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4E7EC0" w14:textId="23C9A9AD" w:rsidR="00F27980" w:rsidRDefault="00F27980" w:rsidP="00505A19"/>
    <w:sdt>
      <w:sdtPr>
        <w:id w:val="1817677526"/>
        <w:docPartObj>
          <w:docPartGallery w:val="Cover Pages"/>
          <w:docPartUnique/>
        </w:docPartObj>
      </w:sdtPr>
      <w:sdtEndPr/>
      <w:sdtContent>
        <w:p w14:paraId="7298B0A8" w14:textId="5E364052" w:rsidR="0074441A" w:rsidRPr="00505A19" w:rsidRDefault="0074441A" w:rsidP="00505A19">
          <w:r>
            <w:rPr>
              <w:b/>
              <w:bCs/>
              <w:noProof/>
              <w:color w:val="112F60" w:themeColor="text1"/>
              <w:u w:val="single"/>
            </w:rPr>
            <w:drawing>
              <wp:anchor distT="0" distB="0" distL="114300" distR="114300" simplePos="0" relativeHeight="251658241" behindDoc="1" locked="1" layoutInCell="1" allowOverlap="1" wp14:anchorId="4AD5DA05" wp14:editId="0919E0B7">
                <wp:simplePos x="0" y="0"/>
                <wp:positionH relativeFrom="page">
                  <wp:posOffset>-38100</wp:posOffset>
                </wp:positionH>
                <wp:positionV relativeFrom="page">
                  <wp:posOffset>1270</wp:posOffset>
                </wp:positionV>
                <wp:extent cx="7818120" cy="5193792"/>
                <wp:effectExtent l="0" t="0" r="0" b="6985"/>
                <wp:wrapNone/>
                <wp:docPr id="1230578979" name="Picture 11" descr="A town with trees and mountain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936773" name="Picture 11" descr="A town with trees and mountains in the backgrou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18120" cy="5193792"/>
                        </a:xfrm>
                        <a:prstGeom prst="rect">
                          <a:avLst/>
                        </a:prstGeom>
                      </pic:spPr>
                    </pic:pic>
                  </a:graphicData>
                </a:graphic>
                <wp14:sizeRelH relativeFrom="margin">
                  <wp14:pctWidth>0</wp14:pctWidth>
                </wp14:sizeRelH>
                <wp14:sizeRelV relativeFrom="margin">
                  <wp14:pctHeight>0</wp14:pctHeight>
                </wp14:sizeRelV>
              </wp:anchor>
            </w:drawing>
          </w:r>
          <w:r>
            <w:rPr>
              <w:caps/>
              <w:noProof/>
              <w:color w:val="085B4B" w:themeColor="background2"/>
              <w:sz w:val="120"/>
              <w:szCs w:val="120"/>
            </w:rPr>
            <w:drawing>
              <wp:anchor distT="0" distB="0" distL="114300" distR="114300" simplePos="0" relativeHeight="251658242" behindDoc="1" locked="0" layoutInCell="1" allowOverlap="1" wp14:anchorId="40CE795D" wp14:editId="4C12B70E">
                <wp:simplePos x="0" y="0"/>
                <wp:positionH relativeFrom="page">
                  <wp:posOffset>3362960</wp:posOffset>
                </wp:positionH>
                <wp:positionV relativeFrom="page">
                  <wp:posOffset>1914525</wp:posOffset>
                </wp:positionV>
                <wp:extent cx="1020445" cy="1020445"/>
                <wp:effectExtent l="0" t="0" r="0" b="0"/>
                <wp:wrapNone/>
                <wp:docPr id="1054478187" name="Picture 13" descr="A yellow outline of a st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349919" name="Picture 13" descr="A yellow outline of a stat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20445" cy="1020445"/>
                        </a:xfrm>
                        <a:prstGeom prst="rect">
                          <a:avLst/>
                        </a:prstGeom>
                      </pic:spPr>
                    </pic:pic>
                  </a:graphicData>
                </a:graphic>
                <wp14:sizeRelH relativeFrom="margin">
                  <wp14:pctWidth>0</wp14:pctWidth>
                </wp14:sizeRelH>
                <wp14:sizeRelV relativeFrom="margin">
                  <wp14:pctHeight>0</wp14:pctHeight>
                </wp14:sizeRelV>
              </wp:anchor>
            </w:drawing>
          </w:r>
        </w:p>
        <w:p w14:paraId="66BE0674" w14:textId="0430EC59" w:rsidR="0074441A" w:rsidRPr="0062774E" w:rsidRDefault="0074441A" w:rsidP="0062774E">
          <w:pPr>
            <w:spacing w:line="240" w:lineRule="auto"/>
          </w:pPr>
        </w:p>
        <w:p w14:paraId="230A7FDC" w14:textId="77777777" w:rsidR="0074441A" w:rsidRPr="005E5678" w:rsidRDefault="0074441A" w:rsidP="00DB06E1">
          <w:pPr>
            <w:spacing w:line="240" w:lineRule="auto"/>
          </w:pPr>
        </w:p>
        <w:p w14:paraId="64D7EE17" w14:textId="0145F908" w:rsidR="0074441A" w:rsidRDefault="0074441A">
          <w:pPr>
            <w:spacing w:line="240" w:lineRule="auto"/>
          </w:pPr>
          <w:r>
            <w:rPr>
              <w:b/>
              <w:bCs/>
              <w:noProof/>
              <w:color w:val="112F60" w:themeColor="text1"/>
              <w:u w:val="single"/>
            </w:rPr>
            <w:drawing>
              <wp:anchor distT="0" distB="0" distL="114300" distR="114300" simplePos="0" relativeHeight="251658244" behindDoc="0" locked="0" layoutInCell="1" allowOverlap="1" wp14:anchorId="483C503F" wp14:editId="48E022F0">
                <wp:simplePos x="0" y="0"/>
                <wp:positionH relativeFrom="margin">
                  <wp:posOffset>6365297</wp:posOffset>
                </wp:positionH>
                <wp:positionV relativeFrom="page">
                  <wp:posOffset>5416309</wp:posOffset>
                </wp:positionV>
                <wp:extent cx="165036" cy="219919"/>
                <wp:effectExtent l="0" t="0" r="6985" b="8890"/>
                <wp:wrapNone/>
                <wp:docPr id="7937428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65036" cy="21991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0" behindDoc="0" locked="1" layoutInCell="1" allowOverlap="1" wp14:anchorId="2F1B8995" wp14:editId="4E79D645">
                    <wp:simplePos x="0" y="0"/>
                    <wp:positionH relativeFrom="page">
                      <wp:align>right</wp:align>
                    </wp:positionH>
                    <wp:positionV relativeFrom="page">
                      <wp:posOffset>5092700</wp:posOffset>
                    </wp:positionV>
                    <wp:extent cx="7818120" cy="231140"/>
                    <wp:effectExtent l="0" t="0" r="0" b="0"/>
                    <wp:wrapNone/>
                    <wp:docPr id="1671833380" name="Rectangle 12"/>
                    <wp:cNvGraphicFramePr/>
                    <a:graphic xmlns:a="http://schemas.openxmlformats.org/drawingml/2006/main">
                      <a:graphicData uri="http://schemas.microsoft.com/office/word/2010/wordprocessingShape">
                        <wps:wsp>
                          <wps:cNvSpPr/>
                          <wps:spPr>
                            <a:xfrm>
                              <a:off x="0" y="0"/>
                              <a:ext cx="7818120" cy="231140"/>
                            </a:xfrm>
                            <a:prstGeom prst="rect">
                              <a:avLst/>
                            </a:prstGeom>
                            <a:solidFill>
                              <a:srgbClr val="357BB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FC8C49" id="Rectangle 12" o:spid="_x0000_s1026" style="position:absolute;margin-left:564.4pt;margin-top:401pt;width:615.6pt;height:18.2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" fillcolor="#357bb4" stroked="f" strokeweight="1pt">
                    <w10:wrap anchorx="page" anchory="page"/>
                    <w10:anchorlock/>
                  </v:rect>
                </w:pict>
              </mc:Fallback>
            </mc:AlternateContent>
          </w:r>
        </w:p>
        <w:p w14:paraId="1D4E1DAC" w14:textId="63E7BB2B" w:rsidR="0074441A" w:rsidRDefault="0074441A">
          <w:pPr>
            <w:spacing w:line="240" w:lineRule="auto"/>
          </w:pPr>
          <w:r>
            <w:rPr>
              <w:noProof/>
            </w:rPr>
            <mc:AlternateContent>
              <mc:Choice Requires="wps">
                <w:drawing>
                  <wp:anchor distT="0" distB="0" distL="114300" distR="114300" simplePos="0" relativeHeight="251658243" behindDoc="0" locked="0" layoutInCell="1" allowOverlap="1" wp14:anchorId="05057EDD" wp14:editId="01C5F1B9">
                    <wp:simplePos x="0" y="0"/>
                    <wp:positionH relativeFrom="column">
                      <wp:posOffset>812042</wp:posOffset>
                    </wp:positionH>
                    <wp:positionV relativeFrom="page">
                      <wp:posOffset>6039134</wp:posOffset>
                    </wp:positionV>
                    <wp:extent cx="4486910" cy="2224585"/>
                    <wp:effectExtent l="0" t="0" r="0" b="4445"/>
                    <wp:wrapNone/>
                    <wp:docPr id="1912674645" name="Text Box 6"/>
                    <wp:cNvGraphicFramePr/>
                    <a:graphic xmlns:a="http://schemas.openxmlformats.org/drawingml/2006/main">
                      <a:graphicData uri="http://schemas.microsoft.com/office/word/2010/wordprocessingShape">
                        <wps:wsp>
                          <wps:cNvSpPr txBox="1"/>
                          <wps:spPr>
                            <a:xfrm>
                              <a:off x="0" y="0"/>
                              <a:ext cx="4486910" cy="2224585"/>
                            </a:xfrm>
                            <a:prstGeom prst="rect">
                              <a:avLst/>
                            </a:prstGeom>
                            <a:noFill/>
                            <a:ln w="6350">
                              <a:noFill/>
                            </a:ln>
                          </wps:spPr>
                          <wps:txbx>
                            <w:txbxContent>
                              <w:sdt>
                                <w:sdtPr>
                                  <w:rPr>
                                    <w:color w:val="112F60" w:themeColor="text1"/>
                                    <w:sz w:val="44"/>
                                    <w:szCs w:val="44"/>
                                  </w:rPr>
                                  <w:alias w:val="Title"/>
                                  <w:tag w:val=""/>
                                  <w:id w:val="-2099252624"/>
                                  <w:dataBinding w:prefixMappings="xmlns:ns0='http://purl.org/dc/elements/1.1/' xmlns:ns1='http://schemas.openxmlformats.org/package/2006/metadata/core-properties' " w:xpath="/ns1:coreProperties[1]/ns0:title[1]" w:storeItemID="{6C3C8BC8-F283-45AE-878A-BAB7291924A1}"/>
                                  <w:text/>
                                </w:sdtPr>
                                <w:sdtEndPr/>
                                <w:sdtContent>
                                  <w:p w14:paraId="5A4F947F" w14:textId="0441D20A" w:rsidR="0074441A" w:rsidRPr="0089073E" w:rsidRDefault="0074441A" w:rsidP="00E54845">
                                    <w:pPr>
                                      <w:tabs>
                                        <w:tab w:val="left" w:pos="8820"/>
                                      </w:tabs>
                                      <w:jc w:val="center"/>
                                      <w:rPr>
                                        <w:color w:val="112F60" w:themeColor="text1"/>
                                        <w:sz w:val="44"/>
                                        <w:szCs w:val="44"/>
                                      </w:rPr>
                                    </w:pPr>
                                    <w:r>
                                      <w:rPr>
                                        <w:color w:val="112F60" w:themeColor="text1"/>
                                        <w:sz w:val="44"/>
                                        <w:szCs w:val="44"/>
                                      </w:rPr>
                                      <w:t>2024-2025 Consolidated Annual Performance Evaluation Report</w:t>
                                    </w:r>
                                  </w:p>
                                </w:sdtContent>
                              </w:sdt>
                              <w:p w14:paraId="3A00AF31" w14:textId="1485D589" w:rsidR="0074441A" w:rsidRDefault="0074441A" w:rsidP="004D5730">
                                <w:pPr>
                                  <w:pStyle w:val="NormalWeb"/>
                                  <w:tabs>
                                    <w:tab w:val="left" w:pos="8820"/>
                                  </w:tabs>
                                  <w:spacing w:line="360" w:lineRule="auto"/>
                                  <w:jc w:val="center"/>
                                  <w:rPr>
                                    <w:b/>
                                    <w:bCs/>
                                    <w:color w:val="112F60" w:themeColor="text1"/>
                                    <w:sz w:val="32"/>
                                    <w:szCs w:val="32"/>
                                  </w:rPr>
                                </w:pPr>
                                <w:r>
                                  <w:rPr>
                                    <w:b/>
                                    <w:bCs/>
                                    <w:color w:val="112F60" w:themeColor="text1"/>
                                    <w:sz w:val="32"/>
                                    <w:szCs w:val="32"/>
                                  </w:rPr>
                                  <w:t>Montana Department of Commerce</w:t>
                                </w:r>
                              </w:p>
                              <w:p w14:paraId="0E3B50B8" w14:textId="7D04BB9E" w:rsidR="0074441A" w:rsidRDefault="0074441A" w:rsidP="00E54845">
                                <w:pPr>
                                  <w:pStyle w:val="NormalWeb"/>
                                  <w:tabs>
                                    <w:tab w:val="left" w:pos="8820"/>
                                  </w:tabs>
                                  <w:jc w:val="center"/>
                                </w:pPr>
                                <w:r>
                                  <w:rPr>
                                    <w:color w:val="112F60" w:themeColor="text1"/>
                                    <w:sz w:val="32"/>
                                    <w:szCs w:val="32"/>
                                  </w:rPr>
                                  <w:t>April 1,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5057EDD" id="_x0000_t202" coordsize="21600,21600" o:spt="202" path="m,l,21600r21600,l21600,xe">
                    <v:stroke joinstyle="miter"/>
                    <v:path gradientshapeok="t" o:connecttype="rect"/>
                  </v:shapetype>
                  <v:shape id="Text Box 6" o:spid="_x0000_s1026" type="#_x0000_t202" style="position:absolute;margin-left:63.95pt;margin-top:475.5pt;width:353.3pt;height:175.15pt;z-index:251658243;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" filled="f" stroked="f" strokeweight=".5pt">
                    <v:textbox>
                      <w:txbxContent>
                        <w:sdt>
                          <w:sdtPr>
                            <w:rPr>
                              <w:color w:val="112F60" w:themeColor="text1"/>
                              <w:sz w:val="44"/>
                              <w:szCs w:val="44"/>
                            </w:rPr>
                            <w:alias w:val="Title"/>
                            <w:tag w:val=""/>
                            <w:id w:val="-2099252624"/>
                            <w:dataBinding w:prefixMappings="xmlns:ns0='http://purl.org/dc/elements/1.1/' xmlns:ns1='http://schemas.openxmlformats.org/package/2006/metadata/core-properties' " w:xpath="/ns1:coreProperties[1]/ns0:title[1]" w:storeItemID="{6C3C8BC8-F283-45AE-878A-BAB7291924A1}"/>
                            <w:text/>
                          </w:sdtPr>
                          <w:sdtEndPr/>
                          <w:sdtContent>
                            <w:p w14:paraId="5A4F947F" w14:textId="0441D20A" w:rsidR="0074441A" w:rsidRPr="0089073E" w:rsidRDefault="0074441A" w:rsidP="00E54845">
                              <w:pPr>
                                <w:tabs>
                                  <w:tab w:val="left" w:pos="8820"/>
                                </w:tabs>
                                <w:jc w:val="center"/>
                                <w:rPr>
                                  <w:color w:val="112F60" w:themeColor="text1"/>
                                  <w:sz w:val="44"/>
                                  <w:szCs w:val="44"/>
                                </w:rPr>
                              </w:pPr>
                              <w:r>
                                <w:rPr>
                                  <w:color w:val="112F60" w:themeColor="text1"/>
                                  <w:sz w:val="44"/>
                                  <w:szCs w:val="44"/>
                                </w:rPr>
                                <w:t>2024-2025 Consolidated Annual Performance Evaluation Report</w:t>
                              </w:r>
                            </w:p>
                          </w:sdtContent>
                        </w:sdt>
                        <w:p w14:paraId="3A00AF31" w14:textId="1485D589" w:rsidR="0074441A" w:rsidRDefault="0074441A" w:rsidP="004D5730">
                          <w:pPr>
                            <w:pStyle w:val="NormalWeb"/>
                            <w:tabs>
                              <w:tab w:val="left" w:pos="8820"/>
                            </w:tabs>
                            <w:spacing w:line="360" w:lineRule="auto"/>
                            <w:jc w:val="center"/>
                            <w:rPr>
                              <w:b/>
                              <w:bCs/>
                              <w:color w:val="112F60" w:themeColor="text1"/>
                              <w:sz w:val="32"/>
                              <w:szCs w:val="32"/>
                            </w:rPr>
                          </w:pPr>
                          <w:r>
                            <w:rPr>
                              <w:b/>
                              <w:bCs/>
                              <w:color w:val="112F60" w:themeColor="text1"/>
                              <w:sz w:val="32"/>
                              <w:szCs w:val="32"/>
                            </w:rPr>
                            <w:t>Montana Department of Commerce</w:t>
                          </w:r>
                        </w:p>
                        <w:p w14:paraId="0E3B50B8" w14:textId="7D04BB9E" w:rsidR="0074441A" w:rsidRDefault="0074441A" w:rsidP="00E54845">
                          <w:pPr>
                            <w:pStyle w:val="NormalWeb"/>
                            <w:tabs>
                              <w:tab w:val="left" w:pos="8820"/>
                            </w:tabs>
                            <w:jc w:val="center"/>
                          </w:pPr>
                          <w:r>
                            <w:rPr>
                              <w:color w:val="112F60" w:themeColor="text1"/>
                              <w:sz w:val="32"/>
                              <w:szCs w:val="32"/>
                            </w:rPr>
                            <w:t>April 1, 2025</w:t>
                          </w:r>
                        </w:p>
                      </w:txbxContent>
                    </v:textbox>
                    <w10:wrap anchory="page"/>
                  </v:shape>
                </w:pict>
              </mc:Fallback>
            </mc:AlternateContent>
          </w:r>
          <w:r>
            <w:br w:type="page"/>
          </w:r>
        </w:p>
      </w:sdtContent>
    </w:sdt>
    <w:p w14:paraId="39D247DC" w14:textId="6F446521" w:rsidR="0074441A" w:rsidRDefault="0074441A" w:rsidP="00774055">
      <w:pPr>
        <w:pStyle w:val="Heading2"/>
      </w:pPr>
      <w:bookmarkStart w:id="0" w:name="_Toc197417848"/>
      <w:r>
        <w:lastRenderedPageBreak/>
        <w:t>2020-2024 Montana Consolidated Plan for Housing and Community Development</w:t>
      </w:r>
      <w:bookmarkEnd w:id="0"/>
    </w:p>
    <w:p w14:paraId="4C7F51F3" w14:textId="77777777" w:rsidR="0074441A" w:rsidRDefault="0074441A" w:rsidP="007068F7">
      <w:pPr>
        <w:spacing w:line="240" w:lineRule="auto"/>
      </w:pPr>
    </w:p>
    <w:tbl>
      <w:tblPr>
        <w:tblStyle w:val="CommerceTableStyle"/>
        <w:tblpPr w:leftFromText="180" w:rightFromText="180" w:vertAnchor="page" w:horzAnchor="margin" w:tblpY="3440"/>
        <w:tblW w:w="0" w:type="auto"/>
        <w:tblLook w:val="04A0" w:firstRow="1" w:lastRow="0" w:firstColumn="1" w:lastColumn="0" w:noHBand="0" w:noVBand="1"/>
      </w:tblPr>
      <w:tblGrid>
        <w:gridCol w:w="2605"/>
        <w:gridCol w:w="3780"/>
      </w:tblGrid>
      <w:tr w:rsidR="0074441A" w14:paraId="6C525DA9" w14:textId="77777777" w:rsidTr="0074441A">
        <w:trPr>
          <w:cnfStyle w:val="100000000000" w:firstRow="1" w:lastRow="0" w:firstColumn="0" w:lastColumn="0" w:oddVBand="0" w:evenVBand="0" w:oddHBand="0" w:evenHBand="0" w:firstRowFirstColumn="0" w:firstRowLastColumn="0" w:lastRowFirstColumn="0" w:lastRowLastColumn="0"/>
        </w:trPr>
        <w:tc>
          <w:tcPr>
            <w:tcW w:w="2605" w:type="dxa"/>
          </w:tcPr>
          <w:p w14:paraId="14AF10FD" w14:textId="77777777" w:rsidR="0074441A" w:rsidRPr="00EB50C6" w:rsidRDefault="0074441A" w:rsidP="0074441A">
            <w:pPr>
              <w:spacing w:line="240" w:lineRule="auto"/>
              <w:jc w:val="left"/>
              <w:rPr>
                <w:b w:val="0"/>
                <w:bCs/>
              </w:rPr>
            </w:pPr>
            <w:r w:rsidRPr="00EB50C6">
              <w:t>Plan Year 1</w:t>
            </w:r>
            <w:r w:rsidRPr="00EB50C6">
              <w:rPr>
                <w:b w:val="0"/>
                <w:bCs/>
              </w:rPr>
              <w:t xml:space="preserve"> (2020)</w:t>
            </w:r>
          </w:p>
        </w:tc>
        <w:tc>
          <w:tcPr>
            <w:tcW w:w="3780" w:type="dxa"/>
          </w:tcPr>
          <w:p w14:paraId="1B2B6F1D" w14:textId="77777777" w:rsidR="0074441A" w:rsidRPr="00EB50C6" w:rsidRDefault="0074441A" w:rsidP="0074441A">
            <w:pPr>
              <w:spacing w:line="240" w:lineRule="auto"/>
              <w:jc w:val="left"/>
              <w:rPr>
                <w:b w:val="0"/>
                <w:bCs/>
              </w:rPr>
            </w:pPr>
            <w:r w:rsidRPr="00EB50C6">
              <w:rPr>
                <w:b w:val="0"/>
                <w:bCs/>
              </w:rPr>
              <w:t>April 1, 2020 – March 31, 2021</w:t>
            </w:r>
          </w:p>
        </w:tc>
      </w:tr>
      <w:tr w:rsidR="0074441A" w14:paraId="061ECB03" w14:textId="77777777" w:rsidTr="0074441A">
        <w:trPr>
          <w:cnfStyle w:val="000000100000" w:firstRow="0" w:lastRow="0" w:firstColumn="0" w:lastColumn="0" w:oddVBand="0" w:evenVBand="0" w:oddHBand="1" w:evenHBand="0" w:firstRowFirstColumn="0" w:firstRowLastColumn="0" w:lastRowFirstColumn="0" w:lastRowLastColumn="0"/>
        </w:trPr>
        <w:tc>
          <w:tcPr>
            <w:tcW w:w="2605" w:type="dxa"/>
          </w:tcPr>
          <w:p w14:paraId="2EE00A17" w14:textId="77777777" w:rsidR="0074441A" w:rsidRDefault="0074441A" w:rsidP="0074441A">
            <w:pPr>
              <w:spacing w:line="240" w:lineRule="auto"/>
            </w:pPr>
            <w:r w:rsidRPr="00EB50C6">
              <w:rPr>
                <w:b/>
                <w:bCs/>
              </w:rPr>
              <w:t>Plan Year 2</w:t>
            </w:r>
            <w:r>
              <w:t xml:space="preserve"> (2021)</w:t>
            </w:r>
          </w:p>
        </w:tc>
        <w:tc>
          <w:tcPr>
            <w:tcW w:w="3780" w:type="dxa"/>
          </w:tcPr>
          <w:p w14:paraId="63EFEB32" w14:textId="77777777" w:rsidR="0074441A" w:rsidRDefault="0074441A" w:rsidP="0074441A">
            <w:pPr>
              <w:spacing w:line="240" w:lineRule="auto"/>
            </w:pPr>
            <w:r>
              <w:t>April 1, 2021 – March 31, 2022</w:t>
            </w:r>
          </w:p>
        </w:tc>
      </w:tr>
      <w:tr w:rsidR="0074441A" w14:paraId="462A3CC2" w14:textId="77777777" w:rsidTr="0074441A">
        <w:tc>
          <w:tcPr>
            <w:tcW w:w="2605" w:type="dxa"/>
          </w:tcPr>
          <w:p w14:paraId="665EF081" w14:textId="77777777" w:rsidR="0074441A" w:rsidRDefault="0074441A" w:rsidP="0074441A">
            <w:pPr>
              <w:spacing w:line="240" w:lineRule="auto"/>
            </w:pPr>
            <w:r w:rsidRPr="00EB50C6">
              <w:rPr>
                <w:b/>
                <w:bCs/>
              </w:rPr>
              <w:t>Plan Year 3</w:t>
            </w:r>
            <w:r>
              <w:t xml:space="preserve"> (2022)</w:t>
            </w:r>
          </w:p>
        </w:tc>
        <w:tc>
          <w:tcPr>
            <w:tcW w:w="3780" w:type="dxa"/>
          </w:tcPr>
          <w:p w14:paraId="633D6A77" w14:textId="77777777" w:rsidR="0074441A" w:rsidRDefault="0074441A" w:rsidP="0074441A">
            <w:pPr>
              <w:spacing w:line="240" w:lineRule="auto"/>
            </w:pPr>
            <w:r>
              <w:t>April 1, 2022 – March 31, 2023</w:t>
            </w:r>
          </w:p>
        </w:tc>
      </w:tr>
      <w:tr w:rsidR="0074441A" w14:paraId="77AD2095" w14:textId="77777777" w:rsidTr="0074441A">
        <w:trPr>
          <w:cnfStyle w:val="000000100000" w:firstRow="0" w:lastRow="0" w:firstColumn="0" w:lastColumn="0" w:oddVBand="0" w:evenVBand="0" w:oddHBand="1" w:evenHBand="0" w:firstRowFirstColumn="0" w:firstRowLastColumn="0" w:lastRowFirstColumn="0" w:lastRowLastColumn="0"/>
        </w:trPr>
        <w:tc>
          <w:tcPr>
            <w:tcW w:w="2605" w:type="dxa"/>
          </w:tcPr>
          <w:p w14:paraId="5D69BD09" w14:textId="77777777" w:rsidR="0074441A" w:rsidRDefault="0074441A" w:rsidP="0074441A">
            <w:pPr>
              <w:spacing w:line="240" w:lineRule="auto"/>
            </w:pPr>
            <w:r w:rsidRPr="00EB50C6">
              <w:rPr>
                <w:b/>
                <w:bCs/>
              </w:rPr>
              <w:t>Plan Year 4</w:t>
            </w:r>
            <w:r>
              <w:t xml:space="preserve"> (2023)</w:t>
            </w:r>
          </w:p>
        </w:tc>
        <w:tc>
          <w:tcPr>
            <w:tcW w:w="3780" w:type="dxa"/>
          </w:tcPr>
          <w:p w14:paraId="3C85E4F3" w14:textId="77777777" w:rsidR="0074441A" w:rsidRDefault="0074441A" w:rsidP="0074441A">
            <w:pPr>
              <w:spacing w:line="240" w:lineRule="auto"/>
            </w:pPr>
            <w:r>
              <w:t>April 1, 2023 – March 31, 2024</w:t>
            </w:r>
          </w:p>
        </w:tc>
      </w:tr>
      <w:tr w:rsidR="0074441A" w14:paraId="24D26AF9" w14:textId="77777777" w:rsidTr="0074441A">
        <w:tc>
          <w:tcPr>
            <w:tcW w:w="2605" w:type="dxa"/>
          </w:tcPr>
          <w:p w14:paraId="47C7D9F5" w14:textId="77777777" w:rsidR="0074441A" w:rsidRDefault="0074441A" w:rsidP="0074441A">
            <w:pPr>
              <w:spacing w:line="240" w:lineRule="auto"/>
            </w:pPr>
            <w:r w:rsidRPr="00EB50C6">
              <w:rPr>
                <w:b/>
                <w:bCs/>
              </w:rPr>
              <w:t>Plan Year 5</w:t>
            </w:r>
            <w:r>
              <w:t xml:space="preserve"> (2024)</w:t>
            </w:r>
          </w:p>
        </w:tc>
        <w:tc>
          <w:tcPr>
            <w:tcW w:w="3780" w:type="dxa"/>
          </w:tcPr>
          <w:p w14:paraId="59016026" w14:textId="77777777" w:rsidR="0074441A" w:rsidRDefault="0074441A" w:rsidP="0074441A">
            <w:pPr>
              <w:spacing w:line="240" w:lineRule="auto"/>
            </w:pPr>
            <w:r>
              <w:t>April 1, 2023 – March 31, 2025</w:t>
            </w:r>
          </w:p>
        </w:tc>
      </w:tr>
    </w:tbl>
    <w:p w14:paraId="6D1AF020" w14:textId="77777777" w:rsidR="0074441A" w:rsidRDefault="0074441A" w:rsidP="007068F7">
      <w:pPr>
        <w:spacing w:line="240" w:lineRule="auto"/>
      </w:pPr>
    </w:p>
    <w:p w14:paraId="3274ED38" w14:textId="77777777" w:rsidR="0074441A" w:rsidRDefault="0074441A" w:rsidP="0074441A">
      <w:pPr>
        <w:spacing w:line="240" w:lineRule="auto"/>
      </w:pPr>
    </w:p>
    <w:p w14:paraId="41252969" w14:textId="77777777" w:rsidR="0074441A" w:rsidRDefault="0074441A" w:rsidP="0074441A">
      <w:pPr>
        <w:spacing w:line="240" w:lineRule="auto"/>
      </w:pPr>
    </w:p>
    <w:p w14:paraId="5CE60115" w14:textId="77777777" w:rsidR="0074441A" w:rsidRDefault="0074441A" w:rsidP="0074441A">
      <w:pPr>
        <w:spacing w:line="240" w:lineRule="auto"/>
      </w:pPr>
    </w:p>
    <w:p w14:paraId="50D3D9F8" w14:textId="77777777" w:rsidR="0074441A" w:rsidRDefault="0074441A" w:rsidP="0074441A">
      <w:pPr>
        <w:spacing w:line="240" w:lineRule="auto"/>
      </w:pPr>
    </w:p>
    <w:p w14:paraId="2D4C9B04" w14:textId="77777777" w:rsidR="0074441A" w:rsidRDefault="0074441A" w:rsidP="0074441A">
      <w:pPr>
        <w:spacing w:line="240" w:lineRule="auto"/>
      </w:pPr>
    </w:p>
    <w:p w14:paraId="2F48EF75" w14:textId="77777777" w:rsidR="0074441A" w:rsidRDefault="0074441A" w:rsidP="0074441A">
      <w:pPr>
        <w:spacing w:line="240" w:lineRule="auto"/>
      </w:pPr>
    </w:p>
    <w:p w14:paraId="416642A4" w14:textId="77777777" w:rsidR="0074441A" w:rsidRDefault="0074441A" w:rsidP="0074441A">
      <w:pPr>
        <w:spacing w:line="240" w:lineRule="auto"/>
      </w:pPr>
    </w:p>
    <w:p w14:paraId="1BD60652" w14:textId="77777777" w:rsidR="0074441A" w:rsidRDefault="0074441A" w:rsidP="0074441A">
      <w:pPr>
        <w:spacing w:line="240" w:lineRule="auto"/>
      </w:pPr>
    </w:p>
    <w:p w14:paraId="0FE4B100" w14:textId="77777777" w:rsidR="0074441A" w:rsidRDefault="0074441A" w:rsidP="0074441A">
      <w:r>
        <w:t xml:space="preserve">The Montana Department of Commerce will provide alternative accessible formats </w:t>
      </w:r>
      <w:proofErr w:type="gramStart"/>
      <w:r>
        <w:t>of</w:t>
      </w:r>
      <w:proofErr w:type="gramEnd"/>
      <w:r>
        <w:t xml:space="preserve"> this document upon request. If you need this document in an alternative format such as large print, Braille, audiotape, or flash drive please contact the Department. </w:t>
      </w:r>
    </w:p>
    <w:p w14:paraId="5366F8C2" w14:textId="77777777" w:rsidR="0074441A" w:rsidRDefault="0074441A" w:rsidP="0074441A"/>
    <w:p w14:paraId="30620750" w14:textId="77777777" w:rsidR="0074441A" w:rsidRDefault="0074441A" w:rsidP="0074441A">
      <w:r>
        <w:t>Phone: 406-841-2770</w:t>
      </w:r>
    </w:p>
    <w:p w14:paraId="3BBF63ED" w14:textId="77777777" w:rsidR="0074441A" w:rsidRDefault="0074441A" w:rsidP="0074441A">
      <w:r>
        <w:t>Fax: 406-841-2771</w:t>
      </w:r>
    </w:p>
    <w:p w14:paraId="38694919" w14:textId="77777777" w:rsidR="0074441A" w:rsidRDefault="0074441A" w:rsidP="0074441A">
      <w:r>
        <w:t>TDD: 800-841-2702</w:t>
      </w:r>
    </w:p>
    <w:p w14:paraId="3A26214B" w14:textId="77777777" w:rsidR="0074441A" w:rsidRDefault="0074441A" w:rsidP="0074441A">
      <w:r>
        <w:t>Montana Relay Services number: 711</w:t>
      </w:r>
    </w:p>
    <w:p w14:paraId="5D00F10D" w14:textId="77777777" w:rsidR="0074441A" w:rsidRDefault="0074441A" w:rsidP="0074441A">
      <w:pPr>
        <w:spacing w:line="240" w:lineRule="auto"/>
        <w:sectPr w:rsidR="0074441A" w:rsidSect="00056574">
          <w:headerReference w:type="even" r:id="rId14"/>
          <w:headerReference w:type="default" r:id="rId15"/>
          <w:footerReference w:type="even" r:id="rId16"/>
          <w:footerReference w:type="default" r:id="rId17"/>
          <w:headerReference w:type="first" r:id="rId18"/>
          <w:footerReference w:type="first" r:id="rId19"/>
          <w:pgSz w:w="12240" w:h="15840"/>
          <w:pgMar w:top="1710" w:right="1440" w:bottom="1890" w:left="1440" w:header="720" w:footer="432" w:gutter="0"/>
          <w:pgNumType w:fmt="lowerRoman" w:start="0"/>
          <w:cols w:space="720"/>
          <w:titlePg/>
          <w:docGrid w:linePitch="360"/>
        </w:sectPr>
      </w:pPr>
    </w:p>
    <w:sdt>
      <w:sdtPr>
        <w:rPr>
          <w:sz w:val="44"/>
          <w:szCs w:val="42"/>
        </w:rPr>
        <w:id w:val="-575896773"/>
        <w:docPartObj>
          <w:docPartGallery w:val="Table of Contents"/>
          <w:docPartUnique/>
        </w:docPartObj>
      </w:sdtPr>
      <w:sdtEndPr>
        <w:rPr>
          <w:szCs w:val="44"/>
        </w:rPr>
      </w:sdtEndPr>
      <w:sdtContent>
        <w:p w14:paraId="38B6D014" w14:textId="77777777" w:rsidR="0074441A" w:rsidRDefault="0074441A" w:rsidP="00700876">
          <w:pPr>
            <w:pStyle w:val="TOCHeading"/>
          </w:pPr>
          <w:r>
            <w:t>Table of Contents</w:t>
          </w:r>
        </w:p>
        <w:p w14:paraId="2E9D61B3" w14:textId="5429536F" w:rsidR="003376B1" w:rsidRDefault="0074441A">
          <w:pPr>
            <w:pStyle w:val="TOC2"/>
            <w:tabs>
              <w:tab w:val="right" w:leader="dot" w:pos="9350"/>
            </w:tabs>
            <w:rPr>
              <w:rFonts w:asciiTheme="minorHAnsi" w:eastAsiaTheme="minorEastAsia" w:hAnsiTheme="minorHAnsi"/>
              <w:noProof/>
              <w:color w:val="auto"/>
            </w:rPr>
          </w:pPr>
          <w:r>
            <w:rPr>
              <w:bCs/>
              <w:iCs/>
            </w:rPr>
            <w:fldChar w:fldCharType="begin"/>
          </w:r>
          <w:r>
            <w:instrText xml:space="preserve"> TOC \o "1-8" \h \z \u </w:instrText>
          </w:r>
          <w:r>
            <w:rPr>
              <w:bCs/>
              <w:iCs/>
            </w:rPr>
            <w:fldChar w:fldCharType="separate"/>
          </w:r>
          <w:hyperlink w:anchor="_Toc197417848" w:history="1">
            <w:r w:rsidR="003376B1" w:rsidRPr="00441D78">
              <w:rPr>
                <w:rStyle w:val="Hyperlink"/>
                <w:noProof/>
              </w:rPr>
              <w:t>2020-2024 Montana Consolidated Plan for Housing and Community Development</w:t>
            </w:r>
            <w:r w:rsidR="003376B1">
              <w:rPr>
                <w:noProof/>
                <w:webHidden/>
              </w:rPr>
              <w:tab/>
            </w:r>
            <w:r w:rsidR="003376B1">
              <w:rPr>
                <w:noProof/>
                <w:webHidden/>
              </w:rPr>
              <w:fldChar w:fldCharType="begin"/>
            </w:r>
            <w:r w:rsidR="003376B1">
              <w:rPr>
                <w:noProof/>
                <w:webHidden/>
              </w:rPr>
              <w:instrText xml:space="preserve"> PAGEREF _Toc197417848 \h </w:instrText>
            </w:r>
            <w:r w:rsidR="003376B1">
              <w:rPr>
                <w:noProof/>
                <w:webHidden/>
              </w:rPr>
            </w:r>
            <w:r w:rsidR="003376B1">
              <w:rPr>
                <w:noProof/>
                <w:webHidden/>
              </w:rPr>
              <w:fldChar w:fldCharType="separate"/>
            </w:r>
            <w:r w:rsidR="004B39FD">
              <w:rPr>
                <w:noProof/>
                <w:webHidden/>
              </w:rPr>
              <w:t>i</w:t>
            </w:r>
            <w:r w:rsidR="003376B1">
              <w:rPr>
                <w:noProof/>
                <w:webHidden/>
              </w:rPr>
              <w:fldChar w:fldCharType="end"/>
            </w:r>
          </w:hyperlink>
        </w:p>
        <w:p w14:paraId="66B9C90C" w14:textId="3A7D87A0" w:rsidR="003376B1" w:rsidRDefault="003376B1">
          <w:pPr>
            <w:pStyle w:val="TOC1"/>
            <w:tabs>
              <w:tab w:val="right" w:leader="dot" w:pos="9350"/>
            </w:tabs>
            <w:rPr>
              <w:rFonts w:eastAsiaTheme="minorEastAsia"/>
              <w:bCs w:val="0"/>
              <w:iCs w:val="0"/>
              <w:noProof/>
              <w:color w:val="auto"/>
            </w:rPr>
          </w:pPr>
          <w:hyperlink w:anchor="_Toc197417849" w:history="1">
            <w:r w:rsidRPr="00441D78">
              <w:rPr>
                <w:rStyle w:val="Hyperlink"/>
                <w:noProof/>
              </w:rPr>
              <w:t>Introduction</w:t>
            </w:r>
            <w:r>
              <w:rPr>
                <w:noProof/>
                <w:webHidden/>
              </w:rPr>
              <w:tab/>
            </w:r>
            <w:r>
              <w:rPr>
                <w:noProof/>
                <w:webHidden/>
              </w:rPr>
              <w:fldChar w:fldCharType="begin"/>
            </w:r>
            <w:r>
              <w:rPr>
                <w:noProof/>
                <w:webHidden/>
              </w:rPr>
              <w:instrText xml:space="preserve"> PAGEREF _Toc197417849 \h </w:instrText>
            </w:r>
            <w:r>
              <w:rPr>
                <w:noProof/>
                <w:webHidden/>
              </w:rPr>
            </w:r>
            <w:r>
              <w:rPr>
                <w:noProof/>
                <w:webHidden/>
              </w:rPr>
              <w:fldChar w:fldCharType="separate"/>
            </w:r>
            <w:r w:rsidR="004B39FD">
              <w:rPr>
                <w:noProof/>
                <w:webHidden/>
              </w:rPr>
              <w:t>1</w:t>
            </w:r>
            <w:r>
              <w:rPr>
                <w:noProof/>
                <w:webHidden/>
              </w:rPr>
              <w:fldChar w:fldCharType="end"/>
            </w:r>
          </w:hyperlink>
        </w:p>
        <w:p w14:paraId="0062B3F8" w14:textId="0E0AC717" w:rsidR="003376B1" w:rsidRDefault="003376B1">
          <w:pPr>
            <w:pStyle w:val="TOC2"/>
            <w:tabs>
              <w:tab w:val="right" w:leader="dot" w:pos="9350"/>
            </w:tabs>
            <w:rPr>
              <w:rFonts w:asciiTheme="minorHAnsi" w:eastAsiaTheme="minorEastAsia" w:hAnsiTheme="minorHAnsi"/>
              <w:noProof/>
              <w:color w:val="auto"/>
            </w:rPr>
          </w:pPr>
          <w:hyperlink w:anchor="_Toc197417850" w:history="1">
            <w:r w:rsidRPr="00441D78">
              <w:rPr>
                <w:rStyle w:val="Hyperlink"/>
                <w:noProof/>
              </w:rPr>
              <w:t>CR-05 – Goals and Outcomes</w:t>
            </w:r>
            <w:r>
              <w:rPr>
                <w:noProof/>
                <w:webHidden/>
              </w:rPr>
              <w:tab/>
            </w:r>
            <w:r>
              <w:rPr>
                <w:noProof/>
                <w:webHidden/>
              </w:rPr>
              <w:fldChar w:fldCharType="begin"/>
            </w:r>
            <w:r>
              <w:rPr>
                <w:noProof/>
                <w:webHidden/>
              </w:rPr>
              <w:instrText xml:space="preserve"> PAGEREF _Toc197417850 \h </w:instrText>
            </w:r>
            <w:r>
              <w:rPr>
                <w:noProof/>
                <w:webHidden/>
              </w:rPr>
            </w:r>
            <w:r>
              <w:rPr>
                <w:noProof/>
                <w:webHidden/>
              </w:rPr>
              <w:fldChar w:fldCharType="separate"/>
            </w:r>
            <w:r w:rsidR="004B39FD">
              <w:rPr>
                <w:noProof/>
                <w:webHidden/>
              </w:rPr>
              <w:t>2</w:t>
            </w:r>
            <w:r>
              <w:rPr>
                <w:noProof/>
                <w:webHidden/>
              </w:rPr>
              <w:fldChar w:fldCharType="end"/>
            </w:r>
          </w:hyperlink>
        </w:p>
        <w:p w14:paraId="659EE611" w14:textId="3BD7A596" w:rsidR="003376B1" w:rsidRDefault="003376B1">
          <w:pPr>
            <w:pStyle w:val="TOC8"/>
            <w:tabs>
              <w:tab w:val="right" w:leader="dot" w:pos="9350"/>
            </w:tabs>
            <w:rPr>
              <w:rFonts w:asciiTheme="minorHAnsi" w:eastAsiaTheme="minorEastAsia" w:hAnsiTheme="minorHAnsi"/>
              <w:noProof/>
              <w:color w:val="auto"/>
            </w:rPr>
          </w:pPr>
          <w:hyperlink w:anchor="_Toc197417851" w:history="1">
            <w:r w:rsidRPr="00441D78">
              <w:rPr>
                <w:rStyle w:val="Hyperlink"/>
                <w:noProof/>
              </w:rPr>
              <w:t>Table CR-1A – Plan Year 5 Funding Allocations</w:t>
            </w:r>
            <w:r>
              <w:rPr>
                <w:noProof/>
                <w:webHidden/>
              </w:rPr>
              <w:tab/>
            </w:r>
            <w:r>
              <w:rPr>
                <w:noProof/>
                <w:webHidden/>
              </w:rPr>
              <w:fldChar w:fldCharType="begin"/>
            </w:r>
            <w:r>
              <w:rPr>
                <w:noProof/>
                <w:webHidden/>
              </w:rPr>
              <w:instrText xml:space="preserve"> PAGEREF _Toc197417851 \h </w:instrText>
            </w:r>
            <w:r>
              <w:rPr>
                <w:noProof/>
                <w:webHidden/>
              </w:rPr>
            </w:r>
            <w:r>
              <w:rPr>
                <w:noProof/>
                <w:webHidden/>
              </w:rPr>
              <w:fldChar w:fldCharType="separate"/>
            </w:r>
            <w:r w:rsidR="004B39FD">
              <w:rPr>
                <w:noProof/>
                <w:webHidden/>
              </w:rPr>
              <w:t>3</w:t>
            </w:r>
            <w:r>
              <w:rPr>
                <w:noProof/>
                <w:webHidden/>
              </w:rPr>
              <w:fldChar w:fldCharType="end"/>
            </w:r>
          </w:hyperlink>
        </w:p>
        <w:p w14:paraId="1BED0421" w14:textId="7B8E72E7" w:rsidR="003376B1" w:rsidRDefault="003376B1">
          <w:pPr>
            <w:pStyle w:val="TOC8"/>
            <w:tabs>
              <w:tab w:val="right" w:leader="dot" w:pos="9350"/>
            </w:tabs>
            <w:rPr>
              <w:rFonts w:asciiTheme="minorHAnsi" w:eastAsiaTheme="minorEastAsia" w:hAnsiTheme="minorHAnsi"/>
              <w:noProof/>
              <w:color w:val="auto"/>
            </w:rPr>
          </w:pPr>
          <w:hyperlink w:anchor="_Toc197417852" w:history="1">
            <w:r w:rsidRPr="00441D78">
              <w:rPr>
                <w:rStyle w:val="Hyperlink"/>
                <w:noProof/>
              </w:rPr>
              <w:t>Table CR-1B – Plan Year 5 Awards</w:t>
            </w:r>
            <w:r>
              <w:rPr>
                <w:noProof/>
                <w:webHidden/>
              </w:rPr>
              <w:tab/>
            </w:r>
            <w:r>
              <w:rPr>
                <w:noProof/>
                <w:webHidden/>
              </w:rPr>
              <w:fldChar w:fldCharType="begin"/>
            </w:r>
            <w:r>
              <w:rPr>
                <w:noProof/>
                <w:webHidden/>
              </w:rPr>
              <w:instrText xml:space="preserve"> PAGEREF _Toc197417852 \h </w:instrText>
            </w:r>
            <w:r>
              <w:rPr>
                <w:noProof/>
                <w:webHidden/>
              </w:rPr>
            </w:r>
            <w:r>
              <w:rPr>
                <w:noProof/>
                <w:webHidden/>
              </w:rPr>
              <w:fldChar w:fldCharType="separate"/>
            </w:r>
            <w:r w:rsidR="004B39FD">
              <w:rPr>
                <w:noProof/>
                <w:webHidden/>
              </w:rPr>
              <w:t>4</w:t>
            </w:r>
            <w:r>
              <w:rPr>
                <w:noProof/>
                <w:webHidden/>
              </w:rPr>
              <w:fldChar w:fldCharType="end"/>
            </w:r>
          </w:hyperlink>
        </w:p>
        <w:p w14:paraId="6EC421B4" w14:textId="426133B5" w:rsidR="003376B1" w:rsidRDefault="003376B1">
          <w:pPr>
            <w:pStyle w:val="TOC8"/>
            <w:tabs>
              <w:tab w:val="right" w:leader="dot" w:pos="9350"/>
            </w:tabs>
            <w:rPr>
              <w:rFonts w:asciiTheme="minorHAnsi" w:eastAsiaTheme="minorEastAsia" w:hAnsiTheme="minorHAnsi"/>
              <w:noProof/>
              <w:color w:val="auto"/>
            </w:rPr>
          </w:pPr>
          <w:hyperlink w:anchor="_Toc197417853" w:history="1">
            <w:r w:rsidRPr="00441D78">
              <w:rPr>
                <w:rStyle w:val="Hyperlink"/>
                <w:noProof/>
              </w:rPr>
              <w:t>Table CR-1C – Plan Year 5 Funding Expenditures</w:t>
            </w:r>
            <w:r>
              <w:rPr>
                <w:noProof/>
                <w:webHidden/>
              </w:rPr>
              <w:tab/>
            </w:r>
            <w:r>
              <w:rPr>
                <w:noProof/>
                <w:webHidden/>
              </w:rPr>
              <w:fldChar w:fldCharType="begin"/>
            </w:r>
            <w:r>
              <w:rPr>
                <w:noProof/>
                <w:webHidden/>
              </w:rPr>
              <w:instrText xml:space="preserve"> PAGEREF _Toc197417853 \h </w:instrText>
            </w:r>
            <w:r>
              <w:rPr>
                <w:noProof/>
                <w:webHidden/>
              </w:rPr>
            </w:r>
            <w:r>
              <w:rPr>
                <w:noProof/>
                <w:webHidden/>
              </w:rPr>
              <w:fldChar w:fldCharType="separate"/>
            </w:r>
            <w:r w:rsidR="004B39FD">
              <w:rPr>
                <w:noProof/>
                <w:webHidden/>
              </w:rPr>
              <w:t>4</w:t>
            </w:r>
            <w:r>
              <w:rPr>
                <w:noProof/>
                <w:webHidden/>
              </w:rPr>
              <w:fldChar w:fldCharType="end"/>
            </w:r>
          </w:hyperlink>
        </w:p>
        <w:p w14:paraId="754DEDAC" w14:textId="6B9E6389" w:rsidR="003376B1" w:rsidRDefault="003376B1">
          <w:pPr>
            <w:pStyle w:val="TOC8"/>
            <w:tabs>
              <w:tab w:val="right" w:leader="dot" w:pos="9350"/>
            </w:tabs>
            <w:rPr>
              <w:rFonts w:asciiTheme="minorHAnsi" w:eastAsiaTheme="minorEastAsia" w:hAnsiTheme="minorHAnsi"/>
              <w:noProof/>
              <w:color w:val="auto"/>
            </w:rPr>
          </w:pPr>
          <w:hyperlink w:anchor="_Toc197417854" w:history="1">
            <w:r w:rsidRPr="00441D78">
              <w:rPr>
                <w:rStyle w:val="Hyperlink"/>
                <w:noProof/>
              </w:rPr>
              <w:t>Table CR-2 – Applicants for CDBG, HOME, HOME-ARP, and HTF Funding in Plan Year 5</w:t>
            </w:r>
            <w:r>
              <w:rPr>
                <w:noProof/>
                <w:webHidden/>
              </w:rPr>
              <w:tab/>
            </w:r>
            <w:r>
              <w:rPr>
                <w:noProof/>
                <w:webHidden/>
              </w:rPr>
              <w:fldChar w:fldCharType="begin"/>
            </w:r>
            <w:r>
              <w:rPr>
                <w:noProof/>
                <w:webHidden/>
              </w:rPr>
              <w:instrText xml:space="preserve"> PAGEREF _Toc197417854 \h </w:instrText>
            </w:r>
            <w:r>
              <w:rPr>
                <w:noProof/>
                <w:webHidden/>
              </w:rPr>
            </w:r>
            <w:r>
              <w:rPr>
                <w:noProof/>
                <w:webHidden/>
              </w:rPr>
              <w:fldChar w:fldCharType="separate"/>
            </w:r>
            <w:r w:rsidR="004B39FD">
              <w:rPr>
                <w:noProof/>
                <w:webHidden/>
              </w:rPr>
              <w:t>8</w:t>
            </w:r>
            <w:r>
              <w:rPr>
                <w:noProof/>
                <w:webHidden/>
              </w:rPr>
              <w:fldChar w:fldCharType="end"/>
            </w:r>
          </w:hyperlink>
        </w:p>
        <w:p w14:paraId="49A3E648" w14:textId="0DF836E2" w:rsidR="003376B1" w:rsidRDefault="003376B1">
          <w:pPr>
            <w:pStyle w:val="TOC8"/>
            <w:tabs>
              <w:tab w:val="right" w:leader="dot" w:pos="9350"/>
            </w:tabs>
            <w:rPr>
              <w:rFonts w:asciiTheme="minorHAnsi" w:eastAsiaTheme="minorEastAsia" w:hAnsiTheme="minorHAnsi"/>
              <w:noProof/>
              <w:color w:val="auto"/>
            </w:rPr>
          </w:pPr>
          <w:hyperlink w:anchor="_Toc197417855" w:history="1">
            <w:r w:rsidRPr="00441D78">
              <w:rPr>
                <w:rStyle w:val="Hyperlink"/>
                <w:noProof/>
              </w:rPr>
              <w:t>Table 1 – Accomplishments – Program Year &amp; Strategic Plan to Date</w:t>
            </w:r>
            <w:r>
              <w:rPr>
                <w:noProof/>
                <w:webHidden/>
              </w:rPr>
              <w:tab/>
            </w:r>
            <w:r>
              <w:rPr>
                <w:noProof/>
                <w:webHidden/>
              </w:rPr>
              <w:fldChar w:fldCharType="begin"/>
            </w:r>
            <w:r>
              <w:rPr>
                <w:noProof/>
                <w:webHidden/>
              </w:rPr>
              <w:instrText xml:space="preserve"> PAGEREF _Toc197417855 \h </w:instrText>
            </w:r>
            <w:r>
              <w:rPr>
                <w:noProof/>
                <w:webHidden/>
              </w:rPr>
            </w:r>
            <w:r>
              <w:rPr>
                <w:noProof/>
                <w:webHidden/>
              </w:rPr>
              <w:fldChar w:fldCharType="separate"/>
            </w:r>
            <w:r w:rsidR="004B39FD">
              <w:rPr>
                <w:noProof/>
                <w:webHidden/>
              </w:rPr>
              <w:t>14</w:t>
            </w:r>
            <w:r>
              <w:rPr>
                <w:noProof/>
                <w:webHidden/>
              </w:rPr>
              <w:fldChar w:fldCharType="end"/>
            </w:r>
          </w:hyperlink>
        </w:p>
        <w:p w14:paraId="2FC6294E" w14:textId="776E5DBF" w:rsidR="003376B1" w:rsidRDefault="003376B1">
          <w:pPr>
            <w:pStyle w:val="TOC8"/>
            <w:tabs>
              <w:tab w:val="right" w:leader="dot" w:pos="9350"/>
            </w:tabs>
            <w:rPr>
              <w:rFonts w:asciiTheme="minorHAnsi" w:eastAsiaTheme="minorEastAsia" w:hAnsiTheme="minorHAnsi"/>
              <w:noProof/>
              <w:color w:val="auto"/>
            </w:rPr>
          </w:pPr>
          <w:hyperlink w:anchor="_Toc197417856" w:history="1">
            <w:r w:rsidRPr="00441D78">
              <w:rPr>
                <w:rStyle w:val="Hyperlink"/>
                <w:noProof/>
              </w:rPr>
              <w:t>Table CR-3 – Projects Awarded During Plan Year 5</w:t>
            </w:r>
            <w:r>
              <w:rPr>
                <w:noProof/>
                <w:webHidden/>
              </w:rPr>
              <w:tab/>
            </w:r>
            <w:r>
              <w:rPr>
                <w:noProof/>
                <w:webHidden/>
              </w:rPr>
              <w:fldChar w:fldCharType="begin"/>
            </w:r>
            <w:r>
              <w:rPr>
                <w:noProof/>
                <w:webHidden/>
              </w:rPr>
              <w:instrText xml:space="preserve"> PAGEREF _Toc197417856 \h </w:instrText>
            </w:r>
            <w:r>
              <w:rPr>
                <w:noProof/>
                <w:webHidden/>
              </w:rPr>
            </w:r>
            <w:r>
              <w:rPr>
                <w:noProof/>
                <w:webHidden/>
              </w:rPr>
              <w:fldChar w:fldCharType="separate"/>
            </w:r>
            <w:r w:rsidR="004B39FD">
              <w:rPr>
                <w:noProof/>
                <w:webHidden/>
              </w:rPr>
              <w:t>17</w:t>
            </w:r>
            <w:r>
              <w:rPr>
                <w:noProof/>
                <w:webHidden/>
              </w:rPr>
              <w:fldChar w:fldCharType="end"/>
            </w:r>
          </w:hyperlink>
        </w:p>
        <w:p w14:paraId="602B644F" w14:textId="16A1EFEF" w:rsidR="003376B1" w:rsidRDefault="003376B1">
          <w:pPr>
            <w:pStyle w:val="TOC2"/>
            <w:tabs>
              <w:tab w:val="right" w:leader="dot" w:pos="9350"/>
            </w:tabs>
            <w:rPr>
              <w:rFonts w:asciiTheme="minorHAnsi" w:eastAsiaTheme="minorEastAsia" w:hAnsiTheme="minorHAnsi"/>
              <w:noProof/>
              <w:color w:val="auto"/>
            </w:rPr>
          </w:pPr>
          <w:hyperlink w:anchor="_Toc197417857" w:history="1">
            <w:r w:rsidRPr="00441D78">
              <w:rPr>
                <w:rStyle w:val="Hyperlink"/>
                <w:noProof/>
              </w:rPr>
              <w:t>CR-10 – Racial and Ethnic Composition of Families Assisted</w:t>
            </w:r>
            <w:r>
              <w:rPr>
                <w:noProof/>
                <w:webHidden/>
              </w:rPr>
              <w:tab/>
            </w:r>
            <w:r>
              <w:rPr>
                <w:noProof/>
                <w:webHidden/>
              </w:rPr>
              <w:fldChar w:fldCharType="begin"/>
            </w:r>
            <w:r>
              <w:rPr>
                <w:noProof/>
                <w:webHidden/>
              </w:rPr>
              <w:instrText xml:space="preserve"> PAGEREF _Toc197417857 \h </w:instrText>
            </w:r>
            <w:r>
              <w:rPr>
                <w:noProof/>
                <w:webHidden/>
              </w:rPr>
            </w:r>
            <w:r>
              <w:rPr>
                <w:noProof/>
                <w:webHidden/>
              </w:rPr>
              <w:fldChar w:fldCharType="separate"/>
            </w:r>
            <w:r w:rsidR="004B39FD">
              <w:rPr>
                <w:noProof/>
                <w:webHidden/>
              </w:rPr>
              <w:t>25</w:t>
            </w:r>
            <w:r>
              <w:rPr>
                <w:noProof/>
                <w:webHidden/>
              </w:rPr>
              <w:fldChar w:fldCharType="end"/>
            </w:r>
          </w:hyperlink>
        </w:p>
        <w:p w14:paraId="7BB415C5" w14:textId="30BB5B68" w:rsidR="003376B1" w:rsidRDefault="003376B1">
          <w:pPr>
            <w:pStyle w:val="TOC8"/>
            <w:tabs>
              <w:tab w:val="right" w:leader="dot" w:pos="9350"/>
            </w:tabs>
            <w:rPr>
              <w:rFonts w:asciiTheme="minorHAnsi" w:eastAsiaTheme="minorEastAsia" w:hAnsiTheme="minorHAnsi"/>
              <w:noProof/>
              <w:color w:val="auto"/>
            </w:rPr>
          </w:pPr>
          <w:hyperlink w:anchor="_Toc197417858" w:history="1">
            <w:r w:rsidRPr="00441D78">
              <w:rPr>
                <w:rStyle w:val="Hyperlink"/>
                <w:noProof/>
              </w:rPr>
              <w:t>Table 2 – Table of Assistance to Racial and Ethnic Populations by Sources of Funds</w:t>
            </w:r>
            <w:r>
              <w:rPr>
                <w:noProof/>
                <w:webHidden/>
              </w:rPr>
              <w:tab/>
            </w:r>
            <w:r>
              <w:rPr>
                <w:noProof/>
                <w:webHidden/>
              </w:rPr>
              <w:fldChar w:fldCharType="begin"/>
            </w:r>
            <w:r>
              <w:rPr>
                <w:noProof/>
                <w:webHidden/>
              </w:rPr>
              <w:instrText xml:space="preserve"> PAGEREF _Toc197417858 \h </w:instrText>
            </w:r>
            <w:r>
              <w:rPr>
                <w:noProof/>
                <w:webHidden/>
              </w:rPr>
            </w:r>
            <w:r>
              <w:rPr>
                <w:noProof/>
                <w:webHidden/>
              </w:rPr>
              <w:fldChar w:fldCharType="separate"/>
            </w:r>
            <w:r w:rsidR="004B39FD">
              <w:rPr>
                <w:noProof/>
                <w:webHidden/>
              </w:rPr>
              <w:t>25</w:t>
            </w:r>
            <w:r>
              <w:rPr>
                <w:noProof/>
                <w:webHidden/>
              </w:rPr>
              <w:fldChar w:fldCharType="end"/>
            </w:r>
          </w:hyperlink>
        </w:p>
        <w:p w14:paraId="46B4160F" w14:textId="2C3BFF45" w:rsidR="003376B1" w:rsidRDefault="003376B1">
          <w:pPr>
            <w:pStyle w:val="TOC3"/>
            <w:tabs>
              <w:tab w:val="right" w:leader="dot" w:pos="9350"/>
            </w:tabs>
            <w:rPr>
              <w:rFonts w:asciiTheme="minorHAnsi" w:eastAsiaTheme="minorEastAsia" w:hAnsiTheme="minorHAnsi"/>
              <w:noProof/>
              <w:color w:val="auto"/>
            </w:rPr>
          </w:pPr>
          <w:hyperlink w:anchor="_Toc197417859" w:history="1">
            <w:r w:rsidRPr="00441D78">
              <w:rPr>
                <w:rStyle w:val="Hyperlink"/>
                <w:noProof/>
              </w:rPr>
              <w:t>Narrative</w:t>
            </w:r>
            <w:r>
              <w:rPr>
                <w:noProof/>
                <w:webHidden/>
              </w:rPr>
              <w:tab/>
            </w:r>
            <w:r>
              <w:rPr>
                <w:noProof/>
                <w:webHidden/>
              </w:rPr>
              <w:fldChar w:fldCharType="begin"/>
            </w:r>
            <w:r>
              <w:rPr>
                <w:noProof/>
                <w:webHidden/>
              </w:rPr>
              <w:instrText xml:space="preserve"> PAGEREF _Toc197417859 \h </w:instrText>
            </w:r>
            <w:r>
              <w:rPr>
                <w:noProof/>
                <w:webHidden/>
              </w:rPr>
            </w:r>
            <w:r>
              <w:rPr>
                <w:noProof/>
                <w:webHidden/>
              </w:rPr>
              <w:fldChar w:fldCharType="separate"/>
            </w:r>
            <w:r w:rsidR="004B39FD">
              <w:rPr>
                <w:noProof/>
                <w:webHidden/>
              </w:rPr>
              <w:t>27</w:t>
            </w:r>
            <w:r>
              <w:rPr>
                <w:noProof/>
                <w:webHidden/>
              </w:rPr>
              <w:fldChar w:fldCharType="end"/>
            </w:r>
          </w:hyperlink>
        </w:p>
        <w:p w14:paraId="05BF2215" w14:textId="2645F5C0" w:rsidR="003376B1" w:rsidRDefault="003376B1">
          <w:pPr>
            <w:pStyle w:val="TOC2"/>
            <w:tabs>
              <w:tab w:val="right" w:leader="dot" w:pos="9350"/>
            </w:tabs>
            <w:rPr>
              <w:rFonts w:asciiTheme="minorHAnsi" w:eastAsiaTheme="minorEastAsia" w:hAnsiTheme="minorHAnsi"/>
              <w:noProof/>
              <w:color w:val="auto"/>
            </w:rPr>
          </w:pPr>
          <w:hyperlink w:anchor="_Toc197417860" w:history="1">
            <w:r w:rsidRPr="00441D78">
              <w:rPr>
                <w:rStyle w:val="Hyperlink"/>
                <w:noProof/>
              </w:rPr>
              <w:t>CR-15 – Resources and Investments 91.520(a)</w:t>
            </w:r>
            <w:r>
              <w:rPr>
                <w:noProof/>
                <w:webHidden/>
              </w:rPr>
              <w:tab/>
            </w:r>
            <w:r>
              <w:rPr>
                <w:noProof/>
                <w:webHidden/>
              </w:rPr>
              <w:fldChar w:fldCharType="begin"/>
            </w:r>
            <w:r>
              <w:rPr>
                <w:noProof/>
                <w:webHidden/>
              </w:rPr>
              <w:instrText xml:space="preserve"> PAGEREF _Toc197417860 \h </w:instrText>
            </w:r>
            <w:r>
              <w:rPr>
                <w:noProof/>
                <w:webHidden/>
              </w:rPr>
            </w:r>
            <w:r>
              <w:rPr>
                <w:noProof/>
                <w:webHidden/>
              </w:rPr>
              <w:fldChar w:fldCharType="separate"/>
            </w:r>
            <w:r w:rsidR="004B39FD">
              <w:rPr>
                <w:noProof/>
                <w:webHidden/>
              </w:rPr>
              <w:t>27</w:t>
            </w:r>
            <w:r>
              <w:rPr>
                <w:noProof/>
                <w:webHidden/>
              </w:rPr>
              <w:fldChar w:fldCharType="end"/>
            </w:r>
          </w:hyperlink>
        </w:p>
        <w:p w14:paraId="108B30EF" w14:textId="747DFE32" w:rsidR="003376B1" w:rsidRDefault="003376B1">
          <w:pPr>
            <w:pStyle w:val="TOC8"/>
            <w:tabs>
              <w:tab w:val="right" w:leader="dot" w:pos="9350"/>
            </w:tabs>
            <w:rPr>
              <w:rFonts w:asciiTheme="minorHAnsi" w:eastAsiaTheme="minorEastAsia" w:hAnsiTheme="minorHAnsi"/>
              <w:noProof/>
              <w:color w:val="auto"/>
            </w:rPr>
          </w:pPr>
          <w:hyperlink w:anchor="_Toc197417861" w:history="1">
            <w:r w:rsidRPr="00441D78">
              <w:rPr>
                <w:rStyle w:val="Hyperlink"/>
                <w:noProof/>
              </w:rPr>
              <w:t>Table 3 – Resources Made Available</w:t>
            </w:r>
            <w:r>
              <w:rPr>
                <w:noProof/>
                <w:webHidden/>
              </w:rPr>
              <w:tab/>
            </w:r>
            <w:r>
              <w:rPr>
                <w:noProof/>
                <w:webHidden/>
              </w:rPr>
              <w:fldChar w:fldCharType="begin"/>
            </w:r>
            <w:r>
              <w:rPr>
                <w:noProof/>
                <w:webHidden/>
              </w:rPr>
              <w:instrText xml:space="preserve"> PAGEREF _Toc197417861 \h </w:instrText>
            </w:r>
            <w:r>
              <w:rPr>
                <w:noProof/>
                <w:webHidden/>
              </w:rPr>
            </w:r>
            <w:r>
              <w:rPr>
                <w:noProof/>
                <w:webHidden/>
              </w:rPr>
              <w:fldChar w:fldCharType="separate"/>
            </w:r>
            <w:r w:rsidR="004B39FD">
              <w:rPr>
                <w:noProof/>
                <w:webHidden/>
              </w:rPr>
              <w:t>27</w:t>
            </w:r>
            <w:r>
              <w:rPr>
                <w:noProof/>
                <w:webHidden/>
              </w:rPr>
              <w:fldChar w:fldCharType="end"/>
            </w:r>
          </w:hyperlink>
        </w:p>
        <w:p w14:paraId="46E1083B" w14:textId="53A1873E" w:rsidR="003376B1" w:rsidRDefault="003376B1">
          <w:pPr>
            <w:pStyle w:val="TOC3"/>
            <w:tabs>
              <w:tab w:val="right" w:leader="dot" w:pos="9350"/>
            </w:tabs>
            <w:rPr>
              <w:rFonts w:asciiTheme="minorHAnsi" w:eastAsiaTheme="minorEastAsia" w:hAnsiTheme="minorHAnsi"/>
              <w:noProof/>
              <w:color w:val="auto"/>
            </w:rPr>
          </w:pPr>
          <w:hyperlink w:anchor="_Toc197417862" w:history="1">
            <w:r w:rsidRPr="00441D78">
              <w:rPr>
                <w:rStyle w:val="Hyperlink"/>
                <w:noProof/>
              </w:rPr>
              <w:t>Narrative</w:t>
            </w:r>
            <w:r>
              <w:rPr>
                <w:noProof/>
                <w:webHidden/>
              </w:rPr>
              <w:tab/>
            </w:r>
            <w:r>
              <w:rPr>
                <w:noProof/>
                <w:webHidden/>
              </w:rPr>
              <w:fldChar w:fldCharType="begin"/>
            </w:r>
            <w:r>
              <w:rPr>
                <w:noProof/>
                <w:webHidden/>
              </w:rPr>
              <w:instrText xml:space="preserve"> PAGEREF _Toc197417862 \h </w:instrText>
            </w:r>
            <w:r>
              <w:rPr>
                <w:noProof/>
                <w:webHidden/>
              </w:rPr>
            </w:r>
            <w:r>
              <w:rPr>
                <w:noProof/>
                <w:webHidden/>
              </w:rPr>
              <w:fldChar w:fldCharType="separate"/>
            </w:r>
            <w:r w:rsidR="004B39FD">
              <w:rPr>
                <w:noProof/>
                <w:webHidden/>
              </w:rPr>
              <w:t>28</w:t>
            </w:r>
            <w:r>
              <w:rPr>
                <w:noProof/>
                <w:webHidden/>
              </w:rPr>
              <w:fldChar w:fldCharType="end"/>
            </w:r>
          </w:hyperlink>
        </w:p>
        <w:p w14:paraId="42059D3E" w14:textId="1E9E96B9" w:rsidR="003376B1" w:rsidRDefault="003376B1">
          <w:pPr>
            <w:pStyle w:val="TOC8"/>
            <w:tabs>
              <w:tab w:val="right" w:leader="dot" w:pos="9350"/>
            </w:tabs>
            <w:rPr>
              <w:rFonts w:asciiTheme="minorHAnsi" w:eastAsiaTheme="minorEastAsia" w:hAnsiTheme="minorHAnsi"/>
              <w:noProof/>
              <w:color w:val="auto"/>
            </w:rPr>
          </w:pPr>
          <w:hyperlink w:anchor="_Toc197417863" w:history="1">
            <w:r w:rsidRPr="00441D78">
              <w:rPr>
                <w:rStyle w:val="Hyperlink"/>
                <w:noProof/>
              </w:rPr>
              <w:t>Table 4 – Identify the Geographic Distribution and Location of Investments</w:t>
            </w:r>
            <w:r>
              <w:rPr>
                <w:noProof/>
                <w:webHidden/>
              </w:rPr>
              <w:tab/>
            </w:r>
            <w:r>
              <w:rPr>
                <w:noProof/>
                <w:webHidden/>
              </w:rPr>
              <w:fldChar w:fldCharType="begin"/>
            </w:r>
            <w:r>
              <w:rPr>
                <w:noProof/>
                <w:webHidden/>
              </w:rPr>
              <w:instrText xml:space="preserve"> PAGEREF _Toc197417863 \h </w:instrText>
            </w:r>
            <w:r>
              <w:rPr>
                <w:noProof/>
                <w:webHidden/>
              </w:rPr>
            </w:r>
            <w:r>
              <w:rPr>
                <w:noProof/>
                <w:webHidden/>
              </w:rPr>
              <w:fldChar w:fldCharType="separate"/>
            </w:r>
            <w:r w:rsidR="004B39FD">
              <w:rPr>
                <w:noProof/>
                <w:webHidden/>
              </w:rPr>
              <w:t>30</w:t>
            </w:r>
            <w:r>
              <w:rPr>
                <w:noProof/>
                <w:webHidden/>
              </w:rPr>
              <w:fldChar w:fldCharType="end"/>
            </w:r>
          </w:hyperlink>
        </w:p>
        <w:p w14:paraId="6C6E3D3F" w14:textId="67135A16" w:rsidR="003376B1" w:rsidRDefault="003376B1">
          <w:pPr>
            <w:pStyle w:val="TOC8"/>
            <w:tabs>
              <w:tab w:val="right" w:leader="dot" w:pos="9350"/>
            </w:tabs>
            <w:rPr>
              <w:rFonts w:asciiTheme="minorHAnsi" w:eastAsiaTheme="minorEastAsia" w:hAnsiTheme="minorHAnsi"/>
              <w:noProof/>
              <w:color w:val="auto"/>
            </w:rPr>
          </w:pPr>
          <w:hyperlink w:anchor="_Toc197417864" w:history="1">
            <w:r w:rsidRPr="00441D78">
              <w:rPr>
                <w:rStyle w:val="Hyperlink"/>
                <w:noProof/>
              </w:rPr>
              <w:t>Table CR-4 – Project Geographic Distribution and Percentage of Allocation for CDBG, HOME, and HTF</w:t>
            </w:r>
            <w:r>
              <w:rPr>
                <w:noProof/>
                <w:webHidden/>
              </w:rPr>
              <w:tab/>
            </w:r>
            <w:r>
              <w:rPr>
                <w:noProof/>
                <w:webHidden/>
              </w:rPr>
              <w:fldChar w:fldCharType="begin"/>
            </w:r>
            <w:r>
              <w:rPr>
                <w:noProof/>
                <w:webHidden/>
              </w:rPr>
              <w:instrText xml:space="preserve"> PAGEREF _Toc197417864 \h </w:instrText>
            </w:r>
            <w:r>
              <w:rPr>
                <w:noProof/>
                <w:webHidden/>
              </w:rPr>
            </w:r>
            <w:r>
              <w:rPr>
                <w:noProof/>
                <w:webHidden/>
              </w:rPr>
              <w:fldChar w:fldCharType="separate"/>
            </w:r>
            <w:r w:rsidR="004B39FD">
              <w:rPr>
                <w:noProof/>
                <w:webHidden/>
              </w:rPr>
              <w:t>31</w:t>
            </w:r>
            <w:r>
              <w:rPr>
                <w:noProof/>
                <w:webHidden/>
              </w:rPr>
              <w:fldChar w:fldCharType="end"/>
            </w:r>
          </w:hyperlink>
        </w:p>
        <w:p w14:paraId="5C307F0A" w14:textId="1768E628" w:rsidR="003376B1" w:rsidRDefault="003376B1">
          <w:pPr>
            <w:pStyle w:val="TOC3"/>
            <w:tabs>
              <w:tab w:val="right" w:leader="dot" w:pos="9350"/>
            </w:tabs>
            <w:rPr>
              <w:rFonts w:asciiTheme="minorHAnsi" w:eastAsiaTheme="minorEastAsia" w:hAnsiTheme="minorHAnsi"/>
              <w:noProof/>
              <w:color w:val="auto"/>
            </w:rPr>
          </w:pPr>
          <w:hyperlink w:anchor="_Toc197417865" w:history="1">
            <w:r w:rsidRPr="00441D78">
              <w:rPr>
                <w:rStyle w:val="Hyperlink"/>
                <w:noProof/>
              </w:rPr>
              <w:t>Narrative</w:t>
            </w:r>
            <w:r>
              <w:rPr>
                <w:noProof/>
                <w:webHidden/>
              </w:rPr>
              <w:tab/>
            </w:r>
            <w:r>
              <w:rPr>
                <w:noProof/>
                <w:webHidden/>
              </w:rPr>
              <w:fldChar w:fldCharType="begin"/>
            </w:r>
            <w:r>
              <w:rPr>
                <w:noProof/>
                <w:webHidden/>
              </w:rPr>
              <w:instrText xml:space="preserve"> PAGEREF _Toc197417865 \h </w:instrText>
            </w:r>
            <w:r>
              <w:rPr>
                <w:noProof/>
                <w:webHidden/>
              </w:rPr>
            </w:r>
            <w:r>
              <w:rPr>
                <w:noProof/>
                <w:webHidden/>
              </w:rPr>
              <w:fldChar w:fldCharType="separate"/>
            </w:r>
            <w:r w:rsidR="004B39FD">
              <w:rPr>
                <w:noProof/>
                <w:webHidden/>
              </w:rPr>
              <w:t>34</w:t>
            </w:r>
            <w:r>
              <w:rPr>
                <w:noProof/>
                <w:webHidden/>
              </w:rPr>
              <w:fldChar w:fldCharType="end"/>
            </w:r>
          </w:hyperlink>
        </w:p>
        <w:p w14:paraId="4B8684DD" w14:textId="45A62A6C" w:rsidR="003376B1" w:rsidRDefault="003376B1">
          <w:pPr>
            <w:pStyle w:val="TOC3"/>
            <w:tabs>
              <w:tab w:val="right" w:leader="dot" w:pos="9350"/>
            </w:tabs>
            <w:rPr>
              <w:rFonts w:asciiTheme="minorHAnsi" w:eastAsiaTheme="minorEastAsia" w:hAnsiTheme="minorHAnsi"/>
              <w:noProof/>
              <w:color w:val="auto"/>
            </w:rPr>
          </w:pPr>
          <w:hyperlink w:anchor="_Toc197417866" w:history="1">
            <w:r w:rsidRPr="00441D78">
              <w:rPr>
                <w:rStyle w:val="Hyperlink"/>
                <w:noProof/>
              </w:rPr>
              <w:t>Leveraging</w:t>
            </w:r>
            <w:r>
              <w:rPr>
                <w:noProof/>
                <w:webHidden/>
              </w:rPr>
              <w:tab/>
            </w:r>
            <w:r>
              <w:rPr>
                <w:noProof/>
                <w:webHidden/>
              </w:rPr>
              <w:fldChar w:fldCharType="begin"/>
            </w:r>
            <w:r>
              <w:rPr>
                <w:noProof/>
                <w:webHidden/>
              </w:rPr>
              <w:instrText xml:space="preserve"> PAGEREF _Toc197417866 \h </w:instrText>
            </w:r>
            <w:r>
              <w:rPr>
                <w:noProof/>
                <w:webHidden/>
              </w:rPr>
            </w:r>
            <w:r>
              <w:rPr>
                <w:noProof/>
                <w:webHidden/>
              </w:rPr>
              <w:fldChar w:fldCharType="separate"/>
            </w:r>
            <w:r w:rsidR="004B39FD">
              <w:rPr>
                <w:noProof/>
                <w:webHidden/>
              </w:rPr>
              <w:t>34</w:t>
            </w:r>
            <w:r>
              <w:rPr>
                <w:noProof/>
                <w:webHidden/>
              </w:rPr>
              <w:fldChar w:fldCharType="end"/>
            </w:r>
          </w:hyperlink>
        </w:p>
        <w:p w14:paraId="02A3F126" w14:textId="1911FE1C" w:rsidR="003376B1" w:rsidRDefault="003376B1">
          <w:pPr>
            <w:pStyle w:val="TOC8"/>
            <w:tabs>
              <w:tab w:val="right" w:leader="dot" w:pos="9350"/>
            </w:tabs>
            <w:rPr>
              <w:rFonts w:asciiTheme="minorHAnsi" w:eastAsiaTheme="minorEastAsia" w:hAnsiTheme="minorHAnsi"/>
              <w:noProof/>
              <w:color w:val="auto"/>
            </w:rPr>
          </w:pPr>
          <w:hyperlink w:anchor="_Toc197417867" w:history="1">
            <w:r w:rsidRPr="00441D78">
              <w:rPr>
                <w:rStyle w:val="Hyperlink"/>
                <w:noProof/>
              </w:rPr>
              <w:t>Table 5 – Fiscal Year Summary – HOME Match Report</w:t>
            </w:r>
            <w:r>
              <w:rPr>
                <w:noProof/>
                <w:webHidden/>
              </w:rPr>
              <w:tab/>
            </w:r>
            <w:r>
              <w:rPr>
                <w:noProof/>
                <w:webHidden/>
              </w:rPr>
              <w:fldChar w:fldCharType="begin"/>
            </w:r>
            <w:r>
              <w:rPr>
                <w:noProof/>
                <w:webHidden/>
              </w:rPr>
              <w:instrText xml:space="preserve"> PAGEREF _Toc197417867 \h </w:instrText>
            </w:r>
            <w:r>
              <w:rPr>
                <w:noProof/>
                <w:webHidden/>
              </w:rPr>
            </w:r>
            <w:r>
              <w:rPr>
                <w:noProof/>
                <w:webHidden/>
              </w:rPr>
              <w:fldChar w:fldCharType="separate"/>
            </w:r>
            <w:r w:rsidR="004B39FD">
              <w:rPr>
                <w:noProof/>
                <w:webHidden/>
              </w:rPr>
              <w:t>36</w:t>
            </w:r>
            <w:r>
              <w:rPr>
                <w:noProof/>
                <w:webHidden/>
              </w:rPr>
              <w:fldChar w:fldCharType="end"/>
            </w:r>
          </w:hyperlink>
        </w:p>
        <w:p w14:paraId="6666F0A1" w14:textId="523DD962" w:rsidR="003376B1" w:rsidRDefault="003376B1">
          <w:pPr>
            <w:pStyle w:val="TOC8"/>
            <w:tabs>
              <w:tab w:val="right" w:leader="dot" w:pos="9350"/>
            </w:tabs>
            <w:rPr>
              <w:rFonts w:asciiTheme="minorHAnsi" w:eastAsiaTheme="minorEastAsia" w:hAnsiTheme="minorHAnsi"/>
              <w:noProof/>
              <w:color w:val="auto"/>
            </w:rPr>
          </w:pPr>
          <w:hyperlink w:anchor="_Toc197417868" w:history="1">
            <w:r w:rsidRPr="00441D78">
              <w:rPr>
                <w:rStyle w:val="Hyperlink"/>
                <w:noProof/>
              </w:rPr>
              <w:t>Table 6 – Match Contribution for the Federal Fiscal Year</w:t>
            </w:r>
            <w:r>
              <w:rPr>
                <w:noProof/>
                <w:webHidden/>
              </w:rPr>
              <w:tab/>
            </w:r>
            <w:r>
              <w:rPr>
                <w:noProof/>
                <w:webHidden/>
              </w:rPr>
              <w:fldChar w:fldCharType="begin"/>
            </w:r>
            <w:r>
              <w:rPr>
                <w:noProof/>
                <w:webHidden/>
              </w:rPr>
              <w:instrText xml:space="preserve"> PAGEREF _Toc197417868 \h </w:instrText>
            </w:r>
            <w:r>
              <w:rPr>
                <w:noProof/>
                <w:webHidden/>
              </w:rPr>
            </w:r>
            <w:r>
              <w:rPr>
                <w:noProof/>
                <w:webHidden/>
              </w:rPr>
              <w:fldChar w:fldCharType="separate"/>
            </w:r>
            <w:r w:rsidR="004B39FD">
              <w:rPr>
                <w:noProof/>
                <w:webHidden/>
              </w:rPr>
              <w:t>38</w:t>
            </w:r>
            <w:r>
              <w:rPr>
                <w:noProof/>
                <w:webHidden/>
              </w:rPr>
              <w:fldChar w:fldCharType="end"/>
            </w:r>
          </w:hyperlink>
        </w:p>
        <w:p w14:paraId="162A48AE" w14:textId="1F53AC03" w:rsidR="003376B1" w:rsidRDefault="003376B1">
          <w:pPr>
            <w:pStyle w:val="TOC8"/>
            <w:tabs>
              <w:tab w:val="right" w:leader="dot" w:pos="9350"/>
            </w:tabs>
            <w:rPr>
              <w:rFonts w:asciiTheme="minorHAnsi" w:eastAsiaTheme="minorEastAsia" w:hAnsiTheme="minorHAnsi"/>
              <w:noProof/>
              <w:color w:val="auto"/>
            </w:rPr>
          </w:pPr>
          <w:hyperlink w:anchor="_Toc197417869" w:history="1">
            <w:r w:rsidRPr="00441D78">
              <w:rPr>
                <w:rStyle w:val="Hyperlink"/>
                <w:noProof/>
              </w:rPr>
              <w:t>Table 7 – Program Income</w:t>
            </w:r>
            <w:r>
              <w:rPr>
                <w:noProof/>
                <w:webHidden/>
              </w:rPr>
              <w:tab/>
            </w:r>
            <w:r>
              <w:rPr>
                <w:noProof/>
                <w:webHidden/>
              </w:rPr>
              <w:fldChar w:fldCharType="begin"/>
            </w:r>
            <w:r>
              <w:rPr>
                <w:noProof/>
                <w:webHidden/>
              </w:rPr>
              <w:instrText xml:space="preserve"> PAGEREF _Toc197417869 \h </w:instrText>
            </w:r>
            <w:r>
              <w:rPr>
                <w:noProof/>
                <w:webHidden/>
              </w:rPr>
            </w:r>
            <w:r>
              <w:rPr>
                <w:noProof/>
                <w:webHidden/>
              </w:rPr>
              <w:fldChar w:fldCharType="separate"/>
            </w:r>
            <w:r w:rsidR="004B39FD">
              <w:rPr>
                <w:noProof/>
                <w:webHidden/>
              </w:rPr>
              <w:t>39</w:t>
            </w:r>
            <w:r>
              <w:rPr>
                <w:noProof/>
                <w:webHidden/>
              </w:rPr>
              <w:fldChar w:fldCharType="end"/>
            </w:r>
          </w:hyperlink>
        </w:p>
        <w:p w14:paraId="6F32ECD0" w14:textId="0829789A" w:rsidR="003376B1" w:rsidRDefault="003376B1">
          <w:pPr>
            <w:pStyle w:val="TOC2"/>
            <w:tabs>
              <w:tab w:val="right" w:leader="dot" w:pos="9350"/>
            </w:tabs>
            <w:rPr>
              <w:rFonts w:asciiTheme="minorHAnsi" w:eastAsiaTheme="minorEastAsia" w:hAnsiTheme="minorHAnsi"/>
              <w:noProof/>
              <w:color w:val="auto"/>
            </w:rPr>
          </w:pPr>
          <w:hyperlink w:anchor="_Toc197417870" w:history="1">
            <w:r w:rsidRPr="00441D78">
              <w:rPr>
                <w:rStyle w:val="Hyperlink"/>
                <w:noProof/>
              </w:rPr>
              <w:t>HOME MBE/WBE Report</w:t>
            </w:r>
            <w:r>
              <w:rPr>
                <w:noProof/>
                <w:webHidden/>
              </w:rPr>
              <w:tab/>
            </w:r>
            <w:r>
              <w:rPr>
                <w:noProof/>
                <w:webHidden/>
              </w:rPr>
              <w:fldChar w:fldCharType="begin"/>
            </w:r>
            <w:r>
              <w:rPr>
                <w:noProof/>
                <w:webHidden/>
              </w:rPr>
              <w:instrText xml:space="preserve"> PAGEREF _Toc197417870 \h </w:instrText>
            </w:r>
            <w:r>
              <w:rPr>
                <w:noProof/>
                <w:webHidden/>
              </w:rPr>
            </w:r>
            <w:r>
              <w:rPr>
                <w:noProof/>
                <w:webHidden/>
              </w:rPr>
              <w:fldChar w:fldCharType="separate"/>
            </w:r>
            <w:r w:rsidR="004B39FD">
              <w:rPr>
                <w:noProof/>
                <w:webHidden/>
              </w:rPr>
              <w:t>40</w:t>
            </w:r>
            <w:r>
              <w:rPr>
                <w:noProof/>
                <w:webHidden/>
              </w:rPr>
              <w:fldChar w:fldCharType="end"/>
            </w:r>
          </w:hyperlink>
        </w:p>
        <w:p w14:paraId="0FB3CAD9" w14:textId="766CAE33" w:rsidR="003376B1" w:rsidRDefault="003376B1">
          <w:pPr>
            <w:pStyle w:val="TOC8"/>
            <w:tabs>
              <w:tab w:val="right" w:leader="dot" w:pos="9350"/>
            </w:tabs>
            <w:rPr>
              <w:rFonts w:asciiTheme="minorHAnsi" w:eastAsiaTheme="minorEastAsia" w:hAnsiTheme="minorHAnsi"/>
              <w:noProof/>
              <w:color w:val="auto"/>
            </w:rPr>
          </w:pPr>
          <w:hyperlink w:anchor="_Toc197417871" w:history="1">
            <w:r w:rsidRPr="00441D78">
              <w:rPr>
                <w:rStyle w:val="Hyperlink"/>
                <w:noProof/>
              </w:rPr>
              <w:t>Table 8 – Minority Business and Women Business Enterprises</w:t>
            </w:r>
            <w:r>
              <w:rPr>
                <w:noProof/>
                <w:webHidden/>
              </w:rPr>
              <w:tab/>
            </w:r>
            <w:r>
              <w:rPr>
                <w:noProof/>
                <w:webHidden/>
              </w:rPr>
              <w:fldChar w:fldCharType="begin"/>
            </w:r>
            <w:r>
              <w:rPr>
                <w:noProof/>
                <w:webHidden/>
              </w:rPr>
              <w:instrText xml:space="preserve"> PAGEREF _Toc197417871 \h </w:instrText>
            </w:r>
            <w:r>
              <w:rPr>
                <w:noProof/>
                <w:webHidden/>
              </w:rPr>
            </w:r>
            <w:r>
              <w:rPr>
                <w:noProof/>
                <w:webHidden/>
              </w:rPr>
              <w:fldChar w:fldCharType="separate"/>
            </w:r>
            <w:r w:rsidR="004B39FD">
              <w:rPr>
                <w:noProof/>
                <w:webHidden/>
              </w:rPr>
              <w:t>40</w:t>
            </w:r>
            <w:r>
              <w:rPr>
                <w:noProof/>
                <w:webHidden/>
              </w:rPr>
              <w:fldChar w:fldCharType="end"/>
            </w:r>
          </w:hyperlink>
        </w:p>
        <w:p w14:paraId="7F798DDE" w14:textId="7A825900" w:rsidR="003376B1" w:rsidRDefault="003376B1">
          <w:pPr>
            <w:pStyle w:val="TOC8"/>
            <w:tabs>
              <w:tab w:val="right" w:leader="dot" w:pos="9350"/>
            </w:tabs>
            <w:rPr>
              <w:rFonts w:asciiTheme="minorHAnsi" w:eastAsiaTheme="minorEastAsia" w:hAnsiTheme="minorHAnsi"/>
              <w:noProof/>
              <w:color w:val="auto"/>
            </w:rPr>
          </w:pPr>
          <w:hyperlink w:anchor="_Toc197417872" w:history="1">
            <w:r w:rsidRPr="00441D78">
              <w:rPr>
                <w:rStyle w:val="Hyperlink"/>
                <w:noProof/>
              </w:rPr>
              <w:t>Table 9 – Minority Owners of Rental Property</w:t>
            </w:r>
            <w:r>
              <w:rPr>
                <w:noProof/>
                <w:webHidden/>
              </w:rPr>
              <w:tab/>
            </w:r>
            <w:r>
              <w:rPr>
                <w:noProof/>
                <w:webHidden/>
              </w:rPr>
              <w:fldChar w:fldCharType="begin"/>
            </w:r>
            <w:r>
              <w:rPr>
                <w:noProof/>
                <w:webHidden/>
              </w:rPr>
              <w:instrText xml:space="preserve"> PAGEREF _Toc197417872 \h </w:instrText>
            </w:r>
            <w:r>
              <w:rPr>
                <w:noProof/>
                <w:webHidden/>
              </w:rPr>
            </w:r>
            <w:r>
              <w:rPr>
                <w:noProof/>
                <w:webHidden/>
              </w:rPr>
              <w:fldChar w:fldCharType="separate"/>
            </w:r>
            <w:r w:rsidR="004B39FD">
              <w:rPr>
                <w:noProof/>
                <w:webHidden/>
              </w:rPr>
              <w:t>41</w:t>
            </w:r>
            <w:r>
              <w:rPr>
                <w:noProof/>
                <w:webHidden/>
              </w:rPr>
              <w:fldChar w:fldCharType="end"/>
            </w:r>
          </w:hyperlink>
        </w:p>
        <w:p w14:paraId="75446FD6" w14:textId="30BB67B6" w:rsidR="003376B1" w:rsidRDefault="003376B1">
          <w:pPr>
            <w:pStyle w:val="TOC8"/>
            <w:tabs>
              <w:tab w:val="right" w:leader="dot" w:pos="9350"/>
            </w:tabs>
            <w:rPr>
              <w:rFonts w:asciiTheme="minorHAnsi" w:eastAsiaTheme="minorEastAsia" w:hAnsiTheme="minorHAnsi"/>
              <w:noProof/>
              <w:color w:val="auto"/>
            </w:rPr>
          </w:pPr>
          <w:hyperlink w:anchor="_Toc197417873" w:history="1">
            <w:r w:rsidRPr="00441D78">
              <w:rPr>
                <w:rStyle w:val="Hyperlink"/>
                <w:noProof/>
              </w:rPr>
              <w:t>Table 10 – Relocation and Real Property Acquisition</w:t>
            </w:r>
            <w:r>
              <w:rPr>
                <w:noProof/>
                <w:webHidden/>
              </w:rPr>
              <w:tab/>
            </w:r>
            <w:r>
              <w:rPr>
                <w:noProof/>
                <w:webHidden/>
              </w:rPr>
              <w:fldChar w:fldCharType="begin"/>
            </w:r>
            <w:r>
              <w:rPr>
                <w:noProof/>
                <w:webHidden/>
              </w:rPr>
              <w:instrText xml:space="preserve"> PAGEREF _Toc197417873 \h </w:instrText>
            </w:r>
            <w:r>
              <w:rPr>
                <w:noProof/>
                <w:webHidden/>
              </w:rPr>
            </w:r>
            <w:r>
              <w:rPr>
                <w:noProof/>
                <w:webHidden/>
              </w:rPr>
              <w:fldChar w:fldCharType="separate"/>
            </w:r>
            <w:r w:rsidR="004B39FD">
              <w:rPr>
                <w:noProof/>
                <w:webHidden/>
              </w:rPr>
              <w:t>42</w:t>
            </w:r>
            <w:r>
              <w:rPr>
                <w:noProof/>
                <w:webHidden/>
              </w:rPr>
              <w:fldChar w:fldCharType="end"/>
            </w:r>
          </w:hyperlink>
        </w:p>
        <w:p w14:paraId="5D835E0D" w14:textId="6DF74881" w:rsidR="003376B1" w:rsidRDefault="003376B1">
          <w:pPr>
            <w:pStyle w:val="TOC2"/>
            <w:tabs>
              <w:tab w:val="right" w:leader="dot" w:pos="9350"/>
            </w:tabs>
            <w:rPr>
              <w:rFonts w:asciiTheme="minorHAnsi" w:eastAsiaTheme="minorEastAsia" w:hAnsiTheme="minorHAnsi"/>
              <w:noProof/>
              <w:color w:val="auto"/>
            </w:rPr>
          </w:pPr>
          <w:hyperlink w:anchor="_Toc197417874" w:history="1">
            <w:r w:rsidRPr="00441D78">
              <w:rPr>
                <w:rStyle w:val="Hyperlink"/>
                <w:noProof/>
              </w:rPr>
              <w:t>CR-20 – Affordable Housing 91.520(b)</w:t>
            </w:r>
            <w:r>
              <w:rPr>
                <w:noProof/>
                <w:webHidden/>
              </w:rPr>
              <w:tab/>
            </w:r>
            <w:r>
              <w:rPr>
                <w:noProof/>
                <w:webHidden/>
              </w:rPr>
              <w:fldChar w:fldCharType="begin"/>
            </w:r>
            <w:r>
              <w:rPr>
                <w:noProof/>
                <w:webHidden/>
              </w:rPr>
              <w:instrText xml:space="preserve"> PAGEREF _Toc197417874 \h </w:instrText>
            </w:r>
            <w:r>
              <w:rPr>
                <w:noProof/>
                <w:webHidden/>
              </w:rPr>
            </w:r>
            <w:r>
              <w:rPr>
                <w:noProof/>
                <w:webHidden/>
              </w:rPr>
              <w:fldChar w:fldCharType="separate"/>
            </w:r>
            <w:r w:rsidR="004B39FD">
              <w:rPr>
                <w:noProof/>
                <w:webHidden/>
              </w:rPr>
              <w:t>43</w:t>
            </w:r>
            <w:r>
              <w:rPr>
                <w:noProof/>
                <w:webHidden/>
              </w:rPr>
              <w:fldChar w:fldCharType="end"/>
            </w:r>
          </w:hyperlink>
        </w:p>
        <w:p w14:paraId="13BBF590" w14:textId="0E916D50" w:rsidR="003376B1" w:rsidRDefault="003376B1">
          <w:pPr>
            <w:pStyle w:val="TOC8"/>
            <w:tabs>
              <w:tab w:val="right" w:leader="dot" w:pos="9350"/>
            </w:tabs>
            <w:rPr>
              <w:rFonts w:asciiTheme="minorHAnsi" w:eastAsiaTheme="minorEastAsia" w:hAnsiTheme="minorHAnsi"/>
              <w:noProof/>
              <w:color w:val="auto"/>
            </w:rPr>
          </w:pPr>
          <w:hyperlink w:anchor="_Toc197417875" w:history="1">
            <w:r w:rsidRPr="00441D78">
              <w:rPr>
                <w:rStyle w:val="Hyperlink"/>
                <w:noProof/>
              </w:rPr>
              <w:t>Table 11 – Number of Households</w:t>
            </w:r>
            <w:r>
              <w:rPr>
                <w:noProof/>
                <w:webHidden/>
              </w:rPr>
              <w:tab/>
            </w:r>
            <w:r>
              <w:rPr>
                <w:noProof/>
                <w:webHidden/>
              </w:rPr>
              <w:fldChar w:fldCharType="begin"/>
            </w:r>
            <w:r>
              <w:rPr>
                <w:noProof/>
                <w:webHidden/>
              </w:rPr>
              <w:instrText xml:space="preserve"> PAGEREF _Toc197417875 \h </w:instrText>
            </w:r>
            <w:r>
              <w:rPr>
                <w:noProof/>
                <w:webHidden/>
              </w:rPr>
            </w:r>
            <w:r>
              <w:rPr>
                <w:noProof/>
                <w:webHidden/>
              </w:rPr>
              <w:fldChar w:fldCharType="separate"/>
            </w:r>
            <w:r w:rsidR="004B39FD">
              <w:rPr>
                <w:noProof/>
                <w:webHidden/>
              </w:rPr>
              <w:t>43</w:t>
            </w:r>
            <w:r>
              <w:rPr>
                <w:noProof/>
                <w:webHidden/>
              </w:rPr>
              <w:fldChar w:fldCharType="end"/>
            </w:r>
          </w:hyperlink>
        </w:p>
        <w:p w14:paraId="2CC84AD0" w14:textId="4115C3BD" w:rsidR="003376B1" w:rsidRDefault="003376B1">
          <w:pPr>
            <w:pStyle w:val="TOC8"/>
            <w:tabs>
              <w:tab w:val="right" w:leader="dot" w:pos="9350"/>
            </w:tabs>
            <w:rPr>
              <w:rFonts w:asciiTheme="minorHAnsi" w:eastAsiaTheme="minorEastAsia" w:hAnsiTheme="minorHAnsi"/>
              <w:noProof/>
              <w:color w:val="auto"/>
            </w:rPr>
          </w:pPr>
          <w:hyperlink w:anchor="_Toc197417876" w:history="1">
            <w:r w:rsidRPr="00441D78">
              <w:rPr>
                <w:rStyle w:val="Hyperlink"/>
                <w:noProof/>
              </w:rPr>
              <w:t>Table 12 – Number of Households Supported</w:t>
            </w:r>
            <w:r>
              <w:rPr>
                <w:noProof/>
                <w:webHidden/>
              </w:rPr>
              <w:tab/>
            </w:r>
            <w:r>
              <w:rPr>
                <w:noProof/>
                <w:webHidden/>
              </w:rPr>
              <w:fldChar w:fldCharType="begin"/>
            </w:r>
            <w:r>
              <w:rPr>
                <w:noProof/>
                <w:webHidden/>
              </w:rPr>
              <w:instrText xml:space="preserve"> PAGEREF _Toc197417876 \h </w:instrText>
            </w:r>
            <w:r>
              <w:rPr>
                <w:noProof/>
                <w:webHidden/>
              </w:rPr>
            </w:r>
            <w:r>
              <w:rPr>
                <w:noProof/>
                <w:webHidden/>
              </w:rPr>
              <w:fldChar w:fldCharType="separate"/>
            </w:r>
            <w:r w:rsidR="004B39FD">
              <w:rPr>
                <w:noProof/>
                <w:webHidden/>
              </w:rPr>
              <w:t>43</w:t>
            </w:r>
            <w:r>
              <w:rPr>
                <w:noProof/>
                <w:webHidden/>
              </w:rPr>
              <w:fldChar w:fldCharType="end"/>
            </w:r>
          </w:hyperlink>
        </w:p>
        <w:p w14:paraId="1AEADB91" w14:textId="696043EB" w:rsidR="003376B1" w:rsidRDefault="003376B1">
          <w:pPr>
            <w:pStyle w:val="TOC8"/>
            <w:tabs>
              <w:tab w:val="right" w:leader="dot" w:pos="9350"/>
            </w:tabs>
            <w:rPr>
              <w:rFonts w:asciiTheme="minorHAnsi" w:eastAsiaTheme="minorEastAsia" w:hAnsiTheme="minorHAnsi"/>
              <w:noProof/>
              <w:color w:val="auto"/>
            </w:rPr>
          </w:pPr>
          <w:hyperlink w:anchor="_Toc197417877" w:history="1">
            <w:r w:rsidRPr="00441D78">
              <w:rPr>
                <w:rStyle w:val="Hyperlink"/>
                <w:noProof/>
              </w:rPr>
              <w:t>Table 13 – Number of Households Served</w:t>
            </w:r>
            <w:r>
              <w:rPr>
                <w:noProof/>
                <w:webHidden/>
              </w:rPr>
              <w:tab/>
            </w:r>
            <w:r>
              <w:rPr>
                <w:noProof/>
                <w:webHidden/>
              </w:rPr>
              <w:fldChar w:fldCharType="begin"/>
            </w:r>
            <w:r>
              <w:rPr>
                <w:noProof/>
                <w:webHidden/>
              </w:rPr>
              <w:instrText xml:space="preserve"> PAGEREF _Toc197417877 \h </w:instrText>
            </w:r>
            <w:r>
              <w:rPr>
                <w:noProof/>
                <w:webHidden/>
              </w:rPr>
            </w:r>
            <w:r>
              <w:rPr>
                <w:noProof/>
                <w:webHidden/>
              </w:rPr>
              <w:fldChar w:fldCharType="separate"/>
            </w:r>
            <w:r w:rsidR="004B39FD">
              <w:rPr>
                <w:noProof/>
                <w:webHidden/>
              </w:rPr>
              <w:t>46</w:t>
            </w:r>
            <w:r>
              <w:rPr>
                <w:noProof/>
                <w:webHidden/>
              </w:rPr>
              <w:fldChar w:fldCharType="end"/>
            </w:r>
          </w:hyperlink>
        </w:p>
        <w:p w14:paraId="3EF60086" w14:textId="495EC42D" w:rsidR="003376B1" w:rsidRDefault="003376B1">
          <w:pPr>
            <w:pStyle w:val="TOC3"/>
            <w:tabs>
              <w:tab w:val="right" w:leader="dot" w:pos="9350"/>
            </w:tabs>
            <w:rPr>
              <w:rFonts w:asciiTheme="minorHAnsi" w:eastAsiaTheme="minorEastAsia" w:hAnsiTheme="minorHAnsi"/>
              <w:noProof/>
              <w:color w:val="auto"/>
            </w:rPr>
          </w:pPr>
          <w:hyperlink w:anchor="_Toc197417878" w:history="1">
            <w:r w:rsidRPr="00441D78">
              <w:rPr>
                <w:rStyle w:val="Hyperlink"/>
                <w:noProof/>
              </w:rPr>
              <w:t>Narrative Information</w:t>
            </w:r>
            <w:r>
              <w:rPr>
                <w:noProof/>
                <w:webHidden/>
              </w:rPr>
              <w:tab/>
            </w:r>
            <w:r>
              <w:rPr>
                <w:noProof/>
                <w:webHidden/>
              </w:rPr>
              <w:fldChar w:fldCharType="begin"/>
            </w:r>
            <w:r>
              <w:rPr>
                <w:noProof/>
                <w:webHidden/>
              </w:rPr>
              <w:instrText xml:space="preserve"> PAGEREF _Toc197417878 \h </w:instrText>
            </w:r>
            <w:r>
              <w:rPr>
                <w:noProof/>
                <w:webHidden/>
              </w:rPr>
            </w:r>
            <w:r>
              <w:rPr>
                <w:noProof/>
                <w:webHidden/>
              </w:rPr>
              <w:fldChar w:fldCharType="separate"/>
            </w:r>
            <w:r w:rsidR="004B39FD">
              <w:rPr>
                <w:noProof/>
                <w:webHidden/>
              </w:rPr>
              <w:t>47</w:t>
            </w:r>
            <w:r>
              <w:rPr>
                <w:noProof/>
                <w:webHidden/>
              </w:rPr>
              <w:fldChar w:fldCharType="end"/>
            </w:r>
          </w:hyperlink>
        </w:p>
        <w:p w14:paraId="7E7EED04" w14:textId="17384B37" w:rsidR="003376B1" w:rsidRDefault="003376B1">
          <w:pPr>
            <w:pStyle w:val="TOC2"/>
            <w:tabs>
              <w:tab w:val="right" w:leader="dot" w:pos="9350"/>
            </w:tabs>
            <w:rPr>
              <w:rFonts w:asciiTheme="minorHAnsi" w:eastAsiaTheme="minorEastAsia" w:hAnsiTheme="minorHAnsi"/>
              <w:noProof/>
              <w:color w:val="auto"/>
            </w:rPr>
          </w:pPr>
          <w:hyperlink w:anchor="_Toc197417879" w:history="1">
            <w:r w:rsidRPr="00441D78">
              <w:rPr>
                <w:rStyle w:val="Hyperlink"/>
                <w:noProof/>
              </w:rPr>
              <w:t>CR-25 – Homeless and Other Special Needs 91.220(d, e); 91.320(d, e); 91.520(c)</w:t>
            </w:r>
            <w:r>
              <w:rPr>
                <w:noProof/>
                <w:webHidden/>
              </w:rPr>
              <w:tab/>
            </w:r>
            <w:r>
              <w:rPr>
                <w:noProof/>
                <w:webHidden/>
              </w:rPr>
              <w:fldChar w:fldCharType="begin"/>
            </w:r>
            <w:r>
              <w:rPr>
                <w:noProof/>
                <w:webHidden/>
              </w:rPr>
              <w:instrText xml:space="preserve"> PAGEREF _Toc197417879 \h </w:instrText>
            </w:r>
            <w:r>
              <w:rPr>
                <w:noProof/>
                <w:webHidden/>
              </w:rPr>
            </w:r>
            <w:r>
              <w:rPr>
                <w:noProof/>
                <w:webHidden/>
              </w:rPr>
              <w:fldChar w:fldCharType="separate"/>
            </w:r>
            <w:r w:rsidR="004B39FD">
              <w:rPr>
                <w:noProof/>
                <w:webHidden/>
              </w:rPr>
              <w:t>47</w:t>
            </w:r>
            <w:r>
              <w:rPr>
                <w:noProof/>
                <w:webHidden/>
              </w:rPr>
              <w:fldChar w:fldCharType="end"/>
            </w:r>
          </w:hyperlink>
        </w:p>
        <w:p w14:paraId="6657B893" w14:textId="47F43F32" w:rsidR="003376B1" w:rsidRDefault="003376B1">
          <w:pPr>
            <w:pStyle w:val="TOC2"/>
            <w:tabs>
              <w:tab w:val="right" w:leader="dot" w:pos="9350"/>
            </w:tabs>
            <w:rPr>
              <w:rFonts w:asciiTheme="minorHAnsi" w:eastAsiaTheme="minorEastAsia" w:hAnsiTheme="minorHAnsi"/>
              <w:noProof/>
              <w:color w:val="auto"/>
            </w:rPr>
          </w:pPr>
          <w:hyperlink w:anchor="_Toc197417880" w:history="1">
            <w:r w:rsidRPr="00441D78">
              <w:rPr>
                <w:rStyle w:val="Hyperlink"/>
                <w:noProof/>
              </w:rPr>
              <w:t>CR-30 – Public Housing 91.220(h); 91.320(j)</w:t>
            </w:r>
            <w:r>
              <w:rPr>
                <w:noProof/>
                <w:webHidden/>
              </w:rPr>
              <w:tab/>
            </w:r>
            <w:r>
              <w:rPr>
                <w:noProof/>
                <w:webHidden/>
              </w:rPr>
              <w:fldChar w:fldCharType="begin"/>
            </w:r>
            <w:r>
              <w:rPr>
                <w:noProof/>
                <w:webHidden/>
              </w:rPr>
              <w:instrText xml:space="preserve"> PAGEREF _Toc197417880 \h </w:instrText>
            </w:r>
            <w:r>
              <w:rPr>
                <w:noProof/>
                <w:webHidden/>
              </w:rPr>
            </w:r>
            <w:r>
              <w:rPr>
                <w:noProof/>
                <w:webHidden/>
              </w:rPr>
              <w:fldChar w:fldCharType="separate"/>
            </w:r>
            <w:r w:rsidR="004B39FD">
              <w:rPr>
                <w:noProof/>
                <w:webHidden/>
              </w:rPr>
              <w:t>52</w:t>
            </w:r>
            <w:r>
              <w:rPr>
                <w:noProof/>
                <w:webHidden/>
              </w:rPr>
              <w:fldChar w:fldCharType="end"/>
            </w:r>
          </w:hyperlink>
        </w:p>
        <w:p w14:paraId="4E50BEA3" w14:textId="005505EE" w:rsidR="003376B1" w:rsidRDefault="003376B1">
          <w:pPr>
            <w:pStyle w:val="TOC2"/>
            <w:tabs>
              <w:tab w:val="right" w:leader="dot" w:pos="9350"/>
            </w:tabs>
            <w:rPr>
              <w:rFonts w:asciiTheme="minorHAnsi" w:eastAsiaTheme="minorEastAsia" w:hAnsiTheme="minorHAnsi"/>
              <w:noProof/>
              <w:color w:val="auto"/>
            </w:rPr>
          </w:pPr>
          <w:hyperlink w:anchor="_Toc197417881" w:history="1">
            <w:r w:rsidRPr="00441D78">
              <w:rPr>
                <w:rStyle w:val="Hyperlink"/>
                <w:noProof/>
              </w:rPr>
              <w:t>CR-35 – Other Actions 91.220(j)-(k); 91.320(i)-(j)</w:t>
            </w:r>
            <w:r>
              <w:rPr>
                <w:noProof/>
                <w:webHidden/>
              </w:rPr>
              <w:tab/>
            </w:r>
            <w:r>
              <w:rPr>
                <w:noProof/>
                <w:webHidden/>
              </w:rPr>
              <w:fldChar w:fldCharType="begin"/>
            </w:r>
            <w:r>
              <w:rPr>
                <w:noProof/>
                <w:webHidden/>
              </w:rPr>
              <w:instrText xml:space="preserve"> PAGEREF _Toc197417881 \h </w:instrText>
            </w:r>
            <w:r>
              <w:rPr>
                <w:noProof/>
                <w:webHidden/>
              </w:rPr>
            </w:r>
            <w:r>
              <w:rPr>
                <w:noProof/>
                <w:webHidden/>
              </w:rPr>
              <w:fldChar w:fldCharType="separate"/>
            </w:r>
            <w:r w:rsidR="004B39FD">
              <w:rPr>
                <w:noProof/>
                <w:webHidden/>
              </w:rPr>
              <w:t>54</w:t>
            </w:r>
            <w:r>
              <w:rPr>
                <w:noProof/>
                <w:webHidden/>
              </w:rPr>
              <w:fldChar w:fldCharType="end"/>
            </w:r>
          </w:hyperlink>
        </w:p>
        <w:p w14:paraId="0AAE47E3" w14:textId="04853617" w:rsidR="003376B1" w:rsidRDefault="003376B1">
          <w:pPr>
            <w:pStyle w:val="TOC2"/>
            <w:tabs>
              <w:tab w:val="right" w:leader="dot" w:pos="9350"/>
            </w:tabs>
            <w:rPr>
              <w:rFonts w:asciiTheme="minorHAnsi" w:eastAsiaTheme="minorEastAsia" w:hAnsiTheme="minorHAnsi"/>
              <w:noProof/>
              <w:color w:val="auto"/>
            </w:rPr>
          </w:pPr>
          <w:hyperlink w:anchor="_Toc197417882" w:history="1">
            <w:r w:rsidRPr="00441D78">
              <w:rPr>
                <w:rStyle w:val="Hyperlink"/>
                <w:noProof/>
              </w:rPr>
              <w:t>CR-40 – Monitoring 91.220; 91.230</w:t>
            </w:r>
            <w:r>
              <w:rPr>
                <w:noProof/>
                <w:webHidden/>
              </w:rPr>
              <w:tab/>
            </w:r>
            <w:r>
              <w:rPr>
                <w:noProof/>
                <w:webHidden/>
              </w:rPr>
              <w:fldChar w:fldCharType="begin"/>
            </w:r>
            <w:r>
              <w:rPr>
                <w:noProof/>
                <w:webHidden/>
              </w:rPr>
              <w:instrText xml:space="preserve"> PAGEREF _Toc197417882 \h </w:instrText>
            </w:r>
            <w:r>
              <w:rPr>
                <w:noProof/>
                <w:webHidden/>
              </w:rPr>
            </w:r>
            <w:r>
              <w:rPr>
                <w:noProof/>
                <w:webHidden/>
              </w:rPr>
              <w:fldChar w:fldCharType="separate"/>
            </w:r>
            <w:r w:rsidR="004B39FD">
              <w:rPr>
                <w:noProof/>
                <w:webHidden/>
              </w:rPr>
              <w:t>60</w:t>
            </w:r>
            <w:r>
              <w:rPr>
                <w:noProof/>
                <w:webHidden/>
              </w:rPr>
              <w:fldChar w:fldCharType="end"/>
            </w:r>
          </w:hyperlink>
        </w:p>
        <w:p w14:paraId="5B088CAE" w14:textId="1027351F" w:rsidR="003376B1" w:rsidRDefault="003376B1">
          <w:pPr>
            <w:pStyle w:val="TOC2"/>
            <w:tabs>
              <w:tab w:val="right" w:leader="dot" w:pos="9350"/>
            </w:tabs>
            <w:rPr>
              <w:rFonts w:asciiTheme="minorHAnsi" w:eastAsiaTheme="minorEastAsia" w:hAnsiTheme="minorHAnsi"/>
              <w:noProof/>
              <w:color w:val="auto"/>
            </w:rPr>
          </w:pPr>
          <w:hyperlink w:anchor="_Toc197417883" w:history="1">
            <w:r w:rsidRPr="00441D78">
              <w:rPr>
                <w:rStyle w:val="Hyperlink"/>
                <w:noProof/>
              </w:rPr>
              <w:t>CR-45 – CDBG 91.52(d)</w:t>
            </w:r>
            <w:r>
              <w:rPr>
                <w:noProof/>
                <w:webHidden/>
              </w:rPr>
              <w:tab/>
            </w:r>
            <w:r>
              <w:rPr>
                <w:noProof/>
                <w:webHidden/>
              </w:rPr>
              <w:fldChar w:fldCharType="begin"/>
            </w:r>
            <w:r>
              <w:rPr>
                <w:noProof/>
                <w:webHidden/>
              </w:rPr>
              <w:instrText xml:space="preserve"> PAGEREF _Toc197417883 \h </w:instrText>
            </w:r>
            <w:r>
              <w:rPr>
                <w:noProof/>
                <w:webHidden/>
              </w:rPr>
            </w:r>
            <w:r>
              <w:rPr>
                <w:noProof/>
                <w:webHidden/>
              </w:rPr>
              <w:fldChar w:fldCharType="separate"/>
            </w:r>
            <w:r w:rsidR="004B39FD">
              <w:rPr>
                <w:noProof/>
                <w:webHidden/>
              </w:rPr>
              <w:t>62</w:t>
            </w:r>
            <w:r>
              <w:rPr>
                <w:noProof/>
                <w:webHidden/>
              </w:rPr>
              <w:fldChar w:fldCharType="end"/>
            </w:r>
          </w:hyperlink>
        </w:p>
        <w:p w14:paraId="7209D868" w14:textId="16733492" w:rsidR="003376B1" w:rsidRDefault="003376B1">
          <w:pPr>
            <w:pStyle w:val="TOC2"/>
            <w:tabs>
              <w:tab w:val="right" w:leader="dot" w:pos="9350"/>
            </w:tabs>
            <w:rPr>
              <w:rFonts w:asciiTheme="minorHAnsi" w:eastAsiaTheme="minorEastAsia" w:hAnsiTheme="minorHAnsi"/>
              <w:noProof/>
              <w:color w:val="auto"/>
            </w:rPr>
          </w:pPr>
          <w:hyperlink w:anchor="_Toc197417884" w:history="1">
            <w:r w:rsidRPr="00441D78">
              <w:rPr>
                <w:rStyle w:val="Hyperlink"/>
                <w:noProof/>
              </w:rPr>
              <w:t>CR-50 – HOME 91.520(e)</w:t>
            </w:r>
            <w:r>
              <w:rPr>
                <w:noProof/>
                <w:webHidden/>
              </w:rPr>
              <w:tab/>
            </w:r>
            <w:r>
              <w:rPr>
                <w:noProof/>
                <w:webHidden/>
              </w:rPr>
              <w:fldChar w:fldCharType="begin"/>
            </w:r>
            <w:r>
              <w:rPr>
                <w:noProof/>
                <w:webHidden/>
              </w:rPr>
              <w:instrText xml:space="preserve"> PAGEREF _Toc197417884 \h </w:instrText>
            </w:r>
            <w:r>
              <w:rPr>
                <w:noProof/>
                <w:webHidden/>
              </w:rPr>
            </w:r>
            <w:r>
              <w:rPr>
                <w:noProof/>
                <w:webHidden/>
              </w:rPr>
              <w:fldChar w:fldCharType="separate"/>
            </w:r>
            <w:r w:rsidR="004B39FD">
              <w:rPr>
                <w:noProof/>
                <w:webHidden/>
              </w:rPr>
              <w:t>63</w:t>
            </w:r>
            <w:r>
              <w:rPr>
                <w:noProof/>
                <w:webHidden/>
              </w:rPr>
              <w:fldChar w:fldCharType="end"/>
            </w:r>
          </w:hyperlink>
        </w:p>
        <w:p w14:paraId="7EC00EE1" w14:textId="30548DBD" w:rsidR="003376B1" w:rsidRDefault="003376B1">
          <w:pPr>
            <w:pStyle w:val="TOC2"/>
            <w:tabs>
              <w:tab w:val="right" w:leader="dot" w:pos="9350"/>
            </w:tabs>
            <w:rPr>
              <w:rFonts w:asciiTheme="minorHAnsi" w:eastAsiaTheme="minorEastAsia" w:hAnsiTheme="minorHAnsi"/>
              <w:noProof/>
              <w:color w:val="auto"/>
            </w:rPr>
          </w:pPr>
          <w:hyperlink w:anchor="_Toc197417885" w:history="1">
            <w:r w:rsidRPr="00441D78">
              <w:rPr>
                <w:rStyle w:val="Hyperlink"/>
                <w:noProof/>
              </w:rPr>
              <w:t>CR-55 – HOPWA 91.520(f)</w:t>
            </w:r>
            <w:r>
              <w:rPr>
                <w:noProof/>
                <w:webHidden/>
              </w:rPr>
              <w:tab/>
            </w:r>
            <w:r>
              <w:rPr>
                <w:noProof/>
                <w:webHidden/>
              </w:rPr>
              <w:fldChar w:fldCharType="begin"/>
            </w:r>
            <w:r>
              <w:rPr>
                <w:noProof/>
                <w:webHidden/>
              </w:rPr>
              <w:instrText xml:space="preserve"> PAGEREF _Toc197417885 \h </w:instrText>
            </w:r>
            <w:r>
              <w:rPr>
                <w:noProof/>
                <w:webHidden/>
              </w:rPr>
            </w:r>
            <w:r>
              <w:rPr>
                <w:noProof/>
                <w:webHidden/>
              </w:rPr>
              <w:fldChar w:fldCharType="separate"/>
            </w:r>
            <w:r w:rsidR="004B39FD">
              <w:rPr>
                <w:noProof/>
                <w:webHidden/>
              </w:rPr>
              <w:t>65</w:t>
            </w:r>
            <w:r>
              <w:rPr>
                <w:noProof/>
                <w:webHidden/>
              </w:rPr>
              <w:fldChar w:fldCharType="end"/>
            </w:r>
          </w:hyperlink>
        </w:p>
        <w:p w14:paraId="2907CCBE" w14:textId="62B5E12A" w:rsidR="003376B1" w:rsidRDefault="003376B1">
          <w:pPr>
            <w:pStyle w:val="TOC8"/>
            <w:tabs>
              <w:tab w:val="right" w:leader="dot" w:pos="9350"/>
            </w:tabs>
            <w:rPr>
              <w:rFonts w:asciiTheme="minorHAnsi" w:eastAsiaTheme="minorEastAsia" w:hAnsiTheme="minorHAnsi"/>
              <w:noProof/>
              <w:color w:val="auto"/>
            </w:rPr>
          </w:pPr>
          <w:hyperlink w:anchor="_Toc197417886" w:history="1">
            <w:r w:rsidRPr="00441D78">
              <w:rPr>
                <w:rStyle w:val="Hyperlink"/>
                <w:noProof/>
              </w:rPr>
              <w:t>Table 14 – HOPWA Number of Households Served</w:t>
            </w:r>
            <w:r>
              <w:rPr>
                <w:noProof/>
                <w:webHidden/>
              </w:rPr>
              <w:tab/>
            </w:r>
            <w:r>
              <w:rPr>
                <w:noProof/>
                <w:webHidden/>
              </w:rPr>
              <w:fldChar w:fldCharType="begin"/>
            </w:r>
            <w:r>
              <w:rPr>
                <w:noProof/>
                <w:webHidden/>
              </w:rPr>
              <w:instrText xml:space="preserve"> PAGEREF _Toc197417886 \h </w:instrText>
            </w:r>
            <w:r>
              <w:rPr>
                <w:noProof/>
                <w:webHidden/>
              </w:rPr>
            </w:r>
            <w:r>
              <w:rPr>
                <w:noProof/>
                <w:webHidden/>
              </w:rPr>
              <w:fldChar w:fldCharType="separate"/>
            </w:r>
            <w:r w:rsidR="004B39FD">
              <w:rPr>
                <w:noProof/>
                <w:webHidden/>
              </w:rPr>
              <w:t>65</w:t>
            </w:r>
            <w:r>
              <w:rPr>
                <w:noProof/>
                <w:webHidden/>
              </w:rPr>
              <w:fldChar w:fldCharType="end"/>
            </w:r>
          </w:hyperlink>
        </w:p>
        <w:p w14:paraId="2B466A5E" w14:textId="4BE7536F" w:rsidR="003376B1" w:rsidRDefault="003376B1">
          <w:pPr>
            <w:pStyle w:val="TOC3"/>
            <w:tabs>
              <w:tab w:val="right" w:leader="dot" w:pos="9350"/>
            </w:tabs>
            <w:rPr>
              <w:rFonts w:asciiTheme="minorHAnsi" w:eastAsiaTheme="minorEastAsia" w:hAnsiTheme="minorHAnsi"/>
              <w:noProof/>
              <w:color w:val="auto"/>
            </w:rPr>
          </w:pPr>
          <w:hyperlink w:anchor="_Toc197417887" w:history="1">
            <w:r w:rsidRPr="00441D78">
              <w:rPr>
                <w:rStyle w:val="Hyperlink"/>
                <w:noProof/>
              </w:rPr>
              <w:t>Narrative</w:t>
            </w:r>
            <w:r>
              <w:rPr>
                <w:noProof/>
                <w:webHidden/>
              </w:rPr>
              <w:tab/>
            </w:r>
            <w:r>
              <w:rPr>
                <w:noProof/>
                <w:webHidden/>
              </w:rPr>
              <w:fldChar w:fldCharType="begin"/>
            </w:r>
            <w:r>
              <w:rPr>
                <w:noProof/>
                <w:webHidden/>
              </w:rPr>
              <w:instrText xml:space="preserve"> PAGEREF _Toc197417887 \h </w:instrText>
            </w:r>
            <w:r>
              <w:rPr>
                <w:noProof/>
                <w:webHidden/>
              </w:rPr>
            </w:r>
            <w:r>
              <w:rPr>
                <w:noProof/>
                <w:webHidden/>
              </w:rPr>
              <w:fldChar w:fldCharType="separate"/>
            </w:r>
            <w:r w:rsidR="004B39FD">
              <w:rPr>
                <w:noProof/>
                <w:webHidden/>
              </w:rPr>
              <w:t>66</w:t>
            </w:r>
            <w:r>
              <w:rPr>
                <w:noProof/>
                <w:webHidden/>
              </w:rPr>
              <w:fldChar w:fldCharType="end"/>
            </w:r>
          </w:hyperlink>
        </w:p>
        <w:p w14:paraId="476B6DB7" w14:textId="71E7D7D3" w:rsidR="003376B1" w:rsidRDefault="003376B1">
          <w:pPr>
            <w:pStyle w:val="TOC2"/>
            <w:tabs>
              <w:tab w:val="right" w:leader="dot" w:pos="9350"/>
            </w:tabs>
            <w:rPr>
              <w:rFonts w:asciiTheme="minorHAnsi" w:eastAsiaTheme="minorEastAsia" w:hAnsiTheme="minorHAnsi"/>
              <w:noProof/>
              <w:color w:val="auto"/>
            </w:rPr>
          </w:pPr>
          <w:hyperlink w:anchor="_Toc197417888" w:history="1">
            <w:r w:rsidRPr="00441D78">
              <w:rPr>
                <w:rStyle w:val="Hyperlink"/>
                <w:noProof/>
              </w:rPr>
              <w:t>CR-56 – HTF 91.520(h)</w:t>
            </w:r>
            <w:r>
              <w:rPr>
                <w:noProof/>
                <w:webHidden/>
              </w:rPr>
              <w:tab/>
            </w:r>
            <w:r>
              <w:rPr>
                <w:noProof/>
                <w:webHidden/>
              </w:rPr>
              <w:fldChar w:fldCharType="begin"/>
            </w:r>
            <w:r>
              <w:rPr>
                <w:noProof/>
                <w:webHidden/>
              </w:rPr>
              <w:instrText xml:space="preserve"> PAGEREF _Toc197417888 \h </w:instrText>
            </w:r>
            <w:r>
              <w:rPr>
                <w:noProof/>
                <w:webHidden/>
              </w:rPr>
            </w:r>
            <w:r>
              <w:rPr>
                <w:noProof/>
                <w:webHidden/>
              </w:rPr>
              <w:fldChar w:fldCharType="separate"/>
            </w:r>
            <w:r w:rsidR="004B39FD">
              <w:rPr>
                <w:noProof/>
                <w:webHidden/>
              </w:rPr>
              <w:t>67</w:t>
            </w:r>
            <w:r>
              <w:rPr>
                <w:noProof/>
                <w:webHidden/>
              </w:rPr>
              <w:fldChar w:fldCharType="end"/>
            </w:r>
          </w:hyperlink>
        </w:p>
        <w:p w14:paraId="7F5CEFF3" w14:textId="542547CB" w:rsidR="003376B1" w:rsidRDefault="003376B1">
          <w:pPr>
            <w:pStyle w:val="TOC8"/>
            <w:tabs>
              <w:tab w:val="right" w:leader="dot" w:pos="9350"/>
            </w:tabs>
            <w:rPr>
              <w:rFonts w:asciiTheme="minorHAnsi" w:eastAsiaTheme="minorEastAsia" w:hAnsiTheme="minorHAnsi"/>
              <w:noProof/>
              <w:color w:val="auto"/>
            </w:rPr>
          </w:pPr>
          <w:hyperlink w:anchor="_Toc197417889" w:history="1">
            <w:r w:rsidRPr="00441D78">
              <w:rPr>
                <w:rStyle w:val="Hyperlink"/>
                <w:noProof/>
              </w:rPr>
              <w:t>Table 15 – CR-56 HTF Units in HTF Activities Completed During the Period</w:t>
            </w:r>
            <w:r>
              <w:rPr>
                <w:noProof/>
                <w:webHidden/>
              </w:rPr>
              <w:tab/>
            </w:r>
            <w:r>
              <w:rPr>
                <w:noProof/>
                <w:webHidden/>
              </w:rPr>
              <w:fldChar w:fldCharType="begin"/>
            </w:r>
            <w:r>
              <w:rPr>
                <w:noProof/>
                <w:webHidden/>
              </w:rPr>
              <w:instrText xml:space="preserve"> PAGEREF _Toc197417889 \h </w:instrText>
            </w:r>
            <w:r>
              <w:rPr>
                <w:noProof/>
                <w:webHidden/>
              </w:rPr>
            </w:r>
            <w:r>
              <w:rPr>
                <w:noProof/>
                <w:webHidden/>
              </w:rPr>
              <w:fldChar w:fldCharType="separate"/>
            </w:r>
            <w:r w:rsidR="004B39FD">
              <w:rPr>
                <w:noProof/>
                <w:webHidden/>
              </w:rPr>
              <w:t>67</w:t>
            </w:r>
            <w:r>
              <w:rPr>
                <w:noProof/>
                <w:webHidden/>
              </w:rPr>
              <w:fldChar w:fldCharType="end"/>
            </w:r>
          </w:hyperlink>
        </w:p>
        <w:p w14:paraId="2B6E41C1" w14:textId="25BCB75D" w:rsidR="003376B1" w:rsidRDefault="003376B1">
          <w:pPr>
            <w:pStyle w:val="TOC2"/>
            <w:tabs>
              <w:tab w:val="right" w:leader="dot" w:pos="9350"/>
            </w:tabs>
            <w:rPr>
              <w:rFonts w:asciiTheme="minorHAnsi" w:eastAsiaTheme="minorEastAsia" w:hAnsiTheme="minorHAnsi"/>
              <w:noProof/>
              <w:color w:val="auto"/>
            </w:rPr>
          </w:pPr>
          <w:hyperlink w:anchor="_Toc197417890" w:history="1">
            <w:r w:rsidRPr="00441D78">
              <w:rPr>
                <w:rStyle w:val="Hyperlink"/>
                <w:noProof/>
              </w:rPr>
              <w:t>CR-58 – Section 3</w:t>
            </w:r>
            <w:r>
              <w:rPr>
                <w:noProof/>
                <w:webHidden/>
              </w:rPr>
              <w:tab/>
            </w:r>
            <w:r>
              <w:rPr>
                <w:noProof/>
                <w:webHidden/>
              </w:rPr>
              <w:fldChar w:fldCharType="begin"/>
            </w:r>
            <w:r>
              <w:rPr>
                <w:noProof/>
                <w:webHidden/>
              </w:rPr>
              <w:instrText xml:space="preserve"> PAGEREF _Toc197417890 \h </w:instrText>
            </w:r>
            <w:r>
              <w:rPr>
                <w:noProof/>
                <w:webHidden/>
              </w:rPr>
            </w:r>
            <w:r>
              <w:rPr>
                <w:noProof/>
                <w:webHidden/>
              </w:rPr>
              <w:fldChar w:fldCharType="separate"/>
            </w:r>
            <w:r w:rsidR="004B39FD">
              <w:rPr>
                <w:noProof/>
                <w:webHidden/>
              </w:rPr>
              <w:t>69</w:t>
            </w:r>
            <w:r>
              <w:rPr>
                <w:noProof/>
                <w:webHidden/>
              </w:rPr>
              <w:fldChar w:fldCharType="end"/>
            </w:r>
          </w:hyperlink>
        </w:p>
        <w:p w14:paraId="3FDD41FC" w14:textId="2386D44B" w:rsidR="003376B1" w:rsidRDefault="003376B1">
          <w:pPr>
            <w:pStyle w:val="TOC8"/>
            <w:tabs>
              <w:tab w:val="right" w:leader="dot" w:pos="9350"/>
            </w:tabs>
            <w:rPr>
              <w:rFonts w:asciiTheme="minorHAnsi" w:eastAsiaTheme="minorEastAsia" w:hAnsiTheme="minorHAnsi"/>
              <w:noProof/>
              <w:color w:val="auto"/>
            </w:rPr>
          </w:pPr>
          <w:hyperlink w:anchor="_Toc197417891" w:history="1">
            <w:r w:rsidRPr="00441D78">
              <w:rPr>
                <w:rStyle w:val="Hyperlink"/>
                <w:noProof/>
              </w:rPr>
              <w:t>Table 16 – CR 58 Section 3 Total Labor Hours</w:t>
            </w:r>
            <w:r>
              <w:rPr>
                <w:noProof/>
                <w:webHidden/>
              </w:rPr>
              <w:tab/>
            </w:r>
            <w:r>
              <w:rPr>
                <w:noProof/>
                <w:webHidden/>
              </w:rPr>
              <w:fldChar w:fldCharType="begin"/>
            </w:r>
            <w:r>
              <w:rPr>
                <w:noProof/>
                <w:webHidden/>
              </w:rPr>
              <w:instrText xml:space="preserve"> PAGEREF _Toc197417891 \h </w:instrText>
            </w:r>
            <w:r>
              <w:rPr>
                <w:noProof/>
                <w:webHidden/>
              </w:rPr>
            </w:r>
            <w:r>
              <w:rPr>
                <w:noProof/>
                <w:webHidden/>
              </w:rPr>
              <w:fldChar w:fldCharType="separate"/>
            </w:r>
            <w:r w:rsidR="004B39FD">
              <w:rPr>
                <w:noProof/>
                <w:webHidden/>
              </w:rPr>
              <w:t>69</w:t>
            </w:r>
            <w:r>
              <w:rPr>
                <w:noProof/>
                <w:webHidden/>
              </w:rPr>
              <w:fldChar w:fldCharType="end"/>
            </w:r>
          </w:hyperlink>
        </w:p>
        <w:p w14:paraId="26393538" w14:textId="376C7F24" w:rsidR="003376B1" w:rsidRDefault="003376B1">
          <w:pPr>
            <w:pStyle w:val="TOC8"/>
            <w:tabs>
              <w:tab w:val="right" w:leader="dot" w:pos="9350"/>
            </w:tabs>
            <w:rPr>
              <w:rFonts w:asciiTheme="minorHAnsi" w:eastAsiaTheme="minorEastAsia" w:hAnsiTheme="minorHAnsi"/>
              <w:noProof/>
              <w:color w:val="auto"/>
            </w:rPr>
          </w:pPr>
          <w:hyperlink w:anchor="_Toc197417892" w:history="1">
            <w:r w:rsidRPr="00441D78">
              <w:rPr>
                <w:rStyle w:val="Hyperlink"/>
                <w:noProof/>
              </w:rPr>
              <w:t>Table 17 – CR 58 Section 3 Qualitative Efforts – Number of Activities by Program</w:t>
            </w:r>
            <w:r>
              <w:rPr>
                <w:noProof/>
                <w:webHidden/>
              </w:rPr>
              <w:tab/>
            </w:r>
            <w:r>
              <w:rPr>
                <w:noProof/>
                <w:webHidden/>
              </w:rPr>
              <w:fldChar w:fldCharType="begin"/>
            </w:r>
            <w:r>
              <w:rPr>
                <w:noProof/>
                <w:webHidden/>
              </w:rPr>
              <w:instrText xml:space="preserve"> PAGEREF _Toc197417892 \h </w:instrText>
            </w:r>
            <w:r>
              <w:rPr>
                <w:noProof/>
                <w:webHidden/>
              </w:rPr>
            </w:r>
            <w:r>
              <w:rPr>
                <w:noProof/>
                <w:webHidden/>
              </w:rPr>
              <w:fldChar w:fldCharType="separate"/>
            </w:r>
            <w:r w:rsidR="004B39FD">
              <w:rPr>
                <w:noProof/>
                <w:webHidden/>
              </w:rPr>
              <w:t>69</w:t>
            </w:r>
            <w:r>
              <w:rPr>
                <w:noProof/>
                <w:webHidden/>
              </w:rPr>
              <w:fldChar w:fldCharType="end"/>
            </w:r>
          </w:hyperlink>
        </w:p>
        <w:p w14:paraId="7BBB628F" w14:textId="7BDEA0D1" w:rsidR="003376B1" w:rsidRDefault="003376B1">
          <w:pPr>
            <w:pStyle w:val="TOC3"/>
            <w:tabs>
              <w:tab w:val="right" w:leader="dot" w:pos="9350"/>
            </w:tabs>
            <w:rPr>
              <w:rFonts w:asciiTheme="minorHAnsi" w:eastAsiaTheme="minorEastAsia" w:hAnsiTheme="minorHAnsi"/>
              <w:noProof/>
              <w:color w:val="auto"/>
            </w:rPr>
          </w:pPr>
          <w:hyperlink w:anchor="_Toc197417893" w:history="1">
            <w:r w:rsidRPr="00441D78">
              <w:rPr>
                <w:rStyle w:val="Hyperlink"/>
                <w:noProof/>
              </w:rPr>
              <w:t>Narrative</w:t>
            </w:r>
            <w:r>
              <w:rPr>
                <w:noProof/>
                <w:webHidden/>
              </w:rPr>
              <w:tab/>
            </w:r>
            <w:r>
              <w:rPr>
                <w:noProof/>
                <w:webHidden/>
              </w:rPr>
              <w:fldChar w:fldCharType="begin"/>
            </w:r>
            <w:r>
              <w:rPr>
                <w:noProof/>
                <w:webHidden/>
              </w:rPr>
              <w:instrText xml:space="preserve"> PAGEREF _Toc197417893 \h </w:instrText>
            </w:r>
            <w:r>
              <w:rPr>
                <w:noProof/>
                <w:webHidden/>
              </w:rPr>
            </w:r>
            <w:r>
              <w:rPr>
                <w:noProof/>
                <w:webHidden/>
              </w:rPr>
              <w:fldChar w:fldCharType="separate"/>
            </w:r>
            <w:r w:rsidR="004B39FD">
              <w:rPr>
                <w:noProof/>
                <w:webHidden/>
              </w:rPr>
              <w:t>72</w:t>
            </w:r>
            <w:r>
              <w:rPr>
                <w:noProof/>
                <w:webHidden/>
              </w:rPr>
              <w:fldChar w:fldCharType="end"/>
            </w:r>
          </w:hyperlink>
        </w:p>
        <w:p w14:paraId="5EC0F126" w14:textId="538E5A28" w:rsidR="003376B1" w:rsidRDefault="003376B1">
          <w:pPr>
            <w:pStyle w:val="TOC2"/>
            <w:tabs>
              <w:tab w:val="right" w:leader="dot" w:pos="9350"/>
            </w:tabs>
            <w:rPr>
              <w:rFonts w:asciiTheme="minorHAnsi" w:eastAsiaTheme="minorEastAsia" w:hAnsiTheme="minorHAnsi"/>
              <w:noProof/>
              <w:color w:val="auto"/>
            </w:rPr>
          </w:pPr>
          <w:hyperlink w:anchor="_Toc197417894" w:history="1">
            <w:r w:rsidRPr="00441D78">
              <w:rPr>
                <w:rStyle w:val="Hyperlink"/>
                <w:noProof/>
              </w:rPr>
              <w:t>CR-60 – ESG 91.520(g)</w:t>
            </w:r>
            <w:r>
              <w:rPr>
                <w:noProof/>
                <w:webHidden/>
              </w:rPr>
              <w:tab/>
            </w:r>
            <w:r>
              <w:rPr>
                <w:noProof/>
                <w:webHidden/>
              </w:rPr>
              <w:fldChar w:fldCharType="begin"/>
            </w:r>
            <w:r>
              <w:rPr>
                <w:noProof/>
                <w:webHidden/>
              </w:rPr>
              <w:instrText xml:space="preserve"> PAGEREF _Toc197417894 \h </w:instrText>
            </w:r>
            <w:r>
              <w:rPr>
                <w:noProof/>
                <w:webHidden/>
              </w:rPr>
            </w:r>
            <w:r>
              <w:rPr>
                <w:noProof/>
                <w:webHidden/>
              </w:rPr>
              <w:fldChar w:fldCharType="separate"/>
            </w:r>
            <w:r w:rsidR="004B39FD">
              <w:rPr>
                <w:noProof/>
                <w:webHidden/>
              </w:rPr>
              <w:t>72</w:t>
            </w:r>
            <w:r>
              <w:rPr>
                <w:noProof/>
                <w:webHidden/>
              </w:rPr>
              <w:fldChar w:fldCharType="end"/>
            </w:r>
          </w:hyperlink>
        </w:p>
        <w:p w14:paraId="2AF0198B" w14:textId="53E09B45" w:rsidR="003376B1" w:rsidRDefault="003376B1">
          <w:pPr>
            <w:pStyle w:val="TOC2"/>
            <w:tabs>
              <w:tab w:val="right" w:leader="dot" w:pos="9350"/>
            </w:tabs>
            <w:rPr>
              <w:rFonts w:asciiTheme="minorHAnsi" w:eastAsiaTheme="minorEastAsia" w:hAnsiTheme="minorHAnsi"/>
              <w:noProof/>
              <w:color w:val="auto"/>
            </w:rPr>
          </w:pPr>
          <w:hyperlink w:anchor="_Toc197417895" w:history="1">
            <w:r w:rsidRPr="00441D78">
              <w:rPr>
                <w:rStyle w:val="Hyperlink"/>
                <w:noProof/>
              </w:rPr>
              <w:t>CR-65 – Persons Assisted</w:t>
            </w:r>
            <w:r>
              <w:rPr>
                <w:noProof/>
                <w:webHidden/>
              </w:rPr>
              <w:tab/>
            </w:r>
            <w:r>
              <w:rPr>
                <w:noProof/>
                <w:webHidden/>
              </w:rPr>
              <w:fldChar w:fldCharType="begin"/>
            </w:r>
            <w:r>
              <w:rPr>
                <w:noProof/>
                <w:webHidden/>
              </w:rPr>
              <w:instrText xml:space="preserve"> PAGEREF _Toc197417895 \h </w:instrText>
            </w:r>
            <w:r>
              <w:rPr>
                <w:noProof/>
                <w:webHidden/>
              </w:rPr>
            </w:r>
            <w:r>
              <w:rPr>
                <w:noProof/>
                <w:webHidden/>
              </w:rPr>
              <w:fldChar w:fldCharType="separate"/>
            </w:r>
            <w:r w:rsidR="004B39FD">
              <w:rPr>
                <w:noProof/>
                <w:webHidden/>
              </w:rPr>
              <w:t>77</w:t>
            </w:r>
            <w:r>
              <w:rPr>
                <w:noProof/>
                <w:webHidden/>
              </w:rPr>
              <w:fldChar w:fldCharType="end"/>
            </w:r>
          </w:hyperlink>
        </w:p>
        <w:p w14:paraId="5810C20F" w14:textId="7E014416" w:rsidR="003376B1" w:rsidRDefault="003376B1">
          <w:pPr>
            <w:pStyle w:val="TOC8"/>
            <w:tabs>
              <w:tab w:val="right" w:leader="dot" w:pos="9350"/>
            </w:tabs>
            <w:rPr>
              <w:rFonts w:asciiTheme="minorHAnsi" w:eastAsiaTheme="minorEastAsia" w:hAnsiTheme="minorHAnsi"/>
              <w:noProof/>
              <w:color w:val="auto"/>
            </w:rPr>
          </w:pPr>
          <w:hyperlink w:anchor="_Toc197417896" w:history="1">
            <w:r w:rsidRPr="00441D78">
              <w:rPr>
                <w:rStyle w:val="Hyperlink"/>
                <w:noProof/>
              </w:rPr>
              <w:t>Table 16 – Household Information for Homeless Prevention Activities</w:t>
            </w:r>
            <w:r>
              <w:rPr>
                <w:noProof/>
                <w:webHidden/>
              </w:rPr>
              <w:tab/>
            </w:r>
            <w:r>
              <w:rPr>
                <w:noProof/>
                <w:webHidden/>
              </w:rPr>
              <w:fldChar w:fldCharType="begin"/>
            </w:r>
            <w:r>
              <w:rPr>
                <w:noProof/>
                <w:webHidden/>
              </w:rPr>
              <w:instrText xml:space="preserve"> PAGEREF _Toc197417896 \h </w:instrText>
            </w:r>
            <w:r>
              <w:rPr>
                <w:noProof/>
                <w:webHidden/>
              </w:rPr>
            </w:r>
            <w:r>
              <w:rPr>
                <w:noProof/>
                <w:webHidden/>
              </w:rPr>
              <w:fldChar w:fldCharType="separate"/>
            </w:r>
            <w:r w:rsidR="004B39FD">
              <w:rPr>
                <w:noProof/>
                <w:webHidden/>
              </w:rPr>
              <w:t>77</w:t>
            </w:r>
            <w:r>
              <w:rPr>
                <w:noProof/>
                <w:webHidden/>
              </w:rPr>
              <w:fldChar w:fldCharType="end"/>
            </w:r>
          </w:hyperlink>
        </w:p>
        <w:p w14:paraId="15F1AE1E" w14:textId="259D1FCC" w:rsidR="003376B1" w:rsidRDefault="003376B1">
          <w:pPr>
            <w:pStyle w:val="TOC8"/>
            <w:tabs>
              <w:tab w:val="right" w:leader="dot" w:pos="9350"/>
            </w:tabs>
            <w:rPr>
              <w:rFonts w:asciiTheme="minorHAnsi" w:eastAsiaTheme="minorEastAsia" w:hAnsiTheme="minorHAnsi"/>
              <w:noProof/>
              <w:color w:val="auto"/>
            </w:rPr>
          </w:pPr>
          <w:hyperlink w:anchor="_Toc197417897" w:history="1">
            <w:r w:rsidRPr="00441D78">
              <w:rPr>
                <w:rStyle w:val="Hyperlink"/>
                <w:noProof/>
              </w:rPr>
              <w:t>Table 17 – Household Information for Rapid Re-Housing Activities</w:t>
            </w:r>
            <w:r>
              <w:rPr>
                <w:noProof/>
                <w:webHidden/>
              </w:rPr>
              <w:tab/>
            </w:r>
            <w:r>
              <w:rPr>
                <w:noProof/>
                <w:webHidden/>
              </w:rPr>
              <w:fldChar w:fldCharType="begin"/>
            </w:r>
            <w:r>
              <w:rPr>
                <w:noProof/>
                <w:webHidden/>
              </w:rPr>
              <w:instrText xml:space="preserve"> PAGEREF _Toc197417897 \h </w:instrText>
            </w:r>
            <w:r>
              <w:rPr>
                <w:noProof/>
                <w:webHidden/>
              </w:rPr>
            </w:r>
            <w:r>
              <w:rPr>
                <w:noProof/>
                <w:webHidden/>
              </w:rPr>
              <w:fldChar w:fldCharType="separate"/>
            </w:r>
            <w:r w:rsidR="004B39FD">
              <w:rPr>
                <w:noProof/>
                <w:webHidden/>
              </w:rPr>
              <w:t>78</w:t>
            </w:r>
            <w:r>
              <w:rPr>
                <w:noProof/>
                <w:webHidden/>
              </w:rPr>
              <w:fldChar w:fldCharType="end"/>
            </w:r>
          </w:hyperlink>
        </w:p>
        <w:p w14:paraId="73B16141" w14:textId="20DB7220" w:rsidR="003376B1" w:rsidRDefault="003376B1">
          <w:pPr>
            <w:pStyle w:val="TOC8"/>
            <w:tabs>
              <w:tab w:val="right" w:leader="dot" w:pos="9350"/>
            </w:tabs>
            <w:rPr>
              <w:rFonts w:asciiTheme="minorHAnsi" w:eastAsiaTheme="minorEastAsia" w:hAnsiTheme="minorHAnsi"/>
              <w:noProof/>
              <w:color w:val="auto"/>
            </w:rPr>
          </w:pPr>
          <w:hyperlink w:anchor="_Toc197417898" w:history="1">
            <w:r w:rsidRPr="00441D78">
              <w:rPr>
                <w:rStyle w:val="Hyperlink"/>
                <w:noProof/>
              </w:rPr>
              <w:t>Table 18 – Shelter Information</w:t>
            </w:r>
            <w:r>
              <w:rPr>
                <w:noProof/>
                <w:webHidden/>
              </w:rPr>
              <w:tab/>
            </w:r>
            <w:r>
              <w:rPr>
                <w:noProof/>
                <w:webHidden/>
              </w:rPr>
              <w:fldChar w:fldCharType="begin"/>
            </w:r>
            <w:r>
              <w:rPr>
                <w:noProof/>
                <w:webHidden/>
              </w:rPr>
              <w:instrText xml:space="preserve"> PAGEREF _Toc197417898 \h </w:instrText>
            </w:r>
            <w:r>
              <w:rPr>
                <w:noProof/>
                <w:webHidden/>
              </w:rPr>
            </w:r>
            <w:r>
              <w:rPr>
                <w:noProof/>
                <w:webHidden/>
              </w:rPr>
              <w:fldChar w:fldCharType="separate"/>
            </w:r>
            <w:r w:rsidR="004B39FD">
              <w:rPr>
                <w:noProof/>
                <w:webHidden/>
              </w:rPr>
              <w:t>78</w:t>
            </w:r>
            <w:r>
              <w:rPr>
                <w:noProof/>
                <w:webHidden/>
              </w:rPr>
              <w:fldChar w:fldCharType="end"/>
            </w:r>
          </w:hyperlink>
        </w:p>
        <w:p w14:paraId="76ECE8D4" w14:textId="4B18E62D" w:rsidR="003376B1" w:rsidRDefault="003376B1">
          <w:pPr>
            <w:pStyle w:val="TOC8"/>
            <w:tabs>
              <w:tab w:val="right" w:leader="dot" w:pos="9350"/>
            </w:tabs>
            <w:rPr>
              <w:rFonts w:asciiTheme="minorHAnsi" w:eastAsiaTheme="minorEastAsia" w:hAnsiTheme="minorHAnsi"/>
              <w:noProof/>
              <w:color w:val="auto"/>
            </w:rPr>
          </w:pPr>
          <w:hyperlink w:anchor="_Toc197417899" w:history="1">
            <w:r w:rsidRPr="00441D78">
              <w:rPr>
                <w:rStyle w:val="Hyperlink"/>
                <w:noProof/>
              </w:rPr>
              <w:t>Table 19 – Household Information for Street Outreach</w:t>
            </w:r>
            <w:r>
              <w:rPr>
                <w:noProof/>
                <w:webHidden/>
              </w:rPr>
              <w:tab/>
            </w:r>
            <w:r>
              <w:rPr>
                <w:noProof/>
                <w:webHidden/>
              </w:rPr>
              <w:fldChar w:fldCharType="begin"/>
            </w:r>
            <w:r>
              <w:rPr>
                <w:noProof/>
                <w:webHidden/>
              </w:rPr>
              <w:instrText xml:space="preserve"> PAGEREF _Toc197417899 \h </w:instrText>
            </w:r>
            <w:r>
              <w:rPr>
                <w:noProof/>
                <w:webHidden/>
              </w:rPr>
            </w:r>
            <w:r>
              <w:rPr>
                <w:noProof/>
                <w:webHidden/>
              </w:rPr>
              <w:fldChar w:fldCharType="separate"/>
            </w:r>
            <w:r w:rsidR="004B39FD">
              <w:rPr>
                <w:noProof/>
                <w:webHidden/>
              </w:rPr>
              <w:t>79</w:t>
            </w:r>
            <w:r>
              <w:rPr>
                <w:noProof/>
                <w:webHidden/>
              </w:rPr>
              <w:fldChar w:fldCharType="end"/>
            </w:r>
          </w:hyperlink>
        </w:p>
        <w:p w14:paraId="79AD14B5" w14:textId="38E65E3E" w:rsidR="003376B1" w:rsidRDefault="003376B1">
          <w:pPr>
            <w:pStyle w:val="TOC8"/>
            <w:tabs>
              <w:tab w:val="right" w:leader="dot" w:pos="9350"/>
            </w:tabs>
            <w:rPr>
              <w:rFonts w:asciiTheme="minorHAnsi" w:eastAsiaTheme="minorEastAsia" w:hAnsiTheme="minorHAnsi"/>
              <w:noProof/>
              <w:color w:val="auto"/>
            </w:rPr>
          </w:pPr>
          <w:hyperlink w:anchor="_Toc197417900" w:history="1">
            <w:r w:rsidRPr="00441D78">
              <w:rPr>
                <w:rStyle w:val="Hyperlink"/>
                <w:noProof/>
              </w:rPr>
              <w:t>Table 20 – Household Information for Persons Served with ESG</w:t>
            </w:r>
            <w:r>
              <w:rPr>
                <w:noProof/>
                <w:webHidden/>
              </w:rPr>
              <w:tab/>
            </w:r>
            <w:r>
              <w:rPr>
                <w:noProof/>
                <w:webHidden/>
              </w:rPr>
              <w:fldChar w:fldCharType="begin"/>
            </w:r>
            <w:r>
              <w:rPr>
                <w:noProof/>
                <w:webHidden/>
              </w:rPr>
              <w:instrText xml:space="preserve"> PAGEREF _Toc197417900 \h </w:instrText>
            </w:r>
            <w:r>
              <w:rPr>
                <w:noProof/>
                <w:webHidden/>
              </w:rPr>
            </w:r>
            <w:r>
              <w:rPr>
                <w:noProof/>
                <w:webHidden/>
              </w:rPr>
              <w:fldChar w:fldCharType="separate"/>
            </w:r>
            <w:r w:rsidR="004B39FD">
              <w:rPr>
                <w:noProof/>
                <w:webHidden/>
              </w:rPr>
              <w:t>79</w:t>
            </w:r>
            <w:r>
              <w:rPr>
                <w:noProof/>
                <w:webHidden/>
              </w:rPr>
              <w:fldChar w:fldCharType="end"/>
            </w:r>
          </w:hyperlink>
        </w:p>
        <w:p w14:paraId="0000622A" w14:textId="5DDB3E9B" w:rsidR="003376B1" w:rsidRDefault="003376B1">
          <w:pPr>
            <w:pStyle w:val="TOC8"/>
            <w:tabs>
              <w:tab w:val="right" w:leader="dot" w:pos="9350"/>
            </w:tabs>
            <w:rPr>
              <w:rFonts w:asciiTheme="minorHAnsi" w:eastAsiaTheme="minorEastAsia" w:hAnsiTheme="minorHAnsi"/>
              <w:noProof/>
              <w:color w:val="auto"/>
            </w:rPr>
          </w:pPr>
          <w:hyperlink w:anchor="_Toc197417901" w:history="1">
            <w:r w:rsidRPr="00441D78">
              <w:rPr>
                <w:rStyle w:val="Hyperlink"/>
                <w:noProof/>
              </w:rPr>
              <w:t>Table 21 – Gender Information</w:t>
            </w:r>
            <w:r>
              <w:rPr>
                <w:noProof/>
                <w:webHidden/>
              </w:rPr>
              <w:tab/>
            </w:r>
            <w:r>
              <w:rPr>
                <w:noProof/>
                <w:webHidden/>
              </w:rPr>
              <w:fldChar w:fldCharType="begin"/>
            </w:r>
            <w:r>
              <w:rPr>
                <w:noProof/>
                <w:webHidden/>
              </w:rPr>
              <w:instrText xml:space="preserve"> PAGEREF _Toc197417901 \h </w:instrText>
            </w:r>
            <w:r>
              <w:rPr>
                <w:noProof/>
                <w:webHidden/>
              </w:rPr>
            </w:r>
            <w:r>
              <w:rPr>
                <w:noProof/>
                <w:webHidden/>
              </w:rPr>
              <w:fldChar w:fldCharType="separate"/>
            </w:r>
            <w:r w:rsidR="004B39FD">
              <w:rPr>
                <w:noProof/>
                <w:webHidden/>
              </w:rPr>
              <w:t>79</w:t>
            </w:r>
            <w:r>
              <w:rPr>
                <w:noProof/>
                <w:webHidden/>
              </w:rPr>
              <w:fldChar w:fldCharType="end"/>
            </w:r>
          </w:hyperlink>
        </w:p>
        <w:p w14:paraId="29C282DB" w14:textId="521BEB19" w:rsidR="003376B1" w:rsidRDefault="003376B1">
          <w:pPr>
            <w:pStyle w:val="TOC8"/>
            <w:tabs>
              <w:tab w:val="right" w:leader="dot" w:pos="9350"/>
            </w:tabs>
            <w:rPr>
              <w:rFonts w:asciiTheme="minorHAnsi" w:eastAsiaTheme="minorEastAsia" w:hAnsiTheme="minorHAnsi"/>
              <w:noProof/>
              <w:color w:val="auto"/>
            </w:rPr>
          </w:pPr>
          <w:hyperlink w:anchor="_Toc197417902" w:history="1">
            <w:r w:rsidRPr="00441D78">
              <w:rPr>
                <w:rStyle w:val="Hyperlink"/>
                <w:noProof/>
              </w:rPr>
              <w:t>Table 22 – Age Information</w:t>
            </w:r>
            <w:r>
              <w:rPr>
                <w:noProof/>
                <w:webHidden/>
              </w:rPr>
              <w:tab/>
            </w:r>
            <w:r>
              <w:rPr>
                <w:noProof/>
                <w:webHidden/>
              </w:rPr>
              <w:fldChar w:fldCharType="begin"/>
            </w:r>
            <w:r>
              <w:rPr>
                <w:noProof/>
                <w:webHidden/>
              </w:rPr>
              <w:instrText xml:space="preserve"> PAGEREF _Toc197417902 \h </w:instrText>
            </w:r>
            <w:r>
              <w:rPr>
                <w:noProof/>
                <w:webHidden/>
              </w:rPr>
            </w:r>
            <w:r>
              <w:rPr>
                <w:noProof/>
                <w:webHidden/>
              </w:rPr>
              <w:fldChar w:fldCharType="separate"/>
            </w:r>
            <w:r w:rsidR="004B39FD">
              <w:rPr>
                <w:noProof/>
                <w:webHidden/>
              </w:rPr>
              <w:t>80</w:t>
            </w:r>
            <w:r>
              <w:rPr>
                <w:noProof/>
                <w:webHidden/>
              </w:rPr>
              <w:fldChar w:fldCharType="end"/>
            </w:r>
          </w:hyperlink>
        </w:p>
        <w:p w14:paraId="2622DBBC" w14:textId="3F54BDC1" w:rsidR="003376B1" w:rsidRDefault="003376B1">
          <w:pPr>
            <w:pStyle w:val="TOC8"/>
            <w:tabs>
              <w:tab w:val="right" w:leader="dot" w:pos="9350"/>
            </w:tabs>
            <w:rPr>
              <w:rFonts w:asciiTheme="minorHAnsi" w:eastAsiaTheme="minorEastAsia" w:hAnsiTheme="minorHAnsi"/>
              <w:noProof/>
              <w:color w:val="auto"/>
            </w:rPr>
          </w:pPr>
          <w:hyperlink w:anchor="_Toc197417903" w:history="1">
            <w:r w:rsidRPr="00441D78">
              <w:rPr>
                <w:rStyle w:val="Hyperlink"/>
                <w:noProof/>
              </w:rPr>
              <w:t>Table 23 – Special Population Served</w:t>
            </w:r>
            <w:r>
              <w:rPr>
                <w:noProof/>
                <w:webHidden/>
              </w:rPr>
              <w:tab/>
            </w:r>
            <w:r>
              <w:rPr>
                <w:noProof/>
                <w:webHidden/>
              </w:rPr>
              <w:fldChar w:fldCharType="begin"/>
            </w:r>
            <w:r>
              <w:rPr>
                <w:noProof/>
                <w:webHidden/>
              </w:rPr>
              <w:instrText xml:space="preserve"> PAGEREF _Toc197417903 \h </w:instrText>
            </w:r>
            <w:r>
              <w:rPr>
                <w:noProof/>
                <w:webHidden/>
              </w:rPr>
            </w:r>
            <w:r>
              <w:rPr>
                <w:noProof/>
                <w:webHidden/>
              </w:rPr>
              <w:fldChar w:fldCharType="separate"/>
            </w:r>
            <w:r w:rsidR="004B39FD">
              <w:rPr>
                <w:noProof/>
                <w:webHidden/>
              </w:rPr>
              <w:t>80</w:t>
            </w:r>
            <w:r>
              <w:rPr>
                <w:noProof/>
                <w:webHidden/>
              </w:rPr>
              <w:fldChar w:fldCharType="end"/>
            </w:r>
          </w:hyperlink>
        </w:p>
        <w:p w14:paraId="22548A33" w14:textId="178377D8" w:rsidR="003376B1" w:rsidRDefault="003376B1">
          <w:pPr>
            <w:pStyle w:val="TOC2"/>
            <w:tabs>
              <w:tab w:val="right" w:leader="dot" w:pos="9350"/>
            </w:tabs>
            <w:rPr>
              <w:rFonts w:asciiTheme="minorHAnsi" w:eastAsiaTheme="minorEastAsia" w:hAnsiTheme="minorHAnsi"/>
              <w:noProof/>
              <w:color w:val="auto"/>
            </w:rPr>
          </w:pPr>
          <w:hyperlink w:anchor="_Toc197417904" w:history="1">
            <w:r w:rsidRPr="00441D78">
              <w:rPr>
                <w:rStyle w:val="Hyperlink"/>
                <w:noProof/>
              </w:rPr>
              <w:t>CR-70 – ESG 91.520(g) – Assistance Provided and Outcomes</w:t>
            </w:r>
            <w:r>
              <w:rPr>
                <w:noProof/>
                <w:webHidden/>
              </w:rPr>
              <w:tab/>
            </w:r>
            <w:r>
              <w:rPr>
                <w:noProof/>
                <w:webHidden/>
              </w:rPr>
              <w:fldChar w:fldCharType="begin"/>
            </w:r>
            <w:r>
              <w:rPr>
                <w:noProof/>
                <w:webHidden/>
              </w:rPr>
              <w:instrText xml:space="preserve"> PAGEREF _Toc197417904 \h </w:instrText>
            </w:r>
            <w:r>
              <w:rPr>
                <w:noProof/>
                <w:webHidden/>
              </w:rPr>
            </w:r>
            <w:r>
              <w:rPr>
                <w:noProof/>
                <w:webHidden/>
              </w:rPr>
              <w:fldChar w:fldCharType="separate"/>
            </w:r>
            <w:r w:rsidR="004B39FD">
              <w:rPr>
                <w:noProof/>
                <w:webHidden/>
              </w:rPr>
              <w:t>81</w:t>
            </w:r>
            <w:r>
              <w:rPr>
                <w:noProof/>
                <w:webHidden/>
              </w:rPr>
              <w:fldChar w:fldCharType="end"/>
            </w:r>
          </w:hyperlink>
        </w:p>
        <w:p w14:paraId="20468445" w14:textId="796EC879" w:rsidR="003376B1" w:rsidRDefault="003376B1">
          <w:pPr>
            <w:pStyle w:val="TOC2"/>
            <w:tabs>
              <w:tab w:val="right" w:leader="dot" w:pos="9350"/>
            </w:tabs>
            <w:rPr>
              <w:rFonts w:asciiTheme="minorHAnsi" w:eastAsiaTheme="minorEastAsia" w:hAnsiTheme="minorHAnsi"/>
              <w:noProof/>
              <w:color w:val="auto"/>
            </w:rPr>
          </w:pPr>
          <w:hyperlink w:anchor="_Toc197417905" w:history="1">
            <w:r w:rsidRPr="00441D78">
              <w:rPr>
                <w:rStyle w:val="Hyperlink"/>
                <w:noProof/>
              </w:rPr>
              <w:t>CR-75 – Expenditures</w:t>
            </w:r>
            <w:r>
              <w:rPr>
                <w:noProof/>
                <w:webHidden/>
              </w:rPr>
              <w:tab/>
            </w:r>
            <w:r>
              <w:rPr>
                <w:noProof/>
                <w:webHidden/>
              </w:rPr>
              <w:fldChar w:fldCharType="begin"/>
            </w:r>
            <w:r>
              <w:rPr>
                <w:noProof/>
                <w:webHidden/>
              </w:rPr>
              <w:instrText xml:space="preserve"> PAGEREF _Toc197417905 \h </w:instrText>
            </w:r>
            <w:r>
              <w:rPr>
                <w:noProof/>
                <w:webHidden/>
              </w:rPr>
            </w:r>
            <w:r>
              <w:rPr>
                <w:noProof/>
                <w:webHidden/>
              </w:rPr>
              <w:fldChar w:fldCharType="separate"/>
            </w:r>
            <w:r w:rsidR="004B39FD">
              <w:rPr>
                <w:noProof/>
                <w:webHidden/>
              </w:rPr>
              <w:t>81</w:t>
            </w:r>
            <w:r>
              <w:rPr>
                <w:noProof/>
                <w:webHidden/>
              </w:rPr>
              <w:fldChar w:fldCharType="end"/>
            </w:r>
          </w:hyperlink>
        </w:p>
        <w:p w14:paraId="22EFEF4B" w14:textId="25D23270" w:rsidR="0074441A" w:rsidRDefault="0074441A" w:rsidP="00700876">
          <w:pPr>
            <w:pStyle w:val="Heading1"/>
            <w:rPr>
              <w:color w:val="000000"/>
              <w:sz w:val="24"/>
              <w:szCs w:val="24"/>
            </w:rPr>
          </w:pPr>
          <w:r>
            <w:fldChar w:fldCharType="end"/>
          </w:r>
        </w:p>
      </w:sdtContent>
    </w:sdt>
    <w:p w14:paraId="631FFA73" w14:textId="77777777" w:rsidR="0074441A" w:rsidRPr="00700876" w:rsidRDefault="0074441A" w:rsidP="00700876"/>
    <w:p w14:paraId="032F9EF8" w14:textId="77777777" w:rsidR="00927830" w:rsidRDefault="00927830" w:rsidP="00EB0C59">
      <w:pPr>
        <w:sectPr w:rsidR="00927830" w:rsidSect="00056574">
          <w:pgSz w:w="12240" w:h="15840"/>
          <w:pgMar w:top="1710" w:right="1440" w:bottom="1890" w:left="1440" w:header="720" w:footer="432" w:gutter="0"/>
          <w:pgNumType w:fmt="lowerRoman"/>
          <w:cols w:space="720"/>
          <w:titlePg/>
          <w:docGrid w:linePitch="360"/>
        </w:sectPr>
      </w:pPr>
    </w:p>
    <w:p w14:paraId="1EA42F95" w14:textId="77777777" w:rsidR="0074441A" w:rsidRDefault="0074441A" w:rsidP="0074441A">
      <w:pPr>
        <w:pStyle w:val="Heading1"/>
      </w:pPr>
      <w:bookmarkStart w:id="1" w:name="_Toc192853769"/>
      <w:bookmarkStart w:id="2" w:name="_Toc197417849"/>
      <w:r>
        <w:lastRenderedPageBreak/>
        <w:t>Introduction</w:t>
      </w:r>
      <w:bookmarkEnd w:id="1"/>
      <w:bookmarkEnd w:id="2"/>
    </w:p>
    <w:p w14:paraId="1BC22B9E" w14:textId="7404AE6D" w:rsidR="0074441A" w:rsidRDefault="0074441A" w:rsidP="0074441A">
      <w:r>
        <w:t>The Montana Departments of Commerce and Public Health and Human Services receive annual U.S. Department of Housing and Urban Development funding for the following Community Planning and Development program</w:t>
      </w:r>
      <w:r w:rsidR="388C4842">
        <w:t>s</w:t>
      </w:r>
      <w:r>
        <w:t>: Community Development Block Grant, HOME Investment Partnerships Program, Emergency Solutions Grant, and National Housing Trust Fund. In addition, Commerce has received one-time only allocations for the Community Development Block Grant – CARES Act and HOME</w:t>
      </w:r>
      <w:r w:rsidR="0CF1A471">
        <w:t xml:space="preserve"> – </w:t>
      </w:r>
      <w:r>
        <w:t>American Rescue Plan Act programs. Funding through these programs is crucial to organizations struggling to obtain scarce funding to serve households at or below 80% of area median income. As demonstrated in this 2024-2025 Consolidated Annual Performance and Evaluation Report, these programs have been critical funding source</w:t>
      </w:r>
      <w:r w:rsidR="00E70D40">
        <w:t>s</w:t>
      </w:r>
      <w:r>
        <w:t xml:space="preserve"> for constructing senior and health facilities in rural areas; developing housing facilities to assist disadvantaged populations; supporting economic opportunities for low- and moderate-income beneficiaries; and providing clean water and sanitary sewer to support the growth of vital, resilient communities across Montana. </w:t>
      </w:r>
    </w:p>
    <w:p w14:paraId="031000A1" w14:textId="77777777" w:rsidR="0074441A" w:rsidRDefault="0074441A" w:rsidP="0074441A"/>
    <w:p w14:paraId="17F4C4C2" w14:textId="3DF4FF1A" w:rsidR="0074441A" w:rsidRDefault="0074441A" w:rsidP="0074441A">
      <w:r>
        <w:t xml:space="preserve">Montana’s CAPER reports to HUD the outcomes of activities completed with the resources made available to the </w:t>
      </w:r>
      <w:r w:rsidR="5DAD54AC">
        <w:t>s</w:t>
      </w:r>
      <w:r>
        <w:t xml:space="preserve">tate through CDBG, HOME, ESG, and HTF programs during Plan Year 5 (April 1, 2024, to March 31, 2025), which falls under the 2020-2024 Montana Consolidated Plan for Housing and Community Development and the 2024-2025 Annual Action Plan. CDBG-CV and HOME-ARP funds were not made available to the </w:t>
      </w:r>
      <w:r w:rsidR="65EE6AF5">
        <w:t>s</w:t>
      </w:r>
      <w:r>
        <w:t xml:space="preserve">tate during Plan Year 5, but during Plan Years 1 and 2, respectively. </w:t>
      </w:r>
    </w:p>
    <w:p w14:paraId="242CF6A9" w14:textId="77777777" w:rsidR="0074441A" w:rsidRDefault="0074441A" w:rsidP="0074441A"/>
    <w:p w14:paraId="6BFF7401" w14:textId="2D96857E" w:rsidR="0074441A" w:rsidRDefault="0074441A" w:rsidP="0074441A">
      <w:r>
        <w:t xml:space="preserve">The Consolidated Plan and AAP fulfill three basic goals in Montana: provide decent housing, provide a suitable living environment, and expand economic opportunities. The 2024-2025 AAP outlines the actions Montana proposed to take during Plan Year 5 to support these basic goals and the strategic goals identified in the 2020-2024 Consolidated Plan. The CAPER identifies the accomplishments of the CDBG, CDBG-CV, HOME, ESG, and HTF programs and compares them with the goals and objectives </w:t>
      </w:r>
      <w:r>
        <w:lastRenderedPageBreak/>
        <w:t xml:space="preserve">put forth in the Consolidated Plan and AAP. </w:t>
      </w:r>
      <w:proofErr w:type="gramStart"/>
      <w:r w:rsidR="4FC2534C">
        <w:t xml:space="preserve">The </w:t>
      </w:r>
      <w:r>
        <w:t>majority of</w:t>
      </w:r>
      <w:proofErr w:type="gramEnd"/>
      <w:r>
        <w:t xml:space="preserve"> HOME-ARP funds were awarded to four </w:t>
      </w:r>
      <w:r w:rsidR="00E70D40">
        <w:t xml:space="preserve">organizations </w:t>
      </w:r>
      <w:r>
        <w:t xml:space="preserve">across Montana during Plan Year </w:t>
      </w:r>
      <w:r w:rsidR="00E70D40">
        <w:t>4</w:t>
      </w:r>
      <w:r>
        <w:t xml:space="preserve">, and the remaining HOME-ARP funds </w:t>
      </w:r>
      <w:r w:rsidR="00E70D40">
        <w:t>were</w:t>
      </w:r>
      <w:r>
        <w:t xml:space="preserve"> awarded </w:t>
      </w:r>
      <w:r w:rsidR="00E70D40">
        <w:t xml:space="preserve">to two additional communities </w:t>
      </w:r>
      <w:r>
        <w:t>during Plan Year 5</w:t>
      </w:r>
      <w:r w:rsidR="00E70D40">
        <w:t>. Two of the projects are underway, while the remaining will start activities summer 2025.</w:t>
      </w:r>
      <w:r>
        <w:t xml:space="preserve"> </w:t>
      </w:r>
    </w:p>
    <w:p w14:paraId="4212368F" w14:textId="77777777" w:rsidR="0074441A" w:rsidRDefault="0074441A" w:rsidP="0074441A"/>
    <w:p w14:paraId="4FC3F0E1" w14:textId="62C2E670" w:rsidR="0074441A" w:rsidRDefault="0074441A" w:rsidP="0074441A">
      <w:r>
        <w:t xml:space="preserve">Much of the information relevant to the 2020-2024 Consolidated Plan is reported in HUD’s Integrated Data Information System, which interfaces with HUD’s </w:t>
      </w:r>
      <w:proofErr w:type="spellStart"/>
      <w:r>
        <w:t>eCon</w:t>
      </w:r>
      <w:proofErr w:type="spellEnd"/>
      <w:r>
        <w:t xml:space="preserve"> Planning Suite. IDIS and the </w:t>
      </w:r>
      <w:proofErr w:type="spellStart"/>
      <w:r>
        <w:t>eCon</w:t>
      </w:r>
      <w:proofErr w:type="spellEnd"/>
      <w:r>
        <w:t xml:space="preserve"> Planning Suite establish the format and </w:t>
      </w:r>
      <w:proofErr w:type="gramStart"/>
      <w:r>
        <w:t>manner in which</w:t>
      </w:r>
      <w:proofErr w:type="gramEnd"/>
      <w:r>
        <w:t xml:space="preserve"> data is collected and reported in all Consolidated Plan documents. Montana augments some of HUD’s data, when necessary, to report additional program accomplishments or provide </w:t>
      </w:r>
      <w:proofErr w:type="gramStart"/>
      <w:r>
        <w:t>detail</w:t>
      </w:r>
      <w:proofErr w:type="gramEnd"/>
      <w:r>
        <w:t xml:space="preserve"> not available in IDIS. The 2024-2025 CAPER is the fifth </w:t>
      </w:r>
      <w:r w:rsidR="2F705A96">
        <w:t xml:space="preserve">and final </w:t>
      </w:r>
      <w:r>
        <w:t xml:space="preserve">CAPER provided for the 2020-2024 Consolidated Plan and is in the </w:t>
      </w:r>
      <w:proofErr w:type="spellStart"/>
      <w:r>
        <w:t>eCon</w:t>
      </w:r>
      <w:proofErr w:type="spellEnd"/>
      <w:r>
        <w:t xml:space="preserve"> Planning Suite format prescribed by HUD. </w:t>
      </w:r>
    </w:p>
    <w:p w14:paraId="2AFCB4EB" w14:textId="77777777" w:rsidR="0074441A" w:rsidRDefault="0074441A" w:rsidP="0074441A"/>
    <w:p w14:paraId="3BB5524B" w14:textId="728DCD53" w:rsidR="0074441A" w:rsidRDefault="0074441A" w:rsidP="0074441A">
      <w:r>
        <w:t xml:space="preserve">Montana’s CAPER references various IDIS reports, which the </w:t>
      </w:r>
      <w:r w:rsidR="1ED9E216">
        <w:t>s</w:t>
      </w:r>
      <w:r>
        <w:t xml:space="preserve">tate uses to report accomplishments and progress made towards meeting established goals. These reports, which summarize project-level data for each program, including the annual </w:t>
      </w:r>
      <w:r w:rsidR="4B6CE0B7">
        <w:t xml:space="preserve">CDBG </w:t>
      </w:r>
      <w:r>
        <w:t xml:space="preserve">Performance Evaluation Reports, are available on </w:t>
      </w:r>
      <w:hyperlink r:id="rId20">
        <w:r w:rsidRPr="7DFAEC76">
          <w:rPr>
            <w:rStyle w:val="Hyperlink"/>
          </w:rPr>
          <w:t>Commerce’s Consolidated Plan Documents page</w:t>
        </w:r>
      </w:hyperlink>
      <w:r>
        <w:t xml:space="preserve"> and will be provided to the public and other stakeholders upon request. </w:t>
      </w:r>
    </w:p>
    <w:p w14:paraId="63CA6164" w14:textId="77777777" w:rsidR="001C0457" w:rsidRDefault="001C0457" w:rsidP="00774055">
      <w:pPr>
        <w:pStyle w:val="Heading2"/>
      </w:pPr>
      <w:bookmarkStart w:id="3" w:name="_Toc192853770"/>
      <w:bookmarkStart w:id="4" w:name="_Toc197417850"/>
      <w:r>
        <w:t>CR-05 – Goals and Outcomes</w:t>
      </w:r>
      <w:bookmarkEnd w:id="3"/>
      <w:bookmarkEnd w:id="4"/>
    </w:p>
    <w:p w14:paraId="6A04ED2A" w14:textId="77777777" w:rsidR="0002435D" w:rsidRDefault="001C0457" w:rsidP="001C0457">
      <w:pPr>
        <w:rPr>
          <w:rStyle w:val="SubtitleChar"/>
        </w:rPr>
        <w:sectPr w:rsidR="0002435D" w:rsidSect="00774055">
          <w:pgSz w:w="12240" w:h="15840"/>
          <w:pgMar w:top="1710" w:right="1440" w:bottom="1890" w:left="1440" w:header="720" w:footer="432" w:gutter="0"/>
          <w:pgNumType w:start="1"/>
          <w:cols w:space="720"/>
          <w:titlePg/>
          <w:docGrid w:linePitch="360"/>
        </w:sectPr>
      </w:pPr>
      <w:r w:rsidRPr="00B43D7C">
        <w:rPr>
          <w:rStyle w:val="BookTitle"/>
          <w:color w:val="3A7AB2" w:themeColor="text2"/>
        </w:rPr>
        <w:t xml:space="preserve">Progress the jurisdiction has made in carrying out its strategic plan and its action plan. 91.520(a). </w:t>
      </w:r>
      <w:r w:rsidRPr="0030720C">
        <w:rPr>
          <w:rStyle w:val="SubtitleChar"/>
        </w:rPr>
        <w:t xml:space="preserve">This could be an overview that includes major initiatives and highlights that were proposed and executed throughout the program year. </w:t>
      </w:r>
    </w:p>
    <w:p w14:paraId="032FCCA8" w14:textId="77777777" w:rsidR="00E70D40" w:rsidRDefault="001C0457" w:rsidP="00E70D40">
      <w:pPr>
        <w:rPr>
          <w:rStyle w:val="BookTitle"/>
          <w:b w:val="0"/>
          <w:bCs w:val="0"/>
          <w:i w:val="0"/>
          <w:iCs w:val="0"/>
        </w:rPr>
      </w:pPr>
      <w:r>
        <w:rPr>
          <w:rStyle w:val="BookTitle"/>
          <w:b w:val="0"/>
          <w:bCs w:val="0"/>
          <w:i w:val="0"/>
          <w:iCs w:val="0"/>
        </w:rPr>
        <w:lastRenderedPageBreak/>
        <w:t>The 2020-2024 Consolidated Plan and 2024-2025 AAP establish</w:t>
      </w:r>
      <w:r w:rsidR="00E70D40">
        <w:rPr>
          <w:rStyle w:val="BookTitle"/>
          <w:b w:val="0"/>
          <w:bCs w:val="0"/>
          <w:i w:val="0"/>
          <w:iCs w:val="0"/>
        </w:rPr>
        <w:t>ed</w:t>
      </w:r>
      <w:r>
        <w:rPr>
          <w:rStyle w:val="BookTitle"/>
          <w:b w:val="0"/>
          <w:bCs w:val="0"/>
          <w:i w:val="0"/>
          <w:iCs w:val="0"/>
        </w:rPr>
        <w:t xml:space="preserve"> five goals for the CDBG, HOME, HTF, and ESG programs:</w:t>
      </w:r>
    </w:p>
    <w:p w14:paraId="6B63EFCE" w14:textId="06764B34" w:rsidR="001C0457" w:rsidRPr="00E70D40" w:rsidRDefault="001C0457" w:rsidP="00E70D40">
      <w:pPr>
        <w:pStyle w:val="ListParagraph"/>
        <w:numPr>
          <w:ilvl w:val="0"/>
          <w:numId w:val="17"/>
        </w:numPr>
        <w:rPr>
          <w:rStyle w:val="BookTitle"/>
          <w:b w:val="0"/>
          <w:bCs w:val="0"/>
          <w:i w:val="0"/>
          <w:iCs w:val="0"/>
        </w:rPr>
      </w:pPr>
      <w:r w:rsidRPr="00E70D40">
        <w:rPr>
          <w:rStyle w:val="BookTitle"/>
          <w:b w:val="0"/>
          <w:bCs w:val="0"/>
          <w:i w:val="0"/>
          <w:iCs w:val="0"/>
        </w:rPr>
        <w:t>Preserve and Construct Affordable Housing</w:t>
      </w:r>
    </w:p>
    <w:p w14:paraId="73F3A692" w14:textId="77777777" w:rsidR="001C0457" w:rsidRDefault="001C0457" w:rsidP="001C0457">
      <w:pPr>
        <w:pStyle w:val="ListBullet"/>
        <w:numPr>
          <w:ilvl w:val="0"/>
          <w:numId w:val="12"/>
        </w:numPr>
      </w:pPr>
      <w:r>
        <w:t>Plan for Communities</w:t>
      </w:r>
    </w:p>
    <w:p w14:paraId="654A2F3D" w14:textId="77777777" w:rsidR="001C0457" w:rsidRDefault="001C0457" w:rsidP="001C0457">
      <w:pPr>
        <w:pStyle w:val="ListBullet"/>
        <w:numPr>
          <w:ilvl w:val="0"/>
          <w:numId w:val="12"/>
        </w:numPr>
      </w:pPr>
      <w:r>
        <w:t>Improve and Sustain Vital Public Infrastructure</w:t>
      </w:r>
    </w:p>
    <w:p w14:paraId="6A032F45" w14:textId="77777777" w:rsidR="001C0457" w:rsidRDefault="001C0457" w:rsidP="001C0457">
      <w:pPr>
        <w:pStyle w:val="ListBullet"/>
        <w:numPr>
          <w:ilvl w:val="0"/>
          <w:numId w:val="12"/>
        </w:numPr>
      </w:pPr>
      <w:proofErr w:type="gramStart"/>
      <w:r>
        <w:t>Revitalize</w:t>
      </w:r>
      <w:proofErr w:type="gramEnd"/>
      <w:r>
        <w:t xml:space="preserve"> Local Economies</w:t>
      </w:r>
    </w:p>
    <w:p w14:paraId="17394A6D" w14:textId="281063CA" w:rsidR="001C0457" w:rsidRDefault="646A6A40" w:rsidP="00795199">
      <w:pPr>
        <w:pStyle w:val="ListBullet"/>
        <w:numPr>
          <w:ilvl w:val="0"/>
          <w:numId w:val="12"/>
        </w:numPr>
      </w:pPr>
      <w:r>
        <w:t>Reduce Homelessness</w:t>
      </w:r>
    </w:p>
    <w:p w14:paraId="0BE901B5" w14:textId="77777777" w:rsidR="001C0457" w:rsidRDefault="001C0457" w:rsidP="001C0457">
      <w:pPr>
        <w:pStyle w:val="ListBullet"/>
      </w:pPr>
      <w:r>
        <w:t xml:space="preserve">Table CR-1A shows planned funding allocations, by program, for each of these goals. Table CR-1B shows actual awards, by program, for each of these goals. Table CR-1C shows actual </w:t>
      </w:r>
      <w:proofErr w:type="gramStart"/>
      <w:r>
        <w:t>expenditures</w:t>
      </w:r>
      <w:proofErr w:type="gramEnd"/>
      <w:r>
        <w:t xml:space="preserve">, by program, for each of these goals. </w:t>
      </w:r>
    </w:p>
    <w:p w14:paraId="04F32286" w14:textId="46E311EA" w:rsidR="001C0457" w:rsidRDefault="001C0457" w:rsidP="001C0457">
      <w:pPr>
        <w:pStyle w:val="Heading8"/>
      </w:pPr>
      <w:bookmarkStart w:id="5" w:name="_Toc192853771"/>
      <w:bookmarkStart w:id="6" w:name="_Toc197417851"/>
      <w:r>
        <w:t xml:space="preserve">Table CR-1A – Plan Year </w:t>
      </w:r>
      <w:r w:rsidR="00E70D40">
        <w:t>5</w:t>
      </w:r>
      <w:r>
        <w:t xml:space="preserve"> Funding Allocations</w:t>
      </w:r>
      <w:bookmarkEnd w:id="5"/>
      <w:bookmarkEnd w:id="6"/>
    </w:p>
    <w:tbl>
      <w:tblPr>
        <w:tblStyle w:val="CommerceTableStyle"/>
        <w:tblW w:w="13321" w:type="dxa"/>
        <w:tblInd w:w="-366" w:type="dxa"/>
        <w:tblLook w:val="04A0" w:firstRow="1" w:lastRow="0" w:firstColumn="1" w:lastColumn="0" w:noHBand="0" w:noVBand="1"/>
      </w:tblPr>
      <w:tblGrid>
        <w:gridCol w:w="1040"/>
        <w:gridCol w:w="1598"/>
        <w:gridCol w:w="617"/>
        <w:gridCol w:w="1329"/>
        <w:gridCol w:w="617"/>
        <w:gridCol w:w="1496"/>
        <w:gridCol w:w="617"/>
        <w:gridCol w:w="1496"/>
        <w:gridCol w:w="617"/>
        <w:gridCol w:w="1330"/>
        <w:gridCol w:w="618"/>
        <w:gridCol w:w="1329"/>
        <w:gridCol w:w="617"/>
      </w:tblGrid>
      <w:tr w:rsidR="00056574" w:rsidRPr="00056574" w14:paraId="73323714" w14:textId="77777777" w:rsidTr="00FC654A">
        <w:trPr>
          <w:cnfStyle w:val="100000000000" w:firstRow="1" w:lastRow="0" w:firstColumn="0" w:lastColumn="0" w:oddVBand="0" w:evenVBand="0" w:oddHBand="0" w:evenHBand="0" w:firstRowFirstColumn="0" w:firstRowLastColumn="0" w:lastRowFirstColumn="0" w:lastRowLastColumn="0"/>
          <w:trHeight w:val="300"/>
        </w:trPr>
        <w:tc>
          <w:tcPr>
            <w:tcW w:w="1039" w:type="dxa"/>
            <w:vMerge w:val="restart"/>
          </w:tcPr>
          <w:p w14:paraId="35F88972" w14:textId="4A03BB5A" w:rsidR="00056574" w:rsidRPr="00056574" w:rsidRDefault="00056574" w:rsidP="0AD673BA">
            <w:pPr>
              <w:pStyle w:val="ListBullet"/>
              <w:rPr>
                <w:sz w:val="20"/>
                <w:szCs w:val="20"/>
              </w:rPr>
            </w:pPr>
            <w:r>
              <w:rPr>
                <w:sz w:val="20"/>
                <w:szCs w:val="20"/>
              </w:rPr>
              <w:t>Program</w:t>
            </w:r>
          </w:p>
        </w:tc>
        <w:tc>
          <w:tcPr>
            <w:tcW w:w="10333" w:type="dxa"/>
            <w:gridSpan w:val="10"/>
          </w:tcPr>
          <w:p w14:paraId="7054858A" w14:textId="25D16028" w:rsidR="00056574" w:rsidRPr="00056574" w:rsidRDefault="00056574" w:rsidP="0AD673BA">
            <w:pPr>
              <w:pStyle w:val="ListBullet"/>
              <w:rPr>
                <w:sz w:val="20"/>
                <w:szCs w:val="20"/>
              </w:rPr>
            </w:pPr>
            <w:r>
              <w:rPr>
                <w:sz w:val="20"/>
                <w:szCs w:val="20"/>
              </w:rPr>
              <w:t>Goal</w:t>
            </w:r>
          </w:p>
        </w:tc>
        <w:tc>
          <w:tcPr>
            <w:tcW w:w="1949" w:type="dxa"/>
            <w:gridSpan w:val="2"/>
            <w:vMerge w:val="restart"/>
          </w:tcPr>
          <w:p w14:paraId="3066C803" w14:textId="66C12E07" w:rsidR="00056574" w:rsidRDefault="00056574" w:rsidP="0AD673BA">
            <w:pPr>
              <w:pStyle w:val="ListBullet"/>
              <w:rPr>
                <w:sz w:val="20"/>
                <w:szCs w:val="20"/>
              </w:rPr>
            </w:pPr>
            <w:r>
              <w:rPr>
                <w:sz w:val="20"/>
                <w:szCs w:val="20"/>
              </w:rPr>
              <w:t>Admin</w:t>
            </w:r>
          </w:p>
        </w:tc>
      </w:tr>
      <w:tr w:rsidR="007A330B" w:rsidRPr="00056574" w14:paraId="1236E2A2" w14:textId="77777777" w:rsidTr="34081650">
        <w:trPr>
          <w:cnfStyle w:val="000000100000" w:firstRow="0" w:lastRow="0" w:firstColumn="0" w:lastColumn="0" w:oddVBand="0" w:evenVBand="0" w:oddHBand="1" w:evenHBand="0" w:firstRowFirstColumn="0" w:firstRowLastColumn="0" w:lastRowFirstColumn="0" w:lastRowLastColumn="0"/>
          <w:trHeight w:val="300"/>
        </w:trPr>
        <w:tc>
          <w:tcPr>
            <w:tcW w:w="1039" w:type="dxa"/>
            <w:vMerge/>
          </w:tcPr>
          <w:p w14:paraId="6877EF87" w14:textId="77777777" w:rsidR="00056574" w:rsidRPr="00056574" w:rsidRDefault="00056574">
            <w:pPr>
              <w:pStyle w:val="ListBullet"/>
              <w:rPr>
                <w:sz w:val="20"/>
                <w:szCs w:val="20"/>
              </w:rPr>
            </w:pPr>
          </w:p>
        </w:tc>
        <w:tc>
          <w:tcPr>
            <w:tcW w:w="2832" w:type="dxa"/>
            <w:gridSpan w:val="2"/>
          </w:tcPr>
          <w:p w14:paraId="5C2CF238" w14:textId="77777777" w:rsidR="00056574" w:rsidRPr="00056574" w:rsidRDefault="00056574">
            <w:pPr>
              <w:pStyle w:val="ListBullet"/>
              <w:rPr>
                <w:sz w:val="20"/>
                <w:szCs w:val="20"/>
              </w:rPr>
            </w:pPr>
            <w:r w:rsidRPr="00056574">
              <w:rPr>
                <w:sz w:val="20"/>
                <w:szCs w:val="20"/>
              </w:rPr>
              <w:t>Preserve and Construct Affordable Housing</w:t>
            </w:r>
          </w:p>
        </w:tc>
        <w:tc>
          <w:tcPr>
            <w:tcW w:w="1799" w:type="dxa"/>
            <w:gridSpan w:val="2"/>
          </w:tcPr>
          <w:p w14:paraId="435548ED" w14:textId="77777777" w:rsidR="00056574" w:rsidRPr="00056574" w:rsidRDefault="00056574">
            <w:pPr>
              <w:pStyle w:val="ListBullet"/>
              <w:rPr>
                <w:sz w:val="20"/>
                <w:szCs w:val="20"/>
              </w:rPr>
            </w:pPr>
            <w:r w:rsidRPr="00056574">
              <w:rPr>
                <w:sz w:val="20"/>
                <w:szCs w:val="20"/>
              </w:rPr>
              <w:t>Plan for Communities</w:t>
            </w:r>
          </w:p>
        </w:tc>
        <w:tc>
          <w:tcPr>
            <w:tcW w:w="1901" w:type="dxa"/>
            <w:gridSpan w:val="2"/>
          </w:tcPr>
          <w:p w14:paraId="39DB8C3B" w14:textId="77777777" w:rsidR="00056574" w:rsidRPr="00056574" w:rsidRDefault="00056574">
            <w:pPr>
              <w:pStyle w:val="ListBullet"/>
              <w:rPr>
                <w:sz w:val="20"/>
                <w:szCs w:val="20"/>
              </w:rPr>
            </w:pPr>
            <w:r w:rsidRPr="00056574">
              <w:rPr>
                <w:sz w:val="20"/>
                <w:szCs w:val="20"/>
              </w:rPr>
              <w:t>Improve and Sustain Vital Public Infrastructure</w:t>
            </w:r>
          </w:p>
        </w:tc>
        <w:tc>
          <w:tcPr>
            <w:tcW w:w="1834" w:type="dxa"/>
            <w:gridSpan w:val="2"/>
          </w:tcPr>
          <w:p w14:paraId="369F8EFF" w14:textId="77777777" w:rsidR="00056574" w:rsidRPr="00056574" w:rsidRDefault="00056574">
            <w:pPr>
              <w:pStyle w:val="ListBullet"/>
              <w:rPr>
                <w:sz w:val="20"/>
                <w:szCs w:val="20"/>
              </w:rPr>
            </w:pPr>
            <w:proofErr w:type="gramStart"/>
            <w:r w:rsidRPr="00056574">
              <w:rPr>
                <w:sz w:val="20"/>
                <w:szCs w:val="20"/>
              </w:rPr>
              <w:t>Revitalize</w:t>
            </w:r>
            <w:proofErr w:type="gramEnd"/>
            <w:r w:rsidRPr="00056574">
              <w:rPr>
                <w:sz w:val="20"/>
                <w:szCs w:val="20"/>
              </w:rPr>
              <w:t xml:space="preserve"> Local Economies</w:t>
            </w:r>
          </w:p>
        </w:tc>
        <w:tc>
          <w:tcPr>
            <w:tcW w:w="1967" w:type="dxa"/>
            <w:gridSpan w:val="2"/>
          </w:tcPr>
          <w:p w14:paraId="223DA521" w14:textId="77777777" w:rsidR="00056574" w:rsidRPr="00056574" w:rsidRDefault="00056574">
            <w:pPr>
              <w:pStyle w:val="ListBullet"/>
              <w:rPr>
                <w:sz w:val="20"/>
                <w:szCs w:val="20"/>
              </w:rPr>
            </w:pPr>
            <w:r w:rsidRPr="00056574">
              <w:rPr>
                <w:sz w:val="20"/>
                <w:szCs w:val="20"/>
              </w:rPr>
              <w:t>Reduce Homelessness</w:t>
            </w:r>
          </w:p>
        </w:tc>
        <w:tc>
          <w:tcPr>
            <w:tcW w:w="1949" w:type="dxa"/>
            <w:gridSpan w:val="2"/>
            <w:vMerge/>
          </w:tcPr>
          <w:p w14:paraId="31F4AA52" w14:textId="77777777" w:rsidR="00056574" w:rsidRPr="00056574" w:rsidRDefault="00056574">
            <w:pPr>
              <w:pStyle w:val="ListBullet"/>
              <w:rPr>
                <w:sz w:val="20"/>
                <w:szCs w:val="20"/>
              </w:rPr>
            </w:pPr>
          </w:p>
        </w:tc>
      </w:tr>
      <w:tr w:rsidR="007A330B" w:rsidRPr="00056574" w14:paraId="69DCEFA9" w14:textId="77777777" w:rsidTr="34081650">
        <w:trPr>
          <w:trHeight w:val="300"/>
        </w:trPr>
        <w:tc>
          <w:tcPr>
            <w:tcW w:w="1039" w:type="dxa"/>
          </w:tcPr>
          <w:p w14:paraId="5EA12855" w14:textId="77777777" w:rsidR="001C0457" w:rsidRPr="00056574" w:rsidRDefault="001C0457" w:rsidP="50F9D08B">
            <w:pPr>
              <w:pStyle w:val="ListBullet"/>
              <w:rPr>
                <w:sz w:val="20"/>
                <w:szCs w:val="20"/>
              </w:rPr>
            </w:pPr>
            <w:r w:rsidRPr="00056574">
              <w:rPr>
                <w:sz w:val="20"/>
                <w:szCs w:val="20"/>
              </w:rPr>
              <w:t>CDBG</w:t>
            </w:r>
          </w:p>
        </w:tc>
        <w:tc>
          <w:tcPr>
            <w:tcW w:w="2260" w:type="dxa"/>
          </w:tcPr>
          <w:p w14:paraId="679529A8" w14:textId="3941A138" w:rsidR="001C0457" w:rsidRPr="00056574" w:rsidRDefault="5C5FA2D5" w:rsidP="50F9D08B">
            <w:pPr>
              <w:pStyle w:val="ListBullet"/>
              <w:rPr>
                <w:sz w:val="20"/>
                <w:szCs w:val="20"/>
              </w:rPr>
            </w:pPr>
            <w:r w:rsidRPr="7DFAEC76">
              <w:rPr>
                <w:sz w:val="20"/>
                <w:szCs w:val="20"/>
              </w:rPr>
              <w:t>$1,</w:t>
            </w:r>
            <w:r w:rsidR="6A8FD499" w:rsidRPr="7DFAEC76">
              <w:rPr>
                <w:sz w:val="20"/>
                <w:szCs w:val="20"/>
              </w:rPr>
              <w:t>1</w:t>
            </w:r>
            <w:r w:rsidRPr="7DFAEC76">
              <w:rPr>
                <w:sz w:val="20"/>
                <w:szCs w:val="20"/>
              </w:rPr>
              <w:t>50,000</w:t>
            </w:r>
            <w:r w:rsidR="007A330B">
              <w:rPr>
                <w:sz w:val="20"/>
                <w:szCs w:val="20"/>
              </w:rPr>
              <w:t>.00</w:t>
            </w:r>
          </w:p>
        </w:tc>
        <w:tc>
          <w:tcPr>
            <w:tcW w:w="572" w:type="dxa"/>
          </w:tcPr>
          <w:p w14:paraId="606BF7A2" w14:textId="77777777" w:rsidR="001C0457" w:rsidRPr="00056574" w:rsidRDefault="001C0457" w:rsidP="50F9D08B">
            <w:pPr>
              <w:pStyle w:val="ListBullet"/>
              <w:rPr>
                <w:sz w:val="20"/>
                <w:szCs w:val="20"/>
              </w:rPr>
            </w:pPr>
            <w:r w:rsidRPr="00056574">
              <w:rPr>
                <w:sz w:val="20"/>
                <w:szCs w:val="20"/>
              </w:rPr>
              <w:t>19%</w:t>
            </w:r>
          </w:p>
        </w:tc>
        <w:tc>
          <w:tcPr>
            <w:tcW w:w="1182" w:type="dxa"/>
          </w:tcPr>
          <w:p w14:paraId="2907E762" w14:textId="774F9C7A" w:rsidR="001C0457" w:rsidRPr="00056574" w:rsidRDefault="5C5FA2D5" w:rsidP="50F9D08B">
            <w:pPr>
              <w:pStyle w:val="ListBullet"/>
              <w:rPr>
                <w:sz w:val="20"/>
                <w:szCs w:val="20"/>
              </w:rPr>
            </w:pPr>
            <w:r w:rsidRPr="726B3A4F">
              <w:rPr>
                <w:sz w:val="20"/>
                <w:szCs w:val="20"/>
              </w:rPr>
              <w:t>$6</w:t>
            </w:r>
            <w:r w:rsidR="3FBCCAA1" w:rsidRPr="726B3A4F">
              <w:rPr>
                <w:sz w:val="20"/>
                <w:szCs w:val="20"/>
              </w:rPr>
              <w:t>0</w:t>
            </w:r>
            <w:r w:rsidRPr="726B3A4F">
              <w:rPr>
                <w:sz w:val="20"/>
                <w:szCs w:val="20"/>
              </w:rPr>
              <w:t>0,000</w:t>
            </w:r>
            <w:r w:rsidR="007A330B">
              <w:rPr>
                <w:sz w:val="20"/>
                <w:szCs w:val="20"/>
              </w:rPr>
              <w:t>.00</w:t>
            </w:r>
          </w:p>
        </w:tc>
        <w:tc>
          <w:tcPr>
            <w:tcW w:w="617" w:type="dxa"/>
          </w:tcPr>
          <w:p w14:paraId="2F4452CD" w14:textId="77777777" w:rsidR="001C0457" w:rsidRPr="00056574" w:rsidRDefault="001C0457" w:rsidP="50F9D08B">
            <w:pPr>
              <w:pStyle w:val="ListBullet"/>
              <w:rPr>
                <w:sz w:val="20"/>
                <w:szCs w:val="20"/>
              </w:rPr>
            </w:pPr>
            <w:r w:rsidRPr="00056574">
              <w:rPr>
                <w:sz w:val="20"/>
                <w:szCs w:val="20"/>
              </w:rPr>
              <w:t>10%</w:t>
            </w:r>
          </w:p>
        </w:tc>
        <w:tc>
          <w:tcPr>
            <w:tcW w:w="1283" w:type="dxa"/>
          </w:tcPr>
          <w:p w14:paraId="6B293ECA" w14:textId="248B5D46" w:rsidR="001C0457" w:rsidRPr="00056574" w:rsidRDefault="5C5FA2D5" w:rsidP="50F9D08B">
            <w:pPr>
              <w:pStyle w:val="ListBullet"/>
              <w:rPr>
                <w:sz w:val="20"/>
                <w:szCs w:val="20"/>
              </w:rPr>
            </w:pPr>
            <w:r w:rsidRPr="726B3A4F">
              <w:rPr>
                <w:sz w:val="20"/>
                <w:szCs w:val="20"/>
              </w:rPr>
              <w:t>$</w:t>
            </w:r>
            <w:r w:rsidR="74D9161B" w:rsidRPr="726B3A4F">
              <w:rPr>
                <w:sz w:val="20"/>
                <w:szCs w:val="20"/>
              </w:rPr>
              <w:t>2,587,331</w:t>
            </w:r>
            <w:r w:rsidR="008D4F26">
              <w:rPr>
                <w:sz w:val="20"/>
                <w:szCs w:val="20"/>
              </w:rPr>
              <w:t>.00</w:t>
            </w:r>
          </w:p>
        </w:tc>
        <w:tc>
          <w:tcPr>
            <w:tcW w:w="618" w:type="dxa"/>
          </w:tcPr>
          <w:p w14:paraId="285AADB1" w14:textId="19744CA7" w:rsidR="001C0457" w:rsidRPr="00056574" w:rsidRDefault="2BA1D759" w:rsidP="50F9D08B">
            <w:pPr>
              <w:pStyle w:val="ListBullet"/>
              <w:rPr>
                <w:sz w:val="20"/>
                <w:szCs w:val="20"/>
              </w:rPr>
            </w:pPr>
            <w:r w:rsidRPr="726B3A4F">
              <w:rPr>
                <w:sz w:val="20"/>
                <w:szCs w:val="20"/>
              </w:rPr>
              <w:t>42</w:t>
            </w:r>
            <w:r w:rsidR="5C5FA2D5" w:rsidRPr="726B3A4F">
              <w:rPr>
                <w:sz w:val="20"/>
                <w:szCs w:val="20"/>
              </w:rPr>
              <w:t>%</w:t>
            </w:r>
          </w:p>
        </w:tc>
        <w:tc>
          <w:tcPr>
            <w:tcW w:w="1217" w:type="dxa"/>
          </w:tcPr>
          <w:p w14:paraId="39C61EC4" w14:textId="1E167146" w:rsidR="001C0457" w:rsidRPr="00056574" w:rsidRDefault="5C5FA2D5" w:rsidP="50F9D08B">
            <w:pPr>
              <w:pStyle w:val="ListBullet"/>
              <w:rPr>
                <w:sz w:val="20"/>
                <w:szCs w:val="20"/>
              </w:rPr>
            </w:pPr>
            <w:r w:rsidRPr="726B3A4F">
              <w:rPr>
                <w:sz w:val="20"/>
                <w:szCs w:val="20"/>
              </w:rPr>
              <w:t>$</w:t>
            </w:r>
            <w:r w:rsidR="304B843C" w:rsidRPr="726B3A4F">
              <w:rPr>
                <w:sz w:val="20"/>
                <w:szCs w:val="20"/>
              </w:rPr>
              <w:t>1,05</w:t>
            </w:r>
            <w:r w:rsidRPr="726B3A4F">
              <w:rPr>
                <w:sz w:val="20"/>
                <w:szCs w:val="20"/>
              </w:rPr>
              <w:t>0,000</w:t>
            </w:r>
            <w:r w:rsidR="008D4F26">
              <w:rPr>
                <w:sz w:val="20"/>
                <w:szCs w:val="20"/>
              </w:rPr>
              <w:t>.00</w:t>
            </w:r>
          </w:p>
        </w:tc>
        <w:tc>
          <w:tcPr>
            <w:tcW w:w="617" w:type="dxa"/>
          </w:tcPr>
          <w:p w14:paraId="00971947" w14:textId="7C3A8FF3" w:rsidR="001C0457" w:rsidRPr="00056574" w:rsidRDefault="11743596" w:rsidP="50F9D08B">
            <w:pPr>
              <w:pStyle w:val="ListBullet"/>
              <w:rPr>
                <w:sz w:val="20"/>
                <w:szCs w:val="20"/>
              </w:rPr>
            </w:pPr>
            <w:r w:rsidRPr="726B3A4F">
              <w:rPr>
                <w:sz w:val="20"/>
                <w:szCs w:val="20"/>
              </w:rPr>
              <w:t>17</w:t>
            </w:r>
            <w:r w:rsidR="5C5FA2D5" w:rsidRPr="726B3A4F">
              <w:rPr>
                <w:sz w:val="20"/>
                <w:szCs w:val="20"/>
              </w:rPr>
              <w:t>%</w:t>
            </w:r>
          </w:p>
        </w:tc>
        <w:tc>
          <w:tcPr>
            <w:tcW w:w="1339" w:type="dxa"/>
          </w:tcPr>
          <w:p w14:paraId="3FB164A0" w14:textId="342353CD" w:rsidR="001C0457" w:rsidRPr="00056574" w:rsidRDefault="001C0457" w:rsidP="50F9D08B">
            <w:pPr>
              <w:pStyle w:val="ListBullet"/>
              <w:rPr>
                <w:sz w:val="20"/>
                <w:szCs w:val="20"/>
              </w:rPr>
            </w:pPr>
            <w:r w:rsidRPr="00056574">
              <w:rPr>
                <w:sz w:val="20"/>
                <w:szCs w:val="20"/>
              </w:rPr>
              <w:t>$500,000</w:t>
            </w:r>
            <w:r w:rsidR="008D4F26">
              <w:rPr>
                <w:sz w:val="20"/>
                <w:szCs w:val="20"/>
              </w:rPr>
              <w:t>.00</w:t>
            </w:r>
          </w:p>
        </w:tc>
        <w:tc>
          <w:tcPr>
            <w:tcW w:w="628" w:type="dxa"/>
          </w:tcPr>
          <w:p w14:paraId="136E31EF" w14:textId="77777777" w:rsidR="001C0457" w:rsidRPr="00056574" w:rsidRDefault="001C0457" w:rsidP="50F9D08B">
            <w:pPr>
              <w:pStyle w:val="ListBullet"/>
              <w:rPr>
                <w:sz w:val="20"/>
                <w:szCs w:val="20"/>
              </w:rPr>
            </w:pPr>
            <w:r w:rsidRPr="00056574">
              <w:rPr>
                <w:sz w:val="20"/>
                <w:szCs w:val="20"/>
              </w:rPr>
              <w:t>8%</w:t>
            </w:r>
          </w:p>
        </w:tc>
        <w:tc>
          <w:tcPr>
            <w:tcW w:w="1330" w:type="dxa"/>
          </w:tcPr>
          <w:p w14:paraId="057E5AAB" w14:textId="0058ED47" w:rsidR="001C0457" w:rsidRPr="00056574" w:rsidRDefault="5C5FA2D5" w:rsidP="50F9D08B">
            <w:pPr>
              <w:pStyle w:val="ListBullet"/>
              <w:rPr>
                <w:sz w:val="20"/>
                <w:szCs w:val="20"/>
              </w:rPr>
            </w:pPr>
            <w:r w:rsidRPr="726B3A4F">
              <w:rPr>
                <w:sz w:val="20"/>
                <w:szCs w:val="20"/>
              </w:rPr>
              <w:t>$</w:t>
            </w:r>
            <w:r w:rsidR="38D6B28C" w:rsidRPr="726B3A4F">
              <w:rPr>
                <w:sz w:val="20"/>
                <w:szCs w:val="20"/>
              </w:rPr>
              <w:t>285,175</w:t>
            </w:r>
            <w:r w:rsidR="008D4F26">
              <w:rPr>
                <w:sz w:val="20"/>
                <w:szCs w:val="20"/>
              </w:rPr>
              <w:t>.00</w:t>
            </w:r>
          </w:p>
        </w:tc>
        <w:tc>
          <w:tcPr>
            <w:tcW w:w="619" w:type="dxa"/>
          </w:tcPr>
          <w:p w14:paraId="5B69187A" w14:textId="2B50A79F" w:rsidR="001C0457" w:rsidRPr="00056574" w:rsidRDefault="245D5D0A" w:rsidP="50F9D08B">
            <w:pPr>
              <w:pStyle w:val="ListBullet"/>
              <w:rPr>
                <w:sz w:val="20"/>
                <w:szCs w:val="20"/>
              </w:rPr>
            </w:pPr>
            <w:r w:rsidRPr="726B3A4F">
              <w:rPr>
                <w:sz w:val="20"/>
                <w:szCs w:val="20"/>
              </w:rPr>
              <w:t>4</w:t>
            </w:r>
            <w:r w:rsidR="5C5FA2D5" w:rsidRPr="726B3A4F">
              <w:rPr>
                <w:sz w:val="20"/>
                <w:szCs w:val="20"/>
              </w:rPr>
              <w:t>%</w:t>
            </w:r>
          </w:p>
        </w:tc>
      </w:tr>
      <w:tr w:rsidR="000F02C6" w:rsidRPr="00056574" w14:paraId="14229D45" w14:textId="77777777" w:rsidTr="34081650">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5BE32373" w14:textId="77777777" w:rsidR="001C0457" w:rsidRPr="00056574" w:rsidRDefault="001C0457" w:rsidP="482BACDF">
            <w:pPr>
              <w:pStyle w:val="ListBullet"/>
              <w:rPr>
                <w:sz w:val="20"/>
                <w:szCs w:val="20"/>
              </w:rPr>
            </w:pPr>
            <w:r w:rsidRPr="00056574">
              <w:rPr>
                <w:sz w:val="20"/>
                <w:szCs w:val="20"/>
              </w:rPr>
              <w:t>HOME</w:t>
            </w:r>
          </w:p>
        </w:tc>
        <w:tc>
          <w:tcPr>
            <w:tcW w:w="2260" w:type="dxa"/>
          </w:tcPr>
          <w:p w14:paraId="33D3D2B0" w14:textId="79C94C62" w:rsidR="001C0457" w:rsidRPr="00056574" w:rsidRDefault="001C0457" w:rsidP="50F9D08B">
            <w:pPr>
              <w:pStyle w:val="ListBullet"/>
              <w:rPr>
                <w:sz w:val="20"/>
                <w:szCs w:val="20"/>
              </w:rPr>
            </w:pPr>
            <w:r w:rsidRPr="00056574">
              <w:rPr>
                <w:sz w:val="20"/>
                <w:szCs w:val="20"/>
              </w:rPr>
              <w:t>$</w:t>
            </w:r>
            <w:r w:rsidR="2BBE549F" w:rsidRPr="00056574">
              <w:rPr>
                <w:sz w:val="20"/>
                <w:szCs w:val="20"/>
              </w:rPr>
              <w:t>2,700,000</w:t>
            </w:r>
            <w:r w:rsidR="65F542F1" w:rsidRPr="00056574">
              <w:rPr>
                <w:sz w:val="20"/>
                <w:szCs w:val="20"/>
              </w:rPr>
              <w:t>.00</w:t>
            </w:r>
            <w:r w:rsidR="2BBE549F" w:rsidRPr="00056574">
              <w:rPr>
                <w:sz w:val="20"/>
                <w:szCs w:val="20"/>
              </w:rPr>
              <w:t xml:space="preserve"> </w:t>
            </w:r>
          </w:p>
        </w:tc>
        <w:tc>
          <w:tcPr>
            <w:tcW w:w="572" w:type="dxa"/>
          </w:tcPr>
          <w:p w14:paraId="60467098" w14:textId="77777777" w:rsidR="001C0457" w:rsidRPr="00056574" w:rsidRDefault="001C0457" w:rsidP="614CB2A0">
            <w:pPr>
              <w:pStyle w:val="ListBullet"/>
              <w:rPr>
                <w:sz w:val="20"/>
                <w:szCs w:val="20"/>
              </w:rPr>
            </w:pPr>
            <w:r w:rsidRPr="00056574">
              <w:rPr>
                <w:sz w:val="20"/>
                <w:szCs w:val="20"/>
              </w:rPr>
              <w:t>90%</w:t>
            </w:r>
          </w:p>
        </w:tc>
        <w:tc>
          <w:tcPr>
            <w:tcW w:w="1182" w:type="dxa"/>
          </w:tcPr>
          <w:p w14:paraId="095A5C13" w14:textId="77777777" w:rsidR="001C0457" w:rsidRPr="00056574" w:rsidRDefault="001C0457" w:rsidP="614CB2A0">
            <w:pPr>
              <w:pStyle w:val="ListBullet"/>
              <w:rPr>
                <w:sz w:val="20"/>
                <w:szCs w:val="20"/>
              </w:rPr>
            </w:pPr>
            <w:r w:rsidRPr="00056574">
              <w:rPr>
                <w:sz w:val="20"/>
                <w:szCs w:val="20"/>
              </w:rPr>
              <w:t>$0</w:t>
            </w:r>
          </w:p>
        </w:tc>
        <w:tc>
          <w:tcPr>
            <w:tcW w:w="0" w:type="dxa"/>
          </w:tcPr>
          <w:p w14:paraId="6A8B0B1C" w14:textId="77777777" w:rsidR="001C0457" w:rsidRPr="00056574" w:rsidRDefault="001C0457" w:rsidP="614CB2A0">
            <w:pPr>
              <w:pStyle w:val="ListBullet"/>
              <w:rPr>
                <w:sz w:val="20"/>
                <w:szCs w:val="20"/>
              </w:rPr>
            </w:pPr>
            <w:r w:rsidRPr="00056574">
              <w:rPr>
                <w:sz w:val="20"/>
                <w:szCs w:val="20"/>
              </w:rPr>
              <w:t>0%</w:t>
            </w:r>
          </w:p>
        </w:tc>
        <w:tc>
          <w:tcPr>
            <w:tcW w:w="1283" w:type="dxa"/>
          </w:tcPr>
          <w:p w14:paraId="73361293" w14:textId="77777777" w:rsidR="001C0457" w:rsidRPr="00056574" w:rsidRDefault="001C0457" w:rsidP="614CB2A0">
            <w:pPr>
              <w:pStyle w:val="ListBullet"/>
              <w:rPr>
                <w:sz w:val="20"/>
                <w:szCs w:val="20"/>
              </w:rPr>
            </w:pPr>
            <w:r w:rsidRPr="00056574">
              <w:rPr>
                <w:sz w:val="20"/>
                <w:szCs w:val="20"/>
              </w:rPr>
              <w:t>$0</w:t>
            </w:r>
          </w:p>
        </w:tc>
        <w:tc>
          <w:tcPr>
            <w:tcW w:w="618" w:type="dxa"/>
          </w:tcPr>
          <w:p w14:paraId="7C7396B2" w14:textId="77777777" w:rsidR="001C0457" w:rsidRPr="00056574" w:rsidRDefault="001C0457" w:rsidP="614CB2A0">
            <w:pPr>
              <w:pStyle w:val="ListBullet"/>
              <w:rPr>
                <w:sz w:val="20"/>
                <w:szCs w:val="20"/>
              </w:rPr>
            </w:pPr>
            <w:r w:rsidRPr="00056574">
              <w:rPr>
                <w:sz w:val="20"/>
                <w:szCs w:val="20"/>
              </w:rPr>
              <w:t>0%</w:t>
            </w:r>
          </w:p>
        </w:tc>
        <w:tc>
          <w:tcPr>
            <w:tcW w:w="0" w:type="dxa"/>
          </w:tcPr>
          <w:p w14:paraId="79693042" w14:textId="77777777" w:rsidR="001C0457" w:rsidRPr="00056574" w:rsidRDefault="001C0457" w:rsidP="614CB2A0">
            <w:pPr>
              <w:pStyle w:val="ListBullet"/>
              <w:rPr>
                <w:sz w:val="20"/>
                <w:szCs w:val="20"/>
              </w:rPr>
            </w:pPr>
            <w:r w:rsidRPr="00056574">
              <w:rPr>
                <w:sz w:val="20"/>
                <w:szCs w:val="20"/>
              </w:rPr>
              <w:t>$0</w:t>
            </w:r>
          </w:p>
        </w:tc>
        <w:tc>
          <w:tcPr>
            <w:tcW w:w="0" w:type="dxa"/>
          </w:tcPr>
          <w:p w14:paraId="536D4F15" w14:textId="77777777" w:rsidR="001C0457" w:rsidRPr="00056574" w:rsidRDefault="001C0457" w:rsidP="614CB2A0">
            <w:pPr>
              <w:pStyle w:val="ListBullet"/>
              <w:rPr>
                <w:sz w:val="20"/>
                <w:szCs w:val="20"/>
              </w:rPr>
            </w:pPr>
            <w:r w:rsidRPr="00056574">
              <w:rPr>
                <w:sz w:val="20"/>
                <w:szCs w:val="20"/>
              </w:rPr>
              <w:t>0%</w:t>
            </w:r>
          </w:p>
        </w:tc>
        <w:tc>
          <w:tcPr>
            <w:tcW w:w="1339" w:type="dxa"/>
          </w:tcPr>
          <w:p w14:paraId="237FC341" w14:textId="77777777" w:rsidR="001C0457" w:rsidRPr="00056574" w:rsidRDefault="001C0457" w:rsidP="614CB2A0">
            <w:pPr>
              <w:pStyle w:val="ListBullet"/>
              <w:rPr>
                <w:sz w:val="20"/>
                <w:szCs w:val="20"/>
              </w:rPr>
            </w:pPr>
            <w:r w:rsidRPr="00056574">
              <w:rPr>
                <w:sz w:val="20"/>
                <w:szCs w:val="20"/>
              </w:rPr>
              <w:t>$0</w:t>
            </w:r>
          </w:p>
        </w:tc>
        <w:tc>
          <w:tcPr>
            <w:tcW w:w="628" w:type="dxa"/>
          </w:tcPr>
          <w:p w14:paraId="77725A4B" w14:textId="77777777" w:rsidR="001C0457" w:rsidRPr="00056574" w:rsidRDefault="001C0457" w:rsidP="614CB2A0">
            <w:pPr>
              <w:pStyle w:val="ListBullet"/>
              <w:rPr>
                <w:sz w:val="20"/>
                <w:szCs w:val="20"/>
              </w:rPr>
            </w:pPr>
            <w:r w:rsidRPr="00056574">
              <w:rPr>
                <w:sz w:val="20"/>
                <w:szCs w:val="20"/>
              </w:rPr>
              <w:t>0%</w:t>
            </w:r>
          </w:p>
        </w:tc>
        <w:tc>
          <w:tcPr>
            <w:tcW w:w="0" w:type="dxa"/>
          </w:tcPr>
          <w:p w14:paraId="78FEEC99" w14:textId="3A84382C" w:rsidR="001C0457" w:rsidRPr="00056574" w:rsidRDefault="001C0457" w:rsidP="50F9D08B">
            <w:pPr>
              <w:pStyle w:val="ListBullet"/>
              <w:rPr>
                <w:sz w:val="20"/>
                <w:szCs w:val="20"/>
              </w:rPr>
            </w:pPr>
            <w:r w:rsidRPr="00056574">
              <w:rPr>
                <w:sz w:val="20"/>
                <w:szCs w:val="20"/>
              </w:rPr>
              <w:t>$3</w:t>
            </w:r>
            <w:r w:rsidR="3D3202CF" w:rsidRPr="00056574">
              <w:rPr>
                <w:sz w:val="20"/>
                <w:szCs w:val="20"/>
              </w:rPr>
              <w:t>00,000</w:t>
            </w:r>
            <w:r w:rsidR="7BBE8AEB" w:rsidRPr="00056574">
              <w:rPr>
                <w:sz w:val="20"/>
                <w:szCs w:val="20"/>
              </w:rPr>
              <w:t>.00</w:t>
            </w:r>
            <w:r w:rsidR="3D3202CF" w:rsidRPr="00056574">
              <w:rPr>
                <w:sz w:val="20"/>
                <w:szCs w:val="20"/>
              </w:rPr>
              <w:t xml:space="preserve"> </w:t>
            </w:r>
          </w:p>
        </w:tc>
        <w:tc>
          <w:tcPr>
            <w:tcW w:w="619" w:type="dxa"/>
          </w:tcPr>
          <w:p w14:paraId="66C7A570" w14:textId="77777777" w:rsidR="001C0457" w:rsidRPr="00056574" w:rsidRDefault="001C0457" w:rsidP="614CB2A0">
            <w:pPr>
              <w:pStyle w:val="ListBullet"/>
              <w:rPr>
                <w:sz w:val="20"/>
                <w:szCs w:val="20"/>
              </w:rPr>
            </w:pPr>
            <w:r w:rsidRPr="00056574">
              <w:rPr>
                <w:sz w:val="20"/>
                <w:szCs w:val="20"/>
              </w:rPr>
              <w:t>10%</w:t>
            </w:r>
          </w:p>
        </w:tc>
      </w:tr>
      <w:tr w:rsidR="007A330B" w:rsidRPr="00056574" w14:paraId="5BBEFAA5" w14:textId="77777777" w:rsidTr="34081650">
        <w:trPr>
          <w:trHeight w:val="300"/>
        </w:trPr>
        <w:tc>
          <w:tcPr>
            <w:tcW w:w="1039" w:type="dxa"/>
          </w:tcPr>
          <w:p w14:paraId="0EF822E8" w14:textId="77777777" w:rsidR="001C0457" w:rsidRPr="00056574" w:rsidRDefault="001C0457" w:rsidP="482BACDF">
            <w:pPr>
              <w:pStyle w:val="ListBullet"/>
              <w:rPr>
                <w:sz w:val="20"/>
                <w:szCs w:val="20"/>
              </w:rPr>
            </w:pPr>
            <w:r w:rsidRPr="00056574">
              <w:rPr>
                <w:sz w:val="20"/>
                <w:szCs w:val="20"/>
              </w:rPr>
              <w:t>ESG</w:t>
            </w:r>
          </w:p>
        </w:tc>
        <w:tc>
          <w:tcPr>
            <w:tcW w:w="2260" w:type="dxa"/>
          </w:tcPr>
          <w:p w14:paraId="605FD2A8" w14:textId="77777777" w:rsidR="001C0457" w:rsidRPr="00056574" w:rsidRDefault="001C0457" w:rsidP="614CB2A0">
            <w:pPr>
              <w:pStyle w:val="ListBullet"/>
              <w:rPr>
                <w:sz w:val="20"/>
                <w:szCs w:val="20"/>
              </w:rPr>
            </w:pPr>
            <w:r w:rsidRPr="00056574">
              <w:rPr>
                <w:sz w:val="20"/>
                <w:szCs w:val="20"/>
              </w:rPr>
              <w:t>$0</w:t>
            </w:r>
          </w:p>
        </w:tc>
        <w:tc>
          <w:tcPr>
            <w:tcW w:w="572" w:type="dxa"/>
          </w:tcPr>
          <w:p w14:paraId="57214F98" w14:textId="77777777" w:rsidR="001C0457" w:rsidRPr="00056574" w:rsidRDefault="001C0457" w:rsidP="614CB2A0">
            <w:pPr>
              <w:pStyle w:val="ListBullet"/>
              <w:rPr>
                <w:sz w:val="20"/>
                <w:szCs w:val="20"/>
              </w:rPr>
            </w:pPr>
            <w:r w:rsidRPr="00056574">
              <w:rPr>
                <w:sz w:val="20"/>
                <w:szCs w:val="20"/>
              </w:rPr>
              <w:t>0%</w:t>
            </w:r>
          </w:p>
        </w:tc>
        <w:tc>
          <w:tcPr>
            <w:tcW w:w="1182" w:type="dxa"/>
          </w:tcPr>
          <w:p w14:paraId="33F76EE2" w14:textId="77777777" w:rsidR="001C0457" w:rsidRPr="00056574" w:rsidRDefault="001C0457" w:rsidP="614CB2A0">
            <w:pPr>
              <w:pStyle w:val="ListBullet"/>
              <w:rPr>
                <w:sz w:val="20"/>
                <w:szCs w:val="20"/>
              </w:rPr>
            </w:pPr>
            <w:r w:rsidRPr="00056574">
              <w:rPr>
                <w:sz w:val="20"/>
                <w:szCs w:val="20"/>
              </w:rPr>
              <w:t>$0</w:t>
            </w:r>
          </w:p>
        </w:tc>
        <w:tc>
          <w:tcPr>
            <w:tcW w:w="617" w:type="dxa"/>
          </w:tcPr>
          <w:p w14:paraId="3665A6D3" w14:textId="77777777" w:rsidR="001C0457" w:rsidRPr="00056574" w:rsidRDefault="001C0457" w:rsidP="614CB2A0">
            <w:pPr>
              <w:pStyle w:val="ListBullet"/>
              <w:rPr>
                <w:sz w:val="20"/>
                <w:szCs w:val="20"/>
              </w:rPr>
            </w:pPr>
            <w:r w:rsidRPr="00056574">
              <w:rPr>
                <w:sz w:val="20"/>
                <w:szCs w:val="20"/>
              </w:rPr>
              <w:t>0%</w:t>
            </w:r>
          </w:p>
        </w:tc>
        <w:tc>
          <w:tcPr>
            <w:tcW w:w="1283" w:type="dxa"/>
          </w:tcPr>
          <w:p w14:paraId="74BDB481" w14:textId="77777777" w:rsidR="001C0457" w:rsidRPr="00056574" w:rsidRDefault="001C0457" w:rsidP="614CB2A0">
            <w:pPr>
              <w:pStyle w:val="ListBullet"/>
              <w:rPr>
                <w:sz w:val="20"/>
                <w:szCs w:val="20"/>
              </w:rPr>
            </w:pPr>
            <w:r w:rsidRPr="00056574">
              <w:rPr>
                <w:sz w:val="20"/>
                <w:szCs w:val="20"/>
              </w:rPr>
              <w:t>$0</w:t>
            </w:r>
          </w:p>
        </w:tc>
        <w:tc>
          <w:tcPr>
            <w:tcW w:w="618" w:type="dxa"/>
          </w:tcPr>
          <w:p w14:paraId="2CC2C07C" w14:textId="77777777" w:rsidR="001C0457" w:rsidRPr="00056574" w:rsidRDefault="001C0457" w:rsidP="614CB2A0">
            <w:pPr>
              <w:pStyle w:val="ListBullet"/>
              <w:rPr>
                <w:sz w:val="20"/>
                <w:szCs w:val="20"/>
              </w:rPr>
            </w:pPr>
            <w:r w:rsidRPr="00056574">
              <w:rPr>
                <w:sz w:val="20"/>
                <w:szCs w:val="20"/>
              </w:rPr>
              <w:t>0%</w:t>
            </w:r>
          </w:p>
        </w:tc>
        <w:tc>
          <w:tcPr>
            <w:tcW w:w="1217" w:type="dxa"/>
          </w:tcPr>
          <w:p w14:paraId="465F2632" w14:textId="77777777" w:rsidR="001C0457" w:rsidRPr="00056574" w:rsidRDefault="001C0457" w:rsidP="614CB2A0">
            <w:pPr>
              <w:pStyle w:val="ListBullet"/>
              <w:rPr>
                <w:sz w:val="20"/>
                <w:szCs w:val="20"/>
              </w:rPr>
            </w:pPr>
            <w:r w:rsidRPr="00056574">
              <w:rPr>
                <w:sz w:val="20"/>
                <w:szCs w:val="20"/>
              </w:rPr>
              <w:t>$0</w:t>
            </w:r>
          </w:p>
        </w:tc>
        <w:tc>
          <w:tcPr>
            <w:tcW w:w="617" w:type="dxa"/>
          </w:tcPr>
          <w:p w14:paraId="4B491B23" w14:textId="77777777" w:rsidR="001C0457" w:rsidRPr="00056574" w:rsidRDefault="001C0457" w:rsidP="614CB2A0">
            <w:pPr>
              <w:pStyle w:val="ListBullet"/>
              <w:rPr>
                <w:sz w:val="20"/>
                <w:szCs w:val="20"/>
              </w:rPr>
            </w:pPr>
            <w:r w:rsidRPr="00056574">
              <w:rPr>
                <w:sz w:val="20"/>
                <w:szCs w:val="20"/>
              </w:rPr>
              <w:t>0%</w:t>
            </w:r>
          </w:p>
        </w:tc>
        <w:tc>
          <w:tcPr>
            <w:tcW w:w="1339" w:type="dxa"/>
          </w:tcPr>
          <w:p w14:paraId="4EA2F8C9" w14:textId="435119C0" w:rsidR="001C0457" w:rsidRPr="00056574" w:rsidRDefault="001C0457" w:rsidP="614CB2A0">
            <w:pPr>
              <w:pStyle w:val="ListBullet"/>
              <w:rPr>
                <w:sz w:val="20"/>
                <w:szCs w:val="20"/>
              </w:rPr>
            </w:pPr>
            <w:r w:rsidRPr="34081650">
              <w:rPr>
                <w:sz w:val="20"/>
                <w:szCs w:val="20"/>
              </w:rPr>
              <w:t>$</w:t>
            </w:r>
            <w:r w:rsidR="2CAC0BCA" w:rsidRPr="34081650">
              <w:rPr>
                <w:sz w:val="20"/>
                <w:szCs w:val="20"/>
              </w:rPr>
              <w:t>684,864.56</w:t>
            </w:r>
          </w:p>
        </w:tc>
        <w:tc>
          <w:tcPr>
            <w:tcW w:w="628" w:type="dxa"/>
          </w:tcPr>
          <w:p w14:paraId="5D2F2683" w14:textId="77777777" w:rsidR="001C0457" w:rsidRPr="00056574" w:rsidRDefault="001C0457" w:rsidP="614CB2A0">
            <w:pPr>
              <w:pStyle w:val="ListBullet"/>
              <w:rPr>
                <w:sz w:val="20"/>
                <w:szCs w:val="20"/>
              </w:rPr>
            </w:pPr>
            <w:r w:rsidRPr="00056574">
              <w:rPr>
                <w:sz w:val="20"/>
                <w:szCs w:val="20"/>
              </w:rPr>
              <w:t>92%</w:t>
            </w:r>
          </w:p>
        </w:tc>
        <w:tc>
          <w:tcPr>
            <w:tcW w:w="1330" w:type="dxa"/>
          </w:tcPr>
          <w:p w14:paraId="74E55437" w14:textId="52AF9073" w:rsidR="001C0457" w:rsidRPr="00056574" w:rsidRDefault="001C0457" w:rsidP="614CB2A0">
            <w:pPr>
              <w:pStyle w:val="ListBullet"/>
              <w:rPr>
                <w:sz w:val="20"/>
                <w:szCs w:val="20"/>
              </w:rPr>
            </w:pPr>
            <w:r w:rsidRPr="34081650">
              <w:rPr>
                <w:sz w:val="20"/>
                <w:szCs w:val="20"/>
              </w:rPr>
              <w:t>$</w:t>
            </w:r>
            <w:r w:rsidR="6D7B23A5" w:rsidRPr="34081650">
              <w:rPr>
                <w:sz w:val="20"/>
                <w:szCs w:val="20"/>
              </w:rPr>
              <w:t>59,553.44</w:t>
            </w:r>
          </w:p>
        </w:tc>
        <w:tc>
          <w:tcPr>
            <w:tcW w:w="619" w:type="dxa"/>
          </w:tcPr>
          <w:p w14:paraId="1CDCC003" w14:textId="77777777" w:rsidR="001C0457" w:rsidRPr="00056574" w:rsidRDefault="001C0457" w:rsidP="614CB2A0">
            <w:pPr>
              <w:pStyle w:val="ListBullet"/>
              <w:rPr>
                <w:sz w:val="20"/>
                <w:szCs w:val="20"/>
              </w:rPr>
            </w:pPr>
            <w:r w:rsidRPr="00056574">
              <w:rPr>
                <w:sz w:val="20"/>
                <w:szCs w:val="20"/>
              </w:rPr>
              <w:t>8%</w:t>
            </w:r>
          </w:p>
        </w:tc>
      </w:tr>
      <w:tr w:rsidR="000F02C6" w:rsidRPr="00056574" w14:paraId="30AD2213" w14:textId="77777777" w:rsidTr="34081650">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48A277B0" w14:textId="77777777" w:rsidR="001C0457" w:rsidRPr="00056574" w:rsidRDefault="001C0457" w:rsidP="482BACDF">
            <w:pPr>
              <w:pStyle w:val="ListBullet"/>
              <w:rPr>
                <w:sz w:val="20"/>
                <w:szCs w:val="20"/>
              </w:rPr>
            </w:pPr>
            <w:r w:rsidRPr="00056574">
              <w:rPr>
                <w:sz w:val="20"/>
                <w:szCs w:val="20"/>
              </w:rPr>
              <w:t>HTF</w:t>
            </w:r>
          </w:p>
        </w:tc>
        <w:tc>
          <w:tcPr>
            <w:tcW w:w="2260" w:type="dxa"/>
          </w:tcPr>
          <w:p w14:paraId="1BD67C6C" w14:textId="7D6BD176" w:rsidR="001C0457" w:rsidRPr="00056574" w:rsidRDefault="001C0457" w:rsidP="614CB2A0">
            <w:pPr>
              <w:pStyle w:val="ListBullet"/>
              <w:rPr>
                <w:sz w:val="20"/>
                <w:szCs w:val="20"/>
              </w:rPr>
            </w:pPr>
            <w:r w:rsidRPr="00056574">
              <w:rPr>
                <w:sz w:val="20"/>
                <w:szCs w:val="20"/>
              </w:rPr>
              <w:t>$2,0</w:t>
            </w:r>
            <w:r w:rsidR="0993BAE9" w:rsidRPr="00056574">
              <w:rPr>
                <w:sz w:val="20"/>
                <w:szCs w:val="20"/>
              </w:rPr>
              <w:t>8</w:t>
            </w:r>
            <w:r w:rsidRPr="00056574">
              <w:rPr>
                <w:sz w:val="20"/>
                <w:szCs w:val="20"/>
              </w:rPr>
              <w:t>0</w:t>
            </w:r>
            <w:r w:rsidR="3DA22959" w:rsidRPr="00056574">
              <w:rPr>
                <w:sz w:val="20"/>
                <w:szCs w:val="20"/>
              </w:rPr>
              <w:t>,350</w:t>
            </w:r>
            <w:r w:rsidR="719A6C84" w:rsidRPr="00056574">
              <w:rPr>
                <w:sz w:val="20"/>
                <w:szCs w:val="20"/>
              </w:rPr>
              <w:t>.00</w:t>
            </w:r>
            <w:r w:rsidR="3DA22959" w:rsidRPr="00056574">
              <w:rPr>
                <w:sz w:val="20"/>
                <w:szCs w:val="20"/>
              </w:rPr>
              <w:t xml:space="preserve"> </w:t>
            </w:r>
          </w:p>
        </w:tc>
        <w:tc>
          <w:tcPr>
            <w:tcW w:w="572" w:type="dxa"/>
          </w:tcPr>
          <w:p w14:paraId="0E6FFAC7" w14:textId="77777777" w:rsidR="001C0457" w:rsidRPr="00056574" w:rsidRDefault="001C0457" w:rsidP="614CB2A0">
            <w:pPr>
              <w:pStyle w:val="ListBullet"/>
              <w:rPr>
                <w:sz w:val="20"/>
                <w:szCs w:val="20"/>
              </w:rPr>
            </w:pPr>
            <w:r w:rsidRPr="00056574">
              <w:rPr>
                <w:sz w:val="20"/>
                <w:szCs w:val="20"/>
              </w:rPr>
              <w:t>66%</w:t>
            </w:r>
          </w:p>
        </w:tc>
        <w:tc>
          <w:tcPr>
            <w:tcW w:w="1182" w:type="dxa"/>
          </w:tcPr>
          <w:p w14:paraId="78F458F7" w14:textId="77777777" w:rsidR="001C0457" w:rsidRPr="00056574" w:rsidRDefault="001C0457" w:rsidP="614CB2A0">
            <w:pPr>
              <w:pStyle w:val="ListBullet"/>
              <w:rPr>
                <w:sz w:val="20"/>
                <w:szCs w:val="20"/>
              </w:rPr>
            </w:pPr>
            <w:r w:rsidRPr="00056574">
              <w:rPr>
                <w:sz w:val="20"/>
                <w:szCs w:val="20"/>
              </w:rPr>
              <w:t>$0</w:t>
            </w:r>
          </w:p>
        </w:tc>
        <w:tc>
          <w:tcPr>
            <w:tcW w:w="0" w:type="dxa"/>
          </w:tcPr>
          <w:p w14:paraId="5105F02B" w14:textId="77777777" w:rsidR="001C0457" w:rsidRPr="00056574" w:rsidRDefault="001C0457" w:rsidP="614CB2A0">
            <w:pPr>
              <w:pStyle w:val="ListBullet"/>
              <w:rPr>
                <w:sz w:val="20"/>
                <w:szCs w:val="20"/>
              </w:rPr>
            </w:pPr>
            <w:r w:rsidRPr="00056574">
              <w:rPr>
                <w:sz w:val="20"/>
                <w:szCs w:val="20"/>
              </w:rPr>
              <w:t>0%</w:t>
            </w:r>
          </w:p>
        </w:tc>
        <w:tc>
          <w:tcPr>
            <w:tcW w:w="1283" w:type="dxa"/>
          </w:tcPr>
          <w:p w14:paraId="6BDB85F3" w14:textId="77777777" w:rsidR="001C0457" w:rsidRPr="00056574" w:rsidRDefault="001C0457" w:rsidP="614CB2A0">
            <w:pPr>
              <w:pStyle w:val="ListBullet"/>
              <w:rPr>
                <w:sz w:val="20"/>
                <w:szCs w:val="20"/>
              </w:rPr>
            </w:pPr>
            <w:r w:rsidRPr="00056574">
              <w:rPr>
                <w:sz w:val="20"/>
                <w:szCs w:val="20"/>
              </w:rPr>
              <w:t>$0</w:t>
            </w:r>
          </w:p>
        </w:tc>
        <w:tc>
          <w:tcPr>
            <w:tcW w:w="618" w:type="dxa"/>
          </w:tcPr>
          <w:p w14:paraId="5FAE9D6F" w14:textId="77777777" w:rsidR="001C0457" w:rsidRPr="00056574" w:rsidRDefault="001C0457" w:rsidP="614CB2A0">
            <w:pPr>
              <w:pStyle w:val="ListBullet"/>
              <w:rPr>
                <w:sz w:val="20"/>
                <w:szCs w:val="20"/>
              </w:rPr>
            </w:pPr>
            <w:r w:rsidRPr="00056574">
              <w:rPr>
                <w:sz w:val="20"/>
                <w:szCs w:val="20"/>
              </w:rPr>
              <w:t>0%</w:t>
            </w:r>
          </w:p>
        </w:tc>
        <w:tc>
          <w:tcPr>
            <w:tcW w:w="0" w:type="dxa"/>
          </w:tcPr>
          <w:p w14:paraId="48DA835D" w14:textId="77777777" w:rsidR="001C0457" w:rsidRPr="00056574" w:rsidRDefault="001C0457" w:rsidP="614CB2A0">
            <w:pPr>
              <w:pStyle w:val="ListBullet"/>
              <w:rPr>
                <w:sz w:val="20"/>
                <w:szCs w:val="20"/>
              </w:rPr>
            </w:pPr>
            <w:r w:rsidRPr="00056574">
              <w:rPr>
                <w:sz w:val="20"/>
                <w:szCs w:val="20"/>
              </w:rPr>
              <w:t>$0</w:t>
            </w:r>
          </w:p>
        </w:tc>
        <w:tc>
          <w:tcPr>
            <w:tcW w:w="0" w:type="dxa"/>
          </w:tcPr>
          <w:p w14:paraId="01EE710A" w14:textId="77777777" w:rsidR="001C0457" w:rsidRPr="00056574" w:rsidRDefault="001C0457" w:rsidP="614CB2A0">
            <w:pPr>
              <w:pStyle w:val="ListBullet"/>
              <w:rPr>
                <w:sz w:val="20"/>
                <w:szCs w:val="20"/>
              </w:rPr>
            </w:pPr>
            <w:r w:rsidRPr="00056574">
              <w:rPr>
                <w:sz w:val="20"/>
                <w:szCs w:val="20"/>
              </w:rPr>
              <w:t>0%</w:t>
            </w:r>
          </w:p>
        </w:tc>
        <w:tc>
          <w:tcPr>
            <w:tcW w:w="1339" w:type="dxa"/>
          </w:tcPr>
          <w:p w14:paraId="33732F7A" w14:textId="4D4ACD68" w:rsidR="001C0457" w:rsidRPr="00056574" w:rsidRDefault="001C0457" w:rsidP="614CB2A0">
            <w:pPr>
              <w:pStyle w:val="ListBullet"/>
              <w:rPr>
                <w:sz w:val="20"/>
                <w:szCs w:val="20"/>
              </w:rPr>
            </w:pPr>
            <w:r w:rsidRPr="00056574">
              <w:rPr>
                <w:sz w:val="20"/>
                <w:szCs w:val="20"/>
              </w:rPr>
              <w:t>$750,000</w:t>
            </w:r>
            <w:r w:rsidR="47D21B3C" w:rsidRPr="00056574">
              <w:rPr>
                <w:sz w:val="20"/>
                <w:szCs w:val="20"/>
              </w:rPr>
              <w:t>.37</w:t>
            </w:r>
          </w:p>
        </w:tc>
        <w:tc>
          <w:tcPr>
            <w:tcW w:w="628" w:type="dxa"/>
          </w:tcPr>
          <w:p w14:paraId="64F1208E" w14:textId="77777777" w:rsidR="001C0457" w:rsidRPr="00056574" w:rsidRDefault="001C0457" w:rsidP="614CB2A0">
            <w:pPr>
              <w:pStyle w:val="ListBullet"/>
              <w:rPr>
                <w:sz w:val="20"/>
                <w:szCs w:val="20"/>
              </w:rPr>
            </w:pPr>
            <w:r w:rsidRPr="00056574">
              <w:rPr>
                <w:sz w:val="20"/>
                <w:szCs w:val="20"/>
              </w:rPr>
              <w:t>24%</w:t>
            </w:r>
          </w:p>
        </w:tc>
        <w:tc>
          <w:tcPr>
            <w:tcW w:w="0" w:type="dxa"/>
          </w:tcPr>
          <w:p w14:paraId="117AD223" w14:textId="2C4FA822" w:rsidR="001C0457" w:rsidRPr="00056574" w:rsidRDefault="001C0457" w:rsidP="50F9D08B">
            <w:pPr>
              <w:pStyle w:val="ListBullet"/>
              <w:rPr>
                <w:sz w:val="20"/>
                <w:szCs w:val="20"/>
              </w:rPr>
            </w:pPr>
            <w:r w:rsidRPr="00056574">
              <w:rPr>
                <w:sz w:val="20"/>
                <w:szCs w:val="20"/>
              </w:rPr>
              <w:t>$3</w:t>
            </w:r>
            <w:r w:rsidR="70A090EC" w:rsidRPr="00056574">
              <w:rPr>
                <w:sz w:val="20"/>
                <w:szCs w:val="20"/>
              </w:rPr>
              <w:t>13,483</w:t>
            </w:r>
            <w:r w:rsidR="68062869" w:rsidRPr="00056574">
              <w:rPr>
                <w:sz w:val="20"/>
                <w:szCs w:val="20"/>
              </w:rPr>
              <w:t xml:space="preserve">.00 </w:t>
            </w:r>
          </w:p>
        </w:tc>
        <w:tc>
          <w:tcPr>
            <w:tcW w:w="619" w:type="dxa"/>
          </w:tcPr>
          <w:p w14:paraId="2FDC476E" w14:textId="77777777" w:rsidR="001C0457" w:rsidRPr="00056574" w:rsidRDefault="001C0457" w:rsidP="614CB2A0">
            <w:pPr>
              <w:pStyle w:val="ListBullet"/>
              <w:rPr>
                <w:sz w:val="20"/>
                <w:szCs w:val="20"/>
              </w:rPr>
            </w:pPr>
            <w:r w:rsidRPr="00056574">
              <w:rPr>
                <w:sz w:val="20"/>
                <w:szCs w:val="20"/>
              </w:rPr>
              <w:t>10%</w:t>
            </w:r>
          </w:p>
        </w:tc>
      </w:tr>
    </w:tbl>
    <w:p w14:paraId="7D0107F1" w14:textId="3B8569CD" w:rsidR="001C0457" w:rsidRPr="001C0457" w:rsidRDefault="001C0457" w:rsidP="001C0457">
      <w:pPr>
        <w:pStyle w:val="ListBullet"/>
      </w:pPr>
      <w:r w:rsidRPr="001C0457">
        <w:t xml:space="preserve">Source: </w:t>
      </w:r>
      <w:r w:rsidR="34ADDB85">
        <w:t>2024-2025</w:t>
      </w:r>
      <w:r w:rsidRPr="001C0457">
        <w:t xml:space="preserve"> AAP</w:t>
      </w:r>
    </w:p>
    <w:p w14:paraId="2B9AAEF9" w14:textId="77777777" w:rsidR="001C0457" w:rsidRDefault="001C0457" w:rsidP="001C0457">
      <w:pPr>
        <w:pStyle w:val="ListBullet"/>
      </w:pPr>
    </w:p>
    <w:p w14:paraId="68375B33" w14:textId="0838BD9C" w:rsidR="001C0457" w:rsidRDefault="001C0457" w:rsidP="001C0457">
      <w:pPr>
        <w:pStyle w:val="Heading8"/>
      </w:pPr>
      <w:bookmarkStart w:id="7" w:name="_Toc192853772"/>
      <w:bookmarkStart w:id="8" w:name="_Toc197417852"/>
      <w:r>
        <w:lastRenderedPageBreak/>
        <w:t>Table CR-</w:t>
      </w:r>
      <w:r w:rsidR="6C5AC0E3">
        <w:t>1</w:t>
      </w:r>
      <w:r w:rsidR="6456E7B5">
        <w:t>B</w:t>
      </w:r>
      <w:r>
        <w:t xml:space="preserve"> – Plan Year </w:t>
      </w:r>
      <w:r w:rsidR="00E70D40">
        <w:t>5</w:t>
      </w:r>
      <w:r>
        <w:t xml:space="preserve"> Awards</w:t>
      </w:r>
      <w:bookmarkEnd w:id="7"/>
      <w:bookmarkEnd w:id="8"/>
    </w:p>
    <w:tbl>
      <w:tblPr>
        <w:tblStyle w:val="CommerceTableStyle"/>
        <w:tblW w:w="12396" w:type="dxa"/>
        <w:tblInd w:w="-5" w:type="dxa"/>
        <w:tblLook w:val="04A0" w:firstRow="1" w:lastRow="0" w:firstColumn="1" w:lastColumn="0" w:noHBand="0" w:noVBand="1"/>
      </w:tblPr>
      <w:tblGrid>
        <w:gridCol w:w="1224"/>
        <w:gridCol w:w="1436"/>
        <w:gridCol w:w="728"/>
        <w:gridCol w:w="1326"/>
        <w:gridCol w:w="617"/>
        <w:gridCol w:w="1217"/>
        <w:gridCol w:w="754"/>
        <w:gridCol w:w="1073"/>
        <w:gridCol w:w="891"/>
        <w:gridCol w:w="1443"/>
        <w:gridCol w:w="756"/>
        <w:gridCol w:w="931"/>
      </w:tblGrid>
      <w:tr w:rsidR="00523DA2" w:rsidRPr="00056574" w14:paraId="0A0F4BA8" w14:textId="77777777" w:rsidTr="00056574">
        <w:trPr>
          <w:cnfStyle w:val="100000000000" w:firstRow="1" w:lastRow="0" w:firstColumn="0" w:lastColumn="0" w:oddVBand="0" w:evenVBand="0" w:oddHBand="0" w:evenHBand="0" w:firstRowFirstColumn="0" w:firstRowLastColumn="0" w:lastRowFirstColumn="0" w:lastRowLastColumn="0"/>
          <w:trHeight w:val="300"/>
        </w:trPr>
        <w:tc>
          <w:tcPr>
            <w:tcW w:w="1290" w:type="dxa"/>
            <w:vMerge w:val="restart"/>
          </w:tcPr>
          <w:p w14:paraId="2EB29E14" w14:textId="77777777" w:rsidR="001C0457" w:rsidRPr="00056574" w:rsidRDefault="001C0457" w:rsidP="0AD673BA">
            <w:pPr>
              <w:pStyle w:val="ListBullet"/>
              <w:jc w:val="left"/>
              <w:rPr>
                <w:rFonts w:asciiTheme="minorHAnsi" w:hAnsiTheme="minorHAnsi" w:cstheme="minorHAnsi"/>
                <w:sz w:val="20"/>
                <w:szCs w:val="20"/>
              </w:rPr>
            </w:pPr>
            <w:r w:rsidRPr="00056574">
              <w:rPr>
                <w:rFonts w:asciiTheme="minorHAnsi" w:hAnsiTheme="minorHAnsi" w:cstheme="minorHAnsi"/>
                <w:sz w:val="20"/>
                <w:szCs w:val="20"/>
              </w:rPr>
              <w:t>Program</w:t>
            </w:r>
          </w:p>
        </w:tc>
        <w:tc>
          <w:tcPr>
            <w:tcW w:w="10143" w:type="dxa"/>
            <w:gridSpan w:val="10"/>
          </w:tcPr>
          <w:p w14:paraId="156723FC" w14:textId="77777777" w:rsidR="001C0457" w:rsidRPr="00056574" w:rsidRDefault="001C0457">
            <w:pPr>
              <w:pStyle w:val="ListBullet"/>
              <w:rPr>
                <w:rFonts w:asciiTheme="minorHAnsi" w:hAnsiTheme="minorHAnsi" w:cstheme="minorHAnsi"/>
                <w:sz w:val="20"/>
                <w:szCs w:val="20"/>
              </w:rPr>
            </w:pPr>
            <w:r w:rsidRPr="00056574">
              <w:rPr>
                <w:rFonts w:asciiTheme="minorHAnsi" w:hAnsiTheme="minorHAnsi" w:cstheme="minorHAnsi"/>
                <w:sz w:val="20"/>
                <w:szCs w:val="20"/>
              </w:rPr>
              <w:t>Goal</w:t>
            </w:r>
          </w:p>
        </w:tc>
        <w:tc>
          <w:tcPr>
            <w:tcW w:w="963" w:type="dxa"/>
            <w:vMerge w:val="restart"/>
          </w:tcPr>
          <w:p w14:paraId="30DC2F4C" w14:textId="77777777" w:rsidR="001C0457" w:rsidRPr="00056574" w:rsidRDefault="001C0457" w:rsidP="0AD673BA">
            <w:pPr>
              <w:pStyle w:val="ListBullet"/>
              <w:jc w:val="left"/>
              <w:rPr>
                <w:rFonts w:asciiTheme="minorHAnsi" w:hAnsiTheme="minorHAnsi" w:cstheme="minorHAnsi"/>
                <w:sz w:val="20"/>
                <w:szCs w:val="20"/>
              </w:rPr>
            </w:pPr>
            <w:r w:rsidRPr="00056574">
              <w:rPr>
                <w:rFonts w:asciiTheme="minorHAnsi" w:hAnsiTheme="minorHAnsi" w:cstheme="minorHAnsi"/>
                <w:sz w:val="20"/>
                <w:szCs w:val="20"/>
              </w:rPr>
              <w:t>Admin</w:t>
            </w:r>
          </w:p>
        </w:tc>
      </w:tr>
      <w:tr w:rsidR="0024737E" w:rsidRPr="00056574" w14:paraId="7B4EF1AF" w14:textId="77777777" w:rsidTr="00975789">
        <w:trPr>
          <w:cnfStyle w:val="000000100000" w:firstRow="0" w:lastRow="0" w:firstColumn="0" w:lastColumn="0" w:oddVBand="0" w:evenVBand="0" w:oddHBand="1" w:evenHBand="0" w:firstRowFirstColumn="0" w:firstRowLastColumn="0" w:lastRowFirstColumn="0" w:lastRowLastColumn="0"/>
          <w:trHeight w:val="300"/>
        </w:trPr>
        <w:tc>
          <w:tcPr>
            <w:tcW w:w="1290" w:type="dxa"/>
            <w:vMerge/>
          </w:tcPr>
          <w:p w14:paraId="07D625BB" w14:textId="77777777" w:rsidR="001C0457" w:rsidRPr="00056574" w:rsidRDefault="001C0457">
            <w:pPr>
              <w:pStyle w:val="ListBullet"/>
              <w:rPr>
                <w:rFonts w:asciiTheme="minorHAnsi" w:hAnsiTheme="minorHAnsi" w:cstheme="minorHAnsi"/>
                <w:sz w:val="20"/>
                <w:szCs w:val="20"/>
              </w:rPr>
            </w:pPr>
          </w:p>
        </w:tc>
        <w:tc>
          <w:tcPr>
            <w:tcW w:w="2130" w:type="dxa"/>
            <w:gridSpan w:val="2"/>
          </w:tcPr>
          <w:p w14:paraId="3D72252A" w14:textId="77777777" w:rsidR="001C0457" w:rsidRPr="00056574" w:rsidRDefault="001C0457">
            <w:pPr>
              <w:pStyle w:val="ListBullet"/>
              <w:rPr>
                <w:rFonts w:asciiTheme="minorHAnsi" w:hAnsiTheme="minorHAnsi" w:cstheme="minorHAnsi"/>
                <w:sz w:val="20"/>
                <w:szCs w:val="20"/>
              </w:rPr>
            </w:pPr>
            <w:r w:rsidRPr="00056574">
              <w:rPr>
                <w:rFonts w:asciiTheme="minorHAnsi" w:hAnsiTheme="minorHAnsi" w:cstheme="minorHAnsi"/>
                <w:sz w:val="20"/>
                <w:szCs w:val="20"/>
              </w:rPr>
              <w:t>Preserve and Construct Affordable Housing</w:t>
            </w:r>
          </w:p>
        </w:tc>
        <w:tc>
          <w:tcPr>
            <w:tcW w:w="2001" w:type="dxa"/>
            <w:gridSpan w:val="2"/>
          </w:tcPr>
          <w:p w14:paraId="5F0898DE" w14:textId="77777777" w:rsidR="001C0457" w:rsidRPr="00056574" w:rsidRDefault="001C0457">
            <w:pPr>
              <w:pStyle w:val="ListBullet"/>
              <w:rPr>
                <w:rFonts w:asciiTheme="minorHAnsi" w:hAnsiTheme="minorHAnsi" w:cstheme="minorHAnsi"/>
                <w:sz w:val="20"/>
                <w:szCs w:val="20"/>
              </w:rPr>
            </w:pPr>
            <w:r w:rsidRPr="00056574">
              <w:rPr>
                <w:rFonts w:asciiTheme="minorHAnsi" w:hAnsiTheme="minorHAnsi" w:cstheme="minorHAnsi"/>
                <w:sz w:val="20"/>
                <w:szCs w:val="20"/>
              </w:rPr>
              <w:t>Plan for Communities</w:t>
            </w:r>
          </w:p>
        </w:tc>
        <w:tc>
          <w:tcPr>
            <w:tcW w:w="1654" w:type="dxa"/>
            <w:gridSpan w:val="2"/>
          </w:tcPr>
          <w:p w14:paraId="67DD69F7" w14:textId="77777777" w:rsidR="001C0457" w:rsidRPr="00056574" w:rsidRDefault="001C0457">
            <w:pPr>
              <w:pStyle w:val="ListBullet"/>
              <w:rPr>
                <w:rFonts w:asciiTheme="minorHAnsi" w:hAnsiTheme="minorHAnsi" w:cstheme="minorHAnsi"/>
                <w:sz w:val="20"/>
                <w:szCs w:val="20"/>
              </w:rPr>
            </w:pPr>
            <w:r w:rsidRPr="00056574">
              <w:rPr>
                <w:rFonts w:asciiTheme="minorHAnsi" w:hAnsiTheme="minorHAnsi" w:cstheme="minorHAnsi"/>
                <w:sz w:val="20"/>
                <w:szCs w:val="20"/>
              </w:rPr>
              <w:t>Improve and Sustain Vital Public Infrastructure</w:t>
            </w:r>
          </w:p>
        </w:tc>
        <w:tc>
          <w:tcPr>
            <w:tcW w:w="2071" w:type="dxa"/>
            <w:gridSpan w:val="2"/>
          </w:tcPr>
          <w:p w14:paraId="34372975" w14:textId="77777777" w:rsidR="001C0457" w:rsidRPr="00056574" w:rsidRDefault="001C0457">
            <w:pPr>
              <w:pStyle w:val="ListBullet"/>
              <w:rPr>
                <w:rFonts w:asciiTheme="minorHAnsi" w:hAnsiTheme="minorHAnsi" w:cstheme="minorHAnsi"/>
                <w:sz w:val="20"/>
                <w:szCs w:val="20"/>
              </w:rPr>
            </w:pPr>
            <w:proofErr w:type="gramStart"/>
            <w:r w:rsidRPr="00056574">
              <w:rPr>
                <w:rFonts w:asciiTheme="minorHAnsi" w:hAnsiTheme="minorHAnsi" w:cstheme="minorHAnsi"/>
                <w:sz w:val="20"/>
                <w:szCs w:val="20"/>
              </w:rPr>
              <w:t>Revitalize</w:t>
            </w:r>
            <w:proofErr w:type="gramEnd"/>
            <w:r w:rsidRPr="00056574">
              <w:rPr>
                <w:rFonts w:asciiTheme="minorHAnsi" w:hAnsiTheme="minorHAnsi" w:cstheme="minorHAnsi"/>
                <w:sz w:val="20"/>
                <w:szCs w:val="20"/>
              </w:rPr>
              <w:t xml:space="preserve"> Local Economies</w:t>
            </w:r>
          </w:p>
        </w:tc>
        <w:tc>
          <w:tcPr>
            <w:tcW w:w="2287" w:type="dxa"/>
            <w:gridSpan w:val="2"/>
          </w:tcPr>
          <w:p w14:paraId="433E4997" w14:textId="77777777" w:rsidR="001C0457" w:rsidRPr="00056574" w:rsidRDefault="001C0457">
            <w:pPr>
              <w:pStyle w:val="ListBullet"/>
              <w:rPr>
                <w:rFonts w:asciiTheme="minorHAnsi" w:hAnsiTheme="minorHAnsi" w:cstheme="minorHAnsi"/>
                <w:sz w:val="20"/>
                <w:szCs w:val="20"/>
              </w:rPr>
            </w:pPr>
            <w:r w:rsidRPr="00056574">
              <w:rPr>
                <w:rFonts w:asciiTheme="minorHAnsi" w:hAnsiTheme="minorHAnsi" w:cstheme="minorHAnsi"/>
                <w:sz w:val="20"/>
                <w:szCs w:val="20"/>
              </w:rPr>
              <w:t>Reduce Homelessness</w:t>
            </w:r>
          </w:p>
        </w:tc>
        <w:tc>
          <w:tcPr>
            <w:tcW w:w="963" w:type="dxa"/>
            <w:vMerge/>
          </w:tcPr>
          <w:p w14:paraId="479A08C3" w14:textId="77777777" w:rsidR="001C0457" w:rsidRPr="00056574" w:rsidRDefault="001C0457">
            <w:pPr>
              <w:pStyle w:val="ListBullet"/>
              <w:rPr>
                <w:rFonts w:asciiTheme="minorHAnsi" w:hAnsiTheme="minorHAnsi" w:cstheme="minorHAnsi"/>
                <w:sz w:val="20"/>
                <w:szCs w:val="20"/>
              </w:rPr>
            </w:pPr>
          </w:p>
        </w:tc>
      </w:tr>
      <w:tr w:rsidR="004103B9" w:rsidRPr="00056574" w14:paraId="7DA43E17" w14:textId="77777777" w:rsidTr="00975789">
        <w:trPr>
          <w:trHeight w:val="300"/>
        </w:trPr>
        <w:tc>
          <w:tcPr>
            <w:tcW w:w="1290" w:type="dxa"/>
          </w:tcPr>
          <w:p w14:paraId="1E9AC667" w14:textId="77777777" w:rsidR="001C0457" w:rsidRPr="00056574" w:rsidRDefault="001C0457">
            <w:pPr>
              <w:pStyle w:val="ListBullet"/>
              <w:rPr>
                <w:rFonts w:asciiTheme="minorHAnsi" w:hAnsiTheme="minorHAnsi" w:cstheme="minorHAnsi"/>
                <w:sz w:val="20"/>
                <w:szCs w:val="20"/>
              </w:rPr>
            </w:pPr>
            <w:r w:rsidRPr="00056574">
              <w:rPr>
                <w:rFonts w:asciiTheme="minorHAnsi" w:hAnsiTheme="minorHAnsi" w:cstheme="minorHAnsi"/>
                <w:sz w:val="20"/>
                <w:szCs w:val="20"/>
              </w:rPr>
              <w:t>CDBG</w:t>
            </w:r>
          </w:p>
        </w:tc>
        <w:tc>
          <w:tcPr>
            <w:tcW w:w="1512" w:type="dxa"/>
          </w:tcPr>
          <w:p w14:paraId="32BA32C3" w14:textId="5B152AFE" w:rsidR="001C0457" w:rsidRPr="00056574" w:rsidRDefault="00687ABB" w:rsidP="614CB2A0">
            <w:pPr>
              <w:pStyle w:val="ListBullet"/>
              <w:jc w:val="center"/>
              <w:rPr>
                <w:rFonts w:asciiTheme="minorHAnsi" w:hAnsiTheme="minorHAnsi" w:cstheme="minorHAnsi"/>
                <w:sz w:val="20"/>
                <w:szCs w:val="20"/>
              </w:rPr>
            </w:pPr>
            <w:r w:rsidRPr="00056574">
              <w:rPr>
                <w:rFonts w:asciiTheme="minorHAnsi" w:hAnsiTheme="minorHAnsi" w:cstheme="minorHAnsi"/>
                <w:sz w:val="20"/>
                <w:szCs w:val="20"/>
              </w:rPr>
              <w:t>$0</w:t>
            </w:r>
          </w:p>
        </w:tc>
        <w:tc>
          <w:tcPr>
            <w:tcW w:w="618" w:type="dxa"/>
          </w:tcPr>
          <w:p w14:paraId="2C3A3869" w14:textId="0E478FAB" w:rsidR="001C0457" w:rsidRPr="00056574" w:rsidRDefault="00687ABB" w:rsidP="614CB2A0">
            <w:pPr>
              <w:pStyle w:val="ListBullet"/>
              <w:jc w:val="center"/>
              <w:rPr>
                <w:rFonts w:asciiTheme="minorHAnsi" w:hAnsiTheme="minorHAnsi" w:cstheme="minorHAnsi"/>
                <w:sz w:val="20"/>
                <w:szCs w:val="20"/>
              </w:rPr>
            </w:pPr>
            <w:r w:rsidRPr="00056574">
              <w:rPr>
                <w:rFonts w:asciiTheme="minorHAnsi" w:hAnsiTheme="minorHAnsi" w:cstheme="minorHAnsi"/>
                <w:sz w:val="20"/>
                <w:szCs w:val="20"/>
              </w:rPr>
              <w:t>0</w:t>
            </w:r>
            <w:r w:rsidR="00B96CF7" w:rsidRPr="00056574">
              <w:rPr>
                <w:rFonts w:asciiTheme="minorHAnsi" w:hAnsiTheme="minorHAnsi" w:cstheme="minorHAnsi"/>
                <w:sz w:val="20"/>
                <w:szCs w:val="20"/>
              </w:rPr>
              <w:t>%</w:t>
            </w:r>
          </w:p>
        </w:tc>
        <w:tc>
          <w:tcPr>
            <w:tcW w:w="1421" w:type="dxa"/>
          </w:tcPr>
          <w:p w14:paraId="5092D841" w14:textId="572DA744" w:rsidR="001C0457" w:rsidRPr="00056574" w:rsidRDefault="00975789" w:rsidP="614CB2A0">
            <w:pPr>
              <w:pStyle w:val="ListBullet"/>
              <w:jc w:val="center"/>
              <w:rPr>
                <w:rFonts w:asciiTheme="minorHAnsi" w:hAnsiTheme="minorHAnsi" w:cstheme="minorHAnsi"/>
                <w:sz w:val="20"/>
                <w:szCs w:val="20"/>
              </w:rPr>
            </w:pPr>
            <w:r w:rsidRPr="00056574">
              <w:rPr>
                <w:rFonts w:asciiTheme="minorHAnsi" w:hAnsiTheme="minorHAnsi" w:cstheme="minorHAnsi"/>
                <w:sz w:val="20"/>
                <w:szCs w:val="20"/>
              </w:rPr>
              <w:t>$870,247</w:t>
            </w:r>
          </w:p>
        </w:tc>
        <w:tc>
          <w:tcPr>
            <w:tcW w:w="580" w:type="dxa"/>
          </w:tcPr>
          <w:p w14:paraId="2C7F13BA" w14:textId="7803A77C" w:rsidR="001C0457" w:rsidRPr="00056574" w:rsidRDefault="004103B9" w:rsidP="614CB2A0">
            <w:pPr>
              <w:pStyle w:val="ListBullet"/>
              <w:jc w:val="center"/>
              <w:rPr>
                <w:rFonts w:asciiTheme="minorHAnsi" w:hAnsiTheme="minorHAnsi" w:cstheme="minorHAnsi"/>
                <w:sz w:val="20"/>
                <w:szCs w:val="20"/>
              </w:rPr>
            </w:pPr>
            <w:r w:rsidRPr="00056574">
              <w:rPr>
                <w:rFonts w:asciiTheme="minorHAnsi" w:hAnsiTheme="minorHAnsi" w:cstheme="minorHAnsi"/>
                <w:sz w:val="20"/>
                <w:szCs w:val="20"/>
              </w:rPr>
              <w:t>18</w:t>
            </w:r>
            <w:r w:rsidR="006F1E92" w:rsidRPr="00056574">
              <w:rPr>
                <w:rFonts w:asciiTheme="minorHAnsi" w:hAnsiTheme="minorHAnsi" w:cstheme="minorHAnsi"/>
                <w:sz w:val="20"/>
                <w:szCs w:val="20"/>
              </w:rPr>
              <w:t>%</w:t>
            </w:r>
          </w:p>
        </w:tc>
        <w:tc>
          <w:tcPr>
            <w:tcW w:w="852" w:type="dxa"/>
          </w:tcPr>
          <w:p w14:paraId="22247F71" w14:textId="25CA8E2A" w:rsidR="001C0457" w:rsidRPr="00056574" w:rsidRDefault="00A44250" w:rsidP="614CB2A0">
            <w:pPr>
              <w:pStyle w:val="ListBullet"/>
              <w:jc w:val="center"/>
              <w:rPr>
                <w:rFonts w:asciiTheme="minorHAnsi" w:hAnsiTheme="minorHAnsi" w:cstheme="minorHAnsi"/>
                <w:sz w:val="20"/>
                <w:szCs w:val="20"/>
              </w:rPr>
            </w:pPr>
            <w:r w:rsidRPr="00056574">
              <w:rPr>
                <w:rFonts w:asciiTheme="minorHAnsi" w:hAnsiTheme="minorHAnsi" w:cstheme="minorHAnsi"/>
                <w:sz w:val="20"/>
                <w:szCs w:val="20"/>
              </w:rPr>
              <w:t>$3,400,000</w:t>
            </w:r>
          </w:p>
        </w:tc>
        <w:tc>
          <w:tcPr>
            <w:tcW w:w="802" w:type="dxa"/>
          </w:tcPr>
          <w:p w14:paraId="6D39E6B8" w14:textId="6144E2C3" w:rsidR="001C0457" w:rsidRPr="00056574" w:rsidRDefault="006F1E92" w:rsidP="614CB2A0">
            <w:pPr>
              <w:pStyle w:val="ListBullet"/>
              <w:jc w:val="center"/>
              <w:rPr>
                <w:rFonts w:asciiTheme="minorHAnsi" w:hAnsiTheme="minorHAnsi" w:cstheme="minorHAnsi"/>
                <w:sz w:val="20"/>
                <w:szCs w:val="20"/>
              </w:rPr>
            </w:pPr>
            <w:r w:rsidRPr="00056574">
              <w:rPr>
                <w:rFonts w:asciiTheme="minorHAnsi" w:hAnsiTheme="minorHAnsi" w:cstheme="minorHAnsi"/>
                <w:sz w:val="20"/>
                <w:szCs w:val="20"/>
              </w:rPr>
              <w:t>7</w:t>
            </w:r>
            <w:r w:rsidR="00EF0153" w:rsidRPr="00056574">
              <w:rPr>
                <w:rFonts w:asciiTheme="minorHAnsi" w:hAnsiTheme="minorHAnsi" w:cstheme="minorHAnsi"/>
                <w:sz w:val="20"/>
                <w:szCs w:val="20"/>
              </w:rPr>
              <w:t>1</w:t>
            </w:r>
            <w:r w:rsidRPr="00056574">
              <w:rPr>
                <w:rFonts w:asciiTheme="minorHAnsi" w:hAnsiTheme="minorHAnsi" w:cstheme="minorHAnsi"/>
                <w:sz w:val="20"/>
                <w:szCs w:val="20"/>
              </w:rPr>
              <w:t>%</w:t>
            </w:r>
          </w:p>
        </w:tc>
        <w:tc>
          <w:tcPr>
            <w:tcW w:w="1080" w:type="dxa"/>
          </w:tcPr>
          <w:p w14:paraId="6155046C" w14:textId="58A159BE" w:rsidR="001C0457" w:rsidRPr="00056574" w:rsidRDefault="00A44250" w:rsidP="614CB2A0">
            <w:pPr>
              <w:pStyle w:val="ListBullet"/>
              <w:jc w:val="center"/>
              <w:rPr>
                <w:rFonts w:asciiTheme="minorHAnsi" w:hAnsiTheme="minorHAnsi" w:cstheme="minorHAnsi"/>
                <w:sz w:val="20"/>
                <w:szCs w:val="20"/>
              </w:rPr>
            </w:pPr>
            <w:r w:rsidRPr="00056574">
              <w:rPr>
                <w:rFonts w:asciiTheme="minorHAnsi" w:hAnsiTheme="minorHAnsi" w:cstheme="minorHAnsi"/>
                <w:sz w:val="20"/>
                <w:szCs w:val="20"/>
              </w:rPr>
              <w:t>$525,000</w:t>
            </w:r>
          </w:p>
        </w:tc>
        <w:tc>
          <w:tcPr>
            <w:tcW w:w="991" w:type="dxa"/>
          </w:tcPr>
          <w:p w14:paraId="15978C83" w14:textId="088AE36B" w:rsidR="001C0457" w:rsidRPr="00056574" w:rsidRDefault="0024737E" w:rsidP="614CB2A0">
            <w:pPr>
              <w:pStyle w:val="ListBullet"/>
              <w:jc w:val="center"/>
              <w:rPr>
                <w:rFonts w:asciiTheme="minorHAnsi" w:hAnsiTheme="minorHAnsi" w:cstheme="minorHAnsi"/>
                <w:sz w:val="20"/>
                <w:szCs w:val="20"/>
              </w:rPr>
            </w:pPr>
            <w:r w:rsidRPr="00056574">
              <w:rPr>
                <w:rFonts w:asciiTheme="minorHAnsi" w:hAnsiTheme="minorHAnsi" w:cstheme="minorHAnsi"/>
                <w:sz w:val="20"/>
                <w:szCs w:val="20"/>
              </w:rPr>
              <w:t>11%</w:t>
            </w:r>
          </w:p>
        </w:tc>
        <w:tc>
          <w:tcPr>
            <w:tcW w:w="1521" w:type="dxa"/>
          </w:tcPr>
          <w:p w14:paraId="71F638EE" w14:textId="65CCF676" w:rsidR="001C0457" w:rsidRPr="00056574" w:rsidRDefault="00A44250" w:rsidP="614CB2A0">
            <w:pPr>
              <w:pStyle w:val="ListBullet"/>
              <w:jc w:val="center"/>
              <w:rPr>
                <w:rFonts w:asciiTheme="minorHAnsi" w:hAnsiTheme="minorHAnsi" w:cstheme="minorHAnsi"/>
                <w:sz w:val="20"/>
                <w:szCs w:val="20"/>
              </w:rPr>
            </w:pPr>
            <w:r w:rsidRPr="00056574">
              <w:rPr>
                <w:rFonts w:asciiTheme="minorHAnsi" w:hAnsiTheme="minorHAnsi" w:cstheme="minorHAnsi"/>
                <w:sz w:val="20"/>
                <w:szCs w:val="20"/>
              </w:rPr>
              <w:t>$</w:t>
            </w:r>
            <w:r w:rsidR="00A5509D" w:rsidRPr="00056574">
              <w:rPr>
                <w:rFonts w:asciiTheme="minorHAnsi" w:hAnsiTheme="minorHAnsi" w:cstheme="minorHAnsi"/>
                <w:sz w:val="20"/>
                <w:szCs w:val="20"/>
              </w:rPr>
              <w:t>0</w:t>
            </w:r>
          </w:p>
        </w:tc>
        <w:tc>
          <w:tcPr>
            <w:tcW w:w="766" w:type="dxa"/>
          </w:tcPr>
          <w:p w14:paraId="0DF2FD46" w14:textId="7FB5828C" w:rsidR="001C0457" w:rsidRPr="00056574" w:rsidRDefault="0024737E" w:rsidP="614CB2A0">
            <w:pPr>
              <w:pStyle w:val="ListBullet"/>
              <w:jc w:val="center"/>
              <w:rPr>
                <w:rFonts w:asciiTheme="minorHAnsi" w:hAnsiTheme="minorHAnsi" w:cstheme="minorHAnsi"/>
                <w:sz w:val="20"/>
                <w:szCs w:val="20"/>
              </w:rPr>
            </w:pPr>
            <w:r w:rsidRPr="00056574">
              <w:rPr>
                <w:rFonts w:asciiTheme="minorHAnsi" w:hAnsiTheme="minorHAnsi" w:cstheme="minorHAnsi"/>
                <w:sz w:val="20"/>
                <w:szCs w:val="20"/>
              </w:rPr>
              <w:t>0%</w:t>
            </w:r>
          </w:p>
        </w:tc>
        <w:tc>
          <w:tcPr>
            <w:tcW w:w="963" w:type="dxa"/>
            <w:vMerge w:val="restart"/>
          </w:tcPr>
          <w:p w14:paraId="3DEB0ED1" w14:textId="77777777" w:rsidR="001C0457" w:rsidRPr="00056574" w:rsidRDefault="001C0457" w:rsidP="614CB2A0">
            <w:pPr>
              <w:pStyle w:val="ListBullet"/>
              <w:rPr>
                <w:rFonts w:asciiTheme="minorHAnsi" w:hAnsiTheme="minorHAnsi" w:cstheme="minorHAnsi"/>
                <w:sz w:val="20"/>
                <w:szCs w:val="20"/>
              </w:rPr>
            </w:pPr>
            <w:r w:rsidRPr="00056574">
              <w:rPr>
                <w:rFonts w:asciiTheme="minorHAnsi" w:hAnsiTheme="minorHAnsi" w:cstheme="minorHAnsi"/>
                <w:sz w:val="20"/>
                <w:szCs w:val="20"/>
              </w:rPr>
              <w:t>N/A</w:t>
            </w:r>
          </w:p>
        </w:tc>
      </w:tr>
      <w:tr w:rsidR="0038760E" w:rsidRPr="00056574" w14:paraId="0B49B183" w14:textId="77777777" w:rsidTr="00975789">
        <w:trPr>
          <w:cnfStyle w:val="000000100000" w:firstRow="0" w:lastRow="0" w:firstColumn="0" w:lastColumn="0" w:oddVBand="0" w:evenVBand="0" w:oddHBand="1" w:evenHBand="0" w:firstRowFirstColumn="0" w:firstRowLastColumn="0" w:lastRowFirstColumn="0" w:lastRowLastColumn="0"/>
          <w:trHeight w:val="300"/>
        </w:trPr>
        <w:tc>
          <w:tcPr>
            <w:tcW w:w="1290" w:type="dxa"/>
          </w:tcPr>
          <w:p w14:paraId="20EEF437" w14:textId="77777777" w:rsidR="001C0457" w:rsidRPr="00056574" w:rsidRDefault="001C0457">
            <w:pPr>
              <w:pStyle w:val="ListBullet"/>
              <w:rPr>
                <w:rFonts w:asciiTheme="minorHAnsi" w:hAnsiTheme="minorHAnsi" w:cstheme="minorHAnsi"/>
                <w:sz w:val="20"/>
                <w:szCs w:val="20"/>
              </w:rPr>
            </w:pPr>
            <w:r w:rsidRPr="00056574">
              <w:rPr>
                <w:rFonts w:asciiTheme="minorHAnsi" w:hAnsiTheme="minorHAnsi" w:cstheme="minorHAnsi"/>
                <w:sz w:val="20"/>
                <w:szCs w:val="20"/>
              </w:rPr>
              <w:t>HOME</w:t>
            </w:r>
          </w:p>
        </w:tc>
        <w:tc>
          <w:tcPr>
            <w:tcW w:w="1512" w:type="dxa"/>
          </w:tcPr>
          <w:p w14:paraId="0A1B9F33" w14:textId="4D5DCDAE" w:rsidR="001C0457" w:rsidRPr="00056574" w:rsidRDefault="69CB63BD" w:rsidP="614CB2A0">
            <w:pPr>
              <w:pStyle w:val="ListBullet"/>
              <w:jc w:val="center"/>
              <w:rPr>
                <w:rFonts w:asciiTheme="minorHAnsi" w:hAnsiTheme="minorHAnsi" w:cstheme="minorHAnsi"/>
                <w:sz w:val="20"/>
                <w:szCs w:val="20"/>
              </w:rPr>
            </w:pPr>
            <w:r w:rsidRPr="00056574">
              <w:rPr>
                <w:rFonts w:asciiTheme="minorHAnsi" w:hAnsiTheme="minorHAnsi" w:cstheme="minorHAnsi"/>
                <w:sz w:val="20"/>
                <w:szCs w:val="20"/>
              </w:rPr>
              <w:t>$</w:t>
            </w:r>
            <w:r w:rsidR="380BBB9F" w:rsidRPr="00056574">
              <w:rPr>
                <w:rFonts w:asciiTheme="minorHAnsi" w:hAnsiTheme="minorHAnsi" w:cstheme="minorHAnsi"/>
                <w:sz w:val="20"/>
                <w:szCs w:val="20"/>
              </w:rPr>
              <w:t>1,552,000</w:t>
            </w:r>
          </w:p>
        </w:tc>
        <w:tc>
          <w:tcPr>
            <w:tcW w:w="618" w:type="dxa"/>
          </w:tcPr>
          <w:p w14:paraId="60B72A5D" w14:textId="3606969B" w:rsidR="001C0457" w:rsidRPr="00056574" w:rsidRDefault="5A3437B7" w:rsidP="614CB2A0">
            <w:pPr>
              <w:pStyle w:val="ListBullet"/>
              <w:jc w:val="center"/>
              <w:rPr>
                <w:rFonts w:asciiTheme="minorHAnsi" w:hAnsiTheme="minorHAnsi" w:cstheme="minorHAnsi"/>
                <w:sz w:val="20"/>
                <w:szCs w:val="20"/>
              </w:rPr>
            </w:pPr>
            <w:r w:rsidRPr="00056574">
              <w:rPr>
                <w:rFonts w:asciiTheme="minorHAnsi" w:hAnsiTheme="minorHAnsi" w:cstheme="minorHAnsi"/>
                <w:sz w:val="20"/>
                <w:szCs w:val="20"/>
              </w:rPr>
              <w:t>100%</w:t>
            </w:r>
          </w:p>
        </w:tc>
        <w:tc>
          <w:tcPr>
            <w:tcW w:w="1421" w:type="dxa"/>
          </w:tcPr>
          <w:p w14:paraId="6DE10C85" w14:textId="2C78BB67" w:rsidR="001C0457" w:rsidRPr="00056574" w:rsidRDefault="00823718" w:rsidP="614CB2A0">
            <w:pPr>
              <w:pStyle w:val="ListBullet"/>
              <w:jc w:val="center"/>
              <w:rPr>
                <w:rFonts w:asciiTheme="minorHAnsi" w:hAnsiTheme="minorHAnsi" w:cstheme="minorHAnsi"/>
                <w:sz w:val="20"/>
                <w:szCs w:val="20"/>
              </w:rPr>
            </w:pPr>
            <w:r w:rsidRPr="00056574">
              <w:rPr>
                <w:rFonts w:asciiTheme="minorHAnsi" w:hAnsiTheme="minorHAnsi" w:cstheme="minorHAnsi"/>
                <w:sz w:val="20"/>
                <w:szCs w:val="20"/>
              </w:rPr>
              <w:t>$0</w:t>
            </w:r>
          </w:p>
        </w:tc>
        <w:tc>
          <w:tcPr>
            <w:tcW w:w="580" w:type="dxa"/>
          </w:tcPr>
          <w:p w14:paraId="6DAA493E" w14:textId="1DB49320" w:rsidR="001C0457" w:rsidRPr="00056574" w:rsidRDefault="00823718" w:rsidP="614CB2A0">
            <w:pPr>
              <w:pStyle w:val="ListBullet"/>
              <w:jc w:val="center"/>
              <w:rPr>
                <w:rFonts w:asciiTheme="minorHAnsi" w:hAnsiTheme="minorHAnsi" w:cstheme="minorHAnsi"/>
                <w:sz w:val="20"/>
                <w:szCs w:val="20"/>
              </w:rPr>
            </w:pPr>
            <w:r w:rsidRPr="00056574">
              <w:rPr>
                <w:rFonts w:asciiTheme="minorHAnsi" w:hAnsiTheme="minorHAnsi" w:cstheme="minorHAnsi"/>
                <w:sz w:val="20"/>
                <w:szCs w:val="20"/>
              </w:rPr>
              <w:t>0%</w:t>
            </w:r>
          </w:p>
        </w:tc>
        <w:tc>
          <w:tcPr>
            <w:tcW w:w="852" w:type="dxa"/>
          </w:tcPr>
          <w:p w14:paraId="38C8C456" w14:textId="24444A31" w:rsidR="001C0457" w:rsidRPr="00056574" w:rsidRDefault="00823718" w:rsidP="614CB2A0">
            <w:pPr>
              <w:pStyle w:val="ListBullet"/>
              <w:jc w:val="center"/>
              <w:rPr>
                <w:rFonts w:asciiTheme="minorHAnsi" w:hAnsiTheme="minorHAnsi" w:cstheme="minorHAnsi"/>
                <w:sz w:val="20"/>
                <w:szCs w:val="20"/>
              </w:rPr>
            </w:pPr>
            <w:r w:rsidRPr="00056574">
              <w:rPr>
                <w:rFonts w:asciiTheme="minorHAnsi" w:hAnsiTheme="minorHAnsi" w:cstheme="minorHAnsi"/>
                <w:sz w:val="20"/>
                <w:szCs w:val="20"/>
              </w:rPr>
              <w:t>$0</w:t>
            </w:r>
          </w:p>
        </w:tc>
        <w:tc>
          <w:tcPr>
            <w:tcW w:w="802" w:type="dxa"/>
          </w:tcPr>
          <w:p w14:paraId="0920F7FA" w14:textId="4AC95466" w:rsidR="001C0457" w:rsidRPr="00056574" w:rsidRDefault="00823718" w:rsidP="614CB2A0">
            <w:pPr>
              <w:pStyle w:val="ListBullet"/>
              <w:jc w:val="center"/>
              <w:rPr>
                <w:rFonts w:asciiTheme="minorHAnsi" w:hAnsiTheme="minorHAnsi" w:cstheme="minorHAnsi"/>
                <w:sz w:val="20"/>
                <w:szCs w:val="20"/>
              </w:rPr>
            </w:pPr>
            <w:r w:rsidRPr="00056574">
              <w:rPr>
                <w:rFonts w:asciiTheme="minorHAnsi" w:hAnsiTheme="minorHAnsi" w:cstheme="minorHAnsi"/>
                <w:sz w:val="20"/>
                <w:szCs w:val="20"/>
              </w:rPr>
              <w:t>0%</w:t>
            </w:r>
          </w:p>
        </w:tc>
        <w:tc>
          <w:tcPr>
            <w:tcW w:w="1080" w:type="dxa"/>
          </w:tcPr>
          <w:p w14:paraId="50D5F867" w14:textId="4E7EE68C" w:rsidR="001C0457" w:rsidRPr="00056574" w:rsidRDefault="00823718" w:rsidP="614CB2A0">
            <w:pPr>
              <w:pStyle w:val="ListBullet"/>
              <w:jc w:val="center"/>
              <w:rPr>
                <w:rFonts w:asciiTheme="minorHAnsi" w:hAnsiTheme="minorHAnsi" w:cstheme="minorHAnsi"/>
                <w:sz w:val="20"/>
                <w:szCs w:val="20"/>
              </w:rPr>
            </w:pPr>
            <w:r w:rsidRPr="00056574">
              <w:rPr>
                <w:rFonts w:asciiTheme="minorHAnsi" w:hAnsiTheme="minorHAnsi" w:cstheme="minorHAnsi"/>
                <w:sz w:val="20"/>
                <w:szCs w:val="20"/>
              </w:rPr>
              <w:t>$0</w:t>
            </w:r>
          </w:p>
        </w:tc>
        <w:tc>
          <w:tcPr>
            <w:tcW w:w="991" w:type="dxa"/>
          </w:tcPr>
          <w:p w14:paraId="3BA7654E" w14:textId="2475B0FC" w:rsidR="001C0457" w:rsidRPr="00056574" w:rsidRDefault="00823718" w:rsidP="614CB2A0">
            <w:pPr>
              <w:pStyle w:val="ListBullet"/>
              <w:jc w:val="center"/>
              <w:rPr>
                <w:rFonts w:asciiTheme="minorHAnsi" w:hAnsiTheme="minorHAnsi" w:cstheme="minorHAnsi"/>
                <w:sz w:val="20"/>
                <w:szCs w:val="20"/>
              </w:rPr>
            </w:pPr>
            <w:r w:rsidRPr="00056574">
              <w:rPr>
                <w:rFonts w:asciiTheme="minorHAnsi" w:hAnsiTheme="minorHAnsi" w:cstheme="minorHAnsi"/>
                <w:sz w:val="20"/>
                <w:szCs w:val="20"/>
              </w:rPr>
              <w:t>0%</w:t>
            </w:r>
          </w:p>
        </w:tc>
        <w:tc>
          <w:tcPr>
            <w:tcW w:w="1521" w:type="dxa"/>
          </w:tcPr>
          <w:p w14:paraId="1FE62BAB" w14:textId="028A9DE1" w:rsidR="001C0457" w:rsidRPr="00056574" w:rsidRDefault="00823718" w:rsidP="614CB2A0">
            <w:pPr>
              <w:pStyle w:val="ListBullet"/>
              <w:jc w:val="center"/>
              <w:rPr>
                <w:rFonts w:asciiTheme="minorHAnsi" w:hAnsiTheme="minorHAnsi" w:cstheme="minorHAnsi"/>
                <w:sz w:val="20"/>
                <w:szCs w:val="20"/>
              </w:rPr>
            </w:pPr>
            <w:r w:rsidRPr="00056574">
              <w:rPr>
                <w:rFonts w:asciiTheme="minorHAnsi" w:hAnsiTheme="minorHAnsi" w:cstheme="minorHAnsi"/>
                <w:sz w:val="20"/>
                <w:szCs w:val="20"/>
              </w:rPr>
              <w:t>$0</w:t>
            </w:r>
          </w:p>
        </w:tc>
        <w:tc>
          <w:tcPr>
            <w:tcW w:w="766" w:type="dxa"/>
          </w:tcPr>
          <w:p w14:paraId="5C25F9CA" w14:textId="3EE4E167" w:rsidR="001C0457" w:rsidRPr="00056574" w:rsidRDefault="00823718" w:rsidP="614CB2A0">
            <w:pPr>
              <w:pStyle w:val="ListBullet"/>
              <w:jc w:val="center"/>
              <w:rPr>
                <w:rFonts w:asciiTheme="minorHAnsi" w:hAnsiTheme="minorHAnsi" w:cstheme="minorHAnsi"/>
                <w:sz w:val="20"/>
                <w:szCs w:val="20"/>
              </w:rPr>
            </w:pPr>
            <w:r w:rsidRPr="00056574">
              <w:rPr>
                <w:rFonts w:asciiTheme="minorHAnsi" w:hAnsiTheme="minorHAnsi" w:cstheme="minorHAnsi"/>
                <w:sz w:val="20"/>
                <w:szCs w:val="20"/>
              </w:rPr>
              <w:t>0%</w:t>
            </w:r>
          </w:p>
        </w:tc>
        <w:tc>
          <w:tcPr>
            <w:tcW w:w="963" w:type="dxa"/>
            <w:vMerge/>
          </w:tcPr>
          <w:p w14:paraId="37EC9CD7" w14:textId="77777777" w:rsidR="001C0457" w:rsidRPr="00056574" w:rsidRDefault="001C0457">
            <w:pPr>
              <w:pStyle w:val="ListBullet"/>
              <w:rPr>
                <w:rFonts w:asciiTheme="minorHAnsi" w:hAnsiTheme="minorHAnsi" w:cstheme="minorHAnsi"/>
                <w:sz w:val="20"/>
                <w:szCs w:val="20"/>
              </w:rPr>
            </w:pPr>
          </w:p>
        </w:tc>
      </w:tr>
      <w:tr w:rsidR="004103B9" w:rsidRPr="00056574" w14:paraId="48E7B737" w14:textId="77777777" w:rsidTr="00975789">
        <w:trPr>
          <w:trHeight w:val="300"/>
        </w:trPr>
        <w:tc>
          <w:tcPr>
            <w:tcW w:w="1290" w:type="dxa"/>
          </w:tcPr>
          <w:p w14:paraId="252B940E" w14:textId="77777777" w:rsidR="001C0457" w:rsidRPr="00056574" w:rsidRDefault="001C0457">
            <w:pPr>
              <w:pStyle w:val="ListBullet"/>
              <w:rPr>
                <w:rFonts w:asciiTheme="minorHAnsi" w:hAnsiTheme="minorHAnsi" w:cstheme="minorHAnsi"/>
                <w:sz w:val="20"/>
                <w:szCs w:val="20"/>
              </w:rPr>
            </w:pPr>
            <w:r w:rsidRPr="00056574">
              <w:rPr>
                <w:rFonts w:asciiTheme="minorHAnsi" w:hAnsiTheme="minorHAnsi" w:cstheme="minorHAnsi"/>
                <w:sz w:val="20"/>
                <w:szCs w:val="20"/>
              </w:rPr>
              <w:t>ESG</w:t>
            </w:r>
          </w:p>
        </w:tc>
        <w:tc>
          <w:tcPr>
            <w:tcW w:w="1512" w:type="dxa"/>
          </w:tcPr>
          <w:p w14:paraId="13DBB009" w14:textId="395900D2" w:rsidR="001C0457" w:rsidRPr="00056574" w:rsidRDefault="00696AF6" w:rsidP="614CB2A0">
            <w:pPr>
              <w:pStyle w:val="ListBullet"/>
              <w:jc w:val="center"/>
              <w:rPr>
                <w:rFonts w:asciiTheme="minorHAnsi" w:hAnsiTheme="minorHAnsi" w:cstheme="minorHAnsi"/>
                <w:sz w:val="20"/>
                <w:szCs w:val="20"/>
              </w:rPr>
            </w:pPr>
            <w:r>
              <w:rPr>
                <w:rFonts w:asciiTheme="minorHAnsi" w:hAnsiTheme="minorHAnsi" w:cstheme="minorHAnsi"/>
                <w:sz w:val="20"/>
                <w:szCs w:val="20"/>
              </w:rPr>
              <w:t>$0</w:t>
            </w:r>
          </w:p>
        </w:tc>
        <w:tc>
          <w:tcPr>
            <w:tcW w:w="618" w:type="dxa"/>
          </w:tcPr>
          <w:p w14:paraId="6DFCFFAA" w14:textId="12BF0393" w:rsidR="001C0457" w:rsidRPr="00056574" w:rsidRDefault="00696AF6" w:rsidP="614CB2A0">
            <w:pPr>
              <w:pStyle w:val="ListBullet"/>
              <w:jc w:val="center"/>
              <w:rPr>
                <w:rFonts w:asciiTheme="minorHAnsi" w:hAnsiTheme="minorHAnsi" w:cstheme="minorHAnsi"/>
                <w:sz w:val="20"/>
                <w:szCs w:val="20"/>
              </w:rPr>
            </w:pPr>
            <w:r>
              <w:rPr>
                <w:rFonts w:asciiTheme="minorHAnsi" w:hAnsiTheme="minorHAnsi" w:cstheme="minorHAnsi"/>
                <w:sz w:val="20"/>
                <w:szCs w:val="20"/>
              </w:rPr>
              <w:t>0%</w:t>
            </w:r>
          </w:p>
        </w:tc>
        <w:tc>
          <w:tcPr>
            <w:tcW w:w="1421" w:type="dxa"/>
          </w:tcPr>
          <w:p w14:paraId="1DE91804" w14:textId="0C0D6E0D" w:rsidR="001C0457" w:rsidRPr="00056574" w:rsidRDefault="00696AF6" w:rsidP="614CB2A0">
            <w:pPr>
              <w:pStyle w:val="ListBullet"/>
              <w:jc w:val="center"/>
              <w:rPr>
                <w:rFonts w:asciiTheme="minorHAnsi" w:hAnsiTheme="minorHAnsi" w:cstheme="minorHAnsi"/>
                <w:sz w:val="20"/>
                <w:szCs w:val="20"/>
              </w:rPr>
            </w:pPr>
            <w:r>
              <w:rPr>
                <w:rFonts w:asciiTheme="minorHAnsi" w:hAnsiTheme="minorHAnsi" w:cstheme="minorHAnsi"/>
                <w:sz w:val="20"/>
                <w:szCs w:val="20"/>
              </w:rPr>
              <w:t>$0</w:t>
            </w:r>
          </w:p>
        </w:tc>
        <w:tc>
          <w:tcPr>
            <w:tcW w:w="580" w:type="dxa"/>
          </w:tcPr>
          <w:p w14:paraId="124B23A7" w14:textId="26DE01A2" w:rsidR="001C0457" w:rsidRPr="00056574" w:rsidRDefault="00696AF6" w:rsidP="614CB2A0">
            <w:pPr>
              <w:pStyle w:val="ListBullet"/>
              <w:jc w:val="center"/>
              <w:rPr>
                <w:rFonts w:asciiTheme="minorHAnsi" w:hAnsiTheme="minorHAnsi" w:cstheme="minorHAnsi"/>
                <w:sz w:val="20"/>
                <w:szCs w:val="20"/>
              </w:rPr>
            </w:pPr>
            <w:r>
              <w:rPr>
                <w:rFonts w:asciiTheme="minorHAnsi" w:hAnsiTheme="minorHAnsi" w:cstheme="minorHAnsi"/>
                <w:sz w:val="20"/>
                <w:szCs w:val="20"/>
              </w:rPr>
              <w:t>0%</w:t>
            </w:r>
          </w:p>
        </w:tc>
        <w:tc>
          <w:tcPr>
            <w:tcW w:w="852" w:type="dxa"/>
          </w:tcPr>
          <w:p w14:paraId="67A37B1B" w14:textId="2DAA50B9" w:rsidR="001C0457" w:rsidRPr="00056574" w:rsidRDefault="00696AF6" w:rsidP="614CB2A0">
            <w:pPr>
              <w:pStyle w:val="ListBullet"/>
              <w:jc w:val="center"/>
              <w:rPr>
                <w:rFonts w:asciiTheme="minorHAnsi" w:hAnsiTheme="minorHAnsi" w:cstheme="minorHAnsi"/>
                <w:sz w:val="20"/>
                <w:szCs w:val="20"/>
              </w:rPr>
            </w:pPr>
            <w:r>
              <w:rPr>
                <w:rFonts w:asciiTheme="minorHAnsi" w:hAnsiTheme="minorHAnsi" w:cstheme="minorHAnsi"/>
                <w:sz w:val="20"/>
                <w:szCs w:val="20"/>
              </w:rPr>
              <w:t>$0</w:t>
            </w:r>
          </w:p>
        </w:tc>
        <w:tc>
          <w:tcPr>
            <w:tcW w:w="802" w:type="dxa"/>
          </w:tcPr>
          <w:p w14:paraId="05B6B8EB" w14:textId="5A0BB558" w:rsidR="001C0457" w:rsidRPr="00056574" w:rsidRDefault="00696AF6" w:rsidP="614CB2A0">
            <w:pPr>
              <w:pStyle w:val="ListBullet"/>
              <w:jc w:val="center"/>
              <w:rPr>
                <w:rFonts w:asciiTheme="minorHAnsi" w:hAnsiTheme="minorHAnsi" w:cstheme="minorHAnsi"/>
                <w:sz w:val="20"/>
                <w:szCs w:val="20"/>
              </w:rPr>
            </w:pPr>
            <w:r>
              <w:rPr>
                <w:rFonts w:asciiTheme="minorHAnsi" w:hAnsiTheme="minorHAnsi" w:cstheme="minorHAnsi"/>
                <w:sz w:val="20"/>
                <w:szCs w:val="20"/>
              </w:rPr>
              <w:t>0%</w:t>
            </w:r>
          </w:p>
        </w:tc>
        <w:tc>
          <w:tcPr>
            <w:tcW w:w="1080" w:type="dxa"/>
          </w:tcPr>
          <w:p w14:paraId="4DE0B762" w14:textId="2EE3CCFB" w:rsidR="001C0457" w:rsidRPr="00056574" w:rsidRDefault="00696AF6" w:rsidP="614CB2A0">
            <w:pPr>
              <w:pStyle w:val="ListBullet"/>
              <w:jc w:val="center"/>
              <w:rPr>
                <w:rFonts w:asciiTheme="minorHAnsi" w:hAnsiTheme="minorHAnsi" w:cstheme="minorHAnsi"/>
                <w:sz w:val="20"/>
                <w:szCs w:val="20"/>
              </w:rPr>
            </w:pPr>
            <w:r>
              <w:rPr>
                <w:rFonts w:asciiTheme="minorHAnsi" w:hAnsiTheme="minorHAnsi" w:cstheme="minorHAnsi"/>
                <w:sz w:val="20"/>
                <w:szCs w:val="20"/>
              </w:rPr>
              <w:t>$0</w:t>
            </w:r>
          </w:p>
        </w:tc>
        <w:tc>
          <w:tcPr>
            <w:tcW w:w="991" w:type="dxa"/>
          </w:tcPr>
          <w:p w14:paraId="40E8044A" w14:textId="0A63932D" w:rsidR="001C0457" w:rsidRPr="00056574" w:rsidRDefault="00696AF6" w:rsidP="614CB2A0">
            <w:pPr>
              <w:pStyle w:val="ListBullet"/>
              <w:jc w:val="center"/>
              <w:rPr>
                <w:rFonts w:asciiTheme="minorHAnsi" w:hAnsiTheme="minorHAnsi" w:cstheme="minorHAnsi"/>
                <w:sz w:val="20"/>
                <w:szCs w:val="20"/>
              </w:rPr>
            </w:pPr>
            <w:r>
              <w:rPr>
                <w:rFonts w:asciiTheme="minorHAnsi" w:hAnsiTheme="minorHAnsi" w:cstheme="minorHAnsi"/>
                <w:sz w:val="20"/>
                <w:szCs w:val="20"/>
              </w:rPr>
              <w:t>0%</w:t>
            </w:r>
          </w:p>
        </w:tc>
        <w:tc>
          <w:tcPr>
            <w:tcW w:w="1521" w:type="dxa"/>
          </w:tcPr>
          <w:p w14:paraId="1FF974FC" w14:textId="7BA46F06" w:rsidR="001C0457" w:rsidRPr="00056574" w:rsidRDefault="31429483" w:rsidP="614CB2A0">
            <w:pPr>
              <w:pStyle w:val="ListBullet"/>
              <w:jc w:val="center"/>
              <w:rPr>
                <w:rFonts w:asciiTheme="minorHAnsi" w:hAnsiTheme="minorHAnsi"/>
                <w:sz w:val="20"/>
                <w:szCs w:val="20"/>
              </w:rPr>
            </w:pPr>
            <w:r w:rsidRPr="78506473">
              <w:rPr>
                <w:rFonts w:asciiTheme="minorHAnsi" w:hAnsiTheme="minorHAnsi"/>
                <w:sz w:val="20"/>
                <w:szCs w:val="20"/>
              </w:rPr>
              <w:t>$744,418</w:t>
            </w:r>
          </w:p>
        </w:tc>
        <w:tc>
          <w:tcPr>
            <w:tcW w:w="766" w:type="dxa"/>
          </w:tcPr>
          <w:p w14:paraId="4009A2D1" w14:textId="5AF6A5DE" w:rsidR="001C0457" w:rsidRPr="00056574" w:rsidRDefault="31429483" w:rsidP="614CB2A0">
            <w:pPr>
              <w:pStyle w:val="ListBullet"/>
              <w:jc w:val="center"/>
              <w:rPr>
                <w:rFonts w:asciiTheme="minorHAnsi" w:hAnsiTheme="minorHAnsi"/>
                <w:sz w:val="20"/>
                <w:szCs w:val="20"/>
              </w:rPr>
            </w:pPr>
            <w:r w:rsidRPr="78506473">
              <w:rPr>
                <w:rFonts w:asciiTheme="minorHAnsi" w:hAnsiTheme="minorHAnsi"/>
                <w:sz w:val="20"/>
                <w:szCs w:val="20"/>
              </w:rPr>
              <w:t>100%</w:t>
            </w:r>
          </w:p>
        </w:tc>
        <w:tc>
          <w:tcPr>
            <w:tcW w:w="963" w:type="dxa"/>
            <w:vMerge/>
          </w:tcPr>
          <w:p w14:paraId="4CB7F967" w14:textId="77777777" w:rsidR="001C0457" w:rsidRPr="00056574" w:rsidRDefault="001C0457">
            <w:pPr>
              <w:pStyle w:val="ListBullet"/>
              <w:rPr>
                <w:rFonts w:asciiTheme="minorHAnsi" w:hAnsiTheme="minorHAnsi" w:cstheme="minorHAnsi"/>
                <w:sz w:val="20"/>
                <w:szCs w:val="20"/>
              </w:rPr>
            </w:pPr>
          </w:p>
        </w:tc>
      </w:tr>
      <w:tr w:rsidR="0038760E" w:rsidRPr="00056574" w14:paraId="05822767" w14:textId="77777777" w:rsidTr="00975789">
        <w:trPr>
          <w:cnfStyle w:val="000000100000" w:firstRow="0" w:lastRow="0" w:firstColumn="0" w:lastColumn="0" w:oddVBand="0" w:evenVBand="0" w:oddHBand="1" w:evenHBand="0" w:firstRowFirstColumn="0" w:firstRowLastColumn="0" w:lastRowFirstColumn="0" w:lastRowLastColumn="0"/>
          <w:trHeight w:val="300"/>
        </w:trPr>
        <w:tc>
          <w:tcPr>
            <w:tcW w:w="1290" w:type="dxa"/>
          </w:tcPr>
          <w:p w14:paraId="7C6C87CD" w14:textId="77777777" w:rsidR="001C0457" w:rsidRPr="00056574" w:rsidRDefault="001C0457">
            <w:pPr>
              <w:pStyle w:val="ListBullet"/>
              <w:rPr>
                <w:rFonts w:asciiTheme="minorHAnsi" w:hAnsiTheme="minorHAnsi" w:cstheme="minorHAnsi"/>
                <w:sz w:val="20"/>
                <w:szCs w:val="20"/>
              </w:rPr>
            </w:pPr>
            <w:r w:rsidRPr="00056574">
              <w:rPr>
                <w:rFonts w:asciiTheme="minorHAnsi" w:hAnsiTheme="minorHAnsi" w:cstheme="minorHAnsi"/>
                <w:sz w:val="20"/>
                <w:szCs w:val="20"/>
              </w:rPr>
              <w:t>HTF</w:t>
            </w:r>
          </w:p>
        </w:tc>
        <w:tc>
          <w:tcPr>
            <w:tcW w:w="1512" w:type="dxa"/>
          </w:tcPr>
          <w:p w14:paraId="6AA2C6F8" w14:textId="22A86B39" w:rsidR="001C0457" w:rsidRPr="00056574" w:rsidRDefault="69E4FDFF" w:rsidP="614CB2A0">
            <w:pPr>
              <w:pStyle w:val="ListBullet"/>
              <w:jc w:val="center"/>
              <w:rPr>
                <w:rFonts w:asciiTheme="minorHAnsi" w:hAnsiTheme="minorHAnsi" w:cstheme="minorHAnsi"/>
                <w:sz w:val="20"/>
                <w:szCs w:val="20"/>
              </w:rPr>
            </w:pPr>
            <w:r w:rsidRPr="00056574">
              <w:rPr>
                <w:rFonts w:asciiTheme="minorHAnsi" w:hAnsiTheme="minorHAnsi" w:cstheme="minorHAnsi"/>
                <w:sz w:val="20"/>
                <w:szCs w:val="20"/>
              </w:rPr>
              <w:t>$</w:t>
            </w:r>
            <w:r w:rsidR="18B32EE9" w:rsidRPr="00056574">
              <w:rPr>
                <w:rFonts w:asciiTheme="minorHAnsi" w:hAnsiTheme="minorHAnsi" w:cstheme="minorHAnsi"/>
                <w:sz w:val="20"/>
                <w:szCs w:val="20"/>
              </w:rPr>
              <w:t>1,933,200</w:t>
            </w:r>
          </w:p>
        </w:tc>
        <w:tc>
          <w:tcPr>
            <w:tcW w:w="618" w:type="dxa"/>
          </w:tcPr>
          <w:p w14:paraId="01B80FE9" w14:textId="0F26DAD0" w:rsidR="001C0457" w:rsidRPr="00056574" w:rsidRDefault="6A3DAA69" w:rsidP="00056574">
            <w:pPr>
              <w:pStyle w:val="ListBullet"/>
              <w:jc w:val="center"/>
              <w:rPr>
                <w:rFonts w:asciiTheme="minorHAnsi" w:hAnsiTheme="minorHAnsi" w:cstheme="minorHAnsi"/>
                <w:sz w:val="20"/>
                <w:szCs w:val="20"/>
              </w:rPr>
            </w:pPr>
            <w:r w:rsidRPr="00056574">
              <w:rPr>
                <w:rFonts w:asciiTheme="minorHAnsi" w:hAnsiTheme="minorHAnsi" w:cstheme="minorHAnsi"/>
                <w:sz w:val="20"/>
                <w:szCs w:val="20"/>
              </w:rPr>
              <w:t>100%</w:t>
            </w:r>
          </w:p>
        </w:tc>
        <w:tc>
          <w:tcPr>
            <w:tcW w:w="1421" w:type="dxa"/>
          </w:tcPr>
          <w:p w14:paraId="0D46FBC5" w14:textId="5984765C" w:rsidR="001C0457" w:rsidRPr="00056574" w:rsidRDefault="00823718" w:rsidP="614CB2A0">
            <w:pPr>
              <w:pStyle w:val="ListBullet"/>
              <w:jc w:val="center"/>
              <w:rPr>
                <w:rFonts w:asciiTheme="minorHAnsi" w:hAnsiTheme="minorHAnsi" w:cstheme="minorHAnsi"/>
                <w:sz w:val="20"/>
                <w:szCs w:val="20"/>
              </w:rPr>
            </w:pPr>
            <w:r w:rsidRPr="00056574">
              <w:rPr>
                <w:rFonts w:asciiTheme="minorHAnsi" w:hAnsiTheme="minorHAnsi" w:cstheme="minorHAnsi"/>
                <w:sz w:val="20"/>
                <w:szCs w:val="20"/>
              </w:rPr>
              <w:t>$0</w:t>
            </w:r>
          </w:p>
        </w:tc>
        <w:tc>
          <w:tcPr>
            <w:tcW w:w="580" w:type="dxa"/>
          </w:tcPr>
          <w:p w14:paraId="773568CA" w14:textId="3E847E06" w:rsidR="001C0457" w:rsidRPr="00056574" w:rsidRDefault="00823718" w:rsidP="614CB2A0">
            <w:pPr>
              <w:pStyle w:val="ListBullet"/>
              <w:jc w:val="center"/>
              <w:rPr>
                <w:rFonts w:asciiTheme="minorHAnsi" w:hAnsiTheme="minorHAnsi" w:cstheme="minorHAnsi"/>
                <w:sz w:val="20"/>
                <w:szCs w:val="20"/>
              </w:rPr>
            </w:pPr>
            <w:r w:rsidRPr="00056574">
              <w:rPr>
                <w:rFonts w:asciiTheme="minorHAnsi" w:hAnsiTheme="minorHAnsi" w:cstheme="minorHAnsi"/>
                <w:sz w:val="20"/>
                <w:szCs w:val="20"/>
              </w:rPr>
              <w:t>0%</w:t>
            </w:r>
          </w:p>
        </w:tc>
        <w:tc>
          <w:tcPr>
            <w:tcW w:w="852" w:type="dxa"/>
          </w:tcPr>
          <w:p w14:paraId="5702155E" w14:textId="0322F0CD" w:rsidR="001C0457" w:rsidRPr="00056574" w:rsidRDefault="00823718" w:rsidP="614CB2A0">
            <w:pPr>
              <w:pStyle w:val="ListBullet"/>
              <w:jc w:val="center"/>
              <w:rPr>
                <w:rFonts w:asciiTheme="minorHAnsi" w:hAnsiTheme="minorHAnsi" w:cstheme="minorHAnsi"/>
                <w:sz w:val="20"/>
                <w:szCs w:val="20"/>
              </w:rPr>
            </w:pPr>
            <w:r w:rsidRPr="00056574">
              <w:rPr>
                <w:rFonts w:asciiTheme="minorHAnsi" w:hAnsiTheme="minorHAnsi" w:cstheme="minorHAnsi"/>
                <w:sz w:val="20"/>
                <w:szCs w:val="20"/>
              </w:rPr>
              <w:t>$0</w:t>
            </w:r>
          </w:p>
        </w:tc>
        <w:tc>
          <w:tcPr>
            <w:tcW w:w="802" w:type="dxa"/>
          </w:tcPr>
          <w:p w14:paraId="05FA9BC8" w14:textId="700DF886" w:rsidR="001C0457" w:rsidRPr="00056574" w:rsidRDefault="00823718" w:rsidP="614CB2A0">
            <w:pPr>
              <w:pStyle w:val="ListBullet"/>
              <w:jc w:val="center"/>
              <w:rPr>
                <w:rFonts w:asciiTheme="minorHAnsi" w:hAnsiTheme="minorHAnsi" w:cstheme="minorHAnsi"/>
                <w:sz w:val="20"/>
                <w:szCs w:val="20"/>
              </w:rPr>
            </w:pPr>
            <w:r w:rsidRPr="00056574">
              <w:rPr>
                <w:rFonts w:asciiTheme="minorHAnsi" w:hAnsiTheme="minorHAnsi" w:cstheme="minorHAnsi"/>
                <w:sz w:val="20"/>
                <w:szCs w:val="20"/>
              </w:rPr>
              <w:t>0%</w:t>
            </w:r>
          </w:p>
        </w:tc>
        <w:tc>
          <w:tcPr>
            <w:tcW w:w="1080" w:type="dxa"/>
          </w:tcPr>
          <w:p w14:paraId="7A36F8F5" w14:textId="33998AE7" w:rsidR="001C0457" w:rsidRPr="00056574" w:rsidRDefault="00823718" w:rsidP="614CB2A0">
            <w:pPr>
              <w:pStyle w:val="ListBullet"/>
              <w:jc w:val="center"/>
              <w:rPr>
                <w:rFonts w:asciiTheme="minorHAnsi" w:hAnsiTheme="minorHAnsi" w:cstheme="minorHAnsi"/>
                <w:sz w:val="20"/>
                <w:szCs w:val="20"/>
              </w:rPr>
            </w:pPr>
            <w:r w:rsidRPr="00056574">
              <w:rPr>
                <w:rFonts w:asciiTheme="minorHAnsi" w:hAnsiTheme="minorHAnsi" w:cstheme="minorHAnsi"/>
                <w:sz w:val="20"/>
                <w:szCs w:val="20"/>
              </w:rPr>
              <w:t>$0</w:t>
            </w:r>
          </w:p>
        </w:tc>
        <w:tc>
          <w:tcPr>
            <w:tcW w:w="991" w:type="dxa"/>
          </w:tcPr>
          <w:p w14:paraId="29F9BCC7" w14:textId="25865C78" w:rsidR="001C0457" w:rsidRPr="00056574" w:rsidRDefault="00823718" w:rsidP="614CB2A0">
            <w:pPr>
              <w:pStyle w:val="ListBullet"/>
              <w:jc w:val="center"/>
              <w:rPr>
                <w:rFonts w:asciiTheme="minorHAnsi" w:hAnsiTheme="minorHAnsi" w:cstheme="minorHAnsi"/>
                <w:sz w:val="20"/>
                <w:szCs w:val="20"/>
              </w:rPr>
            </w:pPr>
            <w:r w:rsidRPr="00056574">
              <w:rPr>
                <w:rFonts w:asciiTheme="minorHAnsi" w:hAnsiTheme="minorHAnsi" w:cstheme="minorHAnsi"/>
                <w:sz w:val="20"/>
                <w:szCs w:val="20"/>
              </w:rPr>
              <w:t>0%</w:t>
            </w:r>
          </w:p>
        </w:tc>
        <w:tc>
          <w:tcPr>
            <w:tcW w:w="1521" w:type="dxa"/>
          </w:tcPr>
          <w:p w14:paraId="6CCBD5D0" w14:textId="7BE1AE99" w:rsidR="001C0457" w:rsidRPr="00056574" w:rsidRDefault="00823718" w:rsidP="614CB2A0">
            <w:pPr>
              <w:pStyle w:val="ListBullet"/>
              <w:jc w:val="center"/>
              <w:rPr>
                <w:rFonts w:asciiTheme="minorHAnsi" w:hAnsiTheme="minorHAnsi" w:cstheme="minorHAnsi"/>
                <w:sz w:val="20"/>
                <w:szCs w:val="20"/>
              </w:rPr>
            </w:pPr>
            <w:r w:rsidRPr="00056574">
              <w:rPr>
                <w:rFonts w:asciiTheme="minorHAnsi" w:hAnsiTheme="minorHAnsi" w:cstheme="minorHAnsi"/>
                <w:sz w:val="20"/>
                <w:szCs w:val="20"/>
              </w:rPr>
              <w:t>$0</w:t>
            </w:r>
          </w:p>
        </w:tc>
        <w:tc>
          <w:tcPr>
            <w:tcW w:w="766" w:type="dxa"/>
          </w:tcPr>
          <w:p w14:paraId="62D67D41" w14:textId="24CB546D" w:rsidR="001C0457" w:rsidRPr="00056574" w:rsidRDefault="00823718" w:rsidP="614CB2A0">
            <w:pPr>
              <w:pStyle w:val="ListBullet"/>
              <w:jc w:val="center"/>
              <w:rPr>
                <w:rFonts w:asciiTheme="minorHAnsi" w:hAnsiTheme="minorHAnsi" w:cstheme="minorHAnsi"/>
                <w:sz w:val="20"/>
                <w:szCs w:val="20"/>
              </w:rPr>
            </w:pPr>
            <w:r w:rsidRPr="00056574">
              <w:rPr>
                <w:rFonts w:asciiTheme="minorHAnsi" w:hAnsiTheme="minorHAnsi" w:cstheme="minorHAnsi"/>
                <w:sz w:val="20"/>
                <w:szCs w:val="20"/>
              </w:rPr>
              <w:t>0%</w:t>
            </w:r>
          </w:p>
        </w:tc>
        <w:tc>
          <w:tcPr>
            <w:tcW w:w="963" w:type="dxa"/>
            <w:vMerge/>
          </w:tcPr>
          <w:p w14:paraId="599007A5" w14:textId="77777777" w:rsidR="001C0457" w:rsidRPr="00056574" w:rsidRDefault="001C0457">
            <w:pPr>
              <w:pStyle w:val="ListBullet"/>
              <w:rPr>
                <w:rFonts w:asciiTheme="minorHAnsi" w:hAnsiTheme="minorHAnsi" w:cstheme="minorHAnsi"/>
                <w:sz w:val="20"/>
                <w:szCs w:val="20"/>
              </w:rPr>
            </w:pPr>
          </w:p>
        </w:tc>
      </w:tr>
      <w:tr w:rsidR="004103B9" w:rsidRPr="00056574" w14:paraId="015EAE1A" w14:textId="77777777" w:rsidTr="00975789">
        <w:trPr>
          <w:trHeight w:val="300"/>
        </w:trPr>
        <w:tc>
          <w:tcPr>
            <w:tcW w:w="1290" w:type="dxa"/>
          </w:tcPr>
          <w:p w14:paraId="5E46C49E" w14:textId="28CDA116" w:rsidR="1A755673" w:rsidRPr="00056574" w:rsidRDefault="1A755673" w:rsidP="00056574">
            <w:pPr>
              <w:pStyle w:val="ListBullet"/>
              <w:rPr>
                <w:rFonts w:asciiTheme="minorHAnsi" w:hAnsiTheme="minorHAnsi" w:cstheme="minorHAnsi"/>
                <w:sz w:val="20"/>
                <w:szCs w:val="20"/>
              </w:rPr>
            </w:pPr>
            <w:r w:rsidRPr="00056574">
              <w:rPr>
                <w:rFonts w:asciiTheme="minorHAnsi" w:hAnsiTheme="minorHAnsi" w:cstheme="minorHAnsi"/>
                <w:sz w:val="20"/>
                <w:szCs w:val="20"/>
              </w:rPr>
              <w:t>HOME-ARP</w:t>
            </w:r>
          </w:p>
        </w:tc>
        <w:tc>
          <w:tcPr>
            <w:tcW w:w="1512" w:type="dxa"/>
          </w:tcPr>
          <w:p w14:paraId="7728A102" w14:textId="2FF7C389" w:rsidR="614CB2A0" w:rsidRPr="00056574" w:rsidRDefault="00F802ED" w:rsidP="00056574">
            <w:pPr>
              <w:pStyle w:val="ListBullet"/>
              <w:jc w:val="center"/>
              <w:rPr>
                <w:rFonts w:asciiTheme="minorHAnsi" w:hAnsiTheme="minorHAnsi" w:cstheme="minorHAnsi"/>
                <w:sz w:val="20"/>
                <w:szCs w:val="20"/>
              </w:rPr>
            </w:pPr>
            <w:r w:rsidRPr="00056574">
              <w:rPr>
                <w:rFonts w:asciiTheme="minorHAnsi" w:hAnsiTheme="minorHAnsi" w:cstheme="minorHAnsi"/>
                <w:sz w:val="20"/>
                <w:szCs w:val="20"/>
              </w:rPr>
              <w:t>$0</w:t>
            </w:r>
          </w:p>
        </w:tc>
        <w:tc>
          <w:tcPr>
            <w:tcW w:w="618" w:type="dxa"/>
          </w:tcPr>
          <w:p w14:paraId="642C0076" w14:textId="57546FC8" w:rsidR="614CB2A0" w:rsidRPr="00056574" w:rsidRDefault="00F802ED" w:rsidP="00056574">
            <w:pPr>
              <w:pStyle w:val="ListBullet"/>
              <w:jc w:val="center"/>
              <w:rPr>
                <w:rFonts w:asciiTheme="minorHAnsi" w:hAnsiTheme="minorHAnsi" w:cstheme="minorHAnsi"/>
                <w:sz w:val="20"/>
                <w:szCs w:val="20"/>
              </w:rPr>
            </w:pPr>
            <w:r w:rsidRPr="00056574">
              <w:rPr>
                <w:rFonts w:asciiTheme="minorHAnsi" w:hAnsiTheme="minorHAnsi" w:cstheme="minorHAnsi"/>
                <w:sz w:val="20"/>
                <w:szCs w:val="20"/>
              </w:rPr>
              <w:t>0%</w:t>
            </w:r>
          </w:p>
        </w:tc>
        <w:tc>
          <w:tcPr>
            <w:tcW w:w="1421" w:type="dxa"/>
          </w:tcPr>
          <w:p w14:paraId="39E3CC0E" w14:textId="7DA98E34" w:rsidR="614CB2A0" w:rsidRPr="00056574" w:rsidRDefault="00F802ED" w:rsidP="00056574">
            <w:pPr>
              <w:pStyle w:val="ListBullet"/>
              <w:jc w:val="center"/>
              <w:rPr>
                <w:rFonts w:asciiTheme="minorHAnsi" w:hAnsiTheme="minorHAnsi" w:cstheme="minorHAnsi"/>
                <w:sz w:val="20"/>
                <w:szCs w:val="20"/>
              </w:rPr>
            </w:pPr>
            <w:r w:rsidRPr="00056574">
              <w:rPr>
                <w:rFonts w:asciiTheme="minorHAnsi" w:hAnsiTheme="minorHAnsi" w:cstheme="minorHAnsi"/>
                <w:sz w:val="20"/>
                <w:szCs w:val="20"/>
              </w:rPr>
              <w:t>$0</w:t>
            </w:r>
          </w:p>
        </w:tc>
        <w:tc>
          <w:tcPr>
            <w:tcW w:w="580" w:type="dxa"/>
          </w:tcPr>
          <w:p w14:paraId="600F1012" w14:textId="6C883E7C" w:rsidR="614CB2A0" w:rsidRPr="00056574" w:rsidRDefault="00F802ED" w:rsidP="00056574">
            <w:pPr>
              <w:pStyle w:val="ListBullet"/>
              <w:jc w:val="center"/>
              <w:rPr>
                <w:rFonts w:asciiTheme="minorHAnsi" w:hAnsiTheme="minorHAnsi" w:cstheme="minorHAnsi"/>
                <w:sz w:val="20"/>
                <w:szCs w:val="20"/>
              </w:rPr>
            </w:pPr>
            <w:r w:rsidRPr="00056574">
              <w:rPr>
                <w:rFonts w:asciiTheme="minorHAnsi" w:hAnsiTheme="minorHAnsi" w:cstheme="minorHAnsi"/>
                <w:sz w:val="20"/>
                <w:szCs w:val="20"/>
              </w:rPr>
              <w:t>0%</w:t>
            </w:r>
          </w:p>
        </w:tc>
        <w:tc>
          <w:tcPr>
            <w:tcW w:w="852" w:type="dxa"/>
          </w:tcPr>
          <w:p w14:paraId="4A2DBB54" w14:textId="2E68831B" w:rsidR="614CB2A0" w:rsidRPr="00056574" w:rsidRDefault="00F802ED" w:rsidP="00056574">
            <w:pPr>
              <w:pStyle w:val="ListBullet"/>
              <w:jc w:val="center"/>
              <w:rPr>
                <w:rFonts w:asciiTheme="minorHAnsi" w:hAnsiTheme="minorHAnsi" w:cstheme="minorHAnsi"/>
                <w:sz w:val="20"/>
                <w:szCs w:val="20"/>
              </w:rPr>
            </w:pPr>
            <w:r w:rsidRPr="00056574">
              <w:rPr>
                <w:rFonts w:asciiTheme="minorHAnsi" w:hAnsiTheme="minorHAnsi" w:cstheme="minorHAnsi"/>
                <w:sz w:val="20"/>
                <w:szCs w:val="20"/>
              </w:rPr>
              <w:t>$0</w:t>
            </w:r>
          </w:p>
        </w:tc>
        <w:tc>
          <w:tcPr>
            <w:tcW w:w="802" w:type="dxa"/>
          </w:tcPr>
          <w:p w14:paraId="0FE100C7" w14:textId="21F63199" w:rsidR="614CB2A0" w:rsidRPr="00056574" w:rsidRDefault="00F802ED" w:rsidP="00056574">
            <w:pPr>
              <w:pStyle w:val="ListBullet"/>
              <w:jc w:val="center"/>
              <w:rPr>
                <w:rFonts w:asciiTheme="minorHAnsi" w:hAnsiTheme="minorHAnsi" w:cstheme="minorHAnsi"/>
                <w:sz w:val="20"/>
                <w:szCs w:val="20"/>
              </w:rPr>
            </w:pPr>
            <w:r w:rsidRPr="00056574">
              <w:rPr>
                <w:rFonts w:asciiTheme="minorHAnsi" w:hAnsiTheme="minorHAnsi" w:cstheme="minorHAnsi"/>
                <w:sz w:val="20"/>
                <w:szCs w:val="20"/>
              </w:rPr>
              <w:t>0%</w:t>
            </w:r>
          </w:p>
        </w:tc>
        <w:tc>
          <w:tcPr>
            <w:tcW w:w="1080" w:type="dxa"/>
          </w:tcPr>
          <w:p w14:paraId="1BDE0328" w14:textId="1715210D" w:rsidR="614CB2A0" w:rsidRPr="00056574" w:rsidRDefault="00F802ED" w:rsidP="00056574">
            <w:pPr>
              <w:pStyle w:val="ListBullet"/>
              <w:jc w:val="center"/>
              <w:rPr>
                <w:rFonts w:asciiTheme="minorHAnsi" w:hAnsiTheme="minorHAnsi" w:cstheme="minorHAnsi"/>
                <w:sz w:val="20"/>
                <w:szCs w:val="20"/>
              </w:rPr>
            </w:pPr>
            <w:r w:rsidRPr="00056574">
              <w:rPr>
                <w:rFonts w:asciiTheme="minorHAnsi" w:hAnsiTheme="minorHAnsi" w:cstheme="minorHAnsi"/>
                <w:sz w:val="20"/>
                <w:szCs w:val="20"/>
              </w:rPr>
              <w:t>$0</w:t>
            </w:r>
          </w:p>
        </w:tc>
        <w:tc>
          <w:tcPr>
            <w:tcW w:w="991" w:type="dxa"/>
          </w:tcPr>
          <w:p w14:paraId="0FA0B7D7" w14:textId="2D111BFF" w:rsidR="614CB2A0" w:rsidRPr="00056574" w:rsidRDefault="00F802ED" w:rsidP="00056574">
            <w:pPr>
              <w:pStyle w:val="ListBullet"/>
              <w:jc w:val="center"/>
              <w:rPr>
                <w:rFonts w:asciiTheme="minorHAnsi" w:hAnsiTheme="minorHAnsi" w:cstheme="minorHAnsi"/>
                <w:sz w:val="20"/>
                <w:szCs w:val="20"/>
              </w:rPr>
            </w:pPr>
            <w:r w:rsidRPr="00056574">
              <w:rPr>
                <w:rFonts w:asciiTheme="minorHAnsi" w:hAnsiTheme="minorHAnsi" w:cstheme="minorHAnsi"/>
                <w:sz w:val="20"/>
                <w:szCs w:val="20"/>
              </w:rPr>
              <w:t>0%</w:t>
            </w:r>
          </w:p>
        </w:tc>
        <w:tc>
          <w:tcPr>
            <w:tcW w:w="1521" w:type="dxa"/>
          </w:tcPr>
          <w:p w14:paraId="6EDEF3AD" w14:textId="3226407A" w:rsidR="1CE10F4F" w:rsidRPr="00056574" w:rsidRDefault="1CE10F4F" w:rsidP="00056574">
            <w:pPr>
              <w:pStyle w:val="ListBullet"/>
              <w:jc w:val="center"/>
              <w:rPr>
                <w:rFonts w:asciiTheme="minorHAnsi" w:hAnsiTheme="minorHAnsi" w:cstheme="minorHAnsi"/>
                <w:sz w:val="20"/>
                <w:szCs w:val="20"/>
              </w:rPr>
            </w:pPr>
            <w:r w:rsidRPr="00056574">
              <w:rPr>
                <w:rFonts w:asciiTheme="minorHAnsi" w:hAnsiTheme="minorHAnsi" w:cstheme="minorHAnsi"/>
                <w:sz w:val="20"/>
                <w:szCs w:val="20"/>
              </w:rPr>
              <w:t>$3,154,291</w:t>
            </w:r>
          </w:p>
        </w:tc>
        <w:tc>
          <w:tcPr>
            <w:tcW w:w="766" w:type="dxa"/>
          </w:tcPr>
          <w:p w14:paraId="00738ECB" w14:textId="79CECEBB" w:rsidR="1CE10F4F" w:rsidRPr="00056574" w:rsidRDefault="1CE10F4F" w:rsidP="00056574">
            <w:pPr>
              <w:pStyle w:val="ListBullet"/>
              <w:jc w:val="center"/>
              <w:rPr>
                <w:rFonts w:asciiTheme="minorHAnsi" w:hAnsiTheme="minorHAnsi" w:cstheme="minorHAnsi"/>
                <w:sz w:val="20"/>
                <w:szCs w:val="20"/>
              </w:rPr>
            </w:pPr>
            <w:r w:rsidRPr="00056574">
              <w:rPr>
                <w:rFonts w:asciiTheme="minorHAnsi" w:hAnsiTheme="minorHAnsi" w:cstheme="minorHAnsi"/>
                <w:sz w:val="20"/>
                <w:szCs w:val="20"/>
              </w:rPr>
              <w:t>100%</w:t>
            </w:r>
          </w:p>
        </w:tc>
        <w:tc>
          <w:tcPr>
            <w:tcW w:w="963" w:type="dxa"/>
          </w:tcPr>
          <w:p w14:paraId="088BA655" w14:textId="40361EEF" w:rsidR="2AC0BCE7" w:rsidRPr="00056574" w:rsidRDefault="2AC0BCE7" w:rsidP="00056574">
            <w:pPr>
              <w:pStyle w:val="ListBullet"/>
              <w:rPr>
                <w:rFonts w:asciiTheme="minorHAnsi" w:hAnsiTheme="minorHAnsi" w:cstheme="minorHAnsi"/>
                <w:sz w:val="20"/>
                <w:szCs w:val="20"/>
              </w:rPr>
            </w:pPr>
            <w:r w:rsidRPr="00056574">
              <w:rPr>
                <w:rFonts w:asciiTheme="minorHAnsi" w:hAnsiTheme="minorHAnsi" w:cstheme="minorHAnsi"/>
                <w:sz w:val="20"/>
                <w:szCs w:val="20"/>
              </w:rPr>
              <w:t>N/A</w:t>
            </w:r>
          </w:p>
        </w:tc>
      </w:tr>
    </w:tbl>
    <w:p w14:paraId="6D2E4174" w14:textId="77777777" w:rsidR="001C0457" w:rsidRDefault="001C0457" w:rsidP="001C0457">
      <w:pPr>
        <w:pStyle w:val="ListBullet"/>
      </w:pPr>
      <w:r w:rsidRPr="001C0457">
        <w:t>Source: Commerce Application Logs</w:t>
      </w:r>
    </w:p>
    <w:p w14:paraId="0F9F18AA" w14:textId="77777777" w:rsidR="00774A45" w:rsidRDefault="00774A45" w:rsidP="001C0457">
      <w:pPr>
        <w:pStyle w:val="ListBullet"/>
      </w:pPr>
    </w:p>
    <w:p w14:paraId="348FCEA2" w14:textId="5D7D6299" w:rsidR="001C0457" w:rsidRDefault="001C0457" w:rsidP="001C0457">
      <w:pPr>
        <w:pStyle w:val="Heading8"/>
      </w:pPr>
      <w:bookmarkStart w:id="9" w:name="_Toc192853773"/>
      <w:bookmarkStart w:id="10" w:name="_Toc197417853"/>
      <w:r>
        <w:t xml:space="preserve">Table CR-1C – Plan Year </w:t>
      </w:r>
      <w:r w:rsidR="00E70D40">
        <w:t>5</w:t>
      </w:r>
      <w:r>
        <w:t xml:space="preserve"> Funding Expenditures</w:t>
      </w:r>
      <w:bookmarkEnd w:id="9"/>
      <w:bookmarkEnd w:id="10"/>
    </w:p>
    <w:tbl>
      <w:tblPr>
        <w:tblStyle w:val="CommerceTableStyle"/>
        <w:tblW w:w="13950" w:type="dxa"/>
        <w:tblInd w:w="-905" w:type="dxa"/>
        <w:tblLayout w:type="fixed"/>
        <w:tblLook w:val="04A0" w:firstRow="1" w:lastRow="0" w:firstColumn="1" w:lastColumn="0" w:noHBand="0" w:noVBand="1"/>
      </w:tblPr>
      <w:tblGrid>
        <w:gridCol w:w="1164"/>
        <w:gridCol w:w="1536"/>
        <w:gridCol w:w="630"/>
        <w:gridCol w:w="1350"/>
        <w:gridCol w:w="630"/>
        <w:gridCol w:w="1530"/>
        <w:gridCol w:w="630"/>
        <w:gridCol w:w="1350"/>
        <w:gridCol w:w="720"/>
        <w:gridCol w:w="1530"/>
        <w:gridCol w:w="810"/>
        <w:gridCol w:w="1350"/>
        <w:gridCol w:w="720"/>
      </w:tblGrid>
      <w:tr w:rsidR="00E476F9" w:rsidRPr="00056574" w14:paraId="04B5028A" w14:textId="77777777" w:rsidTr="006F1D1D">
        <w:trPr>
          <w:cnfStyle w:val="100000000000" w:firstRow="1" w:lastRow="0" w:firstColumn="0" w:lastColumn="0" w:oddVBand="0" w:evenVBand="0" w:oddHBand="0" w:evenHBand="0" w:firstRowFirstColumn="0" w:firstRowLastColumn="0" w:lastRowFirstColumn="0" w:lastRowLastColumn="0"/>
          <w:trHeight w:val="300"/>
        </w:trPr>
        <w:tc>
          <w:tcPr>
            <w:tcW w:w="0" w:type="dxa"/>
            <w:vMerge w:val="restart"/>
          </w:tcPr>
          <w:p w14:paraId="74D0A838" w14:textId="0CA06814" w:rsidR="00B13A09" w:rsidRDefault="00B13A09" w:rsidP="00B13A09">
            <w:pPr>
              <w:pStyle w:val="ListBullet"/>
              <w:rPr>
                <w:rFonts w:asciiTheme="minorHAnsi" w:hAnsiTheme="minorHAnsi" w:cstheme="minorHAnsi"/>
                <w:sz w:val="20"/>
                <w:szCs w:val="20"/>
              </w:rPr>
            </w:pPr>
            <w:r>
              <w:rPr>
                <w:rFonts w:asciiTheme="minorHAnsi" w:hAnsiTheme="minorHAnsi" w:cstheme="minorHAnsi"/>
                <w:sz w:val="20"/>
                <w:szCs w:val="20"/>
              </w:rPr>
              <w:t>Program</w:t>
            </w:r>
          </w:p>
        </w:tc>
        <w:tc>
          <w:tcPr>
            <w:tcW w:w="0" w:type="dxa"/>
            <w:gridSpan w:val="10"/>
          </w:tcPr>
          <w:p w14:paraId="241CCD48" w14:textId="6376AC03" w:rsidR="00B13A09" w:rsidRPr="00056574" w:rsidRDefault="00B13A09" w:rsidP="00B13A09">
            <w:pPr>
              <w:pStyle w:val="ListBullet"/>
              <w:rPr>
                <w:rFonts w:asciiTheme="minorHAnsi" w:hAnsiTheme="minorHAnsi" w:cstheme="minorHAnsi"/>
                <w:sz w:val="20"/>
                <w:szCs w:val="20"/>
              </w:rPr>
            </w:pPr>
            <w:r>
              <w:rPr>
                <w:rFonts w:asciiTheme="minorHAnsi" w:hAnsiTheme="minorHAnsi" w:cstheme="minorHAnsi"/>
                <w:sz w:val="20"/>
                <w:szCs w:val="20"/>
              </w:rPr>
              <w:t>Goal</w:t>
            </w:r>
          </w:p>
        </w:tc>
        <w:tc>
          <w:tcPr>
            <w:tcW w:w="2070" w:type="dxa"/>
            <w:gridSpan w:val="2"/>
            <w:vMerge w:val="restart"/>
          </w:tcPr>
          <w:p w14:paraId="7FFC14C0" w14:textId="409E66A3" w:rsidR="00B13A09" w:rsidRDefault="00B13A09" w:rsidP="006F1D1D">
            <w:pPr>
              <w:pStyle w:val="ListBullet"/>
              <w:rPr>
                <w:rFonts w:asciiTheme="minorHAnsi" w:hAnsiTheme="minorHAnsi" w:cstheme="minorHAnsi"/>
                <w:sz w:val="20"/>
                <w:szCs w:val="20"/>
              </w:rPr>
            </w:pPr>
            <w:r>
              <w:rPr>
                <w:rFonts w:asciiTheme="minorHAnsi" w:hAnsiTheme="minorHAnsi" w:cstheme="minorHAnsi"/>
                <w:sz w:val="20"/>
                <w:szCs w:val="20"/>
              </w:rPr>
              <w:t>Admin</w:t>
            </w:r>
          </w:p>
        </w:tc>
      </w:tr>
      <w:tr w:rsidR="006F3C15" w:rsidRPr="00056574" w14:paraId="5CD2C3A8" w14:textId="77777777" w:rsidTr="006F1D1D">
        <w:trPr>
          <w:cnfStyle w:val="000000100000" w:firstRow="0" w:lastRow="0" w:firstColumn="0" w:lastColumn="0" w:oddVBand="0" w:evenVBand="0" w:oddHBand="1" w:evenHBand="0" w:firstRowFirstColumn="0" w:firstRowLastColumn="0" w:lastRowFirstColumn="0" w:lastRowLastColumn="0"/>
          <w:trHeight w:val="300"/>
        </w:trPr>
        <w:tc>
          <w:tcPr>
            <w:tcW w:w="0" w:type="dxa"/>
            <w:vMerge/>
          </w:tcPr>
          <w:p w14:paraId="4D7A3043" w14:textId="57DF7336" w:rsidR="001C0457" w:rsidRPr="00056574" w:rsidRDefault="001C0457">
            <w:pPr>
              <w:pStyle w:val="ListBullet"/>
              <w:rPr>
                <w:rFonts w:asciiTheme="minorHAnsi" w:hAnsiTheme="minorHAnsi" w:cstheme="minorHAnsi"/>
                <w:sz w:val="20"/>
                <w:szCs w:val="20"/>
              </w:rPr>
            </w:pPr>
          </w:p>
        </w:tc>
        <w:tc>
          <w:tcPr>
            <w:tcW w:w="0" w:type="dxa"/>
            <w:gridSpan w:val="2"/>
          </w:tcPr>
          <w:p w14:paraId="639A5F31" w14:textId="77777777" w:rsidR="001C0457" w:rsidRPr="00056574" w:rsidRDefault="001C0457" w:rsidP="006F1D1D">
            <w:pPr>
              <w:pStyle w:val="ListBullet"/>
              <w:jc w:val="center"/>
              <w:rPr>
                <w:rFonts w:asciiTheme="minorHAnsi" w:hAnsiTheme="minorHAnsi" w:cstheme="minorHAnsi"/>
                <w:sz w:val="20"/>
                <w:szCs w:val="20"/>
              </w:rPr>
            </w:pPr>
            <w:r w:rsidRPr="00056574">
              <w:rPr>
                <w:rFonts w:asciiTheme="minorHAnsi" w:hAnsiTheme="minorHAnsi" w:cstheme="minorHAnsi"/>
                <w:sz w:val="20"/>
                <w:szCs w:val="20"/>
              </w:rPr>
              <w:t>Preserve and Construct Affordable Housing</w:t>
            </w:r>
          </w:p>
        </w:tc>
        <w:tc>
          <w:tcPr>
            <w:tcW w:w="0" w:type="dxa"/>
            <w:gridSpan w:val="2"/>
          </w:tcPr>
          <w:p w14:paraId="3442C75F" w14:textId="77777777" w:rsidR="001C0457" w:rsidRPr="00056574" w:rsidRDefault="001C0457" w:rsidP="006F1D1D">
            <w:pPr>
              <w:pStyle w:val="ListBullet"/>
              <w:jc w:val="center"/>
              <w:rPr>
                <w:rFonts w:asciiTheme="minorHAnsi" w:hAnsiTheme="minorHAnsi" w:cstheme="minorHAnsi"/>
                <w:sz w:val="20"/>
                <w:szCs w:val="20"/>
              </w:rPr>
            </w:pPr>
            <w:r w:rsidRPr="00056574">
              <w:rPr>
                <w:rFonts w:asciiTheme="minorHAnsi" w:hAnsiTheme="minorHAnsi" w:cstheme="minorHAnsi"/>
                <w:sz w:val="20"/>
                <w:szCs w:val="20"/>
              </w:rPr>
              <w:t>Plan for Communities</w:t>
            </w:r>
          </w:p>
        </w:tc>
        <w:tc>
          <w:tcPr>
            <w:tcW w:w="0" w:type="dxa"/>
            <w:gridSpan w:val="2"/>
          </w:tcPr>
          <w:p w14:paraId="00E768EC" w14:textId="77777777" w:rsidR="001C0457" w:rsidRPr="00056574" w:rsidRDefault="001C0457" w:rsidP="006F1D1D">
            <w:pPr>
              <w:pStyle w:val="ListBullet"/>
              <w:jc w:val="center"/>
              <w:rPr>
                <w:rFonts w:asciiTheme="minorHAnsi" w:hAnsiTheme="minorHAnsi" w:cstheme="minorHAnsi"/>
                <w:sz w:val="20"/>
                <w:szCs w:val="20"/>
              </w:rPr>
            </w:pPr>
            <w:r w:rsidRPr="00056574">
              <w:rPr>
                <w:rFonts w:asciiTheme="minorHAnsi" w:hAnsiTheme="minorHAnsi" w:cstheme="minorHAnsi"/>
                <w:sz w:val="20"/>
                <w:szCs w:val="20"/>
              </w:rPr>
              <w:t>Improve and Sustain Vital Public Infrastructure</w:t>
            </w:r>
          </w:p>
        </w:tc>
        <w:tc>
          <w:tcPr>
            <w:tcW w:w="0" w:type="dxa"/>
            <w:gridSpan w:val="2"/>
          </w:tcPr>
          <w:p w14:paraId="48B0DE4E" w14:textId="77777777" w:rsidR="001C0457" w:rsidRPr="00056574" w:rsidRDefault="001C0457" w:rsidP="006F1D1D">
            <w:pPr>
              <w:pStyle w:val="ListBullet"/>
              <w:jc w:val="center"/>
              <w:rPr>
                <w:rFonts w:asciiTheme="minorHAnsi" w:hAnsiTheme="minorHAnsi" w:cstheme="minorHAnsi"/>
                <w:sz w:val="20"/>
                <w:szCs w:val="20"/>
              </w:rPr>
            </w:pPr>
            <w:proofErr w:type="gramStart"/>
            <w:r w:rsidRPr="00056574">
              <w:rPr>
                <w:rFonts w:asciiTheme="minorHAnsi" w:hAnsiTheme="minorHAnsi" w:cstheme="minorHAnsi"/>
                <w:sz w:val="20"/>
                <w:szCs w:val="20"/>
              </w:rPr>
              <w:t>Revitalize</w:t>
            </w:r>
            <w:proofErr w:type="gramEnd"/>
            <w:r w:rsidRPr="00056574">
              <w:rPr>
                <w:rFonts w:asciiTheme="minorHAnsi" w:hAnsiTheme="minorHAnsi" w:cstheme="minorHAnsi"/>
                <w:sz w:val="20"/>
                <w:szCs w:val="20"/>
              </w:rPr>
              <w:t xml:space="preserve"> Local Economies</w:t>
            </w:r>
          </w:p>
        </w:tc>
        <w:tc>
          <w:tcPr>
            <w:tcW w:w="2340" w:type="dxa"/>
            <w:gridSpan w:val="2"/>
          </w:tcPr>
          <w:p w14:paraId="444D357F" w14:textId="77777777" w:rsidR="001C0457" w:rsidRPr="00056574" w:rsidRDefault="001C0457" w:rsidP="006F1D1D">
            <w:pPr>
              <w:pStyle w:val="ListBullet"/>
              <w:jc w:val="center"/>
              <w:rPr>
                <w:rFonts w:asciiTheme="minorHAnsi" w:hAnsiTheme="minorHAnsi" w:cstheme="minorHAnsi"/>
                <w:sz w:val="20"/>
                <w:szCs w:val="20"/>
              </w:rPr>
            </w:pPr>
            <w:r w:rsidRPr="00056574">
              <w:rPr>
                <w:rFonts w:asciiTheme="minorHAnsi" w:hAnsiTheme="minorHAnsi" w:cstheme="minorHAnsi"/>
                <w:sz w:val="20"/>
                <w:szCs w:val="20"/>
              </w:rPr>
              <w:t>Reduce Homelessness</w:t>
            </w:r>
          </w:p>
        </w:tc>
        <w:tc>
          <w:tcPr>
            <w:tcW w:w="2070" w:type="dxa"/>
            <w:gridSpan w:val="2"/>
            <w:vMerge/>
          </w:tcPr>
          <w:p w14:paraId="610A224D" w14:textId="61C9F510" w:rsidR="001C0457" w:rsidRPr="00056574" w:rsidRDefault="001C0457">
            <w:pPr>
              <w:pStyle w:val="ListBullet"/>
              <w:rPr>
                <w:rFonts w:asciiTheme="minorHAnsi" w:hAnsiTheme="minorHAnsi" w:cstheme="minorHAnsi"/>
                <w:sz w:val="20"/>
                <w:szCs w:val="20"/>
              </w:rPr>
            </w:pPr>
          </w:p>
        </w:tc>
      </w:tr>
      <w:tr w:rsidR="006F3C15" w:rsidRPr="00056574" w14:paraId="254C889E" w14:textId="77777777" w:rsidTr="34081650">
        <w:trPr>
          <w:trHeight w:val="300"/>
        </w:trPr>
        <w:tc>
          <w:tcPr>
            <w:tcW w:w="1164" w:type="dxa"/>
          </w:tcPr>
          <w:p w14:paraId="1CA8DC26" w14:textId="77777777" w:rsidR="001C0457" w:rsidRPr="00056574" w:rsidRDefault="001C0457">
            <w:pPr>
              <w:pStyle w:val="ListBullet"/>
              <w:rPr>
                <w:rFonts w:asciiTheme="minorHAnsi" w:hAnsiTheme="minorHAnsi" w:cstheme="minorHAnsi"/>
                <w:sz w:val="20"/>
                <w:szCs w:val="20"/>
              </w:rPr>
            </w:pPr>
            <w:r w:rsidRPr="00056574">
              <w:rPr>
                <w:rFonts w:asciiTheme="minorHAnsi" w:hAnsiTheme="minorHAnsi" w:cstheme="minorHAnsi"/>
                <w:sz w:val="20"/>
                <w:szCs w:val="20"/>
              </w:rPr>
              <w:t>CDBG</w:t>
            </w:r>
          </w:p>
        </w:tc>
        <w:tc>
          <w:tcPr>
            <w:tcW w:w="1536" w:type="dxa"/>
          </w:tcPr>
          <w:p w14:paraId="151268A9" w14:textId="6F037980" w:rsidR="001C0457" w:rsidRPr="00056574" w:rsidRDefault="0076113C" w:rsidP="002D3EA7">
            <w:pPr>
              <w:pStyle w:val="ListBullet"/>
              <w:jc w:val="right"/>
              <w:rPr>
                <w:rFonts w:asciiTheme="minorHAnsi" w:hAnsiTheme="minorHAnsi" w:cstheme="minorHAnsi"/>
                <w:sz w:val="20"/>
                <w:szCs w:val="20"/>
              </w:rPr>
            </w:pPr>
            <w:r w:rsidRPr="00056574">
              <w:rPr>
                <w:rFonts w:asciiTheme="minorHAnsi" w:hAnsiTheme="minorHAnsi" w:cstheme="minorHAnsi"/>
                <w:sz w:val="20"/>
                <w:szCs w:val="20"/>
              </w:rPr>
              <w:t>$412,723.53</w:t>
            </w:r>
          </w:p>
        </w:tc>
        <w:tc>
          <w:tcPr>
            <w:tcW w:w="630" w:type="dxa"/>
          </w:tcPr>
          <w:p w14:paraId="7E45E07A" w14:textId="5B551FCE" w:rsidR="001C0457" w:rsidRPr="00056574" w:rsidRDefault="43FC04E9" w:rsidP="002D3EA7">
            <w:pPr>
              <w:pStyle w:val="ListBullet"/>
              <w:jc w:val="right"/>
              <w:rPr>
                <w:rFonts w:asciiTheme="minorHAnsi" w:hAnsiTheme="minorHAnsi"/>
                <w:sz w:val="20"/>
                <w:szCs w:val="20"/>
              </w:rPr>
            </w:pPr>
            <w:r w:rsidRPr="7FFDD467">
              <w:rPr>
                <w:rFonts w:asciiTheme="minorHAnsi" w:hAnsiTheme="minorHAnsi"/>
                <w:sz w:val="20"/>
                <w:szCs w:val="20"/>
              </w:rPr>
              <w:t>5%</w:t>
            </w:r>
          </w:p>
        </w:tc>
        <w:tc>
          <w:tcPr>
            <w:tcW w:w="1350" w:type="dxa"/>
          </w:tcPr>
          <w:p w14:paraId="59C1944A" w14:textId="5B41D2D6" w:rsidR="001C0457" w:rsidRPr="00056574" w:rsidRDefault="00746D72" w:rsidP="002D3EA7">
            <w:pPr>
              <w:pStyle w:val="ListBullet"/>
              <w:jc w:val="right"/>
              <w:rPr>
                <w:rFonts w:asciiTheme="minorHAnsi" w:hAnsiTheme="minorHAnsi" w:cstheme="minorHAnsi"/>
                <w:sz w:val="20"/>
                <w:szCs w:val="20"/>
              </w:rPr>
            </w:pPr>
            <w:r w:rsidRPr="7FFDD467">
              <w:rPr>
                <w:rFonts w:asciiTheme="minorHAnsi" w:hAnsiTheme="minorHAnsi"/>
                <w:sz w:val="20"/>
                <w:szCs w:val="20"/>
              </w:rPr>
              <w:t>$</w:t>
            </w:r>
            <w:r w:rsidR="19E60AD7" w:rsidRPr="7FFDD467">
              <w:rPr>
                <w:rFonts w:asciiTheme="minorHAnsi" w:hAnsiTheme="minorHAnsi"/>
                <w:sz w:val="20"/>
                <w:szCs w:val="20"/>
              </w:rPr>
              <w:t>805,778.58</w:t>
            </w:r>
          </w:p>
        </w:tc>
        <w:tc>
          <w:tcPr>
            <w:tcW w:w="630" w:type="dxa"/>
          </w:tcPr>
          <w:p w14:paraId="7262D157" w14:textId="039EF9D4" w:rsidR="001C0457" w:rsidRPr="00056574" w:rsidRDefault="42F08060" w:rsidP="002D3EA7">
            <w:pPr>
              <w:pStyle w:val="ListBullet"/>
              <w:jc w:val="right"/>
              <w:rPr>
                <w:rFonts w:asciiTheme="minorHAnsi" w:hAnsiTheme="minorHAnsi"/>
                <w:sz w:val="20"/>
                <w:szCs w:val="20"/>
              </w:rPr>
            </w:pPr>
            <w:r w:rsidRPr="726B3A4F">
              <w:rPr>
                <w:rFonts w:asciiTheme="minorHAnsi" w:hAnsiTheme="minorHAnsi"/>
                <w:sz w:val="20"/>
                <w:szCs w:val="20"/>
              </w:rPr>
              <w:t>10</w:t>
            </w:r>
            <w:r w:rsidR="1BCEABAD" w:rsidRPr="726B3A4F">
              <w:rPr>
                <w:rFonts w:asciiTheme="minorHAnsi" w:hAnsiTheme="minorHAnsi"/>
                <w:sz w:val="20"/>
                <w:szCs w:val="20"/>
              </w:rPr>
              <w:t>%</w:t>
            </w:r>
          </w:p>
        </w:tc>
        <w:tc>
          <w:tcPr>
            <w:tcW w:w="1530" w:type="dxa"/>
          </w:tcPr>
          <w:p w14:paraId="5405FD7A" w14:textId="4ECA7EF1" w:rsidR="001C0457" w:rsidRPr="00056574" w:rsidRDefault="007D32B6" w:rsidP="002D3EA7">
            <w:pPr>
              <w:pStyle w:val="ListBullet"/>
              <w:jc w:val="right"/>
              <w:rPr>
                <w:rFonts w:asciiTheme="minorHAnsi" w:hAnsiTheme="minorHAnsi"/>
                <w:sz w:val="20"/>
                <w:szCs w:val="20"/>
              </w:rPr>
            </w:pPr>
            <w:r w:rsidRPr="7FFDD467">
              <w:rPr>
                <w:rFonts w:asciiTheme="minorHAnsi" w:hAnsiTheme="minorHAnsi"/>
                <w:sz w:val="20"/>
                <w:szCs w:val="20"/>
              </w:rPr>
              <w:t>$</w:t>
            </w:r>
            <w:r w:rsidR="36E945C4" w:rsidRPr="7FFDD467">
              <w:rPr>
                <w:rFonts w:asciiTheme="minorHAnsi" w:hAnsiTheme="minorHAnsi"/>
                <w:sz w:val="20"/>
                <w:szCs w:val="20"/>
              </w:rPr>
              <w:t>5,383,976.50</w:t>
            </w:r>
          </w:p>
        </w:tc>
        <w:tc>
          <w:tcPr>
            <w:tcW w:w="630" w:type="dxa"/>
          </w:tcPr>
          <w:p w14:paraId="04DA095D" w14:textId="1C97B09A" w:rsidR="001C0457" w:rsidRPr="00056574" w:rsidRDefault="46ACB1D6" w:rsidP="002D3EA7">
            <w:pPr>
              <w:pStyle w:val="ListBullet"/>
              <w:jc w:val="right"/>
              <w:rPr>
                <w:rFonts w:asciiTheme="minorHAnsi" w:hAnsiTheme="minorHAnsi"/>
                <w:sz w:val="20"/>
                <w:szCs w:val="20"/>
              </w:rPr>
            </w:pPr>
            <w:r w:rsidRPr="726B3A4F">
              <w:rPr>
                <w:rFonts w:asciiTheme="minorHAnsi" w:hAnsiTheme="minorHAnsi"/>
                <w:sz w:val="20"/>
                <w:szCs w:val="20"/>
              </w:rPr>
              <w:t>6</w:t>
            </w:r>
            <w:r w:rsidR="6F272EA8" w:rsidRPr="726B3A4F">
              <w:rPr>
                <w:rFonts w:asciiTheme="minorHAnsi" w:hAnsiTheme="minorHAnsi"/>
                <w:sz w:val="20"/>
                <w:szCs w:val="20"/>
              </w:rPr>
              <w:t>5</w:t>
            </w:r>
            <w:r w:rsidRPr="726B3A4F">
              <w:rPr>
                <w:rFonts w:asciiTheme="minorHAnsi" w:hAnsiTheme="minorHAnsi"/>
                <w:sz w:val="20"/>
                <w:szCs w:val="20"/>
              </w:rPr>
              <w:t>%</w:t>
            </w:r>
          </w:p>
        </w:tc>
        <w:tc>
          <w:tcPr>
            <w:tcW w:w="1350" w:type="dxa"/>
          </w:tcPr>
          <w:p w14:paraId="3BA5F8AC" w14:textId="238E4EF2" w:rsidR="001C0457" w:rsidRPr="00056574" w:rsidRDefault="007D32B6" w:rsidP="002D3EA7">
            <w:pPr>
              <w:pStyle w:val="ListBullet"/>
              <w:jc w:val="right"/>
              <w:rPr>
                <w:rFonts w:asciiTheme="minorHAnsi" w:hAnsiTheme="minorHAnsi" w:cstheme="minorHAnsi"/>
                <w:sz w:val="20"/>
                <w:szCs w:val="20"/>
              </w:rPr>
            </w:pPr>
            <w:r w:rsidRPr="00056574">
              <w:rPr>
                <w:rFonts w:asciiTheme="minorHAnsi" w:hAnsiTheme="minorHAnsi" w:cstheme="minorHAnsi"/>
                <w:sz w:val="20"/>
                <w:szCs w:val="20"/>
              </w:rPr>
              <w:t>$</w:t>
            </w:r>
            <w:r w:rsidR="00540236" w:rsidRPr="00056574">
              <w:rPr>
                <w:rFonts w:asciiTheme="minorHAnsi" w:hAnsiTheme="minorHAnsi" w:cstheme="minorHAnsi"/>
                <w:sz w:val="20"/>
                <w:szCs w:val="20"/>
              </w:rPr>
              <w:t>868,198.15</w:t>
            </w:r>
          </w:p>
        </w:tc>
        <w:tc>
          <w:tcPr>
            <w:tcW w:w="720" w:type="dxa"/>
          </w:tcPr>
          <w:p w14:paraId="6941A7B0" w14:textId="1F6BD21D" w:rsidR="001C0457" w:rsidRPr="00056574" w:rsidRDefault="00D55493" w:rsidP="002D3EA7">
            <w:pPr>
              <w:pStyle w:val="ListBullet"/>
              <w:jc w:val="right"/>
              <w:rPr>
                <w:rFonts w:asciiTheme="minorHAnsi" w:hAnsiTheme="minorHAnsi" w:cstheme="minorHAnsi"/>
                <w:sz w:val="20"/>
                <w:szCs w:val="20"/>
              </w:rPr>
            </w:pPr>
            <w:r w:rsidRPr="00056574">
              <w:rPr>
                <w:rFonts w:asciiTheme="minorHAnsi" w:hAnsiTheme="minorHAnsi" w:cstheme="minorHAnsi"/>
                <w:sz w:val="20"/>
                <w:szCs w:val="20"/>
              </w:rPr>
              <w:t>10%</w:t>
            </w:r>
          </w:p>
        </w:tc>
        <w:tc>
          <w:tcPr>
            <w:tcW w:w="1530" w:type="dxa"/>
          </w:tcPr>
          <w:p w14:paraId="16CAF68A" w14:textId="6837B48F" w:rsidR="001C0457" w:rsidRPr="00056574" w:rsidRDefault="00057643" w:rsidP="002D3EA7">
            <w:pPr>
              <w:pStyle w:val="ListBullet"/>
              <w:jc w:val="right"/>
              <w:rPr>
                <w:rFonts w:asciiTheme="minorHAnsi" w:hAnsiTheme="minorHAnsi" w:cstheme="minorHAnsi"/>
                <w:sz w:val="20"/>
                <w:szCs w:val="20"/>
              </w:rPr>
            </w:pPr>
            <w:r w:rsidRPr="00056574">
              <w:rPr>
                <w:rFonts w:asciiTheme="minorHAnsi" w:hAnsiTheme="minorHAnsi" w:cstheme="minorHAnsi"/>
                <w:sz w:val="20"/>
                <w:szCs w:val="20"/>
              </w:rPr>
              <w:t>$</w:t>
            </w:r>
            <w:r w:rsidR="00E83023" w:rsidRPr="00056574">
              <w:rPr>
                <w:rFonts w:asciiTheme="minorHAnsi" w:hAnsiTheme="minorHAnsi" w:cstheme="minorHAnsi"/>
                <w:sz w:val="20"/>
                <w:szCs w:val="20"/>
              </w:rPr>
              <w:t>7</w:t>
            </w:r>
            <w:r w:rsidR="0076113C" w:rsidRPr="00056574">
              <w:rPr>
                <w:rFonts w:asciiTheme="minorHAnsi" w:hAnsiTheme="minorHAnsi" w:cstheme="minorHAnsi"/>
                <w:sz w:val="20"/>
                <w:szCs w:val="20"/>
              </w:rPr>
              <w:t>83,284.79</w:t>
            </w:r>
          </w:p>
        </w:tc>
        <w:tc>
          <w:tcPr>
            <w:tcW w:w="810" w:type="dxa"/>
          </w:tcPr>
          <w:p w14:paraId="0360B952" w14:textId="7BF64025" w:rsidR="001C0457" w:rsidRPr="00056574" w:rsidRDefault="4A2D048A" w:rsidP="002D3EA7">
            <w:pPr>
              <w:pStyle w:val="ListBullet"/>
              <w:jc w:val="right"/>
              <w:rPr>
                <w:rFonts w:asciiTheme="minorHAnsi" w:hAnsiTheme="minorHAnsi"/>
                <w:sz w:val="20"/>
                <w:szCs w:val="20"/>
              </w:rPr>
            </w:pPr>
            <w:r w:rsidRPr="726B3A4F">
              <w:rPr>
                <w:rFonts w:asciiTheme="minorHAnsi" w:hAnsiTheme="minorHAnsi"/>
                <w:sz w:val="20"/>
                <w:szCs w:val="20"/>
              </w:rPr>
              <w:t>9</w:t>
            </w:r>
            <w:r w:rsidR="1F7E2288" w:rsidRPr="726B3A4F">
              <w:rPr>
                <w:rFonts w:asciiTheme="minorHAnsi" w:hAnsiTheme="minorHAnsi"/>
                <w:sz w:val="20"/>
                <w:szCs w:val="20"/>
              </w:rPr>
              <w:t>%</w:t>
            </w:r>
          </w:p>
        </w:tc>
        <w:tc>
          <w:tcPr>
            <w:tcW w:w="1350" w:type="dxa"/>
          </w:tcPr>
          <w:p w14:paraId="30B22035" w14:textId="03CEBEE0" w:rsidR="001C0457" w:rsidRPr="00056574" w:rsidRDefault="00F146D9" w:rsidP="002D3EA7">
            <w:pPr>
              <w:pStyle w:val="ListBullet"/>
              <w:jc w:val="right"/>
              <w:rPr>
                <w:rFonts w:asciiTheme="minorHAnsi" w:hAnsiTheme="minorHAnsi" w:cstheme="minorHAnsi"/>
                <w:sz w:val="20"/>
                <w:szCs w:val="20"/>
              </w:rPr>
            </w:pPr>
            <w:r w:rsidRPr="00056574">
              <w:rPr>
                <w:rFonts w:asciiTheme="minorHAnsi" w:hAnsiTheme="minorHAnsi" w:cstheme="minorHAnsi"/>
                <w:sz w:val="20"/>
                <w:szCs w:val="20"/>
              </w:rPr>
              <w:t>$</w:t>
            </w:r>
            <w:r w:rsidR="00393675" w:rsidRPr="00056574">
              <w:rPr>
                <w:rFonts w:asciiTheme="minorHAnsi" w:hAnsiTheme="minorHAnsi" w:cstheme="minorHAnsi"/>
                <w:sz w:val="20"/>
                <w:szCs w:val="20"/>
              </w:rPr>
              <w:t>76,449.70</w:t>
            </w:r>
          </w:p>
        </w:tc>
        <w:tc>
          <w:tcPr>
            <w:tcW w:w="720" w:type="dxa"/>
          </w:tcPr>
          <w:p w14:paraId="3C8A6B8B" w14:textId="2FB119A2" w:rsidR="001C0457" w:rsidRPr="00056574" w:rsidRDefault="5FB27922" w:rsidP="002D3EA7">
            <w:pPr>
              <w:pStyle w:val="ListBullet"/>
              <w:jc w:val="right"/>
              <w:rPr>
                <w:rFonts w:asciiTheme="minorHAnsi" w:hAnsiTheme="minorHAnsi"/>
                <w:sz w:val="20"/>
                <w:szCs w:val="20"/>
              </w:rPr>
            </w:pPr>
            <w:r w:rsidRPr="7FFDD467">
              <w:rPr>
                <w:rFonts w:asciiTheme="minorHAnsi" w:hAnsiTheme="minorHAnsi"/>
                <w:sz w:val="20"/>
                <w:szCs w:val="20"/>
              </w:rPr>
              <w:t>1%</w:t>
            </w:r>
          </w:p>
        </w:tc>
      </w:tr>
      <w:tr w:rsidR="007A330B" w:rsidRPr="00056574" w14:paraId="7C0A8CE1" w14:textId="77777777" w:rsidTr="34081650">
        <w:trPr>
          <w:cnfStyle w:val="000000100000" w:firstRow="0" w:lastRow="0" w:firstColumn="0" w:lastColumn="0" w:oddVBand="0" w:evenVBand="0" w:oddHBand="1" w:evenHBand="0" w:firstRowFirstColumn="0" w:firstRowLastColumn="0" w:lastRowFirstColumn="0" w:lastRowLastColumn="0"/>
          <w:trHeight w:val="300"/>
        </w:trPr>
        <w:tc>
          <w:tcPr>
            <w:tcW w:w="1164" w:type="dxa"/>
          </w:tcPr>
          <w:p w14:paraId="0421D611" w14:textId="77777777" w:rsidR="001C0457" w:rsidRPr="00056574" w:rsidRDefault="001C0457">
            <w:pPr>
              <w:pStyle w:val="ListBullet"/>
              <w:rPr>
                <w:rFonts w:asciiTheme="minorHAnsi" w:hAnsiTheme="minorHAnsi" w:cstheme="minorHAnsi"/>
                <w:sz w:val="20"/>
                <w:szCs w:val="20"/>
              </w:rPr>
            </w:pPr>
            <w:r w:rsidRPr="00056574">
              <w:rPr>
                <w:rFonts w:asciiTheme="minorHAnsi" w:hAnsiTheme="minorHAnsi" w:cstheme="minorHAnsi"/>
                <w:sz w:val="20"/>
                <w:szCs w:val="20"/>
              </w:rPr>
              <w:t>CDBG-CV</w:t>
            </w:r>
          </w:p>
        </w:tc>
        <w:tc>
          <w:tcPr>
            <w:tcW w:w="1536" w:type="dxa"/>
          </w:tcPr>
          <w:p w14:paraId="211DF44A" w14:textId="7B4B3822" w:rsidR="001C0457" w:rsidRPr="00056574" w:rsidRDefault="1A11FBC1" w:rsidP="002D3EA7">
            <w:pPr>
              <w:pStyle w:val="ListBullet"/>
              <w:jc w:val="right"/>
              <w:rPr>
                <w:rFonts w:asciiTheme="minorHAnsi" w:hAnsiTheme="minorHAnsi" w:cstheme="minorHAnsi"/>
                <w:sz w:val="20"/>
                <w:szCs w:val="20"/>
              </w:rPr>
            </w:pPr>
            <w:r w:rsidRPr="00056574">
              <w:rPr>
                <w:rFonts w:asciiTheme="minorHAnsi" w:hAnsiTheme="minorHAnsi" w:cstheme="minorHAnsi"/>
                <w:sz w:val="20"/>
                <w:szCs w:val="20"/>
              </w:rPr>
              <w:t>$923,605.41</w:t>
            </w:r>
          </w:p>
        </w:tc>
        <w:tc>
          <w:tcPr>
            <w:tcW w:w="630" w:type="dxa"/>
          </w:tcPr>
          <w:p w14:paraId="15317182" w14:textId="6F6758E7" w:rsidR="001C0457" w:rsidRPr="00056574" w:rsidRDefault="04D1D6DE" w:rsidP="002D3EA7">
            <w:pPr>
              <w:pStyle w:val="ListBullet"/>
              <w:jc w:val="right"/>
              <w:rPr>
                <w:rFonts w:asciiTheme="minorHAnsi" w:hAnsiTheme="minorHAnsi" w:cstheme="minorHAnsi"/>
                <w:sz w:val="20"/>
                <w:szCs w:val="20"/>
              </w:rPr>
            </w:pPr>
            <w:r w:rsidRPr="00056574">
              <w:rPr>
                <w:rFonts w:asciiTheme="minorHAnsi" w:hAnsiTheme="minorHAnsi" w:cstheme="minorHAnsi"/>
                <w:sz w:val="20"/>
                <w:szCs w:val="20"/>
              </w:rPr>
              <w:t>28%</w:t>
            </w:r>
          </w:p>
        </w:tc>
        <w:tc>
          <w:tcPr>
            <w:tcW w:w="1350" w:type="dxa"/>
          </w:tcPr>
          <w:p w14:paraId="24DC4BAA" w14:textId="6C977F31" w:rsidR="001C0457" w:rsidRPr="00056574" w:rsidRDefault="00A77F92" w:rsidP="002D3EA7">
            <w:pPr>
              <w:pStyle w:val="ListBullet"/>
              <w:jc w:val="right"/>
              <w:rPr>
                <w:rFonts w:asciiTheme="minorHAnsi" w:hAnsiTheme="minorHAnsi" w:cstheme="minorHAnsi"/>
                <w:sz w:val="20"/>
                <w:szCs w:val="20"/>
              </w:rPr>
            </w:pPr>
            <w:r w:rsidRPr="00056574">
              <w:rPr>
                <w:rFonts w:asciiTheme="minorHAnsi" w:hAnsiTheme="minorHAnsi" w:cstheme="minorHAnsi"/>
                <w:sz w:val="20"/>
                <w:szCs w:val="20"/>
              </w:rPr>
              <w:t>$0</w:t>
            </w:r>
          </w:p>
        </w:tc>
        <w:tc>
          <w:tcPr>
            <w:tcW w:w="630" w:type="dxa"/>
          </w:tcPr>
          <w:p w14:paraId="324F7E84" w14:textId="4680A39E" w:rsidR="001C0457" w:rsidRPr="00056574" w:rsidRDefault="00A77F92" w:rsidP="002D3EA7">
            <w:pPr>
              <w:pStyle w:val="ListBullet"/>
              <w:jc w:val="right"/>
              <w:rPr>
                <w:rFonts w:asciiTheme="minorHAnsi" w:hAnsiTheme="minorHAnsi" w:cstheme="minorHAnsi"/>
                <w:sz w:val="20"/>
                <w:szCs w:val="20"/>
              </w:rPr>
            </w:pPr>
            <w:r w:rsidRPr="00056574">
              <w:rPr>
                <w:rFonts w:asciiTheme="minorHAnsi" w:hAnsiTheme="minorHAnsi" w:cstheme="minorHAnsi"/>
                <w:sz w:val="20"/>
                <w:szCs w:val="20"/>
              </w:rPr>
              <w:t>0%</w:t>
            </w:r>
          </w:p>
        </w:tc>
        <w:tc>
          <w:tcPr>
            <w:tcW w:w="1530" w:type="dxa"/>
          </w:tcPr>
          <w:p w14:paraId="2EB56BEA" w14:textId="54288BBD" w:rsidR="001C0457" w:rsidRPr="00056574" w:rsidRDefault="1A11FBC1" w:rsidP="002D3EA7">
            <w:pPr>
              <w:pStyle w:val="ListBullet"/>
              <w:jc w:val="right"/>
              <w:rPr>
                <w:rFonts w:asciiTheme="minorHAnsi" w:hAnsiTheme="minorHAnsi" w:cstheme="minorHAnsi"/>
                <w:sz w:val="20"/>
                <w:szCs w:val="20"/>
              </w:rPr>
            </w:pPr>
            <w:r w:rsidRPr="00056574">
              <w:rPr>
                <w:rFonts w:asciiTheme="minorHAnsi" w:hAnsiTheme="minorHAnsi" w:cstheme="minorHAnsi"/>
                <w:sz w:val="20"/>
                <w:szCs w:val="20"/>
              </w:rPr>
              <w:t>$894,763.12</w:t>
            </w:r>
          </w:p>
        </w:tc>
        <w:tc>
          <w:tcPr>
            <w:tcW w:w="630" w:type="dxa"/>
          </w:tcPr>
          <w:p w14:paraId="00F9C14F" w14:textId="1728E65E" w:rsidR="001C0457" w:rsidRPr="00056574" w:rsidRDefault="5D816792" w:rsidP="002D3EA7">
            <w:pPr>
              <w:pStyle w:val="ListBullet"/>
              <w:jc w:val="right"/>
              <w:rPr>
                <w:rFonts w:asciiTheme="minorHAnsi" w:hAnsiTheme="minorHAnsi" w:cstheme="minorHAnsi"/>
                <w:sz w:val="20"/>
                <w:szCs w:val="20"/>
              </w:rPr>
            </w:pPr>
            <w:r w:rsidRPr="00056574">
              <w:rPr>
                <w:rFonts w:asciiTheme="minorHAnsi" w:hAnsiTheme="minorHAnsi" w:cstheme="minorHAnsi"/>
                <w:sz w:val="20"/>
                <w:szCs w:val="20"/>
              </w:rPr>
              <w:t>27%</w:t>
            </w:r>
          </w:p>
        </w:tc>
        <w:tc>
          <w:tcPr>
            <w:tcW w:w="1350" w:type="dxa"/>
          </w:tcPr>
          <w:p w14:paraId="0879AA40" w14:textId="7A023642" w:rsidR="001C0457" w:rsidRPr="00056574" w:rsidRDefault="00A77F92" w:rsidP="002D3EA7">
            <w:pPr>
              <w:pStyle w:val="ListBullet"/>
              <w:jc w:val="right"/>
              <w:rPr>
                <w:rFonts w:asciiTheme="minorHAnsi" w:hAnsiTheme="minorHAnsi" w:cstheme="minorHAnsi"/>
                <w:sz w:val="20"/>
                <w:szCs w:val="20"/>
              </w:rPr>
            </w:pPr>
            <w:r w:rsidRPr="00056574">
              <w:rPr>
                <w:rFonts w:asciiTheme="minorHAnsi" w:hAnsiTheme="minorHAnsi" w:cstheme="minorHAnsi"/>
                <w:sz w:val="20"/>
                <w:szCs w:val="20"/>
              </w:rPr>
              <w:t>$0</w:t>
            </w:r>
          </w:p>
        </w:tc>
        <w:tc>
          <w:tcPr>
            <w:tcW w:w="720" w:type="dxa"/>
          </w:tcPr>
          <w:p w14:paraId="3E8515B8" w14:textId="2C1B87E9" w:rsidR="001C0457" w:rsidRPr="00056574" w:rsidRDefault="00A77F92" w:rsidP="002D3EA7">
            <w:pPr>
              <w:pStyle w:val="ListBullet"/>
              <w:jc w:val="right"/>
              <w:rPr>
                <w:rFonts w:asciiTheme="minorHAnsi" w:hAnsiTheme="minorHAnsi" w:cstheme="minorHAnsi"/>
                <w:sz w:val="20"/>
                <w:szCs w:val="20"/>
              </w:rPr>
            </w:pPr>
            <w:r w:rsidRPr="00056574">
              <w:rPr>
                <w:rFonts w:asciiTheme="minorHAnsi" w:hAnsiTheme="minorHAnsi" w:cstheme="minorHAnsi"/>
                <w:sz w:val="20"/>
                <w:szCs w:val="20"/>
              </w:rPr>
              <w:t>0%</w:t>
            </w:r>
          </w:p>
        </w:tc>
        <w:tc>
          <w:tcPr>
            <w:tcW w:w="1530" w:type="dxa"/>
          </w:tcPr>
          <w:p w14:paraId="129F093A" w14:textId="2A286C20" w:rsidR="001C0457" w:rsidRPr="00056574" w:rsidRDefault="1A11FBC1" w:rsidP="002D3EA7">
            <w:pPr>
              <w:pStyle w:val="ListBullet"/>
              <w:jc w:val="right"/>
              <w:rPr>
                <w:rFonts w:asciiTheme="minorHAnsi" w:hAnsiTheme="minorHAnsi" w:cstheme="minorHAnsi"/>
                <w:sz w:val="20"/>
                <w:szCs w:val="20"/>
              </w:rPr>
            </w:pPr>
            <w:r w:rsidRPr="00056574">
              <w:rPr>
                <w:rFonts w:asciiTheme="minorHAnsi" w:hAnsiTheme="minorHAnsi" w:cstheme="minorHAnsi"/>
                <w:sz w:val="20"/>
                <w:szCs w:val="20"/>
              </w:rPr>
              <w:t>$1,270,719.62</w:t>
            </w:r>
          </w:p>
        </w:tc>
        <w:tc>
          <w:tcPr>
            <w:tcW w:w="810" w:type="dxa"/>
          </w:tcPr>
          <w:p w14:paraId="7A31BBE6" w14:textId="514A2FA5" w:rsidR="001C0457" w:rsidRPr="00056574" w:rsidRDefault="32E94ADA" w:rsidP="002D3EA7">
            <w:pPr>
              <w:pStyle w:val="ListBullet"/>
              <w:jc w:val="right"/>
              <w:rPr>
                <w:rFonts w:asciiTheme="minorHAnsi" w:hAnsiTheme="minorHAnsi" w:cstheme="minorHAnsi"/>
                <w:sz w:val="20"/>
                <w:szCs w:val="20"/>
              </w:rPr>
            </w:pPr>
            <w:r w:rsidRPr="00056574">
              <w:rPr>
                <w:rFonts w:asciiTheme="minorHAnsi" w:hAnsiTheme="minorHAnsi" w:cstheme="minorHAnsi"/>
                <w:sz w:val="20"/>
                <w:szCs w:val="20"/>
              </w:rPr>
              <w:t>39%</w:t>
            </w:r>
          </w:p>
        </w:tc>
        <w:tc>
          <w:tcPr>
            <w:tcW w:w="1350" w:type="dxa"/>
          </w:tcPr>
          <w:p w14:paraId="610271D8" w14:textId="7655355B" w:rsidR="001C0457" w:rsidRPr="00056574" w:rsidRDefault="1A11FBC1" w:rsidP="002D3EA7">
            <w:pPr>
              <w:pStyle w:val="ListBullet"/>
              <w:jc w:val="right"/>
              <w:rPr>
                <w:rFonts w:asciiTheme="minorHAnsi" w:hAnsiTheme="minorHAnsi" w:cstheme="minorHAnsi"/>
                <w:sz w:val="20"/>
                <w:szCs w:val="20"/>
              </w:rPr>
            </w:pPr>
            <w:r w:rsidRPr="00056574">
              <w:rPr>
                <w:rFonts w:asciiTheme="minorHAnsi" w:hAnsiTheme="minorHAnsi" w:cstheme="minorHAnsi"/>
                <w:sz w:val="20"/>
                <w:szCs w:val="20"/>
              </w:rPr>
              <w:t>$187,974.74</w:t>
            </w:r>
          </w:p>
        </w:tc>
        <w:tc>
          <w:tcPr>
            <w:tcW w:w="720" w:type="dxa"/>
          </w:tcPr>
          <w:p w14:paraId="35D65F16" w14:textId="7ED1E762" w:rsidR="001C0457" w:rsidRPr="00056574" w:rsidRDefault="34F52B5A" w:rsidP="002D3EA7">
            <w:pPr>
              <w:pStyle w:val="ListBullet"/>
              <w:jc w:val="right"/>
              <w:rPr>
                <w:rFonts w:asciiTheme="minorHAnsi" w:hAnsiTheme="minorHAnsi" w:cstheme="minorHAnsi"/>
                <w:sz w:val="20"/>
                <w:szCs w:val="20"/>
              </w:rPr>
            </w:pPr>
            <w:r w:rsidRPr="00056574">
              <w:rPr>
                <w:rFonts w:asciiTheme="minorHAnsi" w:hAnsiTheme="minorHAnsi" w:cstheme="minorHAnsi"/>
                <w:sz w:val="20"/>
                <w:szCs w:val="20"/>
              </w:rPr>
              <w:t>6%</w:t>
            </w:r>
          </w:p>
        </w:tc>
      </w:tr>
      <w:tr w:rsidR="006F3C15" w:rsidRPr="00056574" w14:paraId="453746C2" w14:textId="77777777" w:rsidTr="34081650">
        <w:trPr>
          <w:trHeight w:val="300"/>
        </w:trPr>
        <w:tc>
          <w:tcPr>
            <w:tcW w:w="1164" w:type="dxa"/>
          </w:tcPr>
          <w:p w14:paraId="3BCB954A" w14:textId="77777777" w:rsidR="001C0457" w:rsidRPr="00056574" w:rsidRDefault="001C0457">
            <w:pPr>
              <w:pStyle w:val="ListBullet"/>
              <w:rPr>
                <w:rFonts w:asciiTheme="minorHAnsi" w:hAnsiTheme="minorHAnsi" w:cstheme="minorHAnsi"/>
                <w:sz w:val="20"/>
                <w:szCs w:val="20"/>
              </w:rPr>
            </w:pPr>
            <w:r w:rsidRPr="00056574">
              <w:rPr>
                <w:rFonts w:asciiTheme="minorHAnsi" w:hAnsiTheme="minorHAnsi" w:cstheme="minorHAnsi"/>
                <w:sz w:val="20"/>
                <w:szCs w:val="20"/>
              </w:rPr>
              <w:t>HOME</w:t>
            </w:r>
          </w:p>
        </w:tc>
        <w:tc>
          <w:tcPr>
            <w:tcW w:w="1536" w:type="dxa"/>
          </w:tcPr>
          <w:p w14:paraId="0C2B13F9" w14:textId="7672D5EA" w:rsidR="001C0457" w:rsidRPr="00056574" w:rsidRDefault="001C0457" w:rsidP="002D3EA7">
            <w:pPr>
              <w:pStyle w:val="ListBullet"/>
              <w:jc w:val="right"/>
              <w:rPr>
                <w:rFonts w:asciiTheme="minorHAnsi" w:hAnsiTheme="minorHAnsi" w:cstheme="minorHAnsi"/>
                <w:sz w:val="20"/>
                <w:szCs w:val="20"/>
              </w:rPr>
            </w:pPr>
            <w:r w:rsidRPr="00056574">
              <w:rPr>
                <w:rFonts w:asciiTheme="minorHAnsi" w:hAnsiTheme="minorHAnsi" w:cstheme="minorHAnsi"/>
                <w:sz w:val="20"/>
                <w:szCs w:val="20"/>
              </w:rPr>
              <w:t>$</w:t>
            </w:r>
            <w:r w:rsidR="60068C3F" w:rsidRPr="00056574">
              <w:rPr>
                <w:rFonts w:asciiTheme="minorHAnsi" w:hAnsiTheme="minorHAnsi" w:cstheme="minorHAnsi"/>
                <w:sz w:val="20"/>
                <w:szCs w:val="20"/>
              </w:rPr>
              <w:t>5,854,795.44</w:t>
            </w:r>
          </w:p>
        </w:tc>
        <w:tc>
          <w:tcPr>
            <w:tcW w:w="630" w:type="dxa"/>
          </w:tcPr>
          <w:p w14:paraId="6BA9F3FF" w14:textId="3A79A132" w:rsidR="001C0457" w:rsidRPr="00056574" w:rsidRDefault="4D2ADFEC" w:rsidP="002D3EA7">
            <w:pPr>
              <w:pStyle w:val="ListBullet"/>
              <w:jc w:val="right"/>
              <w:rPr>
                <w:rFonts w:asciiTheme="minorHAnsi" w:hAnsiTheme="minorHAnsi" w:cstheme="minorHAnsi"/>
                <w:sz w:val="20"/>
                <w:szCs w:val="20"/>
              </w:rPr>
            </w:pPr>
            <w:r w:rsidRPr="00056574">
              <w:rPr>
                <w:rFonts w:asciiTheme="minorHAnsi" w:hAnsiTheme="minorHAnsi" w:cstheme="minorHAnsi"/>
                <w:sz w:val="20"/>
                <w:szCs w:val="20"/>
              </w:rPr>
              <w:t>79</w:t>
            </w:r>
            <w:r w:rsidR="001C0457" w:rsidRPr="00056574">
              <w:rPr>
                <w:rFonts w:asciiTheme="minorHAnsi" w:hAnsiTheme="minorHAnsi" w:cstheme="minorHAnsi"/>
                <w:sz w:val="20"/>
                <w:szCs w:val="20"/>
              </w:rPr>
              <w:t>%</w:t>
            </w:r>
          </w:p>
        </w:tc>
        <w:tc>
          <w:tcPr>
            <w:tcW w:w="1350" w:type="dxa"/>
          </w:tcPr>
          <w:p w14:paraId="720274D8" w14:textId="77777777" w:rsidR="001C0457" w:rsidRPr="00056574" w:rsidRDefault="001C0457" w:rsidP="002D3EA7">
            <w:pPr>
              <w:pStyle w:val="ListBullet"/>
              <w:jc w:val="right"/>
              <w:rPr>
                <w:rFonts w:asciiTheme="minorHAnsi" w:hAnsiTheme="minorHAnsi" w:cstheme="minorHAnsi"/>
                <w:sz w:val="20"/>
                <w:szCs w:val="20"/>
              </w:rPr>
            </w:pPr>
            <w:r w:rsidRPr="00056574">
              <w:rPr>
                <w:rFonts w:asciiTheme="minorHAnsi" w:hAnsiTheme="minorHAnsi" w:cstheme="minorHAnsi"/>
                <w:sz w:val="20"/>
                <w:szCs w:val="20"/>
              </w:rPr>
              <w:t>$0</w:t>
            </w:r>
          </w:p>
        </w:tc>
        <w:tc>
          <w:tcPr>
            <w:tcW w:w="630" w:type="dxa"/>
          </w:tcPr>
          <w:p w14:paraId="6349825F" w14:textId="77777777" w:rsidR="001C0457" w:rsidRPr="00056574" w:rsidRDefault="001C0457" w:rsidP="002D3EA7">
            <w:pPr>
              <w:pStyle w:val="ListBullet"/>
              <w:jc w:val="right"/>
              <w:rPr>
                <w:rFonts w:asciiTheme="minorHAnsi" w:hAnsiTheme="minorHAnsi" w:cstheme="minorHAnsi"/>
                <w:sz w:val="20"/>
                <w:szCs w:val="20"/>
              </w:rPr>
            </w:pPr>
            <w:r w:rsidRPr="00056574">
              <w:rPr>
                <w:rFonts w:asciiTheme="minorHAnsi" w:hAnsiTheme="minorHAnsi" w:cstheme="minorHAnsi"/>
                <w:sz w:val="20"/>
                <w:szCs w:val="20"/>
              </w:rPr>
              <w:t>0%</w:t>
            </w:r>
          </w:p>
        </w:tc>
        <w:tc>
          <w:tcPr>
            <w:tcW w:w="1530" w:type="dxa"/>
          </w:tcPr>
          <w:p w14:paraId="161B52C0" w14:textId="77777777" w:rsidR="001C0457" w:rsidRPr="00056574" w:rsidRDefault="001C0457" w:rsidP="002D3EA7">
            <w:pPr>
              <w:pStyle w:val="ListBullet"/>
              <w:jc w:val="right"/>
              <w:rPr>
                <w:rFonts w:asciiTheme="minorHAnsi" w:hAnsiTheme="minorHAnsi" w:cstheme="minorHAnsi"/>
                <w:sz w:val="20"/>
                <w:szCs w:val="20"/>
              </w:rPr>
            </w:pPr>
            <w:r w:rsidRPr="00056574">
              <w:rPr>
                <w:rFonts w:asciiTheme="minorHAnsi" w:hAnsiTheme="minorHAnsi" w:cstheme="minorHAnsi"/>
                <w:sz w:val="20"/>
                <w:szCs w:val="20"/>
              </w:rPr>
              <w:t>$0</w:t>
            </w:r>
          </w:p>
        </w:tc>
        <w:tc>
          <w:tcPr>
            <w:tcW w:w="630" w:type="dxa"/>
          </w:tcPr>
          <w:p w14:paraId="31425A3B" w14:textId="77777777" w:rsidR="001C0457" w:rsidRPr="00056574" w:rsidRDefault="001C0457" w:rsidP="002D3EA7">
            <w:pPr>
              <w:pStyle w:val="ListBullet"/>
              <w:jc w:val="right"/>
              <w:rPr>
                <w:rFonts w:asciiTheme="minorHAnsi" w:hAnsiTheme="minorHAnsi" w:cstheme="minorHAnsi"/>
                <w:sz w:val="20"/>
                <w:szCs w:val="20"/>
              </w:rPr>
            </w:pPr>
            <w:r w:rsidRPr="00056574">
              <w:rPr>
                <w:rFonts w:asciiTheme="minorHAnsi" w:hAnsiTheme="minorHAnsi" w:cstheme="minorHAnsi"/>
                <w:sz w:val="20"/>
                <w:szCs w:val="20"/>
              </w:rPr>
              <w:t>0%</w:t>
            </w:r>
          </w:p>
        </w:tc>
        <w:tc>
          <w:tcPr>
            <w:tcW w:w="1350" w:type="dxa"/>
          </w:tcPr>
          <w:p w14:paraId="598C520A" w14:textId="77777777" w:rsidR="001C0457" w:rsidRPr="00056574" w:rsidRDefault="001C0457" w:rsidP="002D3EA7">
            <w:pPr>
              <w:pStyle w:val="ListBullet"/>
              <w:jc w:val="right"/>
              <w:rPr>
                <w:rFonts w:asciiTheme="minorHAnsi" w:hAnsiTheme="minorHAnsi" w:cstheme="minorHAnsi"/>
                <w:sz w:val="20"/>
                <w:szCs w:val="20"/>
              </w:rPr>
            </w:pPr>
            <w:r w:rsidRPr="00056574">
              <w:rPr>
                <w:rFonts w:asciiTheme="minorHAnsi" w:hAnsiTheme="minorHAnsi" w:cstheme="minorHAnsi"/>
                <w:sz w:val="20"/>
                <w:szCs w:val="20"/>
              </w:rPr>
              <w:t>$0</w:t>
            </w:r>
          </w:p>
        </w:tc>
        <w:tc>
          <w:tcPr>
            <w:tcW w:w="720" w:type="dxa"/>
          </w:tcPr>
          <w:p w14:paraId="773423D8" w14:textId="77777777" w:rsidR="001C0457" w:rsidRPr="00056574" w:rsidRDefault="001C0457" w:rsidP="002D3EA7">
            <w:pPr>
              <w:pStyle w:val="ListBullet"/>
              <w:jc w:val="right"/>
              <w:rPr>
                <w:rFonts w:asciiTheme="minorHAnsi" w:hAnsiTheme="minorHAnsi" w:cstheme="minorHAnsi"/>
                <w:sz w:val="20"/>
                <w:szCs w:val="20"/>
              </w:rPr>
            </w:pPr>
            <w:r w:rsidRPr="00056574">
              <w:rPr>
                <w:rFonts w:asciiTheme="minorHAnsi" w:hAnsiTheme="minorHAnsi" w:cstheme="minorHAnsi"/>
                <w:sz w:val="20"/>
                <w:szCs w:val="20"/>
              </w:rPr>
              <w:t>0%</w:t>
            </w:r>
          </w:p>
        </w:tc>
        <w:tc>
          <w:tcPr>
            <w:tcW w:w="1530" w:type="dxa"/>
          </w:tcPr>
          <w:p w14:paraId="265009FC" w14:textId="6729D201" w:rsidR="001C0457" w:rsidRPr="00056574" w:rsidRDefault="001C0457" w:rsidP="002D3EA7">
            <w:pPr>
              <w:pStyle w:val="ListBullet"/>
              <w:jc w:val="right"/>
              <w:rPr>
                <w:rFonts w:asciiTheme="minorHAnsi" w:hAnsiTheme="minorHAnsi" w:cstheme="minorHAnsi"/>
                <w:sz w:val="20"/>
                <w:szCs w:val="20"/>
              </w:rPr>
            </w:pPr>
            <w:r w:rsidRPr="00056574">
              <w:rPr>
                <w:rFonts w:asciiTheme="minorHAnsi" w:hAnsiTheme="minorHAnsi" w:cstheme="minorHAnsi"/>
                <w:sz w:val="20"/>
                <w:szCs w:val="20"/>
              </w:rPr>
              <w:t>$</w:t>
            </w:r>
            <w:r w:rsidR="5F5CB97F" w:rsidRPr="00056574">
              <w:rPr>
                <w:rFonts w:asciiTheme="minorHAnsi" w:hAnsiTheme="minorHAnsi" w:cstheme="minorHAnsi"/>
                <w:sz w:val="20"/>
                <w:szCs w:val="20"/>
              </w:rPr>
              <w:t>1,216,252.82</w:t>
            </w:r>
          </w:p>
        </w:tc>
        <w:tc>
          <w:tcPr>
            <w:tcW w:w="810" w:type="dxa"/>
          </w:tcPr>
          <w:p w14:paraId="679BCD67" w14:textId="4A6A5E35" w:rsidR="001C0457" w:rsidRPr="00056574" w:rsidRDefault="3F72C851" w:rsidP="002D3EA7">
            <w:pPr>
              <w:pStyle w:val="ListBullet"/>
              <w:jc w:val="right"/>
              <w:rPr>
                <w:rFonts w:asciiTheme="minorHAnsi" w:hAnsiTheme="minorHAnsi" w:cstheme="minorHAnsi"/>
                <w:sz w:val="20"/>
                <w:szCs w:val="20"/>
              </w:rPr>
            </w:pPr>
            <w:r w:rsidRPr="00056574">
              <w:rPr>
                <w:rFonts w:asciiTheme="minorHAnsi" w:hAnsiTheme="minorHAnsi" w:cstheme="minorHAnsi"/>
                <w:sz w:val="20"/>
                <w:szCs w:val="20"/>
              </w:rPr>
              <w:t>1</w:t>
            </w:r>
            <w:r w:rsidR="5BD4321F" w:rsidRPr="00056574">
              <w:rPr>
                <w:rFonts w:asciiTheme="minorHAnsi" w:hAnsiTheme="minorHAnsi" w:cstheme="minorHAnsi"/>
                <w:sz w:val="20"/>
                <w:szCs w:val="20"/>
              </w:rPr>
              <w:t>7</w:t>
            </w:r>
            <w:r w:rsidR="001C0457" w:rsidRPr="00056574">
              <w:rPr>
                <w:rFonts w:asciiTheme="minorHAnsi" w:hAnsiTheme="minorHAnsi" w:cstheme="minorHAnsi"/>
                <w:sz w:val="20"/>
                <w:szCs w:val="20"/>
              </w:rPr>
              <w:t>%</w:t>
            </w:r>
          </w:p>
        </w:tc>
        <w:tc>
          <w:tcPr>
            <w:tcW w:w="1350" w:type="dxa"/>
          </w:tcPr>
          <w:p w14:paraId="5F23E5D9" w14:textId="6DACFC08" w:rsidR="001C0457" w:rsidRPr="00056574" w:rsidRDefault="001C0457" w:rsidP="002D3EA7">
            <w:pPr>
              <w:pStyle w:val="ListBullet"/>
              <w:jc w:val="right"/>
              <w:rPr>
                <w:rFonts w:asciiTheme="minorHAnsi" w:hAnsiTheme="minorHAnsi" w:cstheme="minorHAnsi"/>
                <w:sz w:val="20"/>
                <w:szCs w:val="20"/>
              </w:rPr>
            </w:pPr>
            <w:r w:rsidRPr="00056574">
              <w:rPr>
                <w:rFonts w:asciiTheme="minorHAnsi" w:hAnsiTheme="minorHAnsi" w:cstheme="minorHAnsi"/>
                <w:sz w:val="20"/>
                <w:szCs w:val="20"/>
              </w:rPr>
              <w:t>$</w:t>
            </w:r>
            <w:r w:rsidR="154FD5B1" w:rsidRPr="00056574">
              <w:rPr>
                <w:rFonts w:asciiTheme="minorHAnsi" w:hAnsiTheme="minorHAnsi" w:cstheme="minorHAnsi"/>
                <w:sz w:val="20"/>
                <w:szCs w:val="20"/>
              </w:rPr>
              <w:t xml:space="preserve">321,611.07 </w:t>
            </w:r>
          </w:p>
        </w:tc>
        <w:tc>
          <w:tcPr>
            <w:tcW w:w="720" w:type="dxa"/>
          </w:tcPr>
          <w:p w14:paraId="7F359237" w14:textId="5DACF4C1" w:rsidR="001C0457" w:rsidRPr="00056574" w:rsidRDefault="5CC879AF" w:rsidP="002D3EA7">
            <w:pPr>
              <w:pStyle w:val="ListBullet"/>
              <w:jc w:val="right"/>
              <w:rPr>
                <w:rFonts w:asciiTheme="minorHAnsi" w:hAnsiTheme="minorHAnsi" w:cstheme="minorHAnsi"/>
                <w:sz w:val="20"/>
                <w:szCs w:val="20"/>
              </w:rPr>
            </w:pPr>
            <w:r w:rsidRPr="00056574">
              <w:rPr>
                <w:rFonts w:asciiTheme="minorHAnsi" w:hAnsiTheme="minorHAnsi" w:cstheme="minorHAnsi"/>
                <w:sz w:val="20"/>
                <w:szCs w:val="20"/>
              </w:rPr>
              <w:t>4</w:t>
            </w:r>
            <w:r w:rsidR="001C0457" w:rsidRPr="00056574">
              <w:rPr>
                <w:rFonts w:asciiTheme="minorHAnsi" w:hAnsiTheme="minorHAnsi" w:cstheme="minorHAnsi"/>
                <w:sz w:val="20"/>
                <w:szCs w:val="20"/>
              </w:rPr>
              <w:t>%</w:t>
            </w:r>
          </w:p>
        </w:tc>
      </w:tr>
      <w:tr w:rsidR="007A330B" w:rsidRPr="00056574" w14:paraId="65031469" w14:textId="77777777" w:rsidTr="34081650">
        <w:trPr>
          <w:cnfStyle w:val="000000100000" w:firstRow="0" w:lastRow="0" w:firstColumn="0" w:lastColumn="0" w:oddVBand="0" w:evenVBand="0" w:oddHBand="1" w:evenHBand="0" w:firstRowFirstColumn="0" w:firstRowLastColumn="0" w:lastRowFirstColumn="0" w:lastRowLastColumn="0"/>
          <w:trHeight w:val="300"/>
        </w:trPr>
        <w:tc>
          <w:tcPr>
            <w:tcW w:w="1164" w:type="dxa"/>
          </w:tcPr>
          <w:p w14:paraId="74A26733" w14:textId="77777777" w:rsidR="001C0457" w:rsidRPr="00056574" w:rsidRDefault="001C0457">
            <w:pPr>
              <w:pStyle w:val="ListBullet"/>
              <w:rPr>
                <w:rFonts w:asciiTheme="minorHAnsi" w:hAnsiTheme="minorHAnsi" w:cstheme="minorHAnsi"/>
                <w:sz w:val="20"/>
                <w:szCs w:val="20"/>
              </w:rPr>
            </w:pPr>
            <w:r w:rsidRPr="00056574">
              <w:rPr>
                <w:rFonts w:asciiTheme="minorHAnsi" w:hAnsiTheme="minorHAnsi" w:cstheme="minorHAnsi"/>
                <w:sz w:val="20"/>
                <w:szCs w:val="20"/>
              </w:rPr>
              <w:lastRenderedPageBreak/>
              <w:t>HOME-ARP</w:t>
            </w:r>
          </w:p>
        </w:tc>
        <w:tc>
          <w:tcPr>
            <w:tcW w:w="1536" w:type="dxa"/>
          </w:tcPr>
          <w:p w14:paraId="155E10DB" w14:textId="4B4FBDED" w:rsidR="001C0457" w:rsidRPr="00056574" w:rsidRDefault="00A77F92" w:rsidP="002D3EA7">
            <w:pPr>
              <w:pStyle w:val="ListBullet"/>
              <w:jc w:val="right"/>
              <w:rPr>
                <w:rFonts w:asciiTheme="minorHAnsi" w:hAnsiTheme="minorHAnsi" w:cstheme="minorHAnsi"/>
                <w:sz w:val="20"/>
                <w:szCs w:val="20"/>
              </w:rPr>
            </w:pPr>
            <w:r w:rsidRPr="00056574">
              <w:rPr>
                <w:rFonts w:asciiTheme="minorHAnsi" w:hAnsiTheme="minorHAnsi" w:cstheme="minorHAnsi"/>
                <w:sz w:val="20"/>
                <w:szCs w:val="20"/>
              </w:rPr>
              <w:t>$0</w:t>
            </w:r>
          </w:p>
        </w:tc>
        <w:tc>
          <w:tcPr>
            <w:tcW w:w="630" w:type="dxa"/>
          </w:tcPr>
          <w:p w14:paraId="54B968D1" w14:textId="64054755" w:rsidR="001C0457" w:rsidRPr="00056574" w:rsidRDefault="00A77F92" w:rsidP="002D3EA7">
            <w:pPr>
              <w:pStyle w:val="ListBullet"/>
              <w:jc w:val="right"/>
              <w:rPr>
                <w:rFonts w:asciiTheme="minorHAnsi" w:hAnsiTheme="minorHAnsi" w:cstheme="minorHAnsi"/>
                <w:sz w:val="20"/>
                <w:szCs w:val="20"/>
              </w:rPr>
            </w:pPr>
            <w:r w:rsidRPr="00056574">
              <w:rPr>
                <w:rFonts w:asciiTheme="minorHAnsi" w:hAnsiTheme="minorHAnsi" w:cstheme="minorHAnsi"/>
                <w:sz w:val="20"/>
                <w:szCs w:val="20"/>
              </w:rPr>
              <w:t>0%</w:t>
            </w:r>
          </w:p>
        </w:tc>
        <w:tc>
          <w:tcPr>
            <w:tcW w:w="1350" w:type="dxa"/>
          </w:tcPr>
          <w:p w14:paraId="67F6E9CC" w14:textId="6EE14928" w:rsidR="001C0457" w:rsidRPr="00056574" w:rsidRDefault="00A77F92" w:rsidP="002D3EA7">
            <w:pPr>
              <w:pStyle w:val="ListBullet"/>
              <w:jc w:val="right"/>
              <w:rPr>
                <w:rFonts w:asciiTheme="minorHAnsi" w:hAnsiTheme="minorHAnsi" w:cstheme="minorHAnsi"/>
                <w:sz w:val="20"/>
                <w:szCs w:val="20"/>
              </w:rPr>
            </w:pPr>
            <w:r w:rsidRPr="00056574">
              <w:rPr>
                <w:rFonts w:asciiTheme="minorHAnsi" w:hAnsiTheme="minorHAnsi" w:cstheme="minorHAnsi"/>
                <w:sz w:val="20"/>
                <w:szCs w:val="20"/>
              </w:rPr>
              <w:t>$0</w:t>
            </w:r>
          </w:p>
        </w:tc>
        <w:tc>
          <w:tcPr>
            <w:tcW w:w="630" w:type="dxa"/>
          </w:tcPr>
          <w:p w14:paraId="06742914" w14:textId="10CB4D19" w:rsidR="001C0457" w:rsidRPr="00056574" w:rsidRDefault="00A77F92" w:rsidP="002D3EA7">
            <w:pPr>
              <w:pStyle w:val="ListBullet"/>
              <w:jc w:val="right"/>
              <w:rPr>
                <w:rFonts w:asciiTheme="minorHAnsi" w:hAnsiTheme="minorHAnsi" w:cstheme="minorHAnsi"/>
                <w:sz w:val="20"/>
                <w:szCs w:val="20"/>
              </w:rPr>
            </w:pPr>
            <w:r w:rsidRPr="00056574">
              <w:rPr>
                <w:rFonts w:asciiTheme="minorHAnsi" w:hAnsiTheme="minorHAnsi" w:cstheme="minorHAnsi"/>
                <w:sz w:val="20"/>
                <w:szCs w:val="20"/>
              </w:rPr>
              <w:t>0%</w:t>
            </w:r>
          </w:p>
        </w:tc>
        <w:tc>
          <w:tcPr>
            <w:tcW w:w="1530" w:type="dxa"/>
          </w:tcPr>
          <w:p w14:paraId="3158A24F" w14:textId="381DA15E" w:rsidR="001C0457" w:rsidRPr="00056574" w:rsidRDefault="00A77F92" w:rsidP="002D3EA7">
            <w:pPr>
              <w:pStyle w:val="ListBullet"/>
              <w:jc w:val="right"/>
              <w:rPr>
                <w:rFonts w:asciiTheme="minorHAnsi" w:hAnsiTheme="minorHAnsi" w:cstheme="minorHAnsi"/>
                <w:sz w:val="20"/>
                <w:szCs w:val="20"/>
              </w:rPr>
            </w:pPr>
            <w:r w:rsidRPr="00056574">
              <w:rPr>
                <w:rFonts w:asciiTheme="minorHAnsi" w:hAnsiTheme="minorHAnsi" w:cstheme="minorHAnsi"/>
                <w:sz w:val="20"/>
                <w:szCs w:val="20"/>
              </w:rPr>
              <w:t>$0</w:t>
            </w:r>
          </w:p>
        </w:tc>
        <w:tc>
          <w:tcPr>
            <w:tcW w:w="630" w:type="dxa"/>
          </w:tcPr>
          <w:p w14:paraId="30577376" w14:textId="774A8B99" w:rsidR="001C0457" w:rsidRPr="00056574" w:rsidRDefault="00A77F92" w:rsidP="002D3EA7">
            <w:pPr>
              <w:pStyle w:val="ListBullet"/>
              <w:jc w:val="right"/>
              <w:rPr>
                <w:rFonts w:asciiTheme="minorHAnsi" w:hAnsiTheme="minorHAnsi" w:cstheme="minorHAnsi"/>
                <w:sz w:val="20"/>
                <w:szCs w:val="20"/>
              </w:rPr>
            </w:pPr>
            <w:r w:rsidRPr="00056574">
              <w:rPr>
                <w:rFonts w:asciiTheme="minorHAnsi" w:hAnsiTheme="minorHAnsi" w:cstheme="minorHAnsi"/>
                <w:sz w:val="20"/>
                <w:szCs w:val="20"/>
              </w:rPr>
              <w:t>0%</w:t>
            </w:r>
          </w:p>
        </w:tc>
        <w:tc>
          <w:tcPr>
            <w:tcW w:w="1350" w:type="dxa"/>
          </w:tcPr>
          <w:p w14:paraId="25F549A4" w14:textId="18E2FE7A" w:rsidR="001C0457" w:rsidRPr="00056574" w:rsidRDefault="00A77F92" w:rsidP="002D3EA7">
            <w:pPr>
              <w:pStyle w:val="ListBullet"/>
              <w:jc w:val="right"/>
              <w:rPr>
                <w:rFonts w:asciiTheme="minorHAnsi" w:hAnsiTheme="minorHAnsi" w:cstheme="minorHAnsi"/>
                <w:sz w:val="20"/>
                <w:szCs w:val="20"/>
              </w:rPr>
            </w:pPr>
            <w:r w:rsidRPr="00056574">
              <w:rPr>
                <w:rFonts w:asciiTheme="minorHAnsi" w:hAnsiTheme="minorHAnsi" w:cstheme="minorHAnsi"/>
                <w:sz w:val="20"/>
                <w:szCs w:val="20"/>
              </w:rPr>
              <w:t>$0</w:t>
            </w:r>
          </w:p>
        </w:tc>
        <w:tc>
          <w:tcPr>
            <w:tcW w:w="720" w:type="dxa"/>
          </w:tcPr>
          <w:p w14:paraId="4E16CEE7" w14:textId="07F3C637" w:rsidR="001C0457" w:rsidRPr="00056574" w:rsidRDefault="00A77F92" w:rsidP="002D3EA7">
            <w:pPr>
              <w:pStyle w:val="ListBullet"/>
              <w:jc w:val="right"/>
              <w:rPr>
                <w:rFonts w:asciiTheme="minorHAnsi" w:hAnsiTheme="minorHAnsi" w:cstheme="minorHAnsi"/>
                <w:sz w:val="20"/>
                <w:szCs w:val="20"/>
              </w:rPr>
            </w:pPr>
            <w:r w:rsidRPr="00056574">
              <w:rPr>
                <w:rFonts w:asciiTheme="minorHAnsi" w:hAnsiTheme="minorHAnsi" w:cstheme="minorHAnsi"/>
                <w:sz w:val="20"/>
                <w:szCs w:val="20"/>
              </w:rPr>
              <w:t>0%</w:t>
            </w:r>
          </w:p>
        </w:tc>
        <w:tc>
          <w:tcPr>
            <w:tcW w:w="1530" w:type="dxa"/>
          </w:tcPr>
          <w:p w14:paraId="5C0C41D8" w14:textId="29550E0C" w:rsidR="001C0457" w:rsidRPr="00056574" w:rsidRDefault="45220ECC" w:rsidP="002D3EA7">
            <w:pPr>
              <w:pStyle w:val="ListBullet"/>
              <w:jc w:val="right"/>
              <w:rPr>
                <w:rFonts w:asciiTheme="minorHAnsi" w:hAnsiTheme="minorHAnsi" w:cstheme="minorHAnsi"/>
                <w:sz w:val="20"/>
                <w:szCs w:val="20"/>
              </w:rPr>
            </w:pPr>
            <w:r w:rsidRPr="00056574">
              <w:rPr>
                <w:rFonts w:asciiTheme="minorHAnsi" w:hAnsiTheme="minorHAnsi" w:cstheme="minorHAnsi"/>
                <w:sz w:val="20"/>
                <w:szCs w:val="20"/>
              </w:rPr>
              <w:t>$1,618,499.86</w:t>
            </w:r>
          </w:p>
        </w:tc>
        <w:tc>
          <w:tcPr>
            <w:tcW w:w="810" w:type="dxa"/>
          </w:tcPr>
          <w:p w14:paraId="5D46D1B6" w14:textId="665A97C0" w:rsidR="001C0457" w:rsidRPr="00056574" w:rsidRDefault="45220ECC" w:rsidP="002D3EA7">
            <w:pPr>
              <w:pStyle w:val="ListBullet"/>
              <w:jc w:val="right"/>
              <w:rPr>
                <w:rFonts w:asciiTheme="minorHAnsi" w:hAnsiTheme="minorHAnsi" w:cstheme="minorHAnsi"/>
                <w:sz w:val="20"/>
                <w:szCs w:val="20"/>
              </w:rPr>
            </w:pPr>
            <w:r w:rsidRPr="00056574">
              <w:rPr>
                <w:rFonts w:asciiTheme="minorHAnsi" w:hAnsiTheme="minorHAnsi" w:cstheme="minorHAnsi"/>
                <w:sz w:val="20"/>
                <w:szCs w:val="20"/>
              </w:rPr>
              <w:t>93%</w:t>
            </w:r>
          </w:p>
        </w:tc>
        <w:tc>
          <w:tcPr>
            <w:tcW w:w="1350" w:type="dxa"/>
          </w:tcPr>
          <w:p w14:paraId="00E80F95" w14:textId="501D7F23" w:rsidR="001C0457" w:rsidRPr="00056574" w:rsidRDefault="45220ECC" w:rsidP="002D3EA7">
            <w:pPr>
              <w:pStyle w:val="ListBullet"/>
              <w:jc w:val="right"/>
              <w:rPr>
                <w:rFonts w:asciiTheme="minorHAnsi" w:hAnsiTheme="minorHAnsi" w:cstheme="minorHAnsi"/>
                <w:sz w:val="20"/>
                <w:szCs w:val="20"/>
              </w:rPr>
            </w:pPr>
            <w:r w:rsidRPr="00056574">
              <w:rPr>
                <w:rFonts w:asciiTheme="minorHAnsi" w:hAnsiTheme="minorHAnsi" w:cstheme="minorHAnsi"/>
                <w:sz w:val="20"/>
                <w:szCs w:val="20"/>
              </w:rPr>
              <w:t>$121,033.09</w:t>
            </w:r>
          </w:p>
        </w:tc>
        <w:tc>
          <w:tcPr>
            <w:tcW w:w="720" w:type="dxa"/>
          </w:tcPr>
          <w:p w14:paraId="61AA8026" w14:textId="4651DE27" w:rsidR="001C0457" w:rsidRPr="00056574" w:rsidRDefault="45220ECC" w:rsidP="002D3EA7">
            <w:pPr>
              <w:pStyle w:val="ListBullet"/>
              <w:jc w:val="right"/>
              <w:rPr>
                <w:rFonts w:asciiTheme="minorHAnsi" w:hAnsiTheme="minorHAnsi" w:cstheme="minorHAnsi"/>
                <w:sz w:val="20"/>
                <w:szCs w:val="20"/>
              </w:rPr>
            </w:pPr>
            <w:r w:rsidRPr="00056574">
              <w:rPr>
                <w:rFonts w:asciiTheme="minorHAnsi" w:hAnsiTheme="minorHAnsi" w:cstheme="minorHAnsi"/>
                <w:sz w:val="20"/>
                <w:szCs w:val="20"/>
              </w:rPr>
              <w:t>7%</w:t>
            </w:r>
          </w:p>
        </w:tc>
      </w:tr>
      <w:tr w:rsidR="006F3C15" w:rsidRPr="00056574" w14:paraId="2DE633EC" w14:textId="77777777" w:rsidTr="34081650">
        <w:trPr>
          <w:trHeight w:val="300"/>
        </w:trPr>
        <w:tc>
          <w:tcPr>
            <w:tcW w:w="1164" w:type="dxa"/>
          </w:tcPr>
          <w:p w14:paraId="4232E6F2" w14:textId="77777777" w:rsidR="001C0457" w:rsidRPr="00056574" w:rsidRDefault="001C0457">
            <w:pPr>
              <w:pStyle w:val="ListBullet"/>
              <w:rPr>
                <w:rFonts w:asciiTheme="minorHAnsi" w:hAnsiTheme="minorHAnsi" w:cstheme="minorHAnsi"/>
                <w:sz w:val="20"/>
                <w:szCs w:val="20"/>
              </w:rPr>
            </w:pPr>
            <w:r w:rsidRPr="00056574">
              <w:rPr>
                <w:rFonts w:asciiTheme="minorHAnsi" w:hAnsiTheme="minorHAnsi" w:cstheme="minorHAnsi"/>
                <w:sz w:val="20"/>
                <w:szCs w:val="20"/>
              </w:rPr>
              <w:t>ESG</w:t>
            </w:r>
          </w:p>
        </w:tc>
        <w:tc>
          <w:tcPr>
            <w:tcW w:w="1536" w:type="dxa"/>
          </w:tcPr>
          <w:p w14:paraId="35D2B3D9" w14:textId="77777777" w:rsidR="001C0457" w:rsidRPr="00056574" w:rsidRDefault="001C0457" w:rsidP="002D3EA7">
            <w:pPr>
              <w:pStyle w:val="ListBullet"/>
              <w:jc w:val="right"/>
              <w:rPr>
                <w:rFonts w:asciiTheme="minorHAnsi" w:hAnsiTheme="minorHAnsi" w:cstheme="minorHAnsi"/>
                <w:sz w:val="20"/>
                <w:szCs w:val="20"/>
              </w:rPr>
            </w:pPr>
            <w:r w:rsidRPr="00056574">
              <w:rPr>
                <w:rFonts w:asciiTheme="minorHAnsi" w:hAnsiTheme="minorHAnsi" w:cstheme="minorHAnsi"/>
                <w:sz w:val="20"/>
                <w:szCs w:val="20"/>
              </w:rPr>
              <w:t>$0</w:t>
            </w:r>
          </w:p>
        </w:tc>
        <w:tc>
          <w:tcPr>
            <w:tcW w:w="630" w:type="dxa"/>
          </w:tcPr>
          <w:p w14:paraId="6F4A4ED1" w14:textId="77777777" w:rsidR="001C0457" w:rsidRPr="00056574" w:rsidRDefault="001C0457" w:rsidP="002D3EA7">
            <w:pPr>
              <w:pStyle w:val="ListBullet"/>
              <w:jc w:val="right"/>
              <w:rPr>
                <w:rFonts w:asciiTheme="minorHAnsi" w:hAnsiTheme="minorHAnsi" w:cstheme="minorHAnsi"/>
                <w:sz w:val="20"/>
                <w:szCs w:val="20"/>
              </w:rPr>
            </w:pPr>
            <w:r w:rsidRPr="00056574">
              <w:rPr>
                <w:rFonts w:asciiTheme="minorHAnsi" w:hAnsiTheme="minorHAnsi" w:cstheme="minorHAnsi"/>
                <w:sz w:val="20"/>
                <w:szCs w:val="20"/>
              </w:rPr>
              <w:t>0%</w:t>
            </w:r>
          </w:p>
        </w:tc>
        <w:tc>
          <w:tcPr>
            <w:tcW w:w="1350" w:type="dxa"/>
          </w:tcPr>
          <w:p w14:paraId="10BE909B" w14:textId="77777777" w:rsidR="001C0457" w:rsidRPr="00056574" w:rsidRDefault="001C0457" w:rsidP="002D3EA7">
            <w:pPr>
              <w:pStyle w:val="ListBullet"/>
              <w:jc w:val="right"/>
              <w:rPr>
                <w:rFonts w:asciiTheme="minorHAnsi" w:hAnsiTheme="minorHAnsi" w:cstheme="minorHAnsi"/>
                <w:sz w:val="20"/>
                <w:szCs w:val="20"/>
              </w:rPr>
            </w:pPr>
            <w:r w:rsidRPr="00056574">
              <w:rPr>
                <w:rFonts w:asciiTheme="minorHAnsi" w:hAnsiTheme="minorHAnsi" w:cstheme="minorHAnsi"/>
                <w:sz w:val="20"/>
                <w:szCs w:val="20"/>
              </w:rPr>
              <w:t>$0</w:t>
            </w:r>
          </w:p>
        </w:tc>
        <w:tc>
          <w:tcPr>
            <w:tcW w:w="630" w:type="dxa"/>
          </w:tcPr>
          <w:p w14:paraId="79BE3457" w14:textId="77777777" w:rsidR="001C0457" w:rsidRPr="00056574" w:rsidRDefault="001C0457" w:rsidP="002D3EA7">
            <w:pPr>
              <w:pStyle w:val="ListBullet"/>
              <w:jc w:val="right"/>
              <w:rPr>
                <w:rFonts w:asciiTheme="minorHAnsi" w:hAnsiTheme="minorHAnsi" w:cstheme="minorHAnsi"/>
                <w:sz w:val="20"/>
                <w:szCs w:val="20"/>
              </w:rPr>
            </w:pPr>
            <w:r w:rsidRPr="00056574">
              <w:rPr>
                <w:rFonts w:asciiTheme="minorHAnsi" w:hAnsiTheme="minorHAnsi" w:cstheme="minorHAnsi"/>
                <w:sz w:val="20"/>
                <w:szCs w:val="20"/>
              </w:rPr>
              <w:t>0%</w:t>
            </w:r>
          </w:p>
        </w:tc>
        <w:tc>
          <w:tcPr>
            <w:tcW w:w="1530" w:type="dxa"/>
          </w:tcPr>
          <w:p w14:paraId="10EAE9FD" w14:textId="77777777" w:rsidR="001C0457" w:rsidRPr="00056574" w:rsidRDefault="001C0457" w:rsidP="002D3EA7">
            <w:pPr>
              <w:pStyle w:val="ListBullet"/>
              <w:jc w:val="right"/>
              <w:rPr>
                <w:rFonts w:asciiTheme="minorHAnsi" w:hAnsiTheme="minorHAnsi" w:cstheme="minorHAnsi"/>
                <w:sz w:val="20"/>
                <w:szCs w:val="20"/>
              </w:rPr>
            </w:pPr>
            <w:r w:rsidRPr="00056574">
              <w:rPr>
                <w:rFonts w:asciiTheme="minorHAnsi" w:hAnsiTheme="minorHAnsi" w:cstheme="minorHAnsi"/>
                <w:sz w:val="20"/>
                <w:szCs w:val="20"/>
              </w:rPr>
              <w:t>$0</w:t>
            </w:r>
          </w:p>
        </w:tc>
        <w:tc>
          <w:tcPr>
            <w:tcW w:w="630" w:type="dxa"/>
          </w:tcPr>
          <w:p w14:paraId="1F1F5678" w14:textId="77777777" w:rsidR="001C0457" w:rsidRPr="00056574" w:rsidRDefault="001C0457" w:rsidP="002D3EA7">
            <w:pPr>
              <w:pStyle w:val="ListBullet"/>
              <w:jc w:val="right"/>
              <w:rPr>
                <w:rFonts w:asciiTheme="minorHAnsi" w:hAnsiTheme="minorHAnsi" w:cstheme="minorHAnsi"/>
                <w:sz w:val="20"/>
                <w:szCs w:val="20"/>
              </w:rPr>
            </w:pPr>
            <w:r w:rsidRPr="00056574">
              <w:rPr>
                <w:rFonts w:asciiTheme="minorHAnsi" w:hAnsiTheme="minorHAnsi" w:cstheme="minorHAnsi"/>
                <w:sz w:val="20"/>
                <w:szCs w:val="20"/>
              </w:rPr>
              <w:t>0%</w:t>
            </w:r>
          </w:p>
        </w:tc>
        <w:tc>
          <w:tcPr>
            <w:tcW w:w="1350" w:type="dxa"/>
          </w:tcPr>
          <w:p w14:paraId="1044FEFB" w14:textId="77777777" w:rsidR="001C0457" w:rsidRPr="00056574" w:rsidRDefault="001C0457" w:rsidP="002D3EA7">
            <w:pPr>
              <w:pStyle w:val="ListBullet"/>
              <w:jc w:val="right"/>
              <w:rPr>
                <w:rFonts w:asciiTheme="minorHAnsi" w:hAnsiTheme="minorHAnsi" w:cstheme="minorHAnsi"/>
                <w:sz w:val="20"/>
                <w:szCs w:val="20"/>
              </w:rPr>
            </w:pPr>
            <w:r w:rsidRPr="00056574">
              <w:rPr>
                <w:rFonts w:asciiTheme="minorHAnsi" w:hAnsiTheme="minorHAnsi" w:cstheme="minorHAnsi"/>
                <w:sz w:val="20"/>
                <w:szCs w:val="20"/>
              </w:rPr>
              <w:t>$0</w:t>
            </w:r>
          </w:p>
        </w:tc>
        <w:tc>
          <w:tcPr>
            <w:tcW w:w="720" w:type="dxa"/>
          </w:tcPr>
          <w:p w14:paraId="41F69E4D" w14:textId="77777777" w:rsidR="001C0457" w:rsidRPr="00056574" w:rsidRDefault="001C0457" w:rsidP="002D3EA7">
            <w:pPr>
              <w:pStyle w:val="ListBullet"/>
              <w:jc w:val="right"/>
              <w:rPr>
                <w:rFonts w:asciiTheme="minorHAnsi" w:hAnsiTheme="minorHAnsi" w:cstheme="minorHAnsi"/>
                <w:sz w:val="20"/>
                <w:szCs w:val="20"/>
              </w:rPr>
            </w:pPr>
            <w:r w:rsidRPr="00056574">
              <w:rPr>
                <w:rFonts w:asciiTheme="minorHAnsi" w:hAnsiTheme="minorHAnsi" w:cstheme="minorHAnsi"/>
                <w:sz w:val="20"/>
                <w:szCs w:val="20"/>
              </w:rPr>
              <w:t>0%</w:t>
            </w:r>
          </w:p>
        </w:tc>
        <w:tc>
          <w:tcPr>
            <w:tcW w:w="1530" w:type="dxa"/>
          </w:tcPr>
          <w:p w14:paraId="2D23D5E0" w14:textId="63A0FAF6" w:rsidR="001C0457" w:rsidRPr="00056574" w:rsidRDefault="001C0457" w:rsidP="002D3EA7">
            <w:pPr>
              <w:pStyle w:val="ListBullet"/>
              <w:jc w:val="right"/>
              <w:rPr>
                <w:rFonts w:asciiTheme="minorHAnsi" w:hAnsiTheme="minorHAnsi"/>
                <w:sz w:val="20"/>
                <w:szCs w:val="20"/>
              </w:rPr>
            </w:pPr>
            <w:r w:rsidRPr="34081650">
              <w:rPr>
                <w:rFonts w:asciiTheme="minorHAnsi" w:hAnsiTheme="minorHAnsi"/>
                <w:sz w:val="20"/>
                <w:szCs w:val="20"/>
              </w:rPr>
              <w:t>$</w:t>
            </w:r>
            <w:r w:rsidR="23506862" w:rsidRPr="34081650">
              <w:rPr>
                <w:rFonts w:asciiTheme="minorHAnsi" w:hAnsiTheme="minorHAnsi"/>
                <w:sz w:val="20"/>
                <w:szCs w:val="20"/>
              </w:rPr>
              <w:t>686,264</w:t>
            </w:r>
            <w:r w:rsidR="50B65303" w:rsidRPr="34081650">
              <w:rPr>
                <w:rFonts w:asciiTheme="minorHAnsi" w:hAnsiTheme="minorHAnsi"/>
                <w:sz w:val="20"/>
                <w:szCs w:val="20"/>
              </w:rPr>
              <w:t>.00</w:t>
            </w:r>
          </w:p>
        </w:tc>
        <w:tc>
          <w:tcPr>
            <w:tcW w:w="810" w:type="dxa"/>
          </w:tcPr>
          <w:p w14:paraId="52D0CD69" w14:textId="69447010" w:rsidR="001C0457" w:rsidRPr="00056574" w:rsidRDefault="2C778A20" w:rsidP="002D3EA7">
            <w:pPr>
              <w:pStyle w:val="ListBullet"/>
              <w:jc w:val="right"/>
              <w:rPr>
                <w:rFonts w:asciiTheme="minorHAnsi" w:hAnsiTheme="minorHAnsi"/>
                <w:sz w:val="20"/>
                <w:szCs w:val="20"/>
              </w:rPr>
            </w:pPr>
            <w:r w:rsidRPr="34081650">
              <w:rPr>
                <w:rFonts w:asciiTheme="minorHAnsi" w:hAnsiTheme="minorHAnsi"/>
                <w:sz w:val="20"/>
                <w:szCs w:val="20"/>
              </w:rPr>
              <w:t>9</w:t>
            </w:r>
            <w:r w:rsidR="15AA575B" w:rsidRPr="34081650">
              <w:rPr>
                <w:rFonts w:asciiTheme="minorHAnsi" w:hAnsiTheme="minorHAnsi"/>
                <w:sz w:val="20"/>
                <w:szCs w:val="20"/>
              </w:rPr>
              <w:t>3</w:t>
            </w:r>
            <w:r w:rsidR="1503814C" w:rsidRPr="34081650">
              <w:rPr>
                <w:rFonts w:asciiTheme="minorHAnsi" w:hAnsiTheme="minorHAnsi"/>
                <w:sz w:val="20"/>
                <w:szCs w:val="20"/>
              </w:rPr>
              <w:t>%</w:t>
            </w:r>
          </w:p>
        </w:tc>
        <w:tc>
          <w:tcPr>
            <w:tcW w:w="1350" w:type="dxa"/>
          </w:tcPr>
          <w:p w14:paraId="2F652996" w14:textId="68D18E3E" w:rsidR="001C0457" w:rsidRPr="00056574" w:rsidRDefault="001C0457" w:rsidP="002D3EA7">
            <w:pPr>
              <w:pStyle w:val="ListBullet"/>
              <w:jc w:val="right"/>
              <w:rPr>
                <w:rFonts w:asciiTheme="minorHAnsi" w:hAnsiTheme="minorHAnsi"/>
                <w:sz w:val="20"/>
                <w:szCs w:val="20"/>
              </w:rPr>
            </w:pPr>
            <w:r w:rsidRPr="34081650">
              <w:rPr>
                <w:rFonts w:asciiTheme="minorHAnsi" w:hAnsiTheme="minorHAnsi"/>
                <w:sz w:val="20"/>
                <w:szCs w:val="20"/>
              </w:rPr>
              <w:t>$</w:t>
            </w:r>
            <w:r w:rsidR="2E2525E4" w:rsidRPr="34081650">
              <w:rPr>
                <w:rFonts w:asciiTheme="minorHAnsi" w:hAnsiTheme="minorHAnsi"/>
                <w:sz w:val="20"/>
                <w:szCs w:val="20"/>
              </w:rPr>
              <w:t>54</w:t>
            </w:r>
            <w:r w:rsidR="2092BC36" w:rsidRPr="34081650">
              <w:rPr>
                <w:rFonts w:asciiTheme="minorHAnsi" w:hAnsiTheme="minorHAnsi"/>
                <w:sz w:val="20"/>
                <w:szCs w:val="20"/>
              </w:rPr>
              <w:t>,</w:t>
            </w:r>
            <w:r w:rsidR="2E2525E4" w:rsidRPr="34081650">
              <w:rPr>
                <w:rFonts w:asciiTheme="minorHAnsi" w:hAnsiTheme="minorHAnsi"/>
                <w:sz w:val="20"/>
                <w:szCs w:val="20"/>
              </w:rPr>
              <w:t>936</w:t>
            </w:r>
            <w:r w:rsidR="50B65303" w:rsidRPr="34081650">
              <w:rPr>
                <w:rFonts w:asciiTheme="minorHAnsi" w:hAnsiTheme="minorHAnsi"/>
                <w:sz w:val="20"/>
                <w:szCs w:val="20"/>
              </w:rPr>
              <w:t>.00</w:t>
            </w:r>
          </w:p>
        </w:tc>
        <w:tc>
          <w:tcPr>
            <w:tcW w:w="720" w:type="dxa"/>
          </w:tcPr>
          <w:p w14:paraId="56F91D4F" w14:textId="13D9650F" w:rsidR="001C0457" w:rsidRPr="00056574" w:rsidRDefault="6BF0EA85" w:rsidP="002D3EA7">
            <w:pPr>
              <w:pStyle w:val="ListBullet"/>
              <w:jc w:val="right"/>
              <w:rPr>
                <w:rFonts w:asciiTheme="minorHAnsi" w:hAnsiTheme="minorHAnsi"/>
                <w:sz w:val="20"/>
                <w:szCs w:val="20"/>
              </w:rPr>
            </w:pPr>
            <w:r w:rsidRPr="34081650">
              <w:rPr>
                <w:rFonts w:asciiTheme="minorHAnsi" w:hAnsiTheme="minorHAnsi"/>
                <w:sz w:val="20"/>
                <w:szCs w:val="20"/>
              </w:rPr>
              <w:t>7</w:t>
            </w:r>
            <w:r w:rsidR="1AF5CE78" w:rsidRPr="34081650">
              <w:rPr>
                <w:rFonts w:asciiTheme="minorHAnsi" w:hAnsiTheme="minorHAnsi"/>
                <w:sz w:val="20"/>
                <w:szCs w:val="20"/>
              </w:rPr>
              <w:t>%</w:t>
            </w:r>
          </w:p>
        </w:tc>
      </w:tr>
      <w:tr w:rsidR="007A330B" w:rsidRPr="00056574" w14:paraId="4FED1F89" w14:textId="77777777" w:rsidTr="34081650">
        <w:trPr>
          <w:cnfStyle w:val="000000100000" w:firstRow="0" w:lastRow="0" w:firstColumn="0" w:lastColumn="0" w:oddVBand="0" w:evenVBand="0" w:oddHBand="1" w:evenHBand="0" w:firstRowFirstColumn="0" w:firstRowLastColumn="0" w:lastRowFirstColumn="0" w:lastRowLastColumn="0"/>
          <w:trHeight w:val="300"/>
        </w:trPr>
        <w:tc>
          <w:tcPr>
            <w:tcW w:w="1164" w:type="dxa"/>
          </w:tcPr>
          <w:p w14:paraId="73629E80" w14:textId="77777777" w:rsidR="001C0457" w:rsidRPr="00056574" w:rsidRDefault="001C0457">
            <w:pPr>
              <w:pStyle w:val="ListBullet"/>
              <w:rPr>
                <w:rFonts w:asciiTheme="minorHAnsi" w:hAnsiTheme="minorHAnsi" w:cstheme="minorHAnsi"/>
                <w:sz w:val="20"/>
                <w:szCs w:val="20"/>
              </w:rPr>
            </w:pPr>
            <w:r w:rsidRPr="00056574">
              <w:rPr>
                <w:rFonts w:asciiTheme="minorHAnsi" w:hAnsiTheme="minorHAnsi" w:cstheme="minorHAnsi"/>
                <w:sz w:val="20"/>
                <w:szCs w:val="20"/>
              </w:rPr>
              <w:t>HTF</w:t>
            </w:r>
          </w:p>
        </w:tc>
        <w:tc>
          <w:tcPr>
            <w:tcW w:w="1536" w:type="dxa"/>
          </w:tcPr>
          <w:p w14:paraId="2967966D" w14:textId="64D70784" w:rsidR="001C0457" w:rsidRPr="00056574" w:rsidRDefault="001C0457" w:rsidP="002D3EA7">
            <w:pPr>
              <w:pStyle w:val="ListBullet"/>
              <w:jc w:val="right"/>
              <w:rPr>
                <w:rFonts w:asciiTheme="minorHAnsi" w:hAnsiTheme="minorHAnsi" w:cstheme="minorHAnsi"/>
                <w:sz w:val="20"/>
                <w:szCs w:val="20"/>
              </w:rPr>
            </w:pPr>
            <w:r w:rsidRPr="00056574">
              <w:rPr>
                <w:rFonts w:asciiTheme="minorHAnsi" w:hAnsiTheme="minorHAnsi" w:cstheme="minorHAnsi"/>
                <w:sz w:val="20"/>
                <w:szCs w:val="20"/>
              </w:rPr>
              <w:t>$</w:t>
            </w:r>
            <w:r w:rsidR="2CA57D67" w:rsidRPr="00056574">
              <w:rPr>
                <w:rFonts w:asciiTheme="minorHAnsi" w:hAnsiTheme="minorHAnsi" w:cstheme="minorHAnsi"/>
                <w:sz w:val="20"/>
                <w:szCs w:val="20"/>
              </w:rPr>
              <w:t>4,667,366.12</w:t>
            </w:r>
          </w:p>
        </w:tc>
        <w:tc>
          <w:tcPr>
            <w:tcW w:w="630" w:type="dxa"/>
          </w:tcPr>
          <w:p w14:paraId="0602AC3E" w14:textId="76409F29" w:rsidR="001C0457" w:rsidRPr="00056574" w:rsidRDefault="5E8C6F43" w:rsidP="002D3EA7">
            <w:pPr>
              <w:pStyle w:val="ListBullet"/>
              <w:jc w:val="right"/>
              <w:rPr>
                <w:rFonts w:asciiTheme="minorHAnsi" w:hAnsiTheme="minorHAnsi" w:cstheme="minorHAnsi"/>
                <w:sz w:val="20"/>
                <w:szCs w:val="20"/>
              </w:rPr>
            </w:pPr>
            <w:r w:rsidRPr="00056574">
              <w:rPr>
                <w:rFonts w:asciiTheme="minorHAnsi" w:hAnsiTheme="minorHAnsi" w:cstheme="minorHAnsi"/>
                <w:sz w:val="20"/>
                <w:szCs w:val="20"/>
              </w:rPr>
              <w:t>72</w:t>
            </w:r>
            <w:r w:rsidR="001C0457" w:rsidRPr="00056574">
              <w:rPr>
                <w:rFonts w:asciiTheme="minorHAnsi" w:hAnsiTheme="minorHAnsi" w:cstheme="minorHAnsi"/>
                <w:sz w:val="20"/>
                <w:szCs w:val="20"/>
              </w:rPr>
              <w:t>%</w:t>
            </w:r>
          </w:p>
        </w:tc>
        <w:tc>
          <w:tcPr>
            <w:tcW w:w="1350" w:type="dxa"/>
          </w:tcPr>
          <w:p w14:paraId="2F96756E" w14:textId="77777777" w:rsidR="001C0457" w:rsidRPr="00056574" w:rsidRDefault="001C0457" w:rsidP="002D3EA7">
            <w:pPr>
              <w:pStyle w:val="ListBullet"/>
              <w:jc w:val="right"/>
              <w:rPr>
                <w:rFonts w:asciiTheme="minorHAnsi" w:hAnsiTheme="minorHAnsi" w:cstheme="minorHAnsi"/>
                <w:sz w:val="20"/>
                <w:szCs w:val="20"/>
              </w:rPr>
            </w:pPr>
            <w:r w:rsidRPr="00056574">
              <w:rPr>
                <w:rFonts w:asciiTheme="minorHAnsi" w:hAnsiTheme="minorHAnsi" w:cstheme="minorHAnsi"/>
                <w:sz w:val="20"/>
                <w:szCs w:val="20"/>
              </w:rPr>
              <w:t>$0</w:t>
            </w:r>
          </w:p>
        </w:tc>
        <w:tc>
          <w:tcPr>
            <w:tcW w:w="630" w:type="dxa"/>
          </w:tcPr>
          <w:p w14:paraId="3A23CB90" w14:textId="77777777" w:rsidR="001C0457" w:rsidRPr="00056574" w:rsidRDefault="001C0457" w:rsidP="002D3EA7">
            <w:pPr>
              <w:pStyle w:val="ListBullet"/>
              <w:jc w:val="right"/>
              <w:rPr>
                <w:rFonts w:asciiTheme="minorHAnsi" w:hAnsiTheme="minorHAnsi" w:cstheme="minorHAnsi"/>
                <w:sz w:val="20"/>
                <w:szCs w:val="20"/>
              </w:rPr>
            </w:pPr>
            <w:r w:rsidRPr="00056574">
              <w:rPr>
                <w:rFonts w:asciiTheme="minorHAnsi" w:hAnsiTheme="minorHAnsi" w:cstheme="minorHAnsi"/>
                <w:sz w:val="20"/>
                <w:szCs w:val="20"/>
              </w:rPr>
              <w:t>0%</w:t>
            </w:r>
          </w:p>
        </w:tc>
        <w:tc>
          <w:tcPr>
            <w:tcW w:w="1530" w:type="dxa"/>
          </w:tcPr>
          <w:p w14:paraId="0A451B8C" w14:textId="77777777" w:rsidR="001C0457" w:rsidRPr="00056574" w:rsidRDefault="001C0457" w:rsidP="002D3EA7">
            <w:pPr>
              <w:pStyle w:val="ListBullet"/>
              <w:jc w:val="right"/>
              <w:rPr>
                <w:rFonts w:asciiTheme="minorHAnsi" w:hAnsiTheme="minorHAnsi" w:cstheme="minorHAnsi"/>
                <w:sz w:val="20"/>
                <w:szCs w:val="20"/>
              </w:rPr>
            </w:pPr>
            <w:r w:rsidRPr="00056574">
              <w:rPr>
                <w:rFonts w:asciiTheme="minorHAnsi" w:hAnsiTheme="minorHAnsi" w:cstheme="minorHAnsi"/>
                <w:sz w:val="20"/>
                <w:szCs w:val="20"/>
              </w:rPr>
              <w:t>$0</w:t>
            </w:r>
          </w:p>
        </w:tc>
        <w:tc>
          <w:tcPr>
            <w:tcW w:w="630" w:type="dxa"/>
          </w:tcPr>
          <w:p w14:paraId="183E813C" w14:textId="77777777" w:rsidR="001C0457" w:rsidRPr="00056574" w:rsidRDefault="001C0457" w:rsidP="002D3EA7">
            <w:pPr>
              <w:pStyle w:val="ListBullet"/>
              <w:jc w:val="right"/>
              <w:rPr>
                <w:rFonts w:asciiTheme="minorHAnsi" w:hAnsiTheme="minorHAnsi" w:cstheme="minorHAnsi"/>
                <w:sz w:val="20"/>
                <w:szCs w:val="20"/>
              </w:rPr>
            </w:pPr>
            <w:r w:rsidRPr="00056574">
              <w:rPr>
                <w:rFonts w:asciiTheme="minorHAnsi" w:hAnsiTheme="minorHAnsi" w:cstheme="minorHAnsi"/>
                <w:sz w:val="20"/>
                <w:szCs w:val="20"/>
              </w:rPr>
              <w:t>0%</w:t>
            </w:r>
          </w:p>
        </w:tc>
        <w:tc>
          <w:tcPr>
            <w:tcW w:w="1350" w:type="dxa"/>
          </w:tcPr>
          <w:p w14:paraId="30F09731" w14:textId="77777777" w:rsidR="001C0457" w:rsidRPr="00056574" w:rsidRDefault="001C0457" w:rsidP="002D3EA7">
            <w:pPr>
              <w:pStyle w:val="ListBullet"/>
              <w:jc w:val="right"/>
              <w:rPr>
                <w:rFonts w:asciiTheme="minorHAnsi" w:hAnsiTheme="minorHAnsi" w:cstheme="minorHAnsi"/>
                <w:sz w:val="20"/>
                <w:szCs w:val="20"/>
              </w:rPr>
            </w:pPr>
            <w:r w:rsidRPr="00056574">
              <w:rPr>
                <w:rFonts w:asciiTheme="minorHAnsi" w:hAnsiTheme="minorHAnsi" w:cstheme="minorHAnsi"/>
                <w:sz w:val="20"/>
                <w:szCs w:val="20"/>
              </w:rPr>
              <w:t>$0</w:t>
            </w:r>
          </w:p>
        </w:tc>
        <w:tc>
          <w:tcPr>
            <w:tcW w:w="720" w:type="dxa"/>
          </w:tcPr>
          <w:p w14:paraId="18E4F5B7" w14:textId="77777777" w:rsidR="001C0457" w:rsidRPr="00056574" w:rsidRDefault="001C0457" w:rsidP="002D3EA7">
            <w:pPr>
              <w:pStyle w:val="ListBullet"/>
              <w:jc w:val="right"/>
              <w:rPr>
                <w:rFonts w:asciiTheme="minorHAnsi" w:hAnsiTheme="minorHAnsi" w:cstheme="minorHAnsi"/>
                <w:sz w:val="20"/>
                <w:szCs w:val="20"/>
              </w:rPr>
            </w:pPr>
            <w:r w:rsidRPr="00056574">
              <w:rPr>
                <w:rFonts w:asciiTheme="minorHAnsi" w:hAnsiTheme="minorHAnsi" w:cstheme="minorHAnsi"/>
                <w:sz w:val="20"/>
                <w:szCs w:val="20"/>
              </w:rPr>
              <w:t>0%</w:t>
            </w:r>
          </w:p>
        </w:tc>
        <w:tc>
          <w:tcPr>
            <w:tcW w:w="1530" w:type="dxa"/>
          </w:tcPr>
          <w:p w14:paraId="22B328D3" w14:textId="2826F091" w:rsidR="001C0457" w:rsidRPr="00056574" w:rsidRDefault="001C0457" w:rsidP="002D3EA7">
            <w:pPr>
              <w:pStyle w:val="ListBullet"/>
              <w:jc w:val="right"/>
              <w:rPr>
                <w:rFonts w:asciiTheme="minorHAnsi" w:hAnsiTheme="minorHAnsi" w:cstheme="minorHAnsi"/>
                <w:sz w:val="20"/>
                <w:szCs w:val="20"/>
              </w:rPr>
            </w:pPr>
            <w:r w:rsidRPr="00056574">
              <w:rPr>
                <w:rFonts w:asciiTheme="minorHAnsi" w:hAnsiTheme="minorHAnsi" w:cstheme="minorHAnsi"/>
                <w:sz w:val="20"/>
                <w:szCs w:val="20"/>
              </w:rPr>
              <w:t>$</w:t>
            </w:r>
            <w:r w:rsidR="33CF7FC0" w:rsidRPr="00056574">
              <w:rPr>
                <w:rFonts w:asciiTheme="minorHAnsi" w:hAnsiTheme="minorHAnsi" w:cstheme="minorHAnsi"/>
                <w:sz w:val="20"/>
                <w:szCs w:val="20"/>
              </w:rPr>
              <w:t xml:space="preserve">1,372,000.00 </w:t>
            </w:r>
          </w:p>
        </w:tc>
        <w:tc>
          <w:tcPr>
            <w:tcW w:w="810" w:type="dxa"/>
          </w:tcPr>
          <w:p w14:paraId="4E31FB19" w14:textId="78E7AA23" w:rsidR="001C0457" w:rsidRPr="00056574" w:rsidRDefault="001C0457" w:rsidP="002D3EA7">
            <w:pPr>
              <w:pStyle w:val="ListBullet"/>
              <w:jc w:val="right"/>
              <w:rPr>
                <w:rFonts w:asciiTheme="minorHAnsi" w:hAnsiTheme="minorHAnsi" w:cstheme="minorHAnsi"/>
                <w:sz w:val="20"/>
                <w:szCs w:val="20"/>
              </w:rPr>
            </w:pPr>
            <w:r w:rsidRPr="00056574">
              <w:rPr>
                <w:rFonts w:asciiTheme="minorHAnsi" w:hAnsiTheme="minorHAnsi" w:cstheme="minorHAnsi"/>
                <w:sz w:val="20"/>
                <w:szCs w:val="20"/>
              </w:rPr>
              <w:t>2</w:t>
            </w:r>
            <w:r w:rsidR="5379E73D" w:rsidRPr="00056574">
              <w:rPr>
                <w:rFonts w:asciiTheme="minorHAnsi" w:hAnsiTheme="minorHAnsi" w:cstheme="minorHAnsi"/>
                <w:sz w:val="20"/>
                <w:szCs w:val="20"/>
              </w:rPr>
              <w:t>1</w:t>
            </w:r>
            <w:r w:rsidRPr="00056574">
              <w:rPr>
                <w:rFonts w:asciiTheme="minorHAnsi" w:hAnsiTheme="minorHAnsi" w:cstheme="minorHAnsi"/>
                <w:sz w:val="20"/>
                <w:szCs w:val="20"/>
              </w:rPr>
              <w:t>%</w:t>
            </w:r>
          </w:p>
        </w:tc>
        <w:tc>
          <w:tcPr>
            <w:tcW w:w="1350" w:type="dxa"/>
          </w:tcPr>
          <w:p w14:paraId="6E7ABCC1" w14:textId="6A76FB25" w:rsidR="001C0457" w:rsidRPr="00056574" w:rsidRDefault="001C0457" w:rsidP="002D3EA7">
            <w:pPr>
              <w:pStyle w:val="ListBullet"/>
              <w:jc w:val="right"/>
              <w:rPr>
                <w:rFonts w:asciiTheme="minorHAnsi" w:hAnsiTheme="minorHAnsi" w:cstheme="minorHAnsi"/>
                <w:sz w:val="20"/>
                <w:szCs w:val="20"/>
              </w:rPr>
            </w:pPr>
            <w:r w:rsidRPr="00056574">
              <w:rPr>
                <w:rFonts w:asciiTheme="minorHAnsi" w:hAnsiTheme="minorHAnsi" w:cstheme="minorHAnsi"/>
                <w:sz w:val="20"/>
                <w:szCs w:val="20"/>
              </w:rPr>
              <w:t>$</w:t>
            </w:r>
            <w:r w:rsidR="22927966" w:rsidRPr="00056574">
              <w:rPr>
                <w:rFonts w:asciiTheme="minorHAnsi" w:hAnsiTheme="minorHAnsi" w:cstheme="minorHAnsi"/>
                <w:sz w:val="20"/>
                <w:szCs w:val="20"/>
              </w:rPr>
              <w:t xml:space="preserve">448,840.83 </w:t>
            </w:r>
          </w:p>
        </w:tc>
        <w:tc>
          <w:tcPr>
            <w:tcW w:w="720" w:type="dxa"/>
          </w:tcPr>
          <w:p w14:paraId="75A82DAC" w14:textId="718DB326" w:rsidR="001C0457" w:rsidRPr="00056574" w:rsidRDefault="5DBBC320" w:rsidP="002D3EA7">
            <w:pPr>
              <w:pStyle w:val="ListBullet"/>
              <w:jc w:val="right"/>
              <w:rPr>
                <w:rFonts w:asciiTheme="minorHAnsi" w:hAnsiTheme="minorHAnsi" w:cstheme="minorHAnsi"/>
                <w:sz w:val="20"/>
                <w:szCs w:val="20"/>
              </w:rPr>
            </w:pPr>
            <w:r w:rsidRPr="00056574">
              <w:rPr>
                <w:rFonts w:asciiTheme="minorHAnsi" w:hAnsiTheme="minorHAnsi" w:cstheme="minorHAnsi"/>
                <w:sz w:val="20"/>
                <w:szCs w:val="20"/>
              </w:rPr>
              <w:t>7</w:t>
            </w:r>
            <w:r w:rsidR="001C0457" w:rsidRPr="00056574">
              <w:rPr>
                <w:rFonts w:asciiTheme="minorHAnsi" w:hAnsiTheme="minorHAnsi" w:cstheme="minorHAnsi"/>
                <w:sz w:val="20"/>
                <w:szCs w:val="20"/>
              </w:rPr>
              <w:t>%</w:t>
            </w:r>
          </w:p>
        </w:tc>
      </w:tr>
    </w:tbl>
    <w:p w14:paraId="56DFB4F1" w14:textId="641EAA8B" w:rsidR="001C0457" w:rsidRPr="001C0457" w:rsidRDefault="001C0457" w:rsidP="001C0457">
      <w:pPr>
        <w:pStyle w:val="ListBullet"/>
        <w:ind w:left="360"/>
      </w:pPr>
      <w:r>
        <w:t>Source:</w:t>
      </w:r>
      <w:r>
        <w:tab/>
        <w:t>IDIS Report PR23 – CDBG Summary of Accomplishments; IDIS Report PR23 – CDBG-CV Summary of Accomplishments; IDIS Report PR07 – Drawdown Report by Voucher Number – All Vouchers; DPHHS.</w:t>
      </w:r>
    </w:p>
    <w:p w14:paraId="6C4E2385" w14:textId="4E3C7A38" w:rsidR="001C0457" w:rsidRPr="001C0457" w:rsidRDefault="001C0457" w:rsidP="001C0457">
      <w:pPr>
        <w:pStyle w:val="ListBullet"/>
        <w:ind w:left="360"/>
      </w:pPr>
      <w:r>
        <w:t xml:space="preserve">*Included in the CDBG and CDBG-CV Admin figures, is </w:t>
      </w:r>
      <w:r w:rsidRPr="006F1D1D">
        <w:t>$</w:t>
      </w:r>
      <w:proofErr w:type="gramStart"/>
      <w:r w:rsidR="5111EFFA" w:rsidRPr="006F1D1D">
        <w:t>51,379.09</w:t>
      </w:r>
      <w:r>
        <w:t xml:space="preserve"> of</w:t>
      </w:r>
      <w:proofErr w:type="gramEnd"/>
      <w:r>
        <w:t xml:space="preserve"> CDBG funds and $</w:t>
      </w:r>
      <w:r w:rsidR="0915EF37">
        <w:t>1,475.46</w:t>
      </w:r>
      <w:r>
        <w:t xml:space="preserve"> of CDBG-CV funds that were used to provide technical assistance to grantees. </w:t>
      </w:r>
    </w:p>
    <w:p w14:paraId="2E9BDCA6" w14:textId="4EE76185" w:rsidR="001C0457" w:rsidRPr="001C0457" w:rsidRDefault="001C0457" w:rsidP="001C0457">
      <w:pPr>
        <w:pStyle w:val="ListBullet"/>
        <w:ind w:left="360"/>
      </w:pPr>
      <w:r>
        <w:t xml:space="preserve">*ESG </w:t>
      </w:r>
      <w:proofErr w:type="gramStart"/>
      <w:r>
        <w:t>expenditures</w:t>
      </w:r>
      <w:proofErr w:type="gramEnd"/>
      <w:r>
        <w:t xml:space="preserve"> during </w:t>
      </w:r>
      <w:r w:rsidR="00DE44B2">
        <w:t>Plan Year</w:t>
      </w:r>
      <w:r w:rsidR="00EE0399">
        <w:t xml:space="preserve"> </w:t>
      </w:r>
      <w:r w:rsidR="00EE0399" w:rsidRPr="006F1D1D">
        <w:t>5</w:t>
      </w:r>
      <w:r>
        <w:t xml:space="preserve"> </w:t>
      </w:r>
      <w:proofErr w:type="gramStart"/>
      <w:r>
        <w:t>are</w:t>
      </w:r>
      <w:proofErr w:type="gramEnd"/>
      <w:r>
        <w:t xml:space="preserve"> from </w:t>
      </w:r>
      <w:r w:rsidR="448E9FB2" w:rsidRPr="006F1D1D">
        <w:t>FY23</w:t>
      </w:r>
      <w:r>
        <w:t xml:space="preserve"> ESG funds</w:t>
      </w:r>
      <w:r w:rsidR="23998A23">
        <w:t xml:space="preserve"> for $74</w:t>
      </w:r>
      <w:r w:rsidR="43E24649">
        <w:t>1</w:t>
      </w:r>
      <w:r w:rsidR="23998A23">
        <w:t>,200</w:t>
      </w:r>
      <w:r>
        <w:t xml:space="preserve"> and reported in SAGE.</w:t>
      </w:r>
    </w:p>
    <w:p w14:paraId="7B4186BC" w14:textId="77777777" w:rsidR="009A1171" w:rsidRPr="00056574" w:rsidRDefault="009A1171" w:rsidP="001C0457">
      <w:pPr>
        <w:pStyle w:val="ListBullet"/>
        <w:ind w:left="360"/>
        <w:rPr>
          <w:highlight w:val="yellow"/>
        </w:rPr>
        <w:sectPr w:rsidR="009A1171" w:rsidRPr="00056574" w:rsidSect="00093676">
          <w:pgSz w:w="15840" w:h="12240" w:orient="landscape"/>
          <w:pgMar w:top="1440" w:right="1710" w:bottom="1440" w:left="1890" w:header="720" w:footer="432" w:gutter="0"/>
          <w:cols w:space="720"/>
          <w:titlePg/>
          <w:docGrid w:linePitch="360"/>
        </w:sectPr>
      </w:pPr>
    </w:p>
    <w:p w14:paraId="2C6CA2C6" w14:textId="77777777" w:rsidR="001C0457" w:rsidRDefault="001C0457" w:rsidP="001C0457">
      <w:pPr>
        <w:pStyle w:val="ListBullet"/>
        <w:ind w:left="360"/>
      </w:pPr>
    </w:p>
    <w:p w14:paraId="6EB2A0B0" w14:textId="3FFAC549" w:rsidR="001C0457" w:rsidRDefault="001C0457" w:rsidP="006F3C15">
      <w:pPr>
        <w:pStyle w:val="ListBullet"/>
      </w:pPr>
      <w:r>
        <w:t xml:space="preserve">Projects are generally funded in one plan year and have </w:t>
      </w:r>
      <w:proofErr w:type="gramStart"/>
      <w:r>
        <w:t>expenditures</w:t>
      </w:r>
      <w:proofErr w:type="gramEnd"/>
      <w:r>
        <w:t xml:space="preserve"> recorded in a subsequent plan year because construction activities typically begin 12 to 15 months after award, and once construction commences, grant expenditures may not occur immediately. </w:t>
      </w:r>
    </w:p>
    <w:p w14:paraId="6CACCDE0" w14:textId="77777777" w:rsidR="001C0457" w:rsidRDefault="001C0457" w:rsidP="001C0457">
      <w:pPr>
        <w:pStyle w:val="ListBullet"/>
        <w:ind w:left="360"/>
      </w:pPr>
    </w:p>
    <w:p w14:paraId="398208A3" w14:textId="6DEAFC47" w:rsidR="001C0457" w:rsidRDefault="5C5FA2D5">
      <w:pPr>
        <w:pStyle w:val="ListBullet"/>
      </w:pPr>
      <w:r>
        <w:t>Expenditures for Plan Year 5 for CDBG, HOME, HTF, and ESG totaled</w:t>
      </w:r>
      <w:r w:rsidR="00830D28">
        <w:t xml:space="preserve"> $22,</w:t>
      </w:r>
      <w:r w:rsidR="6A602D34">
        <w:t>952,477.</w:t>
      </w:r>
      <w:r w:rsidR="00D565D4">
        <w:t>53</w:t>
      </w:r>
      <w:r w:rsidR="00830D28">
        <w:t>.</w:t>
      </w:r>
      <w:r>
        <w:t xml:space="preserve"> Expenditures for Plan Year 5 for one-time grants (CDBG-CV and HOME-ARP) were </w:t>
      </w:r>
      <w:r w:rsidR="59B44F33">
        <w:t>$5,016,595.84</w:t>
      </w:r>
      <w:r>
        <w:t>. The first goal, Preserve and Construct Affordable Housing, expended $</w:t>
      </w:r>
      <w:r w:rsidR="032CE57D">
        <w:t>11,858</w:t>
      </w:r>
      <w:r w:rsidR="00D21872">
        <w:t>,</w:t>
      </w:r>
      <w:r w:rsidR="032CE57D">
        <w:t>490.50</w:t>
      </w:r>
      <w:r w:rsidR="1F583835">
        <w:t xml:space="preserve"> </w:t>
      </w:r>
      <w:r>
        <w:t>in CDBG, CDBG-CV, HOME, and HTF resources to assist eligible households across the state through development and rehabilitation of rental properties and owner-occupied homes, as well as down payment assistance. The second goal, Plan for Communities, expended $</w:t>
      </w:r>
      <w:r w:rsidR="39F882CC">
        <w:t>805,778.58</w:t>
      </w:r>
      <w:r>
        <w:t xml:space="preserve"> in CDBG resources to support local governments with long-range planning activities to address various land use and project specific needs across the state. The third goal, Improve and Sustain Public Infrastructure, expended $</w:t>
      </w:r>
      <w:r w:rsidR="04969C23">
        <w:t>6,2</w:t>
      </w:r>
      <w:r w:rsidR="4CEF8CEC">
        <w:t xml:space="preserve">78,739.62 </w:t>
      </w:r>
      <w:r>
        <w:t>in CDBG and CDBG-CV resources to assist eligible Montana communities with new or improved access to vital public infrastructure and community facilities. The fourth goal, Revitalize Local Economies, expended $</w:t>
      </w:r>
      <w:r w:rsidR="55469A03">
        <w:t>868,198.15</w:t>
      </w:r>
      <w:r>
        <w:t xml:space="preserve"> in CDBG resources to create or retain jobs and benefit eligible businesses. </w:t>
      </w:r>
      <w:r w:rsidR="6CD09603">
        <w:t>T</w:t>
      </w:r>
      <w:r>
        <w:t>he final goal, Reduce Homelessness, expended $</w:t>
      </w:r>
      <w:r w:rsidR="4AEF8919">
        <w:t>6,</w:t>
      </w:r>
      <w:r w:rsidR="00A635B1">
        <w:t>947,021.09</w:t>
      </w:r>
      <w:r>
        <w:t xml:space="preserve"> in </w:t>
      </w:r>
      <w:r w:rsidR="2A63B49C">
        <w:t xml:space="preserve">CDBG, </w:t>
      </w:r>
      <w:r>
        <w:t xml:space="preserve">CDBG-CV, HOME, </w:t>
      </w:r>
      <w:r w:rsidR="2B983988">
        <w:t xml:space="preserve">HOME-ARP, </w:t>
      </w:r>
      <w:r>
        <w:t>ESG, and HTF resources.</w:t>
      </w:r>
      <w:r w:rsidR="3EAE1E1C">
        <w:t xml:space="preserve"> The remaining $1,210,845.43, or 4%, of funds was spent on program administration.</w:t>
      </w:r>
    </w:p>
    <w:p w14:paraId="0FAD192C" w14:textId="2F4B2238" w:rsidR="001C0457" w:rsidRDefault="001C0457" w:rsidP="001C0457">
      <w:pPr>
        <w:pStyle w:val="ListBullet"/>
      </w:pPr>
    </w:p>
    <w:p w14:paraId="4A1B97C3" w14:textId="77FA04E6" w:rsidR="001C0457" w:rsidRPr="000027EA" w:rsidRDefault="5C5FA2D5" w:rsidP="78506473">
      <w:pPr>
        <w:pStyle w:val="ListBullet"/>
        <w:tabs>
          <w:tab w:val="left" w:pos="720"/>
        </w:tabs>
        <w:rPr>
          <w:rFonts w:eastAsia="Helvetica" w:cs="Helvetica"/>
        </w:rPr>
      </w:pPr>
      <w:r w:rsidRPr="00E476F9">
        <w:t xml:space="preserve">ESG assisted </w:t>
      </w:r>
      <w:r w:rsidR="4024CE19" w:rsidRPr="00E476F9">
        <w:t>1</w:t>
      </w:r>
      <w:r w:rsidR="000027EA">
        <w:t>,</w:t>
      </w:r>
      <w:r w:rsidR="4024CE19" w:rsidRPr="000027EA">
        <w:t>589</w:t>
      </w:r>
      <w:r w:rsidR="000D2696">
        <w:t xml:space="preserve"> </w:t>
      </w:r>
      <w:r w:rsidRPr="000027EA">
        <w:t>individuals, spending $</w:t>
      </w:r>
      <w:r w:rsidR="17164556" w:rsidRPr="000027EA">
        <w:t>328,804.57</w:t>
      </w:r>
      <w:r w:rsidRPr="000027EA">
        <w:t xml:space="preserve"> to serve </w:t>
      </w:r>
      <w:r w:rsidR="276E5D60" w:rsidRPr="000027EA">
        <w:t>324</w:t>
      </w:r>
      <w:r w:rsidRPr="000027EA">
        <w:t xml:space="preserve"> individuals through homeless prevention activities and $</w:t>
      </w:r>
      <w:r w:rsidR="7E097431" w:rsidRPr="000027EA">
        <w:t>294,278.08</w:t>
      </w:r>
      <w:r w:rsidRPr="000027EA">
        <w:t xml:space="preserve"> to serve </w:t>
      </w:r>
      <w:r w:rsidR="2B4F34E1" w:rsidRPr="000027EA">
        <w:t>347</w:t>
      </w:r>
      <w:r w:rsidRPr="000027EA">
        <w:t xml:space="preserve"> individuals through rapid rehousing activities including case management, rental assistance, rental arrears, security deposit payments, and other housing relocation and stabilization services. ESG subrecipients spent $</w:t>
      </w:r>
      <w:r w:rsidR="5CAFCD66" w:rsidRPr="000027EA">
        <w:t>13,999.98</w:t>
      </w:r>
      <w:r>
        <w:t xml:space="preserve"> </w:t>
      </w:r>
      <w:r w:rsidRPr="000027EA">
        <w:t xml:space="preserve">to assist shelters, serving </w:t>
      </w:r>
      <w:r w:rsidR="29A16281" w:rsidRPr="000027EA">
        <w:t>771</w:t>
      </w:r>
      <w:r w:rsidRPr="000027EA">
        <w:t xml:space="preserve"> individuals through operations support; and spent $</w:t>
      </w:r>
      <w:r w:rsidR="4B53C246" w:rsidRPr="000027EA">
        <w:t>30,480.85</w:t>
      </w:r>
      <w:r w:rsidRPr="000027EA">
        <w:t xml:space="preserve"> to assist </w:t>
      </w:r>
      <w:r w:rsidR="2FB120DE" w:rsidRPr="000027EA">
        <w:t>147</w:t>
      </w:r>
      <w:r w:rsidRPr="000027EA">
        <w:t xml:space="preserve"> individuals through street </w:t>
      </w:r>
      <w:r w:rsidRPr="000027EA">
        <w:lastRenderedPageBreak/>
        <w:t>outreach activities. ESG subrecipients have set up their coordinated entry systems and are using ESG in combination with other funds to cover expenses.</w:t>
      </w:r>
      <w:r w:rsidR="3FC8FD17" w:rsidRPr="000027EA">
        <w:t xml:space="preserve"> </w:t>
      </w:r>
      <w:r w:rsidR="135E875D" w:rsidRPr="000027EA">
        <w:rPr>
          <w:rFonts w:eastAsia="Helvetica" w:cs="Helvetica"/>
        </w:rPr>
        <w:t xml:space="preserve">The </w:t>
      </w:r>
      <w:r w:rsidR="00366E25">
        <w:rPr>
          <w:rFonts w:eastAsia="Helvetica" w:cs="Helvetica"/>
        </w:rPr>
        <w:t>s</w:t>
      </w:r>
      <w:r w:rsidR="135E875D" w:rsidRPr="000027EA">
        <w:rPr>
          <w:rFonts w:eastAsia="Helvetica" w:cs="Helvetica"/>
        </w:rPr>
        <w:t xml:space="preserve">tate spent $18,700.52 </w:t>
      </w:r>
      <w:proofErr w:type="gramStart"/>
      <w:r w:rsidR="135E875D" w:rsidRPr="000027EA">
        <w:rPr>
          <w:rFonts w:eastAsia="Helvetica" w:cs="Helvetica"/>
        </w:rPr>
        <w:t>for</w:t>
      </w:r>
      <w:proofErr w:type="gramEnd"/>
      <w:r w:rsidR="135E875D" w:rsidRPr="000027EA">
        <w:rPr>
          <w:rFonts w:eastAsia="Helvetica" w:cs="Helvetica"/>
        </w:rPr>
        <w:t xml:space="preserve"> access to HMIS for state staff and ESG subrecipients.</w:t>
      </w:r>
    </w:p>
    <w:p w14:paraId="3BCFAFA3" w14:textId="7BAFB58F" w:rsidR="001C0457" w:rsidRDefault="001C0457" w:rsidP="78506473">
      <w:pPr>
        <w:pStyle w:val="ListBullet"/>
        <w:rPr>
          <w:highlight w:val="yellow"/>
        </w:rPr>
      </w:pPr>
    </w:p>
    <w:p w14:paraId="27499D83" w14:textId="63C79E9D" w:rsidR="001C0457" w:rsidRDefault="5C5FA2D5" w:rsidP="001C0457">
      <w:pPr>
        <w:pStyle w:val="ListBullet"/>
      </w:pPr>
      <w:r w:rsidRPr="00032EAE">
        <w:t xml:space="preserve">In addition to </w:t>
      </w:r>
      <w:proofErr w:type="gramStart"/>
      <w:r w:rsidRPr="00032EAE">
        <w:t>expending</w:t>
      </w:r>
      <w:proofErr w:type="gramEnd"/>
      <w:r w:rsidRPr="00032EAE">
        <w:t xml:space="preserve"> program funds in support of existing projects, Commerce also awarded program funds to several new projects</w:t>
      </w:r>
      <w:r>
        <w:t xml:space="preserve">. </w:t>
      </w:r>
    </w:p>
    <w:p w14:paraId="6BEE3AC1" w14:textId="77777777" w:rsidR="001C0457" w:rsidDel="00092CE5" w:rsidRDefault="001C0457" w:rsidP="001C0457">
      <w:pPr>
        <w:pStyle w:val="ListBullet"/>
      </w:pPr>
    </w:p>
    <w:p w14:paraId="3830AFAE" w14:textId="53908FEC" w:rsidR="001C0457" w:rsidRDefault="5C5FA2D5" w:rsidP="001C0457">
      <w:pPr>
        <w:pStyle w:val="ListBullet"/>
      </w:pPr>
      <w:r>
        <w:t xml:space="preserve">The </w:t>
      </w:r>
      <w:r w:rsidR="6F249B22">
        <w:t>s</w:t>
      </w:r>
      <w:r>
        <w:t xml:space="preserve">tate received </w:t>
      </w:r>
      <w:r w:rsidR="066C53F3">
        <w:t>45</w:t>
      </w:r>
      <w:r>
        <w:t xml:space="preserve"> applications from </w:t>
      </w:r>
      <w:r w:rsidR="066C53F3">
        <w:t>44</w:t>
      </w:r>
      <w:r>
        <w:t xml:space="preserve"> applicants for the 2024 CDBG application cycle, and CDBG funding was awarded to</w:t>
      </w:r>
      <w:r w:rsidR="3BB4D1D0">
        <w:t xml:space="preserve"> 30</w:t>
      </w:r>
      <w:r>
        <w:t xml:space="preserve"> projects. The </w:t>
      </w:r>
      <w:r w:rsidR="2332EFEE">
        <w:t>s</w:t>
      </w:r>
      <w:r>
        <w:t xml:space="preserve">tate received </w:t>
      </w:r>
      <w:r w:rsidR="32DD4B53">
        <w:t>seven</w:t>
      </w:r>
      <w:r>
        <w:t xml:space="preserve"> applications for the 2024 HOME application cycle, and HOME funding was awarded to</w:t>
      </w:r>
      <w:r w:rsidR="3823E68A">
        <w:t xml:space="preserve"> three</w:t>
      </w:r>
      <w:r w:rsidR="6C702B92">
        <w:t xml:space="preserve"> </w:t>
      </w:r>
      <w:r>
        <w:t xml:space="preserve">projects in </w:t>
      </w:r>
      <w:r w:rsidR="1D1F949A">
        <w:t xml:space="preserve">November </w:t>
      </w:r>
      <w:r w:rsidR="197BFCE7">
        <w:t xml:space="preserve">and December </w:t>
      </w:r>
      <w:r w:rsidR="1D1F949A">
        <w:t>2024</w:t>
      </w:r>
      <w:r>
        <w:t xml:space="preserve">. The </w:t>
      </w:r>
      <w:r w:rsidR="7A6BF1F8">
        <w:t>s</w:t>
      </w:r>
      <w:r>
        <w:t xml:space="preserve">tate received </w:t>
      </w:r>
      <w:r w:rsidR="3D1BD042">
        <w:t>seven</w:t>
      </w:r>
      <w:r>
        <w:t xml:space="preserve"> applications </w:t>
      </w:r>
      <w:r w:rsidR="5DCFEB5E">
        <w:t>for the 2024 HTF application cycle,</w:t>
      </w:r>
      <w:r>
        <w:t xml:space="preserve"> </w:t>
      </w:r>
      <w:r w:rsidR="7DBA79AA">
        <w:t>two</w:t>
      </w:r>
      <w:r>
        <w:t xml:space="preserve"> of which received HTF awards. </w:t>
      </w:r>
    </w:p>
    <w:p w14:paraId="3ED06633" w14:textId="77777777" w:rsidR="001C0457" w:rsidRDefault="001C0457" w:rsidP="001C0457">
      <w:pPr>
        <w:pStyle w:val="ListBullet"/>
      </w:pPr>
    </w:p>
    <w:p w14:paraId="5BED9103" w14:textId="5B386F57" w:rsidR="001C0457" w:rsidRDefault="001C0457" w:rsidP="001C0457">
      <w:pPr>
        <w:pStyle w:val="ListBullet"/>
      </w:pPr>
      <w:r>
        <w:t xml:space="preserve">The </w:t>
      </w:r>
      <w:r w:rsidR="1EA22123">
        <w:t>s</w:t>
      </w:r>
      <w:r>
        <w:t xml:space="preserve">tate’s HOME-ARP Allocation Plan was approved by HUD in April 2023. The first round of HOME-ARP applications </w:t>
      </w:r>
      <w:proofErr w:type="gramStart"/>
      <w:r>
        <w:t>were</w:t>
      </w:r>
      <w:proofErr w:type="gramEnd"/>
      <w:r>
        <w:t xml:space="preserve"> accepted through October 2023 with $7,159,501 in HOME-ARP funds awarded to four applicants in December 2023. The second round of HOME-ARP applications </w:t>
      </w:r>
      <w:r w:rsidR="006960DD">
        <w:t>were</w:t>
      </w:r>
      <w:r>
        <w:t xml:space="preserve"> accepted through April 2024</w:t>
      </w:r>
      <w:r w:rsidR="006960DD">
        <w:t xml:space="preserve"> with $</w:t>
      </w:r>
      <w:r w:rsidR="2890693C">
        <w:t>3,185,000</w:t>
      </w:r>
      <w:r w:rsidR="006960DD">
        <w:t xml:space="preserve"> awarded to two additional projects. All HOME-ARP funds have been awarded and nearly one third is under contract.</w:t>
      </w:r>
    </w:p>
    <w:p w14:paraId="43E0FBCD" w14:textId="77777777" w:rsidR="001C0457" w:rsidRDefault="001C0457" w:rsidP="001C0457">
      <w:pPr>
        <w:pStyle w:val="ListBullet"/>
      </w:pPr>
    </w:p>
    <w:p w14:paraId="29308A3A" w14:textId="6ADD1505" w:rsidR="001C0457" w:rsidRDefault="001C0457" w:rsidP="001C0457">
      <w:pPr>
        <w:pStyle w:val="ListBullet"/>
      </w:pPr>
      <w:r>
        <w:t xml:space="preserve">Applicants for CDBG, </w:t>
      </w:r>
      <w:r w:rsidR="00D565D4">
        <w:t xml:space="preserve">HTF, </w:t>
      </w:r>
      <w:r>
        <w:t xml:space="preserve">HOME, and </w:t>
      </w:r>
      <w:r w:rsidR="00D565D4">
        <w:t xml:space="preserve">HOME-ARP </w:t>
      </w:r>
      <w:r>
        <w:t xml:space="preserve">funding in Plan Year </w:t>
      </w:r>
      <w:r w:rsidR="006960DD">
        <w:t>5</w:t>
      </w:r>
      <w:r>
        <w:t xml:space="preserve"> are presented in Table CR-2.</w:t>
      </w:r>
    </w:p>
    <w:p w14:paraId="51E640E4" w14:textId="77777777" w:rsidR="00032EAE" w:rsidRDefault="00032EAE" w:rsidP="001C0457">
      <w:pPr>
        <w:pStyle w:val="ListBullet"/>
        <w:sectPr w:rsidR="00032EAE" w:rsidSect="00032EAE">
          <w:pgSz w:w="12240" w:h="15840"/>
          <w:pgMar w:top="1710" w:right="1440" w:bottom="1890" w:left="1440" w:header="720" w:footer="432" w:gutter="0"/>
          <w:cols w:space="720"/>
          <w:titlePg/>
          <w:docGrid w:linePitch="360"/>
        </w:sectPr>
      </w:pPr>
    </w:p>
    <w:p w14:paraId="771C3E9A" w14:textId="77777777" w:rsidR="001C0457" w:rsidRDefault="001C0457" w:rsidP="001C0457">
      <w:pPr>
        <w:pStyle w:val="ListBullet"/>
      </w:pPr>
    </w:p>
    <w:p w14:paraId="1C928BF3" w14:textId="77777777" w:rsidR="001C0457" w:rsidRDefault="001C0457" w:rsidP="001C0457">
      <w:pPr>
        <w:pStyle w:val="Heading8"/>
      </w:pPr>
      <w:bookmarkStart w:id="11" w:name="_Toc192853774"/>
      <w:bookmarkStart w:id="12" w:name="_Toc197417854"/>
      <w:r w:rsidRPr="006E4F86">
        <w:t>Table CR-2 – Applicants for CDBG, HOME, HOME-ARP, and HTF Funding in Plan Year</w:t>
      </w:r>
      <w:r>
        <w:t xml:space="preserve"> 5</w:t>
      </w:r>
      <w:bookmarkEnd w:id="11"/>
      <w:bookmarkEnd w:id="12"/>
    </w:p>
    <w:tbl>
      <w:tblPr>
        <w:tblStyle w:val="CommerceTableStyle"/>
        <w:tblW w:w="13500" w:type="dxa"/>
        <w:tblInd w:w="-815" w:type="dxa"/>
        <w:tblLook w:val="04A0" w:firstRow="1" w:lastRow="0" w:firstColumn="1" w:lastColumn="0" w:noHBand="0" w:noVBand="1"/>
      </w:tblPr>
      <w:tblGrid>
        <w:gridCol w:w="3780"/>
        <w:gridCol w:w="1170"/>
        <w:gridCol w:w="1170"/>
        <w:gridCol w:w="1170"/>
        <w:gridCol w:w="1446"/>
        <w:gridCol w:w="1695"/>
        <w:gridCol w:w="1003"/>
        <w:gridCol w:w="1046"/>
        <w:gridCol w:w="1020"/>
      </w:tblGrid>
      <w:tr w:rsidR="001C0457" w:rsidRPr="001C0457" w14:paraId="6B37B7F6" w14:textId="77777777" w:rsidTr="7DFAEC76">
        <w:trPr>
          <w:cnfStyle w:val="100000000000" w:firstRow="1" w:lastRow="0" w:firstColumn="0" w:lastColumn="0" w:oddVBand="0" w:evenVBand="0" w:oddHBand="0" w:evenHBand="0" w:firstRowFirstColumn="0" w:firstRowLastColumn="0" w:lastRowFirstColumn="0" w:lastRowLastColumn="0"/>
          <w:tblHeader/>
        </w:trPr>
        <w:tc>
          <w:tcPr>
            <w:tcW w:w="0" w:type="dxa"/>
            <w:vMerge w:val="restart"/>
          </w:tcPr>
          <w:p w14:paraId="3D0FA957" w14:textId="77777777" w:rsidR="001C0457" w:rsidRPr="001C0457" w:rsidRDefault="001C0457">
            <w:pPr>
              <w:pStyle w:val="ListBullet"/>
            </w:pPr>
            <w:r w:rsidRPr="001C0457">
              <w:t>Applicant</w:t>
            </w:r>
          </w:p>
        </w:tc>
        <w:tc>
          <w:tcPr>
            <w:tcW w:w="6651" w:type="dxa"/>
            <w:gridSpan w:val="5"/>
          </w:tcPr>
          <w:p w14:paraId="1CE05410" w14:textId="77777777" w:rsidR="001C0457" w:rsidRPr="001C0457" w:rsidRDefault="001C0457">
            <w:pPr>
              <w:pStyle w:val="ListBullet"/>
            </w:pPr>
            <w:r w:rsidRPr="001C0457">
              <w:t>CDBG</w:t>
            </w:r>
          </w:p>
        </w:tc>
        <w:tc>
          <w:tcPr>
            <w:tcW w:w="1003" w:type="dxa"/>
            <w:vMerge w:val="restart"/>
          </w:tcPr>
          <w:p w14:paraId="65059B0A" w14:textId="77777777" w:rsidR="001C0457" w:rsidRPr="001C0457" w:rsidRDefault="001C0457">
            <w:pPr>
              <w:pStyle w:val="ListBullet"/>
            </w:pPr>
            <w:r w:rsidRPr="001C0457">
              <w:t>HTF</w:t>
            </w:r>
          </w:p>
        </w:tc>
        <w:tc>
          <w:tcPr>
            <w:tcW w:w="0" w:type="dxa"/>
            <w:vMerge w:val="restart"/>
          </w:tcPr>
          <w:p w14:paraId="2319B570" w14:textId="77777777" w:rsidR="001C0457" w:rsidRPr="001C0457" w:rsidRDefault="001C0457">
            <w:pPr>
              <w:pStyle w:val="ListBullet"/>
            </w:pPr>
            <w:r w:rsidRPr="001C0457">
              <w:t>HOME</w:t>
            </w:r>
          </w:p>
        </w:tc>
        <w:tc>
          <w:tcPr>
            <w:tcW w:w="0" w:type="dxa"/>
            <w:vMerge w:val="restart"/>
          </w:tcPr>
          <w:p w14:paraId="2C524542" w14:textId="77777777" w:rsidR="001C0457" w:rsidRPr="001C0457" w:rsidRDefault="001C0457">
            <w:pPr>
              <w:pStyle w:val="ListBullet"/>
            </w:pPr>
            <w:r w:rsidRPr="001C0457">
              <w:t>HOME-ARP</w:t>
            </w:r>
          </w:p>
        </w:tc>
      </w:tr>
      <w:tr w:rsidR="007316F3" w:rsidRPr="001C0457" w14:paraId="40114BFA" w14:textId="77777777" w:rsidTr="7DFAEC76">
        <w:trPr>
          <w:cnfStyle w:val="000000100000" w:firstRow="0" w:lastRow="0" w:firstColumn="0" w:lastColumn="0" w:oddVBand="0" w:evenVBand="0" w:oddHBand="1" w:evenHBand="0" w:firstRowFirstColumn="0" w:firstRowLastColumn="0" w:lastRowFirstColumn="0" w:lastRowLastColumn="0"/>
          <w:trHeight w:val="300"/>
        </w:trPr>
        <w:tc>
          <w:tcPr>
            <w:tcW w:w="3780" w:type="dxa"/>
            <w:vMerge/>
          </w:tcPr>
          <w:p w14:paraId="5399410B" w14:textId="77777777" w:rsidR="001C0457" w:rsidRPr="001C0457" w:rsidRDefault="001C0457">
            <w:pPr>
              <w:pStyle w:val="ListBullet"/>
            </w:pPr>
          </w:p>
        </w:tc>
        <w:tc>
          <w:tcPr>
            <w:tcW w:w="1170" w:type="dxa"/>
          </w:tcPr>
          <w:p w14:paraId="39611365" w14:textId="77777777" w:rsidR="001C0457" w:rsidRPr="001C0457" w:rsidRDefault="001C0457">
            <w:pPr>
              <w:pStyle w:val="ListBullet"/>
            </w:pPr>
            <w:r w:rsidRPr="001C0457">
              <w:t>Planning</w:t>
            </w:r>
          </w:p>
        </w:tc>
        <w:tc>
          <w:tcPr>
            <w:tcW w:w="1170" w:type="dxa"/>
          </w:tcPr>
          <w:p w14:paraId="5C31DFB5" w14:textId="77777777" w:rsidR="001C0457" w:rsidRPr="001C0457" w:rsidRDefault="001C0457">
            <w:pPr>
              <w:pStyle w:val="ListBullet"/>
            </w:pPr>
            <w:r w:rsidRPr="001C0457">
              <w:t>Housing</w:t>
            </w:r>
          </w:p>
        </w:tc>
        <w:tc>
          <w:tcPr>
            <w:tcW w:w="1170" w:type="dxa"/>
          </w:tcPr>
          <w:p w14:paraId="006010AE" w14:textId="77777777" w:rsidR="001C0457" w:rsidRPr="001C0457" w:rsidRDefault="001C0457">
            <w:pPr>
              <w:pStyle w:val="ListBullet"/>
            </w:pPr>
            <w:r w:rsidRPr="001C0457">
              <w:t>Public Facilities</w:t>
            </w:r>
          </w:p>
        </w:tc>
        <w:tc>
          <w:tcPr>
            <w:tcW w:w="1446" w:type="dxa"/>
          </w:tcPr>
          <w:p w14:paraId="006C823C" w14:textId="77777777" w:rsidR="001C0457" w:rsidRPr="001C0457" w:rsidRDefault="001C0457">
            <w:pPr>
              <w:pStyle w:val="ListBullet"/>
            </w:pPr>
            <w:r w:rsidRPr="001C0457">
              <w:t>Community Facilities</w:t>
            </w:r>
          </w:p>
        </w:tc>
        <w:tc>
          <w:tcPr>
            <w:tcW w:w="1695" w:type="dxa"/>
          </w:tcPr>
          <w:p w14:paraId="5DCCF2EA" w14:textId="77777777" w:rsidR="001C0457" w:rsidRPr="001C0457" w:rsidRDefault="001C0457">
            <w:pPr>
              <w:pStyle w:val="ListBullet"/>
            </w:pPr>
            <w:r w:rsidRPr="001C0457">
              <w:t>Economic Development</w:t>
            </w:r>
          </w:p>
        </w:tc>
        <w:tc>
          <w:tcPr>
            <w:tcW w:w="1003" w:type="dxa"/>
            <w:vMerge/>
          </w:tcPr>
          <w:p w14:paraId="1A8FEF49" w14:textId="77777777" w:rsidR="001C0457" w:rsidRPr="001C0457" w:rsidRDefault="001C0457">
            <w:pPr>
              <w:pStyle w:val="ListBullet"/>
            </w:pPr>
          </w:p>
        </w:tc>
        <w:tc>
          <w:tcPr>
            <w:tcW w:w="1046" w:type="dxa"/>
            <w:vMerge/>
          </w:tcPr>
          <w:p w14:paraId="1EDB8E60" w14:textId="77777777" w:rsidR="001C0457" w:rsidRPr="001C0457" w:rsidRDefault="001C0457">
            <w:pPr>
              <w:pStyle w:val="ListBullet"/>
            </w:pPr>
          </w:p>
        </w:tc>
        <w:tc>
          <w:tcPr>
            <w:tcW w:w="1020" w:type="dxa"/>
            <w:vMerge/>
          </w:tcPr>
          <w:p w14:paraId="67F1BDF5" w14:textId="77777777" w:rsidR="001C0457" w:rsidRPr="001C0457" w:rsidRDefault="001C0457">
            <w:pPr>
              <w:pStyle w:val="ListBullet"/>
            </w:pPr>
          </w:p>
        </w:tc>
      </w:tr>
      <w:tr w:rsidR="001C0457" w:rsidRPr="001C0457" w14:paraId="5AF0DFE6" w14:textId="77777777" w:rsidTr="7DFAEC76">
        <w:trPr>
          <w:trHeight w:val="300"/>
        </w:trPr>
        <w:tc>
          <w:tcPr>
            <w:tcW w:w="3780" w:type="dxa"/>
          </w:tcPr>
          <w:p w14:paraId="729C85D7" w14:textId="06A9F139" w:rsidR="001C0457" w:rsidRPr="001C0457" w:rsidRDefault="008A47BE">
            <w:pPr>
              <w:pStyle w:val="ListBullet"/>
            </w:pPr>
            <w:r>
              <w:t>Custer County</w:t>
            </w:r>
          </w:p>
        </w:tc>
        <w:tc>
          <w:tcPr>
            <w:tcW w:w="1170" w:type="dxa"/>
          </w:tcPr>
          <w:p w14:paraId="79C78901" w14:textId="66CDD498" w:rsidR="001C0457" w:rsidRPr="001C0457" w:rsidRDefault="00A808AD" w:rsidP="00E476F9">
            <w:pPr>
              <w:pStyle w:val="ListBullet"/>
              <w:jc w:val="center"/>
            </w:pPr>
            <w:r>
              <w:t>X</w:t>
            </w:r>
          </w:p>
        </w:tc>
        <w:tc>
          <w:tcPr>
            <w:tcW w:w="1170" w:type="dxa"/>
          </w:tcPr>
          <w:p w14:paraId="76DFEDF6" w14:textId="77777777" w:rsidR="001C0457" w:rsidRPr="001C0457" w:rsidRDefault="001C0457" w:rsidP="00E476F9">
            <w:pPr>
              <w:pStyle w:val="ListBullet"/>
              <w:jc w:val="center"/>
            </w:pPr>
          </w:p>
        </w:tc>
        <w:tc>
          <w:tcPr>
            <w:tcW w:w="1170" w:type="dxa"/>
          </w:tcPr>
          <w:p w14:paraId="07B8E74A" w14:textId="77777777" w:rsidR="001C0457" w:rsidRPr="001C0457" w:rsidRDefault="001C0457" w:rsidP="00E476F9">
            <w:pPr>
              <w:pStyle w:val="ListBullet"/>
              <w:jc w:val="center"/>
            </w:pPr>
          </w:p>
        </w:tc>
        <w:tc>
          <w:tcPr>
            <w:tcW w:w="1446" w:type="dxa"/>
          </w:tcPr>
          <w:p w14:paraId="5B8DAB2B" w14:textId="77777777" w:rsidR="001C0457" w:rsidRPr="001C0457" w:rsidRDefault="001C0457" w:rsidP="00E476F9">
            <w:pPr>
              <w:pStyle w:val="ListBullet"/>
              <w:jc w:val="center"/>
            </w:pPr>
          </w:p>
        </w:tc>
        <w:tc>
          <w:tcPr>
            <w:tcW w:w="1695" w:type="dxa"/>
          </w:tcPr>
          <w:p w14:paraId="64EC6DAE" w14:textId="77777777" w:rsidR="001C0457" w:rsidRPr="001C0457" w:rsidRDefault="001C0457" w:rsidP="00E476F9">
            <w:pPr>
              <w:pStyle w:val="ListBullet"/>
              <w:jc w:val="center"/>
            </w:pPr>
          </w:p>
        </w:tc>
        <w:tc>
          <w:tcPr>
            <w:tcW w:w="1003" w:type="dxa"/>
          </w:tcPr>
          <w:p w14:paraId="5D389CFA" w14:textId="77777777" w:rsidR="001C0457" w:rsidRPr="001C0457" w:rsidRDefault="001C0457" w:rsidP="00E476F9">
            <w:pPr>
              <w:pStyle w:val="ListBullet"/>
              <w:jc w:val="center"/>
            </w:pPr>
          </w:p>
        </w:tc>
        <w:tc>
          <w:tcPr>
            <w:tcW w:w="1046" w:type="dxa"/>
          </w:tcPr>
          <w:p w14:paraId="5FEB0AD2" w14:textId="77777777" w:rsidR="001C0457" w:rsidRPr="001C0457" w:rsidRDefault="001C0457" w:rsidP="00E476F9">
            <w:pPr>
              <w:pStyle w:val="ListBullet"/>
              <w:jc w:val="center"/>
            </w:pPr>
          </w:p>
        </w:tc>
        <w:tc>
          <w:tcPr>
            <w:tcW w:w="1020" w:type="dxa"/>
          </w:tcPr>
          <w:p w14:paraId="570AF89F" w14:textId="77777777" w:rsidR="001C0457" w:rsidRPr="001C0457" w:rsidRDefault="001C0457" w:rsidP="00E476F9">
            <w:pPr>
              <w:pStyle w:val="ListBullet"/>
              <w:jc w:val="center"/>
            </w:pPr>
          </w:p>
        </w:tc>
      </w:tr>
      <w:tr w:rsidR="001C0457" w:rsidRPr="001C0457" w14:paraId="5DD24DE5" w14:textId="77777777" w:rsidTr="7DFAEC76">
        <w:trPr>
          <w:cnfStyle w:val="000000100000" w:firstRow="0" w:lastRow="0" w:firstColumn="0" w:lastColumn="0" w:oddVBand="0" w:evenVBand="0" w:oddHBand="1" w:evenHBand="0" w:firstRowFirstColumn="0" w:firstRowLastColumn="0" w:lastRowFirstColumn="0" w:lastRowLastColumn="0"/>
          <w:trHeight w:val="300"/>
        </w:trPr>
        <w:tc>
          <w:tcPr>
            <w:tcW w:w="3780" w:type="dxa"/>
          </w:tcPr>
          <w:p w14:paraId="65CA6939" w14:textId="6B7DBEA1" w:rsidR="001C0457" w:rsidRPr="001C0457" w:rsidRDefault="00A808AD">
            <w:pPr>
              <w:pStyle w:val="ListBullet"/>
            </w:pPr>
            <w:r>
              <w:t>Town of Jordan</w:t>
            </w:r>
          </w:p>
        </w:tc>
        <w:tc>
          <w:tcPr>
            <w:tcW w:w="1170" w:type="dxa"/>
          </w:tcPr>
          <w:p w14:paraId="2133946A" w14:textId="1C956D05" w:rsidR="001C0457" w:rsidRPr="001C0457" w:rsidRDefault="00A808AD" w:rsidP="00E476F9">
            <w:pPr>
              <w:pStyle w:val="ListBullet"/>
              <w:jc w:val="center"/>
            </w:pPr>
            <w:r>
              <w:t>X</w:t>
            </w:r>
          </w:p>
        </w:tc>
        <w:tc>
          <w:tcPr>
            <w:tcW w:w="1170" w:type="dxa"/>
          </w:tcPr>
          <w:p w14:paraId="52D15EC7" w14:textId="77777777" w:rsidR="001C0457" w:rsidRPr="001C0457" w:rsidRDefault="001C0457" w:rsidP="00E476F9">
            <w:pPr>
              <w:pStyle w:val="ListBullet"/>
              <w:jc w:val="center"/>
            </w:pPr>
          </w:p>
        </w:tc>
        <w:tc>
          <w:tcPr>
            <w:tcW w:w="1170" w:type="dxa"/>
          </w:tcPr>
          <w:p w14:paraId="452DE1F1" w14:textId="77777777" w:rsidR="001C0457" w:rsidRPr="001C0457" w:rsidRDefault="001C0457" w:rsidP="00E476F9">
            <w:pPr>
              <w:pStyle w:val="ListBullet"/>
              <w:jc w:val="center"/>
            </w:pPr>
          </w:p>
        </w:tc>
        <w:tc>
          <w:tcPr>
            <w:tcW w:w="1446" w:type="dxa"/>
          </w:tcPr>
          <w:p w14:paraId="0C41B8BD" w14:textId="77777777" w:rsidR="001C0457" w:rsidRPr="001C0457" w:rsidRDefault="001C0457" w:rsidP="00E476F9">
            <w:pPr>
              <w:pStyle w:val="ListBullet"/>
              <w:jc w:val="center"/>
            </w:pPr>
          </w:p>
        </w:tc>
        <w:tc>
          <w:tcPr>
            <w:tcW w:w="1695" w:type="dxa"/>
          </w:tcPr>
          <w:p w14:paraId="5058EA80" w14:textId="77777777" w:rsidR="001C0457" w:rsidRPr="001C0457" w:rsidRDefault="001C0457" w:rsidP="00E476F9">
            <w:pPr>
              <w:pStyle w:val="ListBullet"/>
              <w:jc w:val="center"/>
            </w:pPr>
          </w:p>
        </w:tc>
        <w:tc>
          <w:tcPr>
            <w:tcW w:w="1003" w:type="dxa"/>
          </w:tcPr>
          <w:p w14:paraId="7E29010B" w14:textId="77777777" w:rsidR="001C0457" w:rsidRPr="001C0457" w:rsidRDefault="001C0457" w:rsidP="00E476F9">
            <w:pPr>
              <w:pStyle w:val="ListBullet"/>
              <w:jc w:val="center"/>
            </w:pPr>
          </w:p>
        </w:tc>
        <w:tc>
          <w:tcPr>
            <w:tcW w:w="1046" w:type="dxa"/>
          </w:tcPr>
          <w:p w14:paraId="061A0D51" w14:textId="77777777" w:rsidR="001C0457" w:rsidRPr="001C0457" w:rsidRDefault="001C0457" w:rsidP="00E476F9">
            <w:pPr>
              <w:pStyle w:val="ListBullet"/>
              <w:jc w:val="center"/>
            </w:pPr>
          </w:p>
        </w:tc>
        <w:tc>
          <w:tcPr>
            <w:tcW w:w="1020" w:type="dxa"/>
          </w:tcPr>
          <w:p w14:paraId="307D9BE4" w14:textId="77777777" w:rsidR="001C0457" w:rsidRPr="001C0457" w:rsidRDefault="001C0457" w:rsidP="00E476F9">
            <w:pPr>
              <w:pStyle w:val="ListBullet"/>
              <w:jc w:val="center"/>
            </w:pPr>
          </w:p>
        </w:tc>
      </w:tr>
      <w:tr w:rsidR="001C0457" w:rsidRPr="001C0457" w14:paraId="1C7EF714" w14:textId="77777777" w:rsidTr="7DFAEC76">
        <w:trPr>
          <w:trHeight w:val="300"/>
        </w:trPr>
        <w:tc>
          <w:tcPr>
            <w:tcW w:w="3780" w:type="dxa"/>
          </w:tcPr>
          <w:p w14:paraId="680342C0" w14:textId="26F282FB" w:rsidR="001C0457" w:rsidRPr="001C0457" w:rsidRDefault="00A808AD">
            <w:pPr>
              <w:pStyle w:val="ListBullet"/>
            </w:pPr>
            <w:r>
              <w:t>Town of Big Sandy</w:t>
            </w:r>
          </w:p>
        </w:tc>
        <w:tc>
          <w:tcPr>
            <w:tcW w:w="1170" w:type="dxa"/>
          </w:tcPr>
          <w:p w14:paraId="6024A38E" w14:textId="176E4DE5" w:rsidR="001C0457" w:rsidRPr="001C0457" w:rsidRDefault="00A808AD" w:rsidP="00E476F9">
            <w:pPr>
              <w:pStyle w:val="ListBullet"/>
              <w:jc w:val="center"/>
            </w:pPr>
            <w:r>
              <w:t>X</w:t>
            </w:r>
          </w:p>
        </w:tc>
        <w:tc>
          <w:tcPr>
            <w:tcW w:w="1170" w:type="dxa"/>
          </w:tcPr>
          <w:p w14:paraId="78A35653" w14:textId="77777777" w:rsidR="001C0457" w:rsidRPr="001C0457" w:rsidRDefault="001C0457" w:rsidP="00E476F9">
            <w:pPr>
              <w:pStyle w:val="ListBullet"/>
              <w:jc w:val="center"/>
            </w:pPr>
          </w:p>
        </w:tc>
        <w:tc>
          <w:tcPr>
            <w:tcW w:w="1170" w:type="dxa"/>
          </w:tcPr>
          <w:p w14:paraId="2D33A2E4" w14:textId="77777777" w:rsidR="001C0457" w:rsidRPr="001C0457" w:rsidRDefault="001C0457" w:rsidP="00E476F9">
            <w:pPr>
              <w:pStyle w:val="ListBullet"/>
              <w:jc w:val="center"/>
            </w:pPr>
          </w:p>
        </w:tc>
        <w:tc>
          <w:tcPr>
            <w:tcW w:w="1446" w:type="dxa"/>
          </w:tcPr>
          <w:p w14:paraId="30FCDEAB" w14:textId="77777777" w:rsidR="001C0457" w:rsidRPr="001C0457" w:rsidRDefault="001C0457" w:rsidP="00E476F9">
            <w:pPr>
              <w:pStyle w:val="ListBullet"/>
              <w:jc w:val="center"/>
            </w:pPr>
          </w:p>
        </w:tc>
        <w:tc>
          <w:tcPr>
            <w:tcW w:w="1695" w:type="dxa"/>
          </w:tcPr>
          <w:p w14:paraId="6FF717CA" w14:textId="77777777" w:rsidR="001C0457" w:rsidRPr="001C0457" w:rsidRDefault="001C0457" w:rsidP="00E476F9">
            <w:pPr>
              <w:pStyle w:val="ListBullet"/>
              <w:jc w:val="center"/>
            </w:pPr>
          </w:p>
        </w:tc>
        <w:tc>
          <w:tcPr>
            <w:tcW w:w="1003" w:type="dxa"/>
          </w:tcPr>
          <w:p w14:paraId="7558A022" w14:textId="77777777" w:rsidR="001C0457" w:rsidRPr="001C0457" w:rsidRDefault="001C0457" w:rsidP="00E476F9">
            <w:pPr>
              <w:pStyle w:val="ListBullet"/>
              <w:jc w:val="center"/>
            </w:pPr>
          </w:p>
        </w:tc>
        <w:tc>
          <w:tcPr>
            <w:tcW w:w="1046" w:type="dxa"/>
          </w:tcPr>
          <w:p w14:paraId="64042D03" w14:textId="77777777" w:rsidR="001C0457" w:rsidRPr="001C0457" w:rsidRDefault="001C0457" w:rsidP="00E476F9">
            <w:pPr>
              <w:pStyle w:val="ListBullet"/>
              <w:jc w:val="center"/>
            </w:pPr>
          </w:p>
        </w:tc>
        <w:tc>
          <w:tcPr>
            <w:tcW w:w="1020" w:type="dxa"/>
          </w:tcPr>
          <w:p w14:paraId="0F3FC541" w14:textId="77777777" w:rsidR="001C0457" w:rsidRPr="001C0457" w:rsidRDefault="001C0457" w:rsidP="00E476F9">
            <w:pPr>
              <w:pStyle w:val="ListBullet"/>
              <w:jc w:val="center"/>
            </w:pPr>
          </w:p>
        </w:tc>
      </w:tr>
      <w:tr w:rsidR="001C0457" w:rsidRPr="001C0457" w14:paraId="47E2F65C" w14:textId="77777777" w:rsidTr="7DFAEC76">
        <w:trPr>
          <w:cnfStyle w:val="000000100000" w:firstRow="0" w:lastRow="0" w:firstColumn="0" w:lastColumn="0" w:oddVBand="0" w:evenVBand="0" w:oddHBand="1" w:evenHBand="0" w:firstRowFirstColumn="0" w:firstRowLastColumn="0" w:lastRowFirstColumn="0" w:lastRowLastColumn="0"/>
          <w:trHeight w:val="300"/>
        </w:trPr>
        <w:tc>
          <w:tcPr>
            <w:tcW w:w="3780" w:type="dxa"/>
          </w:tcPr>
          <w:p w14:paraId="4DD9710A" w14:textId="25F20A95" w:rsidR="001C0457" w:rsidRPr="001C0457" w:rsidRDefault="00A808AD">
            <w:pPr>
              <w:pStyle w:val="ListBullet"/>
            </w:pPr>
            <w:r>
              <w:t>City of Roundup</w:t>
            </w:r>
          </w:p>
        </w:tc>
        <w:tc>
          <w:tcPr>
            <w:tcW w:w="1170" w:type="dxa"/>
          </w:tcPr>
          <w:p w14:paraId="29D25E02" w14:textId="5D33A217" w:rsidR="001C0457" w:rsidRPr="001C0457" w:rsidRDefault="00A808AD" w:rsidP="00E476F9">
            <w:pPr>
              <w:pStyle w:val="ListBullet"/>
              <w:jc w:val="center"/>
            </w:pPr>
            <w:r>
              <w:t>X</w:t>
            </w:r>
          </w:p>
        </w:tc>
        <w:tc>
          <w:tcPr>
            <w:tcW w:w="1170" w:type="dxa"/>
          </w:tcPr>
          <w:p w14:paraId="066D303F" w14:textId="77777777" w:rsidR="001C0457" w:rsidRPr="001C0457" w:rsidRDefault="001C0457" w:rsidP="00E476F9">
            <w:pPr>
              <w:pStyle w:val="ListBullet"/>
              <w:jc w:val="center"/>
            </w:pPr>
          </w:p>
        </w:tc>
        <w:tc>
          <w:tcPr>
            <w:tcW w:w="1170" w:type="dxa"/>
          </w:tcPr>
          <w:p w14:paraId="25E0993C" w14:textId="77777777" w:rsidR="001C0457" w:rsidRPr="001C0457" w:rsidRDefault="001C0457" w:rsidP="00E476F9">
            <w:pPr>
              <w:pStyle w:val="ListBullet"/>
              <w:jc w:val="center"/>
            </w:pPr>
          </w:p>
        </w:tc>
        <w:tc>
          <w:tcPr>
            <w:tcW w:w="1446" w:type="dxa"/>
          </w:tcPr>
          <w:p w14:paraId="34635D0D" w14:textId="77777777" w:rsidR="001C0457" w:rsidRPr="001C0457" w:rsidRDefault="001C0457" w:rsidP="00E476F9">
            <w:pPr>
              <w:pStyle w:val="ListBullet"/>
              <w:jc w:val="center"/>
            </w:pPr>
          </w:p>
        </w:tc>
        <w:tc>
          <w:tcPr>
            <w:tcW w:w="1695" w:type="dxa"/>
          </w:tcPr>
          <w:p w14:paraId="62F595C9" w14:textId="77777777" w:rsidR="001C0457" w:rsidRPr="001C0457" w:rsidRDefault="001C0457" w:rsidP="00E476F9">
            <w:pPr>
              <w:pStyle w:val="ListBullet"/>
              <w:jc w:val="center"/>
            </w:pPr>
          </w:p>
        </w:tc>
        <w:tc>
          <w:tcPr>
            <w:tcW w:w="1003" w:type="dxa"/>
          </w:tcPr>
          <w:p w14:paraId="0280269A" w14:textId="77777777" w:rsidR="001C0457" w:rsidRPr="001C0457" w:rsidRDefault="001C0457" w:rsidP="00E476F9">
            <w:pPr>
              <w:pStyle w:val="ListBullet"/>
              <w:jc w:val="center"/>
            </w:pPr>
          </w:p>
        </w:tc>
        <w:tc>
          <w:tcPr>
            <w:tcW w:w="1046" w:type="dxa"/>
          </w:tcPr>
          <w:p w14:paraId="0955889D" w14:textId="77777777" w:rsidR="001C0457" w:rsidRPr="001C0457" w:rsidRDefault="001C0457" w:rsidP="00E476F9">
            <w:pPr>
              <w:pStyle w:val="ListBullet"/>
              <w:jc w:val="center"/>
            </w:pPr>
          </w:p>
        </w:tc>
        <w:tc>
          <w:tcPr>
            <w:tcW w:w="1020" w:type="dxa"/>
          </w:tcPr>
          <w:p w14:paraId="31669806" w14:textId="77777777" w:rsidR="001C0457" w:rsidRPr="001C0457" w:rsidRDefault="001C0457" w:rsidP="00E476F9">
            <w:pPr>
              <w:pStyle w:val="ListBullet"/>
              <w:jc w:val="center"/>
            </w:pPr>
          </w:p>
        </w:tc>
      </w:tr>
      <w:tr w:rsidR="001C0457" w:rsidRPr="001C0457" w14:paraId="188E5F3E" w14:textId="77777777" w:rsidTr="7DFAEC76">
        <w:trPr>
          <w:trHeight w:val="300"/>
        </w:trPr>
        <w:tc>
          <w:tcPr>
            <w:tcW w:w="3780" w:type="dxa"/>
          </w:tcPr>
          <w:p w14:paraId="6912105B" w14:textId="656C0385" w:rsidR="001C0457" w:rsidRPr="001C0457" w:rsidRDefault="00A808AD">
            <w:pPr>
              <w:pStyle w:val="ListBullet"/>
            </w:pPr>
            <w:r>
              <w:t>Town of Cascade</w:t>
            </w:r>
          </w:p>
        </w:tc>
        <w:tc>
          <w:tcPr>
            <w:tcW w:w="1170" w:type="dxa"/>
          </w:tcPr>
          <w:p w14:paraId="750A6EFD" w14:textId="0DA80840" w:rsidR="001C0457" w:rsidRPr="001C0457" w:rsidRDefault="00A808AD" w:rsidP="00E476F9">
            <w:pPr>
              <w:pStyle w:val="ListBullet"/>
              <w:jc w:val="center"/>
            </w:pPr>
            <w:r>
              <w:t>X</w:t>
            </w:r>
          </w:p>
        </w:tc>
        <w:tc>
          <w:tcPr>
            <w:tcW w:w="1170" w:type="dxa"/>
          </w:tcPr>
          <w:p w14:paraId="2C50CA63" w14:textId="77777777" w:rsidR="001C0457" w:rsidRPr="001C0457" w:rsidRDefault="001C0457" w:rsidP="00E476F9">
            <w:pPr>
              <w:pStyle w:val="ListBullet"/>
              <w:jc w:val="center"/>
            </w:pPr>
          </w:p>
        </w:tc>
        <w:tc>
          <w:tcPr>
            <w:tcW w:w="1170" w:type="dxa"/>
          </w:tcPr>
          <w:p w14:paraId="3270EFCA" w14:textId="77777777" w:rsidR="001C0457" w:rsidRPr="001C0457" w:rsidRDefault="001C0457" w:rsidP="00E476F9">
            <w:pPr>
              <w:pStyle w:val="ListBullet"/>
              <w:jc w:val="center"/>
            </w:pPr>
          </w:p>
        </w:tc>
        <w:tc>
          <w:tcPr>
            <w:tcW w:w="1446" w:type="dxa"/>
          </w:tcPr>
          <w:p w14:paraId="31ABD839" w14:textId="77777777" w:rsidR="001C0457" w:rsidRPr="001C0457" w:rsidRDefault="001C0457" w:rsidP="00E476F9">
            <w:pPr>
              <w:pStyle w:val="ListBullet"/>
              <w:jc w:val="center"/>
            </w:pPr>
          </w:p>
        </w:tc>
        <w:tc>
          <w:tcPr>
            <w:tcW w:w="1695" w:type="dxa"/>
          </w:tcPr>
          <w:p w14:paraId="2892D342" w14:textId="77777777" w:rsidR="001C0457" w:rsidRPr="001C0457" w:rsidRDefault="001C0457" w:rsidP="00E476F9">
            <w:pPr>
              <w:pStyle w:val="ListBullet"/>
              <w:jc w:val="center"/>
            </w:pPr>
          </w:p>
        </w:tc>
        <w:tc>
          <w:tcPr>
            <w:tcW w:w="1003" w:type="dxa"/>
          </w:tcPr>
          <w:p w14:paraId="23BF4892" w14:textId="77777777" w:rsidR="001C0457" w:rsidRPr="001C0457" w:rsidRDefault="001C0457" w:rsidP="00E476F9">
            <w:pPr>
              <w:pStyle w:val="ListBullet"/>
              <w:jc w:val="center"/>
            </w:pPr>
          </w:p>
        </w:tc>
        <w:tc>
          <w:tcPr>
            <w:tcW w:w="1046" w:type="dxa"/>
          </w:tcPr>
          <w:p w14:paraId="7C4FC85A" w14:textId="77777777" w:rsidR="001C0457" w:rsidRPr="001C0457" w:rsidRDefault="001C0457" w:rsidP="00E476F9">
            <w:pPr>
              <w:pStyle w:val="ListBullet"/>
              <w:jc w:val="center"/>
            </w:pPr>
          </w:p>
        </w:tc>
        <w:tc>
          <w:tcPr>
            <w:tcW w:w="1020" w:type="dxa"/>
          </w:tcPr>
          <w:p w14:paraId="1BC61132" w14:textId="77777777" w:rsidR="001C0457" w:rsidRPr="001C0457" w:rsidRDefault="001C0457" w:rsidP="00E476F9">
            <w:pPr>
              <w:pStyle w:val="ListBullet"/>
              <w:jc w:val="center"/>
            </w:pPr>
          </w:p>
        </w:tc>
      </w:tr>
      <w:tr w:rsidR="001C0457" w:rsidRPr="001C0457" w14:paraId="39D89027" w14:textId="77777777" w:rsidTr="7DFAEC76">
        <w:trPr>
          <w:cnfStyle w:val="000000100000" w:firstRow="0" w:lastRow="0" w:firstColumn="0" w:lastColumn="0" w:oddVBand="0" w:evenVBand="0" w:oddHBand="1" w:evenHBand="0" w:firstRowFirstColumn="0" w:firstRowLastColumn="0" w:lastRowFirstColumn="0" w:lastRowLastColumn="0"/>
          <w:trHeight w:val="300"/>
        </w:trPr>
        <w:tc>
          <w:tcPr>
            <w:tcW w:w="3780" w:type="dxa"/>
          </w:tcPr>
          <w:p w14:paraId="28E88A38" w14:textId="5A56C3EA" w:rsidR="001C0457" w:rsidRPr="001C0457" w:rsidRDefault="00A808AD">
            <w:pPr>
              <w:pStyle w:val="ListBullet"/>
            </w:pPr>
            <w:r>
              <w:t>City of Scobey</w:t>
            </w:r>
          </w:p>
        </w:tc>
        <w:tc>
          <w:tcPr>
            <w:tcW w:w="1170" w:type="dxa"/>
          </w:tcPr>
          <w:p w14:paraId="7C0B3EC3" w14:textId="21423045" w:rsidR="001C0457" w:rsidRPr="001C0457" w:rsidRDefault="00A808AD" w:rsidP="00E476F9">
            <w:pPr>
              <w:pStyle w:val="ListBullet"/>
              <w:jc w:val="center"/>
            </w:pPr>
            <w:r>
              <w:t>X</w:t>
            </w:r>
          </w:p>
        </w:tc>
        <w:tc>
          <w:tcPr>
            <w:tcW w:w="1170" w:type="dxa"/>
          </w:tcPr>
          <w:p w14:paraId="5673B66D" w14:textId="77777777" w:rsidR="001C0457" w:rsidRPr="001C0457" w:rsidRDefault="001C0457" w:rsidP="00E476F9">
            <w:pPr>
              <w:pStyle w:val="ListBullet"/>
              <w:jc w:val="center"/>
            </w:pPr>
          </w:p>
        </w:tc>
        <w:tc>
          <w:tcPr>
            <w:tcW w:w="1170" w:type="dxa"/>
          </w:tcPr>
          <w:p w14:paraId="302A498B" w14:textId="77777777" w:rsidR="001C0457" w:rsidRPr="001C0457" w:rsidRDefault="001C0457" w:rsidP="00E476F9">
            <w:pPr>
              <w:pStyle w:val="ListBullet"/>
              <w:jc w:val="center"/>
            </w:pPr>
          </w:p>
        </w:tc>
        <w:tc>
          <w:tcPr>
            <w:tcW w:w="1446" w:type="dxa"/>
          </w:tcPr>
          <w:p w14:paraId="61541A15" w14:textId="77777777" w:rsidR="001C0457" w:rsidRPr="001C0457" w:rsidRDefault="001C0457" w:rsidP="00E476F9">
            <w:pPr>
              <w:pStyle w:val="ListBullet"/>
              <w:jc w:val="center"/>
            </w:pPr>
          </w:p>
        </w:tc>
        <w:tc>
          <w:tcPr>
            <w:tcW w:w="1695" w:type="dxa"/>
          </w:tcPr>
          <w:p w14:paraId="7279877E" w14:textId="77777777" w:rsidR="001C0457" w:rsidRPr="001C0457" w:rsidRDefault="001C0457" w:rsidP="00E476F9">
            <w:pPr>
              <w:pStyle w:val="ListBullet"/>
              <w:jc w:val="center"/>
            </w:pPr>
          </w:p>
        </w:tc>
        <w:tc>
          <w:tcPr>
            <w:tcW w:w="1003" w:type="dxa"/>
          </w:tcPr>
          <w:p w14:paraId="3B4FF43F" w14:textId="77777777" w:rsidR="001C0457" w:rsidRPr="001C0457" w:rsidRDefault="001C0457" w:rsidP="00E476F9">
            <w:pPr>
              <w:pStyle w:val="ListBullet"/>
              <w:jc w:val="center"/>
            </w:pPr>
          </w:p>
        </w:tc>
        <w:tc>
          <w:tcPr>
            <w:tcW w:w="1046" w:type="dxa"/>
          </w:tcPr>
          <w:p w14:paraId="0559D7F4" w14:textId="77777777" w:rsidR="001C0457" w:rsidRPr="001C0457" w:rsidRDefault="001C0457" w:rsidP="00E476F9">
            <w:pPr>
              <w:pStyle w:val="ListBullet"/>
              <w:jc w:val="center"/>
            </w:pPr>
          </w:p>
        </w:tc>
        <w:tc>
          <w:tcPr>
            <w:tcW w:w="1020" w:type="dxa"/>
          </w:tcPr>
          <w:p w14:paraId="62BE4E8E" w14:textId="77777777" w:rsidR="001C0457" w:rsidRPr="001C0457" w:rsidRDefault="001C0457" w:rsidP="00E476F9">
            <w:pPr>
              <w:pStyle w:val="ListBullet"/>
              <w:jc w:val="center"/>
            </w:pPr>
          </w:p>
        </w:tc>
      </w:tr>
      <w:tr w:rsidR="001C0457" w:rsidRPr="001C0457" w14:paraId="61DAF9E1" w14:textId="77777777" w:rsidTr="7DFAEC76">
        <w:trPr>
          <w:trHeight w:val="300"/>
        </w:trPr>
        <w:tc>
          <w:tcPr>
            <w:tcW w:w="3780" w:type="dxa"/>
          </w:tcPr>
          <w:p w14:paraId="441EF798" w14:textId="106C9640" w:rsidR="001C0457" w:rsidRPr="001C0457" w:rsidRDefault="00E17866">
            <w:pPr>
              <w:pStyle w:val="ListBullet"/>
            </w:pPr>
            <w:r>
              <w:t>Carbon County</w:t>
            </w:r>
          </w:p>
        </w:tc>
        <w:tc>
          <w:tcPr>
            <w:tcW w:w="1170" w:type="dxa"/>
          </w:tcPr>
          <w:p w14:paraId="730D4A5F" w14:textId="6A0894B1" w:rsidR="001C0457" w:rsidRPr="001C0457" w:rsidRDefault="00E17866" w:rsidP="00E476F9">
            <w:pPr>
              <w:pStyle w:val="ListBullet"/>
              <w:jc w:val="center"/>
            </w:pPr>
            <w:r>
              <w:t>X</w:t>
            </w:r>
          </w:p>
        </w:tc>
        <w:tc>
          <w:tcPr>
            <w:tcW w:w="1170" w:type="dxa"/>
          </w:tcPr>
          <w:p w14:paraId="5FEB1BA4" w14:textId="77777777" w:rsidR="001C0457" w:rsidRPr="001C0457" w:rsidRDefault="001C0457" w:rsidP="00E476F9">
            <w:pPr>
              <w:pStyle w:val="ListBullet"/>
              <w:jc w:val="center"/>
            </w:pPr>
          </w:p>
        </w:tc>
        <w:tc>
          <w:tcPr>
            <w:tcW w:w="1170" w:type="dxa"/>
          </w:tcPr>
          <w:p w14:paraId="5990499A" w14:textId="77777777" w:rsidR="001C0457" w:rsidRPr="001C0457" w:rsidRDefault="001C0457" w:rsidP="00E476F9">
            <w:pPr>
              <w:pStyle w:val="ListBullet"/>
              <w:jc w:val="center"/>
            </w:pPr>
          </w:p>
        </w:tc>
        <w:tc>
          <w:tcPr>
            <w:tcW w:w="1446" w:type="dxa"/>
          </w:tcPr>
          <w:p w14:paraId="0F648FC9" w14:textId="77777777" w:rsidR="001C0457" w:rsidRPr="001C0457" w:rsidRDefault="001C0457" w:rsidP="00E476F9">
            <w:pPr>
              <w:pStyle w:val="ListBullet"/>
              <w:jc w:val="center"/>
            </w:pPr>
          </w:p>
        </w:tc>
        <w:tc>
          <w:tcPr>
            <w:tcW w:w="1695" w:type="dxa"/>
          </w:tcPr>
          <w:p w14:paraId="1FECC8A5" w14:textId="77777777" w:rsidR="001C0457" w:rsidRPr="001C0457" w:rsidRDefault="001C0457" w:rsidP="00E476F9">
            <w:pPr>
              <w:pStyle w:val="ListBullet"/>
              <w:jc w:val="center"/>
            </w:pPr>
          </w:p>
        </w:tc>
        <w:tc>
          <w:tcPr>
            <w:tcW w:w="1003" w:type="dxa"/>
          </w:tcPr>
          <w:p w14:paraId="59DA2560" w14:textId="77777777" w:rsidR="001C0457" w:rsidRPr="001C0457" w:rsidRDefault="001C0457" w:rsidP="00E476F9">
            <w:pPr>
              <w:pStyle w:val="ListBullet"/>
              <w:jc w:val="center"/>
            </w:pPr>
          </w:p>
        </w:tc>
        <w:tc>
          <w:tcPr>
            <w:tcW w:w="1046" w:type="dxa"/>
          </w:tcPr>
          <w:p w14:paraId="20D8C000" w14:textId="77777777" w:rsidR="001C0457" w:rsidRPr="001C0457" w:rsidRDefault="001C0457" w:rsidP="00E476F9">
            <w:pPr>
              <w:pStyle w:val="ListBullet"/>
              <w:jc w:val="center"/>
            </w:pPr>
          </w:p>
        </w:tc>
        <w:tc>
          <w:tcPr>
            <w:tcW w:w="1020" w:type="dxa"/>
          </w:tcPr>
          <w:p w14:paraId="364A7799" w14:textId="77777777" w:rsidR="001C0457" w:rsidRPr="001C0457" w:rsidRDefault="001C0457" w:rsidP="00E476F9">
            <w:pPr>
              <w:pStyle w:val="ListBullet"/>
              <w:jc w:val="center"/>
            </w:pPr>
          </w:p>
        </w:tc>
      </w:tr>
      <w:tr w:rsidR="001C0457" w:rsidRPr="001C0457" w14:paraId="5A722D14" w14:textId="77777777" w:rsidTr="7DFAEC76">
        <w:trPr>
          <w:cnfStyle w:val="000000100000" w:firstRow="0" w:lastRow="0" w:firstColumn="0" w:lastColumn="0" w:oddVBand="0" w:evenVBand="0" w:oddHBand="1" w:evenHBand="0" w:firstRowFirstColumn="0" w:firstRowLastColumn="0" w:lastRowFirstColumn="0" w:lastRowLastColumn="0"/>
          <w:trHeight w:val="300"/>
        </w:trPr>
        <w:tc>
          <w:tcPr>
            <w:tcW w:w="3780" w:type="dxa"/>
          </w:tcPr>
          <w:p w14:paraId="28B109A7" w14:textId="170213E5" w:rsidR="001C0457" w:rsidRPr="001C0457" w:rsidRDefault="00C05751">
            <w:pPr>
              <w:pStyle w:val="ListBullet"/>
            </w:pPr>
            <w:r>
              <w:t>City of Red Lodge</w:t>
            </w:r>
          </w:p>
        </w:tc>
        <w:tc>
          <w:tcPr>
            <w:tcW w:w="1170" w:type="dxa"/>
          </w:tcPr>
          <w:p w14:paraId="2ACC0823" w14:textId="7AAF77B6" w:rsidR="001C0457" w:rsidRPr="001C0457" w:rsidRDefault="00C05751" w:rsidP="00E476F9">
            <w:pPr>
              <w:pStyle w:val="ListBullet"/>
              <w:jc w:val="center"/>
            </w:pPr>
            <w:r>
              <w:t>X</w:t>
            </w:r>
          </w:p>
        </w:tc>
        <w:tc>
          <w:tcPr>
            <w:tcW w:w="1170" w:type="dxa"/>
          </w:tcPr>
          <w:p w14:paraId="7060F097" w14:textId="77777777" w:rsidR="001C0457" w:rsidRPr="001C0457" w:rsidRDefault="001C0457" w:rsidP="00E476F9">
            <w:pPr>
              <w:pStyle w:val="ListBullet"/>
              <w:jc w:val="center"/>
            </w:pPr>
          </w:p>
        </w:tc>
        <w:tc>
          <w:tcPr>
            <w:tcW w:w="1170" w:type="dxa"/>
          </w:tcPr>
          <w:p w14:paraId="51FAD4CE" w14:textId="77777777" w:rsidR="001C0457" w:rsidRPr="001C0457" w:rsidRDefault="001C0457" w:rsidP="00E476F9">
            <w:pPr>
              <w:pStyle w:val="ListBullet"/>
              <w:jc w:val="center"/>
            </w:pPr>
          </w:p>
        </w:tc>
        <w:tc>
          <w:tcPr>
            <w:tcW w:w="1446" w:type="dxa"/>
          </w:tcPr>
          <w:p w14:paraId="1EC2B7BB" w14:textId="77777777" w:rsidR="001C0457" w:rsidRPr="001C0457" w:rsidRDefault="001C0457" w:rsidP="00E476F9">
            <w:pPr>
              <w:pStyle w:val="ListBullet"/>
              <w:jc w:val="center"/>
            </w:pPr>
          </w:p>
        </w:tc>
        <w:tc>
          <w:tcPr>
            <w:tcW w:w="1695" w:type="dxa"/>
          </w:tcPr>
          <w:p w14:paraId="2F0F530E" w14:textId="77777777" w:rsidR="001C0457" w:rsidRPr="001C0457" w:rsidRDefault="001C0457" w:rsidP="00E476F9">
            <w:pPr>
              <w:pStyle w:val="ListBullet"/>
              <w:jc w:val="center"/>
            </w:pPr>
          </w:p>
        </w:tc>
        <w:tc>
          <w:tcPr>
            <w:tcW w:w="1003" w:type="dxa"/>
          </w:tcPr>
          <w:p w14:paraId="79F21CEB" w14:textId="77777777" w:rsidR="001C0457" w:rsidRPr="001C0457" w:rsidRDefault="001C0457" w:rsidP="00E476F9">
            <w:pPr>
              <w:pStyle w:val="ListBullet"/>
              <w:jc w:val="center"/>
            </w:pPr>
          </w:p>
        </w:tc>
        <w:tc>
          <w:tcPr>
            <w:tcW w:w="1046" w:type="dxa"/>
          </w:tcPr>
          <w:p w14:paraId="584C6598" w14:textId="77777777" w:rsidR="001C0457" w:rsidRPr="001C0457" w:rsidRDefault="001C0457" w:rsidP="00E476F9">
            <w:pPr>
              <w:pStyle w:val="ListBullet"/>
              <w:jc w:val="center"/>
            </w:pPr>
          </w:p>
        </w:tc>
        <w:tc>
          <w:tcPr>
            <w:tcW w:w="1020" w:type="dxa"/>
          </w:tcPr>
          <w:p w14:paraId="05E26CBC" w14:textId="77777777" w:rsidR="001C0457" w:rsidRPr="001C0457" w:rsidRDefault="001C0457" w:rsidP="00E476F9">
            <w:pPr>
              <w:pStyle w:val="ListBullet"/>
              <w:jc w:val="center"/>
            </w:pPr>
          </w:p>
        </w:tc>
      </w:tr>
      <w:tr w:rsidR="001C0457" w:rsidRPr="001C0457" w14:paraId="1AF95B5C" w14:textId="77777777" w:rsidTr="7DFAEC76">
        <w:trPr>
          <w:trHeight w:val="300"/>
        </w:trPr>
        <w:tc>
          <w:tcPr>
            <w:tcW w:w="3780" w:type="dxa"/>
          </w:tcPr>
          <w:p w14:paraId="69384EBA" w14:textId="4BB1DF24" w:rsidR="001C0457" w:rsidRPr="001C0457" w:rsidRDefault="009F55FC">
            <w:pPr>
              <w:pStyle w:val="ListBullet"/>
            </w:pPr>
            <w:r>
              <w:t>City of East Helena</w:t>
            </w:r>
          </w:p>
        </w:tc>
        <w:tc>
          <w:tcPr>
            <w:tcW w:w="1170" w:type="dxa"/>
          </w:tcPr>
          <w:p w14:paraId="30311614" w14:textId="6F0A6D75" w:rsidR="001C0457" w:rsidRPr="001C0457" w:rsidRDefault="009F55FC" w:rsidP="00E476F9">
            <w:pPr>
              <w:pStyle w:val="ListBullet"/>
              <w:jc w:val="center"/>
            </w:pPr>
            <w:r>
              <w:t>X</w:t>
            </w:r>
          </w:p>
        </w:tc>
        <w:tc>
          <w:tcPr>
            <w:tcW w:w="1170" w:type="dxa"/>
          </w:tcPr>
          <w:p w14:paraId="6628D54E" w14:textId="77777777" w:rsidR="001C0457" w:rsidRPr="001C0457" w:rsidRDefault="001C0457" w:rsidP="00E476F9">
            <w:pPr>
              <w:pStyle w:val="ListBullet"/>
              <w:jc w:val="center"/>
            </w:pPr>
          </w:p>
        </w:tc>
        <w:tc>
          <w:tcPr>
            <w:tcW w:w="1170" w:type="dxa"/>
          </w:tcPr>
          <w:p w14:paraId="478BFB96" w14:textId="77777777" w:rsidR="001C0457" w:rsidRPr="001C0457" w:rsidRDefault="001C0457" w:rsidP="00E476F9">
            <w:pPr>
              <w:pStyle w:val="ListBullet"/>
              <w:jc w:val="center"/>
            </w:pPr>
          </w:p>
        </w:tc>
        <w:tc>
          <w:tcPr>
            <w:tcW w:w="1446" w:type="dxa"/>
          </w:tcPr>
          <w:p w14:paraId="603F72B2" w14:textId="77777777" w:rsidR="001C0457" w:rsidRPr="001C0457" w:rsidRDefault="001C0457" w:rsidP="00E476F9">
            <w:pPr>
              <w:pStyle w:val="ListBullet"/>
              <w:jc w:val="center"/>
            </w:pPr>
          </w:p>
        </w:tc>
        <w:tc>
          <w:tcPr>
            <w:tcW w:w="1695" w:type="dxa"/>
          </w:tcPr>
          <w:p w14:paraId="7D200242" w14:textId="77777777" w:rsidR="001C0457" w:rsidRPr="001C0457" w:rsidRDefault="001C0457" w:rsidP="00E476F9">
            <w:pPr>
              <w:pStyle w:val="ListBullet"/>
              <w:jc w:val="center"/>
            </w:pPr>
          </w:p>
        </w:tc>
        <w:tc>
          <w:tcPr>
            <w:tcW w:w="1003" w:type="dxa"/>
          </w:tcPr>
          <w:p w14:paraId="500397E2" w14:textId="77777777" w:rsidR="001C0457" w:rsidRPr="001C0457" w:rsidRDefault="001C0457" w:rsidP="00E476F9">
            <w:pPr>
              <w:pStyle w:val="ListBullet"/>
              <w:jc w:val="center"/>
            </w:pPr>
          </w:p>
        </w:tc>
        <w:tc>
          <w:tcPr>
            <w:tcW w:w="1046" w:type="dxa"/>
          </w:tcPr>
          <w:p w14:paraId="34E6A752" w14:textId="77777777" w:rsidR="001C0457" w:rsidRPr="001C0457" w:rsidRDefault="001C0457" w:rsidP="00E476F9">
            <w:pPr>
              <w:pStyle w:val="ListBullet"/>
              <w:jc w:val="center"/>
            </w:pPr>
          </w:p>
        </w:tc>
        <w:tc>
          <w:tcPr>
            <w:tcW w:w="1020" w:type="dxa"/>
          </w:tcPr>
          <w:p w14:paraId="0FADD60D" w14:textId="77777777" w:rsidR="001C0457" w:rsidRPr="001C0457" w:rsidRDefault="001C0457" w:rsidP="00E476F9">
            <w:pPr>
              <w:pStyle w:val="ListBullet"/>
              <w:jc w:val="center"/>
            </w:pPr>
          </w:p>
        </w:tc>
      </w:tr>
      <w:tr w:rsidR="001C0457" w:rsidRPr="001C0457" w14:paraId="53B672F4" w14:textId="77777777" w:rsidTr="7DFAEC76">
        <w:trPr>
          <w:cnfStyle w:val="000000100000" w:firstRow="0" w:lastRow="0" w:firstColumn="0" w:lastColumn="0" w:oddVBand="0" w:evenVBand="0" w:oddHBand="1" w:evenHBand="0" w:firstRowFirstColumn="0" w:firstRowLastColumn="0" w:lastRowFirstColumn="0" w:lastRowLastColumn="0"/>
          <w:trHeight w:val="300"/>
        </w:trPr>
        <w:tc>
          <w:tcPr>
            <w:tcW w:w="3780" w:type="dxa"/>
          </w:tcPr>
          <w:p w14:paraId="6B329975" w14:textId="4B7F2451" w:rsidR="001C0457" w:rsidRPr="001C0457" w:rsidRDefault="00EB0FB2">
            <w:pPr>
              <w:pStyle w:val="ListBullet"/>
            </w:pPr>
            <w:r>
              <w:t>City of Townsend</w:t>
            </w:r>
          </w:p>
        </w:tc>
        <w:tc>
          <w:tcPr>
            <w:tcW w:w="1170" w:type="dxa"/>
          </w:tcPr>
          <w:p w14:paraId="0F3610D2" w14:textId="36DCD33F" w:rsidR="001C0457" w:rsidRPr="001C0457" w:rsidRDefault="00EB0FB2" w:rsidP="00E476F9">
            <w:pPr>
              <w:pStyle w:val="ListBullet"/>
              <w:jc w:val="center"/>
            </w:pPr>
            <w:r>
              <w:t>X</w:t>
            </w:r>
          </w:p>
        </w:tc>
        <w:tc>
          <w:tcPr>
            <w:tcW w:w="1170" w:type="dxa"/>
          </w:tcPr>
          <w:p w14:paraId="283010BF" w14:textId="77777777" w:rsidR="001C0457" w:rsidRPr="001C0457" w:rsidRDefault="001C0457" w:rsidP="00E476F9">
            <w:pPr>
              <w:pStyle w:val="ListBullet"/>
              <w:jc w:val="center"/>
            </w:pPr>
          </w:p>
        </w:tc>
        <w:tc>
          <w:tcPr>
            <w:tcW w:w="1170" w:type="dxa"/>
          </w:tcPr>
          <w:p w14:paraId="56FF3BAA" w14:textId="77777777" w:rsidR="001C0457" w:rsidRPr="001C0457" w:rsidRDefault="001C0457" w:rsidP="00E476F9">
            <w:pPr>
              <w:pStyle w:val="ListBullet"/>
              <w:jc w:val="center"/>
            </w:pPr>
          </w:p>
        </w:tc>
        <w:tc>
          <w:tcPr>
            <w:tcW w:w="1446" w:type="dxa"/>
          </w:tcPr>
          <w:p w14:paraId="18A0BF27" w14:textId="77777777" w:rsidR="001C0457" w:rsidRPr="001C0457" w:rsidRDefault="001C0457" w:rsidP="00E476F9">
            <w:pPr>
              <w:pStyle w:val="ListBullet"/>
              <w:jc w:val="center"/>
            </w:pPr>
          </w:p>
        </w:tc>
        <w:tc>
          <w:tcPr>
            <w:tcW w:w="1695" w:type="dxa"/>
          </w:tcPr>
          <w:p w14:paraId="69D1FF33" w14:textId="77777777" w:rsidR="001C0457" w:rsidRPr="001C0457" w:rsidRDefault="001C0457" w:rsidP="00E476F9">
            <w:pPr>
              <w:pStyle w:val="ListBullet"/>
              <w:jc w:val="center"/>
            </w:pPr>
          </w:p>
        </w:tc>
        <w:tc>
          <w:tcPr>
            <w:tcW w:w="1003" w:type="dxa"/>
          </w:tcPr>
          <w:p w14:paraId="38384508" w14:textId="77777777" w:rsidR="001C0457" w:rsidRPr="001C0457" w:rsidRDefault="001C0457" w:rsidP="00E476F9">
            <w:pPr>
              <w:pStyle w:val="ListBullet"/>
              <w:jc w:val="center"/>
            </w:pPr>
          </w:p>
        </w:tc>
        <w:tc>
          <w:tcPr>
            <w:tcW w:w="1046" w:type="dxa"/>
          </w:tcPr>
          <w:p w14:paraId="61BD2742" w14:textId="77777777" w:rsidR="001C0457" w:rsidRPr="001C0457" w:rsidRDefault="001C0457" w:rsidP="00E476F9">
            <w:pPr>
              <w:pStyle w:val="ListBullet"/>
              <w:jc w:val="center"/>
            </w:pPr>
          </w:p>
        </w:tc>
        <w:tc>
          <w:tcPr>
            <w:tcW w:w="1020" w:type="dxa"/>
          </w:tcPr>
          <w:p w14:paraId="309809A3" w14:textId="77777777" w:rsidR="001C0457" w:rsidRPr="001C0457" w:rsidRDefault="001C0457" w:rsidP="00E476F9">
            <w:pPr>
              <w:pStyle w:val="ListBullet"/>
              <w:jc w:val="center"/>
            </w:pPr>
          </w:p>
        </w:tc>
      </w:tr>
      <w:tr w:rsidR="001C0457" w:rsidRPr="001C0457" w14:paraId="5E2B2DED" w14:textId="77777777" w:rsidTr="7DFAEC76">
        <w:trPr>
          <w:trHeight w:val="300"/>
        </w:trPr>
        <w:tc>
          <w:tcPr>
            <w:tcW w:w="3780" w:type="dxa"/>
          </w:tcPr>
          <w:p w14:paraId="1964D216" w14:textId="12295761" w:rsidR="001C0457" w:rsidRPr="001C0457" w:rsidRDefault="00EB0FB2">
            <w:pPr>
              <w:pStyle w:val="ListBullet"/>
            </w:pPr>
            <w:r>
              <w:t>Dawson County</w:t>
            </w:r>
          </w:p>
        </w:tc>
        <w:tc>
          <w:tcPr>
            <w:tcW w:w="1170" w:type="dxa"/>
          </w:tcPr>
          <w:p w14:paraId="4BDC487E" w14:textId="364686B8" w:rsidR="001C0457" w:rsidRPr="001C0457" w:rsidRDefault="00EB0FB2" w:rsidP="00E476F9">
            <w:pPr>
              <w:pStyle w:val="ListBullet"/>
              <w:jc w:val="center"/>
            </w:pPr>
            <w:r>
              <w:t>X</w:t>
            </w:r>
          </w:p>
        </w:tc>
        <w:tc>
          <w:tcPr>
            <w:tcW w:w="1170" w:type="dxa"/>
          </w:tcPr>
          <w:p w14:paraId="5CD5F3F2" w14:textId="77777777" w:rsidR="001C0457" w:rsidRPr="001C0457" w:rsidRDefault="001C0457" w:rsidP="00E476F9">
            <w:pPr>
              <w:pStyle w:val="ListBullet"/>
              <w:jc w:val="center"/>
            </w:pPr>
          </w:p>
        </w:tc>
        <w:tc>
          <w:tcPr>
            <w:tcW w:w="1170" w:type="dxa"/>
          </w:tcPr>
          <w:p w14:paraId="16FC7384" w14:textId="77777777" w:rsidR="001C0457" w:rsidRPr="001C0457" w:rsidRDefault="001C0457" w:rsidP="00E476F9">
            <w:pPr>
              <w:pStyle w:val="ListBullet"/>
              <w:jc w:val="center"/>
            </w:pPr>
          </w:p>
        </w:tc>
        <w:tc>
          <w:tcPr>
            <w:tcW w:w="1446" w:type="dxa"/>
          </w:tcPr>
          <w:p w14:paraId="6DE8584E" w14:textId="77777777" w:rsidR="001C0457" w:rsidRPr="001C0457" w:rsidRDefault="001C0457" w:rsidP="00E476F9">
            <w:pPr>
              <w:pStyle w:val="ListBullet"/>
              <w:jc w:val="center"/>
            </w:pPr>
          </w:p>
        </w:tc>
        <w:tc>
          <w:tcPr>
            <w:tcW w:w="1695" w:type="dxa"/>
          </w:tcPr>
          <w:p w14:paraId="0590A1E0" w14:textId="77777777" w:rsidR="001C0457" w:rsidRPr="001C0457" w:rsidRDefault="001C0457" w:rsidP="00E476F9">
            <w:pPr>
              <w:pStyle w:val="ListBullet"/>
              <w:jc w:val="center"/>
            </w:pPr>
          </w:p>
        </w:tc>
        <w:tc>
          <w:tcPr>
            <w:tcW w:w="1003" w:type="dxa"/>
          </w:tcPr>
          <w:p w14:paraId="189EB378" w14:textId="77777777" w:rsidR="001C0457" w:rsidRPr="001C0457" w:rsidRDefault="001C0457" w:rsidP="00E476F9">
            <w:pPr>
              <w:pStyle w:val="ListBullet"/>
              <w:jc w:val="center"/>
            </w:pPr>
          </w:p>
        </w:tc>
        <w:tc>
          <w:tcPr>
            <w:tcW w:w="1046" w:type="dxa"/>
          </w:tcPr>
          <w:p w14:paraId="1B57B2B3" w14:textId="77777777" w:rsidR="001C0457" w:rsidRPr="001C0457" w:rsidRDefault="001C0457" w:rsidP="00E476F9">
            <w:pPr>
              <w:pStyle w:val="ListBullet"/>
              <w:jc w:val="center"/>
            </w:pPr>
          </w:p>
        </w:tc>
        <w:tc>
          <w:tcPr>
            <w:tcW w:w="1020" w:type="dxa"/>
          </w:tcPr>
          <w:p w14:paraId="0E6F4809" w14:textId="77777777" w:rsidR="001C0457" w:rsidRPr="001C0457" w:rsidRDefault="001C0457" w:rsidP="00E476F9">
            <w:pPr>
              <w:pStyle w:val="ListBullet"/>
              <w:jc w:val="center"/>
            </w:pPr>
          </w:p>
        </w:tc>
      </w:tr>
      <w:tr w:rsidR="001C0457" w:rsidRPr="001C0457" w14:paraId="6A94969D" w14:textId="77777777" w:rsidTr="7DFAEC76">
        <w:trPr>
          <w:cnfStyle w:val="000000100000" w:firstRow="0" w:lastRow="0" w:firstColumn="0" w:lastColumn="0" w:oddVBand="0" w:evenVBand="0" w:oddHBand="1" w:evenHBand="0" w:firstRowFirstColumn="0" w:firstRowLastColumn="0" w:lastRowFirstColumn="0" w:lastRowLastColumn="0"/>
          <w:trHeight w:val="300"/>
        </w:trPr>
        <w:tc>
          <w:tcPr>
            <w:tcW w:w="3780" w:type="dxa"/>
          </w:tcPr>
          <w:p w14:paraId="398DC0D4" w14:textId="5DBFE19A" w:rsidR="001C0457" w:rsidRPr="001C0457" w:rsidRDefault="00C50FD0">
            <w:pPr>
              <w:pStyle w:val="ListBullet"/>
            </w:pPr>
            <w:r>
              <w:t>Town of Clyde Park</w:t>
            </w:r>
          </w:p>
        </w:tc>
        <w:tc>
          <w:tcPr>
            <w:tcW w:w="1170" w:type="dxa"/>
          </w:tcPr>
          <w:p w14:paraId="0E2B55CB" w14:textId="66516E31" w:rsidR="001C0457" w:rsidRPr="001C0457" w:rsidRDefault="00C50FD0" w:rsidP="00E476F9">
            <w:pPr>
              <w:pStyle w:val="ListBullet"/>
              <w:jc w:val="center"/>
            </w:pPr>
            <w:r>
              <w:t>X</w:t>
            </w:r>
          </w:p>
        </w:tc>
        <w:tc>
          <w:tcPr>
            <w:tcW w:w="1170" w:type="dxa"/>
          </w:tcPr>
          <w:p w14:paraId="2F86F8E1" w14:textId="77777777" w:rsidR="001C0457" w:rsidRPr="001C0457" w:rsidRDefault="001C0457" w:rsidP="00E476F9">
            <w:pPr>
              <w:pStyle w:val="ListBullet"/>
              <w:jc w:val="center"/>
            </w:pPr>
          </w:p>
        </w:tc>
        <w:tc>
          <w:tcPr>
            <w:tcW w:w="1170" w:type="dxa"/>
          </w:tcPr>
          <w:p w14:paraId="6806A90D" w14:textId="77777777" w:rsidR="001C0457" w:rsidRPr="001C0457" w:rsidRDefault="001C0457" w:rsidP="00E476F9">
            <w:pPr>
              <w:pStyle w:val="ListBullet"/>
              <w:jc w:val="center"/>
            </w:pPr>
          </w:p>
        </w:tc>
        <w:tc>
          <w:tcPr>
            <w:tcW w:w="1446" w:type="dxa"/>
          </w:tcPr>
          <w:p w14:paraId="62904557" w14:textId="77777777" w:rsidR="001C0457" w:rsidRPr="001C0457" w:rsidRDefault="001C0457" w:rsidP="00E476F9">
            <w:pPr>
              <w:pStyle w:val="ListBullet"/>
              <w:jc w:val="center"/>
            </w:pPr>
          </w:p>
        </w:tc>
        <w:tc>
          <w:tcPr>
            <w:tcW w:w="1695" w:type="dxa"/>
          </w:tcPr>
          <w:p w14:paraId="53C110D7" w14:textId="77777777" w:rsidR="001C0457" w:rsidRPr="001C0457" w:rsidRDefault="001C0457" w:rsidP="00E476F9">
            <w:pPr>
              <w:pStyle w:val="ListBullet"/>
              <w:jc w:val="center"/>
            </w:pPr>
          </w:p>
        </w:tc>
        <w:tc>
          <w:tcPr>
            <w:tcW w:w="1003" w:type="dxa"/>
          </w:tcPr>
          <w:p w14:paraId="30AFFA13" w14:textId="77777777" w:rsidR="001C0457" w:rsidRPr="001C0457" w:rsidRDefault="001C0457" w:rsidP="00E476F9">
            <w:pPr>
              <w:pStyle w:val="ListBullet"/>
              <w:jc w:val="center"/>
            </w:pPr>
          </w:p>
        </w:tc>
        <w:tc>
          <w:tcPr>
            <w:tcW w:w="1046" w:type="dxa"/>
          </w:tcPr>
          <w:p w14:paraId="6A1968F1" w14:textId="77777777" w:rsidR="001C0457" w:rsidRPr="001C0457" w:rsidRDefault="001C0457" w:rsidP="00E476F9">
            <w:pPr>
              <w:pStyle w:val="ListBullet"/>
              <w:jc w:val="center"/>
            </w:pPr>
          </w:p>
        </w:tc>
        <w:tc>
          <w:tcPr>
            <w:tcW w:w="1020" w:type="dxa"/>
          </w:tcPr>
          <w:p w14:paraId="6BDBCEAC" w14:textId="77777777" w:rsidR="001C0457" w:rsidRPr="001C0457" w:rsidRDefault="001C0457" w:rsidP="00E476F9">
            <w:pPr>
              <w:pStyle w:val="ListBullet"/>
              <w:jc w:val="center"/>
            </w:pPr>
          </w:p>
        </w:tc>
      </w:tr>
      <w:tr w:rsidR="001C0457" w:rsidRPr="001C0457" w14:paraId="7C838CB1" w14:textId="77777777" w:rsidTr="7DFAEC76">
        <w:trPr>
          <w:trHeight w:val="300"/>
        </w:trPr>
        <w:tc>
          <w:tcPr>
            <w:tcW w:w="3780" w:type="dxa"/>
          </w:tcPr>
          <w:p w14:paraId="6163083C" w14:textId="56630B32" w:rsidR="001C0457" w:rsidRPr="001C0457" w:rsidRDefault="00C50FD0">
            <w:pPr>
              <w:pStyle w:val="ListBullet"/>
            </w:pPr>
            <w:r>
              <w:t>Musselshell County</w:t>
            </w:r>
          </w:p>
        </w:tc>
        <w:tc>
          <w:tcPr>
            <w:tcW w:w="1170" w:type="dxa"/>
          </w:tcPr>
          <w:p w14:paraId="2F3FC1A9" w14:textId="73B2676C" w:rsidR="001C0457" w:rsidRPr="001C0457" w:rsidRDefault="00C50FD0" w:rsidP="00E476F9">
            <w:pPr>
              <w:pStyle w:val="ListBullet"/>
              <w:jc w:val="center"/>
            </w:pPr>
            <w:r>
              <w:t>X</w:t>
            </w:r>
          </w:p>
        </w:tc>
        <w:tc>
          <w:tcPr>
            <w:tcW w:w="1170" w:type="dxa"/>
          </w:tcPr>
          <w:p w14:paraId="3BF53E65" w14:textId="77777777" w:rsidR="001C0457" w:rsidRPr="001C0457" w:rsidRDefault="001C0457" w:rsidP="00E476F9">
            <w:pPr>
              <w:pStyle w:val="ListBullet"/>
              <w:jc w:val="center"/>
            </w:pPr>
          </w:p>
        </w:tc>
        <w:tc>
          <w:tcPr>
            <w:tcW w:w="1170" w:type="dxa"/>
          </w:tcPr>
          <w:p w14:paraId="4A6785E7" w14:textId="77777777" w:rsidR="001C0457" w:rsidRPr="001C0457" w:rsidRDefault="001C0457" w:rsidP="00E476F9">
            <w:pPr>
              <w:pStyle w:val="ListBullet"/>
              <w:jc w:val="center"/>
            </w:pPr>
          </w:p>
        </w:tc>
        <w:tc>
          <w:tcPr>
            <w:tcW w:w="1446" w:type="dxa"/>
          </w:tcPr>
          <w:p w14:paraId="0088C743" w14:textId="77777777" w:rsidR="001C0457" w:rsidRPr="001C0457" w:rsidRDefault="001C0457" w:rsidP="00E476F9">
            <w:pPr>
              <w:pStyle w:val="ListBullet"/>
              <w:jc w:val="center"/>
            </w:pPr>
          </w:p>
        </w:tc>
        <w:tc>
          <w:tcPr>
            <w:tcW w:w="1695" w:type="dxa"/>
          </w:tcPr>
          <w:p w14:paraId="1A510EBD" w14:textId="77777777" w:rsidR="001C0457" w:rsidRPr="001C0457" w:rsidRDefault="001C0457" w:rsidP="00E476F9">
            <w:pPr>
              <w:pStyle w:val="ListBullet"/>
              <w:jc w:val="center"/>
            </w:pPr>
          </w:p>
        </w:tc>
        <w:tc>
          <w:tcPr>
            <w:tcW w:w="1003" w:type="dxa"/>
          </w:tcPr>
          <w:p w14:paraId="32AF2162" w14:textId="77777777" w:rsidR="001C0457" w:rsidRPr="001C0457" w:rsidRDefault="001C0457" w:rsidP="00E476F9">
            <w:pPr>
              <w:pStyle w:val="ListBullet"/>
              <w:jc w:val="center"/>
            </w:pPr>
          </w:p>
        </w:tc>
        <w:tc>
          <w:tcPr>
            <w:tcW w:w="1046" w:type="dxa"/>
          </w:tcPr>
          <w:p w14:paraId="03A07ED7" w14:textId="77777777" w:rsidR="001C0457" w:rsidRPr="001C0457" w:rsidRDefault="001C0457" w:rsidP="00E476F9">
            <w:pPr>
              <w:pStyle w:val="ListBullet"/>
              <w:jc w:val="center"/>
            </w:pPr>
          </w:p>
        </w:tc>
        <w:tc>
          <w:tcPr>
            <w:tcW w:w="1020" w:type="dxa"/>
          </w:tcPr>
          <w:p w14:paraId="3F2EABD9" w14:textId="77777777" w:rsidR="001C0457" w:rsidRPr="001C0457" w:rsidRDefault="001C0457" w:rsidP="00E476F9">
            <w:pPr>
              <w:pStyle w:val="ListBullet"/>
              <w:jc w:val="center"/>
            </w:pPr>
          </w:p>
        </w:tc>
      </w:tr>
      <w:tr w:rsidR="001C0457" w:rsidRPr="001C0457" w14:paraId="3611BA15" w14:textId="77777777" w:rsidTr="7DFAEC76">
        <w:trPr>
          <w:cnfStyle w:val="000000100000" w:firstRow="0" w:lastRow="0" w:firstColumn="0" w:lastColumn="0" w:oddVBand="0" w:evenVBand="0" w:oddHBand="1" w:evenHBand="0" w:firstRowFirstColumn="0" w:firstRowLastColumn="0" w:lastRowFirstColumn="0" w:lastRowLastColumn="0"/>
          <w:trHeight w:val="300"/>
        </w:trPr>
        <w:tc>
          <w:tcPr>
            <w:tcW w:w="3780" w:type="dxa"/>
          </w:tcPr>
          <w:p w14:paraId="5DB95730" w14:textId="56D1D683" w:rsidR="001C0457" w:rsidRPr="001C0457" w:rsidRDefault="00C50FD0">
            <w:pPr>
              <w:pStyle w:val="ListBullet"/>
            </w:pPr>
            <w:r>
              <w:lastRenderedPageBreak/>
              <w:t>Powell County</w:t>
            </w:r>
          </w:p>
        </w:tc>
        <w:tc>
          <w:tcPr>
            <w:tcW w:w="1170" w:type="dxa"/>
          </w:tcPr>
          <w:p w14:paraId="2A52B411" w14:textId="2ABE8B21" w:rsidR="001C0457" w:rsidRPr="001C0457" w:rsidRDefault="00C50FD0" w:rsidP="00E476F9">
            <w:pPr>
              <w:pStyle w:val="ListBullet"/>
              <w:jc w:val="center"/>
            </w:pPr>
            <w:r>
              <w:t>X</w:t>
            </w:r>
          </w:p>
        </w:tc>
        <w:tc>
          <w:tcPr>
            <w:tcW w:w="1170" w:type="dxa"/>
          </w:tcPr>
          <w:p w14:paraId="41D2ABAB" w14:textId="77777777" w:rsidR="001C0457" w:rsidRPr="001C0457" w:rsidRDefault="001C0457" w:rsidP="00E476F9">
            <w:pPr>
              <w:pStyle w:val="ListBullet"/>
              <w:jc w:val="center"/>
            </w:pPr>
          </w:p>
        </w:tc>
        <w:tc>
          <w:tcPr>
            <w:tcW w:w="1170" w:type="dxa"/>
          </w:tcPr>
          <w:p w14:paraId="4A10A180" w14:textId="77777777" w:rsidR="001C0457" w:rsidRPr="001C0457" w:rsidRDefault="001C0457" w:rsidP="00E476F9">
            <w:pPr>
              <w:pStyle w:val="ListBullet"/>
              <w:jc w:val="center"/>
            </w:pPr>
          </w:p>
        </w:tc>
        <w:tc>
          <w:tcPr>
            <w:tcW w:w="1446" w:type="dxa"/>
          </w:tcPr>
          <w:p w14:paraId="7B10984B" w14:textId="77777777" w:rsidR="001C0457" w:rsidRPr="001C0457" w:rsidRDefault="001C0457" w:rsidP="00E476F9">
            <w:pPr>
              <w:pStyle w:val="ListBullet"/>
              <w:jc w:val="center"/>
            </w:pPr>
          </w:p>
        </w:tc>
        <w:tc>
          <w:tcPr>
            <w:tcW w:w="1695" w:type="dxa"/>
          </w:tcPr>
          <w:p w14:paraId="46AF6B8F" w14:textId="77777777" w:rsidR="001C0457" w:rsidRPr="001C0457" w:rsidRDefault="001C0457" w:rsidP="00E476F9">
            <w:pPr>
              <w:pStyle w:val="ListBullet"/>
              <w:jc w:val="center"/>
            </w:pPr>
          </w:p>
        </w:tc>
        <w:tc>
          <w:tcPr>
            <w:tcW w:w="1003" w:type="dxa"/>
          </w:tcPr>
          <w:p w14:paraId="52BE1F98" w14:textId="77777777" w:rsidR="001C0457" w:rsidRPr="001C0457" w:rsidRDefault="001C0457" w:rsidP="00E476F9">
            <w:pPr>
              <w:pStyle w:val="ListBullet"/>
              <w:jc w:val="center"/>
            </w:pPr>
          </w:p>
        </w:tc>
        <w:tc>
          <w:tcPr>
            <w:tcW w:w="1046" w:type="dxa"/>
          </w:tcPr>
          <w:p w14:paraId="62CEF178" w14:textId="77777777" w:rsidR="001C0457" w:rsidRPr="001C0457" w:rsidRDefault="001C0457" w:rsidP="00E476F9">
            <w:pPr>
              <w:pStyle w:val="ListBullet"/>
              <w:jc w:val="center"/>
            </w:pPr>
          </w:p>
        </w:tc>
        <w:tc>
          <w:tcPr>
            <w:tcW w:w="1020" w:type="dxa"/>
          </w:tcPr>
          <w:p w14:paraId="38126DF9" w14:textId="77777777" w:rsidR="001C0457" w:rsidRPr="001C0457" w:rsidRDefault="001C0457" w:rsidP="00E476F9">
            <w:pPr>
              <w:pStyle w:val="ListBullet"/>
              <w:jc w:val="center"/>
            </w:pPr>
          </w:p>
        </w:tc>
      </w:tr>
      <w:tr w:rsidR="001C0457" w:rsidRPr="001C0457" w14:paraId="59C1C540" w14:textId="77777777" w:rsidTr="7DFAEC76">
        <w:trPr>
          <w:trHeight w:val="300"/>
        </w:trPr>
        <w:tc>
          <w:tcPr>
            <w:tcW w:w="3780" w:type="dxa"/>
          </w:tcPr>
          <w:p w14:paraId="611C7C30" w14:textId="35589B60" w:rsidR="001C0457" w:rsidRPr="001C0457" w:rsidRDefault="00FD5425">
            <w:pPr>
              <w:pStyle w:val="ListBullet"/>
            </w:pPr>
            <w:r>
              <w:t xml:space="preserve">Park </w:t>
            </w:r>
            <w:r w:rsidR="00D71963">
              <w:t>County</w:t>
            </w:r>
          </w:p>
        </w:tc>
        <w:tc>
          <w:tcPr>
            <w:tcW w:w="1170" w:type="dxa"/>
          </w:tcPr>
          <w:p w14:paraId="1CD51EFF" w14:textId="64D6FCA3" w:rsidR="001C0457" w:rsidRPr="001C0457" w:rsidRDefault="00D71963" w:rsidP="00E476F9">
            <w:pPr>
              <w:pStyle w:val="ListBullet"/>
              <w:jc w:val="center"/>
            </w:pPr>
            <w:r>
              <w:t>X</w:t>
            </w:r>
          </w:p>
        </w:tc>
        <w:tc>
          <w:tcPr>
            <w:tcW w:w="1170" w:type="dxa"/>
          </w:tcPr>
          <w:p w14:paraId="3712E325" w14:textId="77777777" w:rsidR="001C0457" w:rsidRPr="001C0457" w:rsidRDefault="001C0457" w:rsidP="00E476F9">
            <w:pPr>
              <w:pStyle w:val="ListBullet"/>
              <w:jc w:val="center"/>
            </w:pPr>
          </w:p>
        </w:tc>
        <w:tc>
          <w:tcPr>
            <w:tcW w:w="1170" w:type="dxa"/>
          </w:tcPr>
          <w:p w14:paraId="6AA0D95B" w14:textId="77777777" w:rsidR="001C0457" w:rsidRPr="001C0457" w:rsidRDefault="001C0457" w:rsidP="00E476F9">
            <w:pPr>
              <w:pStyle w:val="ListBullet"/>
              <w:jc w:val="center"/>
            </w:pPr>
          </w:p>
        </w:tc>
        <w:tc>
          <w:tcPr>
            <w:tcW w:w="1446" w:type="dxa"/>
          </w:tcPr>
          <w:p w14:paraId="37BF6CDF" w14:textId="77777777" w:rsidR="001C0457" w:rsidRPr="001C0457" w:rsidRDefault="001C0457" w:rsidP="00E476F9">
            <w:pPr>
              <w:pStyle w:val="ListBullet"/>
              <w:jc w:val="center"/>
            </w:pPr>
          </w:p>
        </w:tc>
        <w:tc>
          <w:tcPr>
            <w:tcW w:w="1695" w:type="dxa"/>
          </w:tcPr>
          <w:p w14:paraId="45C087AB" w14:textId="77777777" w:rsidR="001C0457" w:rsidRPr="001C0457" w:rsidRDefault="001C0457" w:rsidP="00E476F9">
            <w:pPr>
              <w:pStyle w:val="ListBullet"/>
              <w:jc w:val="center"/>
            </w:pPr>
          </w:p>
        </w:tc>
        <w:tc>
          <w:tcPr>
            <w:tcW w:w="1003" w:type="dxa"/>
          </w:tcPr>
          <w:p w14:paraId="0621911A" w14:textId="77777777" w:rsidR="001C0457" w:rsidRPr="001C0457" w:rsidRDefault="001C0457" w:rsidP="00E476F9">
            <w:pPr>
              <w:pStyle w:val="ListBullet"/>
              <w:jc w:val="center"/>
            </w:pPr>
          </w:p>
        </w:tc>
        <w:tc>
          <w:tcPr>
            <w:tcW w:w="1046" w:type="dxa"/>
          </w:tcPr>
          <w:p w14:paraId="50C84E16" w14:textId="77777777" w:rsidR="001C0457" w:rsidRPr="001C0457" w:rsidRDefault="001C0457" w:rsidP="00E476F9">
            <w:pPr>
              <w:pStyle w:val="ListBullet"/>
              <w:jc w:val="center"/>
            </w:pPr>
          </w:p>
        </w:tc>
        <w:tc>
          <w:tcPr>
            <w:tcW w:w="1020" w:type="dxa"/>
          </w:tcPr>
          <w:p w14:paraId="2F689250" w14:textId="77777777" w:rsidR="001C0457" w:rsidRPr="001C0457" w:rsidRDefault="001C0457" w:rsidP="00E476F9">
            <w:pPr>
              <w:pStyle w:val="ListBullet"/>
              <w:jc w:val="center"/>
            </w:pPr>
          </w:p>
        </w:tc>
      </w:tr>
      <w:tr w:rsidR="001C0457" w:rsidRPr="001C0457" w14:paraId="27897C5C" w14:textId="77777777" w:rsidTr="7DFAEC76">
        <w:trPr>
          <w:cnfStyle w:val="000000100000" w:firstRow="0" w:lastRow="0" w:firstColumn="0" w:lastColumn="0" w:oddVBand="0" w:evenVBand="0" w:oddHBand="1" w:evenHBand="0" w:firstRowFirstColumn="0" w:firstRowLastColumn="0" w:lastRowFirstColumn="0" w:lastRowLastColumn="0"/>
          <w:trHeight w:val="300"/>
        </w:trPr>
        <w:tc>
          <w:tcPr>
            <w:tcW w:w="3780" w:type="dxa"/>
          </w:tcPr>
          <w:p w14:paraId="79B91F4F" w14:textId="369A6391" w:rsidR="001C0457" w:rsidRPr="001C0457" w:rsidRDefault="00EF7E17">
            <w:pPr>
              <w:pStyle w:val="ListBullet"/>
            </w:pPr>
            <w:r>
              <w:t>Town of Fairview</w:t>
            </w:r>
          </w:p>
        </w:tc>
        <w:tc>
          <w:tcPr>
            <w:tcW w:w="1170" w:type="dxa"/>
          </w:tcPr>
          <w:p w14:paraId="4DF30B97" w14:textId="01358EBB" w:rsidR="001C0457" w:rsidRPr="001C0457" w:rsidRDefault="00EF7E17" w:rsidP="00E476F9">
            <w:pPr>
              <w:pStyle w:val="ListBullet"/>
              <w:jc w:val="center"/>
            </w:pPr>
            <w:r>
              <w:t>X</w:t>
            </w:r>
          </w:p>
        </w:tc>
        <w:tc>
          <w:tcPr>
            <w:tcW w:w="1170" w:type="dxa"/>
          </w:tcPr>
          <w:p w14:paraId="00107D4C" w14:textId="77777777" w:rsidR="001C0457" w:rsidRPr="001C0457" w:rsidRDefault="001C0457" w:rsidP="00E476F9">
            <w:pPr>
              <w:pStyle w:val="ListBullet"/>
              <w:jc w:val="center"/>
            </w:pPr>
          </w:p>
        </w:tc>
        <w:tc>
          <w:tcPr>
            <w:tcW w:w="1170" w:type="dxa"/>
          </w:tcPr>
          <w:p w14:paraId="13A36D22" w14:textId="77777777" w:rsidR="001C0457" w:rsidRPr="001C0457" w:rsidRDefault="001C0457" w:rsidP="00E476F9">
            <w:pPr>
              <w:pStyle w:val="ListBullet"/>
              <w:jc w:val="center"/>
            </w:pPr>
          </w:p>
        </w:tc>
        <w:tc>
          <w:tcPr>
            <w:tcW w:w="1446" w:type="dxa"/>
          </w:tcPr>
          <w:p w14:paraId="7F9E5E62" w14:textId="77777777" w:rsidR="001C0457" w:rsidRPr="001C0457" w:rsidRDefault="001C0457" w:rsidP="00E476F9">
            <w:pPr>
              <w:pStyle w:val="ListBullet"/>
              <w:jc w:val="center"/>
            </w:pPr>
          </w:p>
        </w:tc>
        <w:tc>
          <w:tcPr>
            <w:tcW w:w="1695" w:type="dxa"/>
          </w:tcPr>
          <w:p w14:paraId="7997C376" w14:textId="77777777" w:rsidR="001C0457" w:rsidRPr="001C0457" w:rsidRDefault="001C0457" w:rsidP="00E476F9">
            <w:pPr>
              <w:pStyle w:val="ListBullet"/>
              <w:jc w:val="center"/>
            </w:pPr>
          </w:p>
        </w:tc>
        <w:tc>
          <w:tcPr>
            <w:tcW w:w="1003" w:type="dxa"/>
          </w:tcPr>
          <w:p w14:paraId="4E328937" w14:textId="77777777" w:rsidR="001C0457" w:rsidRPr="001C0457" w:rsidRDefault="001C0457" w:rsidP="00E476F9">
            <w:pPr>
              <w:pStyle w:val="ListBullet"/>
              <w:jc w:val="center"/>
            </w:pPr>
          </w:p>
        </w:tc>
        <w:tc>
          <w:tcPr>
            <w:tcW w:w="1046" w:type="dxa"/>
          </w:tcPr>
          <w:p w14:paraId="03C6ECDC" w14:textId="77777777" w:rsidR="001C0457" w:rsidRPr="001C0457" w:rsidRDefault="001C0457" w:rsidP="00E476F9">
            <w:pPr>
              <w:pStyle w:val="ListBullet"/>
              <w:jc w:val="center"/>
            </w:pPr>
          </w:p>
        </w:tc>
        <w:tc>
          <w:tcPr>
            <w:tcW w:w="1020" w:type="dxa"/>
          </w:tcPr>
          <w:p w14:paraId="01795A4A" w14:textId="77777777" w:rsidR="001C0457" w:rsidRPr="001C0457" w:rsidRDefault="001C0457" w:rsidP="00E476F9">
            <w:pPr>
              <w:pStyle w:val="ListBullet"/>
              <w:jc w:val="center"/>
            </w:pPr>
          </w:p>
        </w:tc>
      </w:tr>
      <w:tr w:rsidR="001C0457" w:rsidRPr="001C0457" w14:paraId="30EE4100" w14:textId="77777777" w:rsidTr="7DFAEC76">
        <w:trPr>
          <w:trHeight w:val="300"/>
        </w:trPr>
        <w:tc>
          <w:tcPr>
            <w:tcW w:w="3780" w:type="dxa"/>
          </w:tcPr>
          <w:p w14:paraId="6074A718" w14:textId="2CEECA7F" w:rsidR="001C0457" w:rsidRPr="001C0457" w:rsidRDefault="00EF7E17">
            <w:pPr>
              <w:pStyle w:val="ListBullet"/>
            </w:pPr>
            <w:r>
              <w:t>City of Sidney</w:t>
            </w:r>
          </w:p>
        </w:tc>
        <w:tc>
          <w:tcPr>
            <w:tcW w:w="1170" w:type="dxa"/>
          </w:tcPr>
          <w:p w14:paraId="763B289B" w14:textId="2BE378F4" w:rsidR="001C0457" w:rsidRPr="001C0457" w:rsidRDefault="00EF7E17" w:rsidP="00E476F9">
            <w:pPr>
              <w:pStyle w:val="ListBullet"/>
              <w:jc w:val="center"/>
            </w:pPr>
            <w:r>
              <w:t>X</w:t>
            </w:r>
          </w:p>
        </w:tc>
        <w:tc>
          <w:tcPr>
            <w:tcW w:w="1170" w:type="dxa"/>
          </w:tcPr>
          <w:p w14:paraId="5691C595" w14:textId="77777777" w:rsidR="001C0457" w:rsidRPr="001C0457" w:rsidRDefault="001C0457" w:rsidP="00E476F9">
            <w:pPr>
              <w:pStyle w:val="ListBullet"/>
              <w:jc w:val="center"/>
            </w:pPr>
          </w:p>
        </w:tc>
        <w:tc>
          <w:tcPr>
            <w:tcW w:w="1170" w:type="dxa"/>
          </w:tcPr>
          <w:p w14:paraId="3155C7F6" w14:textId="77777777" w:rsidR="001C0457" w:rsidRPr="001C0457" w:rsidRDefault="001C0457" w:rsidP="00E476F9">
            <w:pPr>
              <w:pStyle w:val="ListBullet"/>
              <w:jc w:val="center"/>
            </w:pPr>
          </w:p>
        </w:tc>
        <w:tc>
          <w:tcPr>
            <w:tcW w:w="1446" w:type="dxa"/>
          </w:tcPr>
          <w:p w14:paraId="42E4F23F" w14:textId="77777777" w:rsidR="001C0457" w:rsidRPr="001C0457" w:rsidRDefault="001C0457" w:rsidP="00E476F9">
            <w:pPr>
              <w:pStyle w:val="ListBullet"/>
              <w:jc w:val="center"/>
            </w:pPr>
          </w:p>
        </w:tc>
        <w:tc>
          <w:tcPr>
            <w:tcW w:w="1695" w:type="dxa"/>
          </w:tcPr>
          <w:p w14:paraId="642E3878" w14:textId="77777777" w:rsidR="001C0457" w:rsidRPr="001C0457" w:rsidRDefault="001C0457" w:rsidP="00E476F9">
            <w:pPr>
              <w:pStyle w:val="ListBullet"/>
              <w:jc w:val="center"/>
            </w:pPr>
          </w:p>
        </w:tc>
        <w:tc>
          <w:tcPr>
            <w:tcW w:w="1003" w:type="dxa"/>
          </w:tcPr>
          <w:p w14:paraId="5C394EC6" w14:textId="77777777" w:rsidR="001C0457" w:rsidRPr="001C0457" w:rsidRDefault="001C0457" w:rsidP="00E476F9">
            <w:pPr>
              <w:pStyle w:val="ListBullet"/>
              <w:jc w:val="center"/>
            </w:pPr>
          </w:p>
        </w:tc>
        <w:tc>
          <w:tcPr>
            <w:tcW w:w="1046" w:type="dxa"/>
          </w:tcPr>
          <w:p w14:paraId="1D8FF373" w14:textId="77777777" w:rsidR="001C0457" w:rsidRPr="001C0457" w:rsidRDefault="001C0457" w:rsidP="00E476F9">
            <w:pPr>
              <w:pStyle w:val="ListBullet"/>
              <w:jc w:val="center"/>
            </w:pPr>
          </w:p>
        </w:tc>
        <w:tc>
          <w:tcPr>
            <w:tcW w:w="1020" w:type="dxa"/>
          </w:tcPr>
          <w:p w14:paraId="367B3D5F" w14:textId="77777777" w:rsidR="001C0457" w:rsidRPr="001C0457" w:rsidRDefault="001C0457" w:rsidP="00E476F9">
            <w:pPr>
              <w:pStyle w:val="ListBullet"/>
              <w:jc w:val="center"/>
            </w:pPr>
          </w:p>
        </w:tc>
      </w:tr>
      <w:tr w:rsidR="001C0457" w:rsidRPr="001C0457" w14:paraId="665A3AC1" w14:textId="77777777" w:rsidTr="7DFAEC76">
        <w:trPr>
          <w:cnfStyle w:val="000000100000" w:firstRow="0" w:lastRow="0" w:firstColumn="0" w:lastColumn="0" w:oddVBand="0" w:evenVBand="0" w:oddHBand="1" w:evenHBand="0" w:firstRowFirstColumn="0" w:firstRowLastColumn="0" w:lastRowFirstColumn="0" w:lastRowLastColumn="0"/>
          <w:trHeight w:val="300"/>
        </w:trPr>
        <w:tc>
          <w:tcPr>
            <w:tcW w:w="3780" w:type="dxa"/>
          </w:tcPr>
          <w:p w14:paraId="3F406E86" w14:textId="6D8F85E3" w:rsidR="001C0457" w:rsidRPr="001C0457" w:rsidRDefault="00EF7E17">
            <w:pPr>
              <w:pStyle w:val="ListBullet"/>
            </w:pPr>
            <w:r>
              <w:t>Town of Geraldine</w:t>
            </w:r>
          </w:p>
        </w:tc>
        <w:tc>
          <w:tcPr>
            <w:tcW w:w="1170" w:type="dxa"/>
          </w:tcPr>
          <w:p w14:paraId="25DCD622" w14:textId="62C6A298" w:rsidR="001C0457" w:rsidRPr="001C0457" w:rsidRDefault="00EF7E17" w:rsidP="00E476F9">
            <w:pPr>
              <w:pStyle w:val="ListBullet"/>
              <w:jc w:val="center"/>
            </w:pPr>
            <w:r>
              <w:t>X</w:t>
            </w:r>
          </w:p>
        </w:tc>
        <w:tc>
          <w:tcPr>
            <w:tcW w:w="1170" w:type="dxa"/>
          </w:tcPr>
          <w:p w14:paraId="240FACD2" w14:textId="77777777" w:rsidR="001C0457" w:rsidRPr="001C0457" w:rsidRDefault="001C0457" w:rsidP="00E476F9">
            <w:pPr>
              <w:pStyle w:val="ListBullet"/>
              <w:jc w:val="center"/>
            </w:pPr>
          </w:p>
        </w:tc>
        <w:tc>
          <w:tcPr>
            <w:tcW w:w="1170" w:type="dxa"/>
          </w:tcPr>
          <w:p w14:paraId="0865BF4C" w14:textId="77777777" w:rsidR="001C0457" w:rsidRPr="001C0457" w:rsidRDefault="001C0457" w:rsidP="00E476F9">
            <w:pPr>
              <w:pStyle w:val="ListBullet"/>
              <w:jc w:val="center"/>
            </w:pPr>
          </w:p>
        </w:tc>
        <w:tc>
          <w:tcPr>
            <w:tcW w:w="1446" w:type="dxa"/>
          </w:tcPr>
          <w:p w14:paraId="42687344" w14:textId="77777777" w:rsidR="001C0457" w:rsidRPr="001C0457" w:rsidRDefault="001C0457" w:rsidP="00E476F9">
            <w:pPr>
              <w:pStyle w:val="ListBullet"/>
              <w:jc w:val="center"/>
            </w:pPr>
          </w:p>
        </w:tc>
        <w:tc>
          <w:tcPr>
            <w:tcW w:w="1695" w:type="dxa"/>
          </w:tcPr>
          <w:p w14:paraId="3C1ADB6F" w14:textId="77777777" w:rsidR="001C0457" w:rsidRPr="001C0457" w:rsidRDefault="001C0457" w:rsidP="00E476F9">
            <w:pPr>
              <w:pStyle w:val="ListBullet"/>
              <w:jc w:val="center"/>
            </w:pPr>
          </w:p>
        </w:tc>
        <w:tc>
          <w:tcPr>
            <w:tcW w:w="1003" w:type="dxa"/>
          </w:tcPr>
          <w:p w14:paraId="6D610218" w14:textId="77777777" w:rsidR="001C0457" w:rsidRPr="001C0457" w:rsidRDefault="001C0457" w:rsidP="00E476F9">
            <w:pPr>
              <w:pStyle w:val="ListBullet"/>
              <w:jc w:val="center"/>
            </w:pPr>
          </w:p>
        </w:tc>
        <w:tc>
          <w:tcPr>
            <w:tcW w:w="1046" w:type="dxa"/>
          </w:tcPr>
          <w:p w14:paraId="3D9A4B94" w14:textId="77777777" w:rsidR="001C0457" w:rsidRPr="001C0457" w:rsidRDefault="001C0457" w:rsidP="00E476F9">
            <w:pPr>
              <w:pStyle w:val="ListBullet"/>
              <w:jc w:val="center"/>
            </w:pPr>
          </w:p>
        </w:tc>
        <w:tc>
          <w:tcPr>
            <w:tcW w:w="1020" w:type="dxa"/>
          </w:tcPr>
          <w:p w14:paraId="63524627" w14:textId="77777777" w:rsidR="001C0457" w:rsidRPr="001C0457" w:rsidRDefault="001C0457" w:rsidP="00E476F9">
            <w:pPr>
              <w:pStyle w:val="ListBullet"/>
              <w:jc w:val="center"/>
            </w:pPr>
          </w:p>
        </w:tc>
      </w:tr>
      <w:tr w:rsidR="001C0457" w:rsidRPr="001C0457" w14:paraId="78DC3100" w14:textId="77777777" w:rsidTr="7DFAEC76">
        <w:trPr>
          <w:trHeight w:val="300"/>
        </w:trPr>
        <w:tc>
          <w:tcPr>
            <w:tcW w:w="3780" w:type="dxa"/>
          </w:tcPr>
          <w:p w14:paraId="2E8CF03B" w14:textId="480FF8D3" w:rsidR="001C0457" w:rsidRPr="001C0457" w:rsidRDefault="00EF7E17">
            <w:pPr>
              <w:pStyle w:val="ListBullet"/>
            </w:pPr>
            <w:r>
              <w:t>Richland County</w:t>
            </w:r>
          </w:p>
        </w:tc>
        <w:tc>
          <w:tcPr>
            <w:tcW w:w="1170" w:type="dxa"/>
          </w:tcPr>
          <w:p w14:paraId="6FE8D369" w14:textId="300B67DA" w:rsidR="001C0457" w:rsidRPr="001C0457" w:rsidRDefault="00EF7E17" w:rsidP="00E476F9">
            <w:pPr>
              <w:pStyle w:val="ListBullet"/>
              <w:jc w:val="center"/>
            </w:pPr>
            <w:r>
              <w:t>X</w:t>
            </w:r>
          </w:p>
        </w:tc>
        <w:tc>
          <w:tcPr>
            <w:tcW w:w="1170" w:type="dxa"/>
          </w:tcPr>
          <w:p w14:paraId="52034407" w14:textId="77777777" w:rsidR="001C0457" w:rsidRPr="001C0457" w:rsidRDefault="001C0457" w:rsidP="00E476F9">
            <w:pPr>
              <w:pStyle w:val="ListBullet"/>
              <w:jc w:val="center"/>
            </w:pPr>
          </w:p>
        </w:tc>
        <w:tc>
          <w:tcPr>
            <w:tcW w:w="1170" w:type="dxa"/>
          </w:tcPr>
          <w:p w14:paraId="62559523" w14:textId="77777777" w:rsidR="001C0457" w:rsidRPr="001C0457" w:rsidRDefault="001C0457" w:rsidP="00E476F9">
            <w:pPr>
              <w:pStyle w:val="ListBullet"/>
              <w:jc w:val="center"/>
            </w:pPr>
          </w:p>
        </w:tc>
        <w:tc>
          <w:tcPr>
            <w:tcW w:w="1446" w:type="dxa"/>
          </w:tcPr>
          <w:p w14:paraId="08473C54" w14:textId="77777777" w:rsidR="001C0457" w:rsidRPr="001C0457" w:rsidRDefault="001C0457" w:rsidP="00E476F9">
            <w:pPr>
              <w:pStyle w:val="ListBullet"/>
              <w:jc w:val="center"/>
            </w:pPr>
          </w:p>
        </w:tc>
        <w:tc>
          <w:tcPr>
            <w:tcW w:w="1695" w:type="dxa"/>
          </w:tcPr>
          <w:p w14:paraId="2FE22979" w14:textId="77777777" w:rsidR="001C0457" w:rsidRPr="001C0457" w:rsidRDefault="001C0457" w:rsidP="00E476F9">
            <w:pPr>
              <w:pStyle w:val="ListBullet"/>
              <w:jc w:val="center"/>
            </w:pPr>
          </w:p>
        </w:tc>
        <w:tc>
          <w:tcPr>
            <w:tcW w:w="1003" w:type="dxa"/>
          </w:tcPr>
          <w:p w14:paraId="125DE153" w14:textId="77777777" w:rsidR="001C0457" w:rsidRPr="001C0457" w:rsidRDefault="001C0457" w:rsidP="00E476F9">
            <w:pPr>
              <w:pStyle w:val="ListBullet"/>
              <w:jc w:val="center"/>
            </w:pPr>
          </w:p>
        </w:tc>
        <w:tc>
          <w:tcPr>
            <w:tcW w:w="1046" w:type="dxa"/>
          </w:tcPr>
          <w:p w14:paraId="3699E2E0" w14:textId="77777777" w:rsidR="001C0457" w:rsidRPr="001C0457" w:rsidRDefault="001C0457" w:rsidP="00E476F9">
            <w:pPr>
              <w:pStyle w:val="ListBullet"/>
              <w:jc w:val="center"/>
            </w:pPr>
          </w:p>
        </w:tc>
        <w:tc>
          <w:tcPr>
            <w:tcW w:w="1020" w:type="dxa"/>
          </w:tcPr>
          <w:p w14:paraId="48A18E48" w14:textId="77777777" w:rsidR="001C0457" w:rsidRPr="001C0457" w:rsidRDefault="001C0457" w:rsidP="00E476F9">
            <w:pPr>
              <w:pStyle w:val="ListBullet"/>
              <w:jc w:val="center"/>
            </w:pPr>
          </w:p>
        </w:tc>
      </w:tr>
      <w:tr w:rsidR="001C0457" w:rsidRPr="001C0457" w14:paraId="4B7A7731" w14:textId="77777777" w:rsidTr="7DFAEC76">
        <w:trPr>
          <w:cnfStyle w:val="000000100000" w:firstRow="0" w:lastRow="0" w:firstColumn="0" w:lastColumn="0" w:oddVBand="0" w:evenVBand="0" w:oddHBand="1" w:evenHBand="0" w:firstRowFirstColumn="0" w:firstRowLastColumn="0" w:lastRowFirstColumn="0" w:lastRowLastColumn="0"/>
          <w:trHeight w:val="300"/>
        </w:trPr>
        <w:tc>
          <w:tcPr>
            <w:tcW w:w="3780" w:type="dxa"/>
          </w:tcPr>
          <w:p w14:paraId="3250CCD4" w14:textId="67122837" w:rsidR="001C0457" w:rsidRPr="001C0457" w:rsidRDefault="008411E8">
            <w:pPr>
              <w:pStyle w:val="ListBullet"/>
            </w:pPr>
            <w:r>
              <w:t>Big Horn County</w:t>
            </w:r>
          </w:p>
        </w:tc>
        <w:tc>
          <w:tcPr>
            <w:tcW w:w="1170" w:type="dxa"/>
          </w:tcPr>
          <w:p w14:paraId="60CEB65B" w14:textId="05AF4116" w:rsidR="001C0457" w:rsidRPr="001C0457" w:rsidRDefault="008411E8" w:rsidP="00E476F9">
            <w:pPr>
              <w:pStyle w:val="ListBullet"/>
              <w:jc w:val="center"/>
            </w:pPr>
            <w:r>
              <w:t>X</w:t>
            </w:r>
          </w:p>
        </w:tc>
        <w:tc>
          <w:tcPr>
            <w:tcW w:w="1170" w:type="dxa"/>
          </w:tcPr>
          <w:p w14:paraId="7536BCFD" w14:textId="77777777" w:rsidR="001C0457" w:rsidRPr="001C0457" w:rsidRDefault="001C0457" w:rsidP="00E476F9">
            <w:pPr>
              <w:pStyle w:val="ListBullet"/>
              <w:jc w:val="center"/>
            </w:pPr>
          </w:p>
        </w:tc>
        <w:tc>
          <w:tcPr>
            <w:tcW w:w="1170" w:type="dxa"/>
          </w:tcPr>
          <w:p w14:paraId="4FFD2062" w14:textId="77777777" w:rsidR="001C0457" w:rsidRPr="001C0457" w:rsidRDefault="001C0457" w:rsidP="00E476F9">
            <w:pPr>
              <w:pStyle w:val="ListBullet"/>
              <w:jc w:val="center"/>
            </w:pPr>
          </w:p>
        </w:tc>
        <w:tc>
          <w:tcPr>
            <w:tcW w:w="1446" w:type="dxa"/>
          </w:tcPr>
          <w:p w14:paraId="3CD02DC9" w14:textId="77777777" w:rsidR="001C0457" w:rsidRPr="001C0457" w:rsidRDefault="001C0457" w:rsidP="00E476F9">
            <w:pPr>
              <w:pStyle w:val="ListBullet"/>
              <w:jc w:val="center"/>
            </w:pPr>
          </w:p>
        </w:tc>
        <w:tc>
          <w:tcPr>
            <w:tcW w:w="1695" w:type="dxa"/>
          </w:tcPr>
          <w:p w14:paraId="19795E39" w14:textId="77777777" w:rsidR="001C0457" w:rsidRPr="001C0457" w:rsidRDefault="001C0457" w:rsidP="00E476F9">
            <w:pPr>
              <w:pStyle w:val="ListBullet"/>
              <w:jc w:val="center"/>
            </w:pPr>
          </w:p>
        </w:tc>
        <w:tc>
          <w:tcPr>
            <w:tcW w:w="1003" w:type="dxa"/>
          </w:tcPr>
          <w:p w14:paraId="60208141" w14:textId="77777777" w:rsidR="001C0457" w:rsidRPr="001C0457" w:rsidRDefault="001C0457" w:rsidP="00E476F9">
            <w:pPr>
              <w:pStyle w:val="ListBullet"/>
              <w:jc w:val="center"/>
            </w:pPr>
          </w:p>
        </w:tc>
        <w:tc>
          <w:tcPr>
            <w:tcW w:w="1046" w:type="dxa"/>
          </w:tcPr>
          <w:p w14:paraId="5A0B7E91" w14:textId="77777777" w:rsidR="001C0457" w:rsidRPr="001C0457" w:rsidRDefault="001C0457" w:rsidP="00E476F9">
            <w:pPr>
              <w:pStyle w:val="ListBullet"/>
              <w:jc w:val="center"/>
            </w:pPr>
          </w:p>
        </w:tc>
        <w:tc>
          <w:tcPr>
            <w:tcW w:w="1020" w:type="dxa"/>
          </w:tcPr>
          <w:p w14:paraId="0603665B" w14:textId="77777777" w:rsidR="001C0457" w:rsidRPr="001C0457" w:rsidRDefault="001C0457" w:rsidP="00E476F9">
            <w:pPr>
              <w:pStyle w:val="ListBullet"/>
              <w:jc w:val="center"/>
            </w:pPr>
          </w:p>
        </w:tc>
      </w:tr>
      <w:tr w:rsidR="001C0457" w:rsidRPr="001C0457" w14:paraId="408E248F" w14:textId="77777777" w:rsidTr="7DFAEC76">
        <w:trPr>
          <w:trHeight w:val="300"/>
        </w:trPr>
        <w:tc>
          <w:tcPr>
            <w:tcW w:w="3780" w:type="dxa"/>
          </w:tcPr>
          <w:p w14:paraId="343B6D3E" w14:textId="37EF684A" w:rsidR="001C0457" w:rsidRPr="001C0457" w:rsidRDefault="008411E8">
            <w:pPr>
              <w:pStyle w:val="ListBullet"/>
            </w:pPr>
            <w:r>
              <w:t>Golden Valley County</w:t>
            </w:r>
          </w:p>
        </w:tc>
        <w:tc>
          <w:tcPr>
            <w:tcW w:w="1170" w:type="dxa"/>
          </w:tcPr>
          <w:p w14:paraId="66DAA037" w14:textId="6587DE38" w:rsidR="001C0457" w:rsidRPr="001C0457" w:rsidRDefault="008411E8" w:rsidP="00E476F9">
            <w:pPr>
              <w:pStyle w:val="ListBullet"/>
              <w:jc w:val="center"/>
            </w:pPr>
            <w:r>
              <w:t>X</w:t>
            </w:r>
          </w:p>
        </w:tc>
        <w:tc>
          <w:tcPr>
            <w:tcW w:w="1170" w:type="dxa"/>
          </w:tcPr>
          <w:p w14:paraId="6C413CC3" w14:textId="77777777" w:rsidR="001C0457" w:rsidRPr="001C0457" w:rsidRDefault="001C0457" w:rsidP="00E476F9">
            <w:pPr>
              <w:pStyle w:val="ListBullet"/>
              <w:jc w:val="center"/>
            </w:pPr>
          </w:p>
        </w:tc>
        <w:tc>
          <w:tcPr>
            <w:tcW w:w="1170" w:type="dxa"/>
          </w:tcPr>
          <w:p w14:paraId="1DC4FC6E" w14:textId="77777777" w:rsidR="001C0457" w:rsidRPr="001C0457" w:rsidRDefault="001C0457" w:rsidP="00E476F9">
            <w:pPr>
              <w:pStyle w:val="ListBullet"/>
              <w:jc w:val="center"/>
            </w:pPr>
          </w:p>
        </w:tc>
        <w:tc>
          <w:tcPr>
            <w:tcW w:w="1446" w:type="dxa"/>
          </w:tcPr>
          <w:p w14:paraId="2914B78B" w14:textId="77777777" w:rsidR="001C0457" w:rsidRPr="001C0457" w:rsidRDefault="001C0457" w:rsidP="00E476F9">
            <w:pPr>
              <w:pStyle w:val="ListBullet"/>
              <w:jc w:val="center"/>
            </w:pPr>
          </w:p>
        </w:tc>
        <w:tc>
          <w:tcPr>
            <w:tcW w:w="1695" w:type="dxa"/>
          </w:tcPr>
          <w:p w14:paraId="1AD21016" w14:textId="77777777" w:rsidR="001C0457" w:rsidRPr="001C0457" w:rsidRDefault="001C0457" w:rsidP="00E476F9">
            <w:pPr>
              <w:pStyle w:val="ListBullet"/>
              <w:jc w:val="center"/>
            </w:pPr>
          </w:p>
        </w:tc>
        <w:tc>
          <w:tcPr>
            <w:tcW w:w="1003" w:type="dxa"/>
          </w:tcPr>
          <w:p w14:paraId="07BFE580" w14:textId="77777777" w:rsidR="001C0457" w:rsidRPr="001C0457" w:rsidRDefault="001C0457" w:rsidP="00E476F9">
            <w:pPr>
              <w:pStyle w:val="ListBullet"/>
              <w:jc w:val="center"/>
            </w:pPr>
          </w:p>
        </w:tc>
        <w:tc>
          <w:tcPr>
            <w:tcW w:w="1046" w:type="dxa"/>
          </w:tcPr>
          <w:p w14:paraId="67D41A3E" w14:textId="77777777" w:rsidR="001C0457" w:rsidRPr="001C0457" w:rsidRDefault="001C0457" w:rsidP="00E476F9">
            <w:pPr>
              <w:pStyle w:val="ListBullet"/>
              <w:jc w:val="center"/>
            </w:pPr>
          </w:p>
        </w:tc>
        <w:tc>
          <w:tcPr>
            <w:tcW w:w="1020" w:type="dxa"/>
          </w:tcPr>
          <w:p w14:paraId="4EFFA5F2" w14:textId="77777777" w:rsidR="001C0457" w:rsidRPr="001C0457" w:rsidRDefault="001C0457" w:rsidP="00E476F9">
            <w:pPr>
              <w:pStyle w:val="ListBullet"/>
              <w:jc w:val="center"/>
            </w:pPr>
          </w:p>
        </w:tc>
      </w:tr>
      <w:tr w:rsidR="001C0457" w:rsidRPr="001C0457" w14:paraId="77DEB7C8" w14:textId="77777777" w:rsidTr="7DFAEC76">
        <w:trPr>
          <w:cnfStyle w:val="000000100000" w:firstRow="0" w:lastRow="0" w:firstColumn="0" w:lastColumn="0" w:oddVBand="0" w:evenVBand="0" w:oddHBand="1" w:evenHBand="0" w:firstRowFirstColumn="0" w:firstRowLastColumn="0" w:lastRowFirstColumn="0" w:lastRowLastColumn="0"/>
          <w:trHeight w:val="300"/>
        </w:trPr>
        <w:tc>
          <w:tcPr>
            <w:tcW w:w="3780" w:type="dxa"/>
          </w:tcPr>
          <w:p w14:paraId="281D4E27" w14:textId="3EB4146C" w:rsidR="001C0457" w:rsidRPr="001C0457" w:rsidRDefault="003A432F">
            <w:pPr>
              <w:pStyle w:val="ListBullet"/>
            </w:pPr>
            <w:r>
              <w:t>Cascade County</w:t>
            </w:r>
          </w:p>
        </w:tc>
        <w:tc>
          <w:tcPr>
            <w:tcW w:w="1170" w:type="dxa"/>
          </w:tcPr>
          <w:p w14:paraId="074BFD99" w14:textId="221B656A" w:rsidR="001C0457" w:rsidRPr="001C0457" w:rsidRDefault="00103B4C" w:rsidP="00E476F9">
            <w:pPr>
              <w:pStyle w:val="ListBullet"/>
              <w:jc w:val="center"/>
            </w:pPr>
            <w:r>
              <w:t>X</w:t>
            </w:r>
          </w:p>
        </w:tc>
        <w:tc>
          <w:tcPr>
            <w:tcW w:w="1170" w:type="dxa"/>
          </w:tcPr>
          <w:p w14:paraId="094C7861" w14:textId="77777777" w:rsidR="001C0457" w:rsidRPr="001C0457" w:rsidRDefault="001C0457" w:rsidP="00E476F9">
            <w:pPr>
              <w:pStyle w:val="ListBullet"/>
              <w:jc w:val="center"/>
            </w:pPr>
          </w:p>
        </w:tc>
        <w:tc>
          <w:tcPr>
            <w:tcW w:w="1170" w:type="dxa"/>
          </w:tcPr>
          <w:p w14:paraId="55B2D1A4" w14:textId="77777777" w:rsidR="001C0457" w:rsidRPr="001C0457" w:rsidRDefault="001C0457" w:rsidP="00E476F9">
            <w:pPr>
              <w:pStyle w:val="ListBullet"/>
              <w:jc w:val="center"/>
            </w:pPr>
          </w:p>
        </w:tc>
        <w:tc>
          <w:tcPr>
            <w:tcW w:w="1446" w:type="dxa"/>
          </w:tcPr>
          <w:p w14:paraId="48216774" w14:textId="77777777" w:rsidR="001C0457" w:rsidRPr="001C0457" w:rsidRDefault="001C0457" w:rsidP="00E476F9">
            <w:pPr>
              <w:pStyle w:val="ListBullet"/>
              <w:jc w:val="center"/>
            </w:pPr>
          </w:p>
        </w:tc>
        <w:tc>
          <w:tcPr>
            <w:tcW w:w="1695" w:type="dxa"/>
          </w:tcPr>
          <w:p w14:paraId="448AB60A" w14:textId="77777777" w:rsidR="001C0457" w:rsidRPr="001C0457" w:rsidRDefault="001C0457" w:rsidP="00E476F9">
            <w:pPr>
              <w:pStyle w:val="ListBullet"/>
              <w:jc w:val="center"/>
            </w:pPr>
          </w:p>
        </w:tc>
        <w:tc>
          <w:tcPr>
            <w:tcW w:w="1003" w:type="dxa"/>
          </w:tcPr>
          <w:p w14:paraId="187682DD" w14:textId="77777777" w:rsidR="001C0457" w:rsidRPr="001C0457" w:rsidRDefault="001C0457" w:rsidP="00E476F9">
            <w:pPr>
              <w:pStyle w:val="ListBullet"/>
              <w:jc w:val="center"/>
            </w:pPr>
          </w:p>
        </w:tc>
        <w:tc>
          <w:tcPr>
            <w:tcW w:w="1046" w:type="dxa"/>
          </w:tcPr>
          <w:p w14:paraId="15871AF9" w14:textId="77777777" w:rsidR="001C0457" w:rsidRPr="001C0457" w:rsidRDefault="001C0457" w:rsidP="00E476F9">
            <w:pPr>
              <w:pStyle w:val="ListBullet"/>
              <w:jc w:val="center"/>
            </w:pPr>
          </w:p>
        </w:tc>
        <w:tc>
          <w:tcPr>
            <w:tcW w:w="1020" w:type="dxa"/>
          </w:tcPr>
          <w:p w14:paraId="7B228F41" w14:textId="77777777" w:rsidR="001C0457" w:rsidRPr="001C0457" w:rsidRDefault="001C0457" w:rsidP="00E476F9">
            <w:pPr>
              <w:pStyle w:val="ListBullet"/>
              <w:jc w:val="center"/>
            </w:pPr>
          </w:p>
        </w:tc>
      </w:tr>
      <w:tr w:rsidR="001C0457" w:rsidRPr="001C0457" w14:paraId="1B623F71" w14:textId="77777777" w:rsidTr="7DFAEC76">
        <w:trPr>
          <w:trHeight w:val="300"/>
        </w:trPr>
        <w:tc>
          <w:tcPr>
            <w:tcW w:w="3780" w:type="dxa"/>
          </w:tcPr>
          <w:p w14:paraId="363D6792" w14:textId="2BE70F26" w:rsidR="001C0457" w:rsidRPr="001C0457" w:rsidRDefault="00103B4C">
            <w:pPr>
              <w:pStyle w:val="ListBullet"/>
            </w:pPr>
            <w:r>
              <w:t>City of Livingston</w:t>
            </w:r>
          </w:p>
        </w:tc>
        <w:tc>
          <w:tcPr>
            <w:tcW w:w="1170" w:type="dxa"/>
          </w:tcPr>
          <w:p w14:paraId="6CBB25E0" w14:textId="18AB9D40" w:rsidR="001C0457" w:rsidRPr="001C0457" w:rsidRDefault="00103B4C" w:rsidP="00E476F9">
            <w:pPr>
              <w:pStyle w:val="ListBullet"/>
              <w:jc w:val="center"/>
            </w:pPr>
            <w:r>
              <w:t>X</w:t>
            </w:r>
          </w:p>
        </w:tc>
        <w:tc>
          <w:tcPr>
            <w:tcW w:w="1170" w:type="dxa"/>
          </w:tcPr>
          <w:p w14:paraId="62A8FA69" w14:textId="77777777" w:rsidR="001C0457" w:rsidRPr="001C0457" w:rsidRDefault="001C0457" w:rsidP="00E476F9">
            <w:pPr>
              <w:pStyle w:val="ListBullet"/>
              <w:jc w:val="center"/>
            </w:pPr>
          </w:p>
        </w:tc>
        <w:tc>
          <w:tcPr>
            <w:tcW w:w="1170" w:type="dxa"/>
          </w:tcPr>
          <w:p w14:paraId="079B67B0" w14:textId="77777777" w:rsidR="001C0457" w:rsidRPr="001C0457" w:rsidRDefault="001C0457" w:rsidP="00E476F9">
            <w:pPr>
              <w:pStyle w:val="ListBullet"/>
              <w:jc w:val="center"/>
            </w:pPr>
          </w:p>
        </w:tc>
        <w:tc>
          <w:tcPr>
            <w:tcW w:w="1446" w:type="dxa"/>
          </w:tcPr>
          <w:p w14:paraId="6FE580BC" w14:textId="77777777" w:rsidR="001C0457" w:rsidRPr="001C0457" w:rsidRDefault="001C0457" w:rsidP="00E476F9">
            <w:pPr>
              <w:pStyle w:val="ListBullet"/>
              <w:jc w:val="center"/>
            </w:pPr>
          </w:p>
        </w:tc>
        <w:tc>
          <w:tcPr>
            <w:tcW w:w="1695" w:type="dxa"/>
          </w:tcPr>
          <w:p w14:paraId="5288962B" w14:textId="77777777" w:rsidR="001C0457" w:rsidRPr="001C0457" w:rsidRDefault="001C0457" w:rsidP="00E476F9">
            <w:pPr>
              <w:pStyle w:val="ListBullet"/>
              <w:jc w:val="center"/>
            </w:pPr>
          </w:p>
        </w:tc>
        <w:tc>
          <w:tcPr>
            <w:tcW w:w="1003" w:type="dxa"/>
          </w:tcPr>
          <w:p w14:paraId="5CF5E2C9" w14:textId="77777777" w:rsidR="001C0457" w:rsidRPr="001C0457" w:rsidRDefault="001C0457" w:rsidP="00E476F9">
            <w:pPr>
              <w:pStyle w:val="ListBullet"/>
              <w:jc w:val="center"/>
            </w:pPr>
          </w:p>
        </w:tc>
        <w:tc>
          <w:tcPr>
            <w:tcW w:w="1046" w:type="dxa"/>
          </w:tcPr>
          <w:p w14:paraId="600A19D3" w14:textId="77777777" w:rsidR="001C0457" w:rsidRPr="001C0457" w:rsidRDefault="001C0457" w:rsidP="00E476F9">
            <w:pPr>
              <w:pStyle w:val="ListBullet"/>
              <w:jc w:val="center"/>
            </w:pPr>
          </w:p>
        </w:tc>
        <w:tc>
          <w:tcPr>
            <w:tcW w:w="1020" w:type="dxa"/>
          </w:tcPr>
          <w:p w14:paraId="7E8DA790" w14:textId="77777777" w:rsidR="001C0457" w:rsidRPr="001C0457" w:rsidRDefault="001C0457" w:rsidP="00E476F9">
            <w:pPr>
              <w:pStyle w:val="ListBullet"/>
              <w:jc w:val="center"/>
            </w:pPr>
          </w:p>
        </w:tc>
      </w:tr>
      <w:tr w:rsidR="00103B4C" w:rsidRPr="001C0457" w14:paraId="3C825126" w14:textId="77777777" w:rsidTr="7DFAEC76">
        <w:trPr>
          <w:cnfStyle w:val="000000100000" w:firstRow="0" w:lastRow="0" w:firstColumn="0" w:lastColumn="0" w:oddVBand="0" w:evenVBand="0" w:oddHBand="1" w:evenHBand="0" w:firstRowFirstColumn="0" w:firstRowLastColumn="0" w:lastRowFirstColumn="0" w:lastRowLastColumn="0"/>
          <w:trHeight w:val="300"/>
        </w:trPr>
        <w:tc>
          <w:tcPr>
            <w:tcW w:w="3780" w:type="dxa"/>
          </w:tcPr>
          <w:p w14:paraId="7A6E3780" w14:textId="4389D7AF" w:rsidR="00103B4C" w:rsidRDefault="00A30D45">
            <w:pPr>
              <w:pStyle w:val="ListBullet"/>
            </w:pPr>
            <w:r>
              <w:t>Powell County</w:t>
            </w:r>
          </w:p>
        </w:tc>
        <w:tc>
          <w:tcPr>
            <w:tcW w:w="1170" w:type="dxa"/>
          </w:tcPr>
          <w:p w14:paraId="71542A73" w14:textId="2FC8C4AB" w:rsidR="00103B4C" w:rsidRDefault="628B8B65" w:rsidP="00E476F9">
            <w:pPr>
              <w:pStyle w:val="ListBullet"/>
              <w:jc w:val="center"/>
            </w:pPr>
            <w:r>
              <w:t>X</w:t>
            </w:r>
          </w:p>
        </w:tc>
        <w:tc>
          <w:tcPr>
            <w:tcW w:w="1170" w:type="dxa"/>
          </w:tcPr>
          <w:p w14:paraId="44ED6ED8" w14:textId="77777777" w:rsidR="00103B4C" w:rsidRPr="001C0457" w:rsidRDefault="00103B4C" w:rsidP="00E476F9">
            <w:pPr>
              <w:pStyle w:val="ListBullet"/>
              <w:jc w:val="center"/>
            </w:pPr>
          </w:p>
        </w:tc>
        <w:tc>
          <w:tcPr>
            <w:tcW w:w="1170" w:type="dxa"/>
          </w:tcPr>
          <w:p w14:paraId="63C2320D" w14:textId="77777777" w:rsidR="00103B4C" w:rsidRPr="001C0457" w:rsidRDefault="00103B4C" w:rsidP="00E476F9">
            <w:pPr>
              <w:pStyle w:val="ListBullet"/>
              <w:jc w:val="center"/>
            </w:pPr>
          </w:p>
        </w:tc>
        <w:tc>
          <w:tcPr>
            <w:tcW w:w="1446" w:type="dxa"/>
          </w:tcPr>
          <w:p w14:paraId="2C0717E8" w14:textId="77777777" w:rsidR="00103B4C" w:rsidRPr="001C0457" w:rsidRDefault="00103B4C" w:rsidP="00E476F9">
            <w:pPr>
              <w:pStyle w:val="ListBullet"/>
              <w:jc w:val="center"/>
            </w:pPr>
          </w:p>
        </w:tc>
        <w:tc>
          <w:tcPr>
            <w:tcW w:w="1695" w:type="dxa"/>
          </w:tcPr>
          <w:p w14:paraId="272CEA70" w14:textId="77777777" w:rsidR="00103B4C" w:rsidRPr="001C0457" w:rsidRDefault="00103B4C" w:rsidP="00E476F9">
            <w:pPr>
              <w:pStyle w:val="ListBullet"/>
              <w:jc w:val="center"/>
            </w:pPr>
          </w:p>
        </w:tc>
        <w:tc>
          <w:tcPr>
            <w:tcW w:w="1003" w:type="dxa"/>
          </w:tcPr>
          <w:p w14:paraId="012A8549" w14:textId="77777777" w:rsidR="00103B4C" w:rsidRPr="001C0457" w:rsidRDefault="00103B4C" w:rsidP="00E476F9">
            <w:pPr>
              <w:pStyle w:val="ListBullet"/>
              <w:jc w:val="center"/>
            </w:pPr>
          </w:p>
        </w:tc>
        <w:tc>
          <w:tcPr>
            <w:tcW w:w="1046" w:type="dxa"/>
          </w:tcPr>
          <w:p w14:paraId="5747F6A5" w14:textId="77777777" w:rsidR="00103B4C" w:rsidRPr="001C0457" w:rsidRDefault="00103B4C" w:rsidP="00E476F9">
            <w:pPr>
              <w:pStyle w:val="ListBullet"/>
              <w:jc w:val="center"/>
            </w:pPr>
          </w:p>
        </w:tc>
        <w:tc>
          <w:tcPr>
            <w:tcW w:w="1020" w:type="dxa"/>
          </w:tcPr>
          <w:p w14:paraId="7ECDE976" w14:textId="77777777" w:rsidR="00103B4C" w:rsidRPr="001C0457" w:rsidRDefault="00103B4C" w:rsidP="00E476F9">
            <w:pPr>
              <w:pStyle w:val="ListBullet"/>
              <w:jc w:val="center"/>
            </w:pPr>
          </w:p>
        </w:tc>
      </w:tr>
      <w:tr w:rsidR="00A30D45" w:rsidRPr="001C0457" w14:paraId="262DF597" w14:textId="77777777" w:rsidTr="7DFAEC76">
        <w:trPr>
          <w:trHeight w:val="300"/>
        </w:trPr>
        <w:tc>
          <w:tcPr>
            <w:tcW w:w="3780" w:type="dxa"/>
          </w:tcPr>
          <w:p w14:paraId="3549B0B5" w14:textId="361F8378" w:rsidR="00A30D45" w:rsidRDefault="00B16690">
            <w:pPr>
              <w:pStyle w:val="ListBullet"/>
            </w:pPr>
            <w:r>
              <w:t>Thompson Falls</w:t>
            </w:r>
          </w:p>
        </w:tc>
        <w:tc>
          <w:tcPr>
            <w:tcW w:w="1170" w:type="dxa"/>
          </w:tcPr>
          <w:p w14:paraId="670CD908" w14:textId="2E693F7C" w:rsidR="00A30D45" w:rsidRDefault="3219C172" w:rsidP="00E476F9">
            <w:pPr>
              <w:pStyle w:val="ListBullet"/>
              <w:jc w:val="center"/>
            </w:pPr>
            <w:r>
              <w:t>X</w:t>
            </w:r>
          </w:p>
        </w:tc>
        <w:tc>
          <w:tcPr>
            <w:tcW w:w="1170" w:type="dxa"/>
          </w:tcPr>
          <w:p w14:paraId="72EEFA78" w14:textId="77777777" w:rsidR="00A30D45" w:rsidRPr="001C0457" w:rsidRDefault="00A30D45" w:rsidP="00E476F9">
            <w:pPr>
              <w:pStyle w:val="ListBullet"/>
              <w:jc w:val="center"/>
            </w:pPr>
          </w:p>
        </w:tc>
        <w:tc>
          <w:tcPr>
            <w:tcW w:w="1170" w:type="dxa"/>
          </w:tcPr>
          <w:p w14:paraId="550BC361" w14:textId="77777777" w:rsidR="00A30D45" w:rsidRPr="001C0457" w:rsidRDefault="00A30D45" w:rsidP="00E476F9">
            <w:pPr>
              <w:pStyle w:val="ListBullet"/>
              <w:jc w:val="center"/>
            </w:pPr>
          </w:p>
        </w:tc>
        <w:tc>
          <w:tcPr>
            <w:tcW w:w="1446" w:type="dxa"/>
          </w:tcPr>
          <w:p w14:paraId="3F534EC2" w14:textId="77777777" w:rsidR="00A30D45" w:rsidRPr="001C0457" w:rsidRDefault="00A30D45" w:rsidP="00E476F9">
            <w:pPr>
              <w:pStyle w:val="ListBullet"/>
              <w:jc w:val="center"/>
            </w:pPr>
          </w:p>
        </w:tc>
        <w:tc>
          <w:tcPr>
            <w:tcW w:w="1695" w:type="dxa"/>
          </w:tcPr>
          <w:p w14:paraId="7A013F3E" w14:textId="77777777" w:rsidR="00A30D45" w:rsidRPr="001C0457" w:rsidRDefault="00A30D45" w:rsidP="00E476F9">
            <w:pPr>
              <w:pStyle w:val="ListBullet"/>
              <w:jc w:val="center"/>
            </w:pPr>
          </w:p>
        </w:tc>
        <w:tc>
          <w:tcPr>
            <w:tcW w:w="1003" w:type="dxa"/>
          </w:tcPr>
          <w:p w14:paraId="1CE41467" w14:textId="77777777" w:rsidR="00A30D45" w:rsidRPr="001C0457" w:rsidRDefault="00A30D45" w:rsidP="00E476F9">
            <w:pPr>
              <w:pStyle w:val="ListBullet"/>
              <w:jc w:val="center"/>
            </w:pPr>
          </w:p>
        </w:tc>
        <w:tc>
          <w:tcPr>
            <w:tcW w:w="1046" w:type="dxa"/>
          </w:tcPr>
          <w:p w14:paraId="74EF7607" w14:textId="77777777" w:rsidR="00A30D45" w:rsidRPr="001C0457" w:rsidRDefault="00A30D45" w:rsidP="00E476F9">
            <w:pPr>
              <w:pStyle w:val="ListBullet"/>
              <w:jc w:val="center"/>
            </w:pPr>
          </w:p>
        </w:tc>
        <w:tc>
          <w:tcPr>
            <w:tcW w:w="1020" w:type="dxa"/>
          </w:tcPr>
          <w:p w14:paraId="218FD6BE" w14:textId="77777777" w:rsidR="00A30D45" w:rsidRPr="001C0457" w:rsidRDefault="00A30D45" w:rsidP="00E476F9">
            <w:pPr>
              <w:pStyle w:val="ListBullet"/>
              <w:jc w:val="center"/>
            </w:pPr>
          </w:p>
        </w:tc>
      </w:tr>
      <w:tr w:rsidR="00B16690" w:rsidRPr="001C0457" w14:paraId="0A821291" w14:textId="77777777" w:rsidTr="7DFAEC76">
        <w:trPr>
          <w:cnfStyle w:val="000000100000" w:firstRow="0" w:lastRow="0" w:firstColumn="0" w:lastColumn="0" w:oddVBand="0" w:evenVBand="0" w:oddHBand="1" w:evenHBand="0" w:firstRowFirstColumn="0" w:firstRowLastColumn="0" w:lastRowFirstColumn="0" w:lastRowLastColumn="0"/>
          <w:trHeight w:val="300"/>
        </w:trPr>
        <w:tc>
          <w:tcPr>
            <w:tcW w:w="3780" w:type="dxa"/>
          </w:tcPr>
          <w:p w14:paraId="40B3EF1E" w14:textId="2151A632" w:rsidR="00B16690" w:rsidRDefault="00F913DB">
            <w:pPr>
              <w:pStyle w:val="ListBullet"/>
            </w:pPr>
            <w:r>
              <w:t>Town of Plains</w:t>
            </w:r>
          </w:p>
        </w:tc>
        <w:tc>
          <w:tcPr>
            <w:tcW w:w="1170" w:type="dxa"/>
          </w:tcPr>
          <w:p w14:paraId="51E922D2" w14:textId="66222BFD" w:rsidR="00B16690" w:rsidRDefault="06C89863" w:rsidP="00E476F9">
            <w:pPr>
              <w:pStyle w:val="ListBullet"/>
              <w:jc w:val="center"/>
            </w:pPr>
            <w:r>
              <w:t>X</w:t>
            </w:r>
          </w:p>
        </w:tc>
        <w:tc>
          <w:tcPr>
            <w:tcW w:w="1170" w:type="dxa"/>
          </w:tcPr>
          <w:p w14:paraId="77E9B2B8" w14:textId="77777777" w:rsidR="00B16690" w:rsidRPr="001C0457" w:rsidRDefault="00B16690" w:rsidP="00E476F9">
            <w:pPr>
              <w:pStyle w:val="ListBullet"/>
              <w:jc w:val="center"/>
            </w:pPr>
          </w:p>
        </w:tc>
        <w:tc>
          <w:tcPr>
            <w:tcW w:w="1170" w:type="dxa"/>
          </w:tcPr>
          <w:p w14:paraId="5B7A3447" w14:textId="77777777" w:rsidR="00B16690" w:rsidRPr="001C0457" w:rsidRDefault="00B16690" w:rsidP="00E476F9">
            <w:pPr>
              <w:pStyle w:val="ListBullet"/>
              <w:jc w:val="center"/>
            </w:pPr>
          </w:p>
        </w:tc>
        <w:tc>
          <w:tcPr>
            <w:tcW w:w="1446" w:type="dxa"/>
          </w:tcPr>
          <w:p w14:paraId="7A34764F" w14:textId="77777777" w:rsidR="00B16690" w:rsidRPr="001C0457" w:rsidRDefault="00B16690" w:rsidP="00E476F9">
            <w:pPr>
              <w:pStyle w:val="ListBullet"/>
              <w:jc w:val="center"/>
            </w:pPr>
          </w:p>
        </w:tc>
        <w:tc>
          <w:tcPr>
            <w:tcW w:w="1695" w:type="dxa"/>
          </w:tcPr>
          <w:p w14:paraId="49ABB1D4" w14:textId="77777777" w:rsidR="00B16690" w:rsidRPr="001C0457" w:rsidRDefault="00B16690" w:rsidP="00E476F9">
            <w:pPr>
              <w:pStyle w:val="ListBullet"/>
              <w:jc w:val="center"/>
            </w:pPr>
          </w:p>
        </w:tc>
        <w:tc>
          <w:tcPr>
            <w:tcW w:w="1003" w:type="dxa"/>
          </w:tcPr>
          <w:p w14:paraId="5AD1F90A" w14:textId="77777777" w:rsidR="00B16690" w:rsidRPr="001C0457" w:rsidRDefault="00B16690" w:rsidP="00E476F9">
            <w:pPr>
              <w:pStyle w:val="ListBullet"/>
              <w:jc w:val="center"/>
            </w:pPr>
          </w:p>
        </w:tc>
        <w:tc>
          <w:tcPr>
            <w:tcW w:w="1046" w:type="dxa"/>
          </w:tcPr>
          <w:p w14:paraId="444BEB78" w14:textId="77777777" w:rsidR="00B16690" w:rsidRPr="001C0457" w:rsidRDefault="00B16690" w:rsidP="00E476F9">
            <w:pPr>
              <w:pStyle w:val="ListBullet"/>
              <w:jc w:val="center"/>
            </w:pPr>
          </w:p>
        </w:tc>
        <w:tc>
          <w:tcPr>
            <w:tcW w:w="1020" w:type="dxa"/>
          </w:tcPr>
          <w:p w14:paraId="2F953795" w14:textId="77777777" w:rsidR="00B16690" w:rsidRPr="001C0457" w:rsidRDefault="00B16690" w:rsidP="00E476F9">
            <w:pPr>
              <w:pStyle w:val="ListBullet"/>
              <w:jc w:val="center"/>
            </w:pPr>
          </w:p>
        </w:tc>
      </w:tr>
      <w:tr w:rsidR="00F913DB" w:rsidRPr="001C0457" w14:paraId="0BD7BAC2" w14:textId="77777777" w:rsidTr="7DFAEC76">
        <w:trPr>
          <w:trHeight w:val="300"/>
        </w:trPr>
        <w:tc>
          <w:tcPr>
            <w:tcW w:w="3780" w:type="dxa"/>
          </w:tcPr>
          <w:p w14:paraId="6C92D661" w14:textId="441520F7" w:rsidR="00F913DB" w:rsidRDefault="0034738A">
            <w:pPr>
              <w:pStyle w:val="ListBullet"/>
            </w:pPr>
            <w:r>
              <w:t>Town of Bridger</w:t>
            </w:r>
          </w:p>
        </w:tc>
        <w:tc>
          <w:tcPr>
            <w:tcW w:w="1170" w:type="dxa"/>
          </w:tcPr>
          <w:p w14:paraId="58373FDF" w14:textId="1DFB5057" w:rsidR="00F913DB" w:rsidRDefault="5994F510" w:rsidP="00E476F9">
            <w:pPr>
              <w:pStyle w:val="ListBullet"/>
              <w:jc w:val="center"/>
            </w:pPr>
            <w:r>
              <w:t>X</w:t>
            </w:r>
          </w:p>
        </w:tc>
        <w:tc>
          <w:tcPr>
            <w:tcW w:w="1170" w:type="dxa"/>
          </w:tcPr>
          <w:p w14:paraId="5A9A38EF" w14:textId="77777777" w:rsidR="00F913DB" w:rsidRPr="001C0457" w:rsidRDefault="00F913DB" w:rsidP="00E476F9">
            <w:pPr>
              <w:pStyle w:val="ListBullet"/>
              <w:jc w:val="center"/>
            </w:pPr>
          </w:p>
        </w:tc>
        <w:tc>
          <w:tcPr>
            <w:tcW w:w="1170" w:type="dxa"/>
          </w:tcPr>
          <w:p w14:paraId="69870A61" w14:textId="77777777" w:rsidR="00F913DB" w:rsidRPr="001C0457" w:rsidRDefault="00F913DB" w:rsidP="00E476F9">
            <w:pPr>
              <w:pStyle w:val="ListBullet"/>
              <w:jc w:val="center"/>
            </w:pPr>
          </w:p>
        </w:tc>
        <w:tc>
          <w:tcPr>
            <w:tcW w:w="1446" w:type="dxa"/>
          </w:tcPr>
          <w:p w14:paraId="7CA6181B" w14:textId="77777777" w:rsidR="00F913DB" w:rsidRPr="001C0457" w:rsidRDefault="00F913DB" w:rsidP="00E476F9">
            <w:pPr>
              <w:pStyle w:val="ListBullet"/>
              <w:jc w:val="center"/>
            </w:pPr>
          </w:p>
        </w:tc>
        <w:tc>
          <w:tcPr>
            <w:tcW w:w="1695" w:type="dxa"/>
          </w:tcPr>
          <w:p w14:paraId="0AF7C118" w14:textId="77777777" w:rsidR="00F913DB" w:rsidRPr="001C0457" w:rsidRDefault="00F913DB" w:rsidP="00E476F9">
            <w:pPr>
              <w:pStyle w:val="ListBullet"/>
              <w:jc w:val="center"/>
            </w:pPr>
          </w:p>
        </w:tc>
        <w:tc>
          <w:tcPr>
            <w:tcW w:w="1003" w:type="dxa"/>
          </w:tcPr>
          <w:p w14:paraId="5DB75DCE" w14:textId="77777777" w:rsidR="00F913DB" w:rsidRPr="001C0457" w:rsidRDefault="00F913DB" w:rsidP="00E476F9">
            <w:pPr>
              <w:pStyle w:val="ListBullet"/>
              <w:jc w:val="center"/>
            </w:pPr>
          </w:p>
        </w:tc>
        <w:tc>
          <w:tcPr>
            <w:tcW w:w="1046" w:type="dxa"/>
          </w:tcPr>
          <w:p w14:paraId="5E96887E" w14:textId="77777777" w:rsidR="00F913DB" w:rsidRPr="001C0457" w:rsidRDefault="00F913DB" w:rsidP="00E476F9">
            <w:pPr>
              <w:pStyle w:val="ListBullet"/>
              <w:jc w:val="center"/>
            </w:pPr>
          </w:p>
        </w:tc>
        <w:tc>
          <w:tcPr>
            <w:tcW w:w="1020" w:type="dxa"/>
          </w:tcPr>
          <w:p w14:paraId="4FFF2FC0" w14:textId="77777777" w:rsidR="00F913DB" w:rsidRPr="001C0457" w:rsidRDefault="00F913DB" w:rsidP="00E476F9">
            <w:pPr>
              <w:pStyle w:val="ListBullet"/>
              <w:jc w:val="center"/>
            </w:pPr>
          </w:p>
        </w:tc>
      </w:tr>
      <w:tr w:rsidR="0034738A" w:rsidRPr="001C0457" w14:paraId="0D5DBD2B" w14:textId="77777777" w:rsidTr="7DFAEC76">
        <w:trPr>
          <w:cnfStyle w:val="000000100000" w:firstRow="0" w:lastRow="0" w:firstColumn="0" w:lastColumn="0" w:oddVBand="0" w:evenVBand="0" w:oddHBand="1" w:evenHBand="0" w:firstRowFirstColumn="0" w:firstRowLastColumn="0" w:lastRowFirstColumn="0" w:lastRowLastColumn="0"/>
          <w:trHeight w:val="300"/>
        </w:trPr>
        <w:tc>
          <w:tcPr>
            <w:tcW w:w="3780" w:type="dxa"/>
          </w:tcPr>
          <w:p w14:paraId="01BF42D4" w14:textId="19B9ACEE" w:rsidR="0034738A" w:rsidRDefault="00AF4D25">
            <w:pPr>
              <w:pStyle w:val="ListBullet"/>
            </w:pPr>
            <w:r>
              <w:t>Town of Ennis</w:t>
            </w:r>
          </w:p>
        </w:tc>
        <w:tc>
          <w:tcPr>
            <w:tcW w:w="1170" w:type="dxa"/>
          </w:tcPr>
          <w:p w14:paraId="21736455" w14:textId="19D8BFB4" w:rsidR="0034738A" w:rsidRDefault="6E0FAE6B" w:rsidP="00E476F9">
            <w:pPr>
              <w:pStyle w:val="ListBullet"/>
              <w:jc w:val="center"/>
            </w:pPr>
            <w:r>
              <w:t>X</w:t>
            </w:r>
          </w:p>
        </w:tc>
        <w:tc>
          <w:tcPr>
            <w:tcW w:w="1170" w:type="dxa"/>
          </w:tcPr>
          <w:p w14:paraId="62DCD5E3" w14:textId="77777777" w:rsidR="0034738A" w:rsidRPr="001C0457" w:rsidRDefault="0034738A" w:rsidP="00E476F9">
            <w:pPr>
              <w:pStyle w:val="ListBullet"/>
              <w:jc w:val="center"/>
            </w:pPr>
          </w:p>
        </w:tc>
        <w:tc>
          <w:tcPr>
            <w:tcW w:w="1170" w:type="dxa"/>
          </w:tcPr>
          <w:p w14:paraId="4D066178" w14:textId="5AB32E7D" w:rsidR="0034738A" w:rsidRPr="001C0457" w:rsidRDefault="7FAAB507" w:rsidP="00E476F9">
            <w:pPr>
              <w:pStyle w:val="ListBullet"/>
              <w:jc w:val="center"/>
            </w:pPr>
            <w:r>
              <w:t>X</w:t>
            </w:r>
          </w:p>
        </w:tc>
        <w:tc>
          <w:tcPr>
            <w:tcW w:w="1446" w:type="dxa"/>
          </w:tcPr>
          <w:p w14:paraId="08D62A0A" w14:textId="77777777" w:rsidR="0034738A" w:rsidRPr="001C0457" w:rsidRDefault="0034738A" w:rsidP="00E476F9">
            <w:pPr>
              <w:pStyle w:val="ListBullet"/>
              <w:jc w:val="center"/>
            </w:pPr>
          </w:p>
        </w:tc>
        <w:tc>
          <w:tcPr>
            <w:tcW w:w="1695" w:type="dxa"/>
          </w:tcPr>
          <w:p w14:paraId="1B177543" w14:textId="77777777" w:rsidR="0034738A" w:rsidRPr="001C0457" w:rsidRDefault="0034738A" w:rsidP="00E476F9">
            <w:pPr>
              <w:pStyle w:val="ListBullet"/>
              <w:jc w:val="center"/>
            </w:pPr>
          </w:p>
        </w:tc>
        <w:tc>
          <w:tcPr>
            <w:tcW w:w="1003" w:type="dxa"/>
          </w:tcPr>
          <w:p w14:paraId="6DFA4495" w14:textId="77777777" w:rsidR="0034738A" w:rsidRPr="001C0457" w:rsidRDefault="0034738A" w:rsidP="00E476F9">
            <w:pPr>
              <w:pStyle w:val="ListBullet"/>
              <w:jc w:val="center"/>
            </w:pPr>
          </w:p>
        </w:tc>
        <w:tc>
          <w:tcPr>
            <w:tcW w:w="1046" w:type="dxa"/>
          </w:tcPr>
          <w:p w14:paraId="3525FFA4" w14:textId="77777777" w:rsidR="0034738A" w:rsidRPr="001C0457" w:rsidRDefault="0034738A" w:rsidP="00E476F9">
            <w:pPr>
              <w:pStyle w:val="ListBullet"/>
              <w:jc w:val="center"/>
            </w:pPr>
          </w:p>
        </w:tc>
        <w:tc>
          <w:tcPr>
            <w:tcW w:w="1020" w:type="dxa"/>
          </w:tcPr>
          <w:p w14:paraId="0DCD05A2" w14:textId="77777777" w:rsidR="0034738A" w:rsidRPr="001C0457" w:rsidRDefault="0034738A" w:rsidP="00E476F9">
            <w:pPr>
              <w:pStyle w:val="ListBullet"/>
              <w:jc w:val="center"/>
            </w:pPr>
          </w:p>
        </w:tc>
      </w:tr>
      <w:tr w:rsidR="00AF4D25" w:rsidRPr="001C0457" w14:paraId="3D41079F" w14:textId="77777777" w:rsidTr="7DFAEC76">
        <w:trPr>
          <w:trHeight w:val="300"/>
        </w:trPr>
        <w:tc>
          <w:tcPr>
            <w:tcW w:w="3780" w:type="dxa"/>
          </w:tcPr>
          <w:p w14:paraId="7FB82D0F" w14:textId="71460E96" w:rsidR="00AF4D25" w:rsidRDefault="00AF4D25">
            <w:pPr>
              <w:pStyle w:val="ListBullet"/>
            </w:pPr>
            <w:r>
              <w:lastRenderedPageBreak/>
              <w:t>Mineral County</w:t>
            </w:r>
          </w:p>
        </w:tc>
        <w:tc>
          <w:tcPr>
            <w:tcW w:w="1170" w:type="dxa"/>
          </w:tcPr>
          <w:p w14:paraId="57A5A22B" w14:textId="2CFDAE35" w:rsidR="00AF4D25" w:rsidRDefault="6E0FAE6B" w:rsidP="00E476F9">
            <w:pPr>
              <w:pStyle w:val="ListBullet"/>
              <w:jc w:val="center"/>
            </w:pPr>
            <w:r>
              <w:t>X</w:t>
            </w:r>
          </w:p>
        </w:tc>
        <w:tc>
          <w:tcPr>
            <w:tcW w:w="1170" w:type="dxa"/>
          </w:tcPr>
          <w:p w14:paraId="084B2012" w14:textId="77777777" w:rsidR="00AF4D25" w:rsidRPr="001C0457" w:rsidRDefault="00AF4D25" w:rsidP="00E476F9">
            <w:pPr>
              <w:pStyle w:val="ListBullet"/>
              <w:jc w:val="center"/>
            </w:pPr>
          </w:p>
        </w:tc>
        <w:tc>
          <w:tcPr>
            <w:tcW w:w="1170" w:type="dxa"/>
          </w:tcPr>
          <w:p w14:paraId="4519FADA" w14:textId="77777777" w:rsidR="00AF4D25" w:rsidRPr="001C0457" w:rsidRDefault="00AF4D25" w:rsidP="00E476F9">
            <w:pPr>
              <w:pStyle w:val="ListBullet"/>
              <w:jc w:val="center"/>
            </w:pPr>
          </w:p>
        </w:tc>
        <w:tc>
          <w:tcPr>
            <w:tcW w:w="1446" w:type="dxa"/>
          </w:tcPr>
          <w:p w14:paraId="10B94C66" w14:textId="77777777" w:rsidR="00AF4D25" w:rsidRPr="001C0457" w:rsidRDefault="00AF4D25" w:rsidP="00E476F9">
            <w:pPr>
              <w:pStyle w:val="ListBullet"/>
              <w:jc w:val="center"/>
            </w:pPr>
          </w:p>
        </w:tc>
        <w:tc>
          <w:tcPr>
            <w:tcW w:w="1695" w:type="dxa"/>
          </w:tcPr>
          <w:p w14:paraId="2FB4984F" w14:textId="77777777" w:rsidR="00AF4D25" w:rsidRPr="001C0457" w:rsidRDefault="00AF4D25" w:rsidP="00E476F9">
            <w:pPr>
              <w:pStyle w:val="ListBullet"/>
              <w:jc w:val="center"/>
            </w:pPr>
          </w:p>
        </w:tc>
        <w:tc>
          <w:tcPr>
            <w:tcW w:w="1003" w:type="dxa"/>
          </w:tcPr>
          <w:p w14:paraId="3E43CB77" w14:textId="77777777" w:rsidR="00AF4D25" w:rsidRPr="001C0457" w:rsidRDefault="00AF4D25" w:rsidP="00E476F9">
            <w:pPr>
              <w:pStyle w:val="ListBullet"/>
              <w:jc w:val="center"/>
            </w:pPr>
          </w:p>
        </w:tc>
        <w:tc>
          <w:tcPr>
            <w:tcW w:w="1046" w:type="dxa"/>
          </w:tcPr>
          <w:p w14:paraId="49E179FC" w14:textId="77777777" w:rsidR="00AF4D25" w:rsidRPr="001C0457" w:rsidRDefault="00AF4D25" w:rsidP="00E476F9">
            <w:pPr>
              <w:pStyle w:val="ListBullet"/>
              <w:jc w:val="center"/>
            </w:pPr>
          </w:p>
        </w:tc>
        <w:tc>
          <w:tcPr>
            <w:tcW w:w="1020" w:type="dxa"/>
          </w:tcPr>
          <w:p w14:paraId="6A1185A5" w14:textId="77777777" w:rsidR="00AF4D25" w:rsidRPr="001C0457" w:rsidRDefault="00AF4D25" w:rsidP="00E476F9">
            <w:pPr>
              <w:pStyle w:val="ListBullet"/>
              <w:jc w:val="center"/>
            </w:pPr>
          </w:p>
        </w:tc>
      </w:tr>
      <w:tr w:rsidR="00AF4D25" w:rsidRPr="001C0457" w14:paraId="7BA7BC72" w14:textId="77777777" w:rsidTr="7DFAEC76">
        <w:trPr>
          <w:cnfStyle w:val="000000100000" w:firstRow="0" w:lastRow="0" w:firstColumn="0" w:lastColumn="0" w:oddVBand="0" w:evenVBand="0" w:oddHBand="1" w:evenHBand="0" w:firstRowFirstColumn="0" w:firstRowLastColumn="0" w:lastRowFirstColumn="0" w:lastRowLastColumn="0"/>
          <w:trHeight w:val="300"/>
        </w:trPr>
        <w:tc>
          <w:tcPr>
            <w:tcW w:w="3780" w:type="dxa"/>
          </w:tcPr>
          <w:p w14:paraId="0F179AD5" w14:textId="48C10E30" w:rsidR="00AF4D25" w:rsidRDefault="00450C98">
            <w:pPr>
              <w:pStyle w:val="ListBullet"/>
            </w:pPr>
            <w:r>
              <w:t>Madison County</w:t>
            </w:r>
          </w:p>
        </w:tc>
        <w:tc>
          <w:tcPr>
            <w:tcW w:w="1170" w:type="dxa"/>
          </w:tcPr>
          <w:p w14:paraId="179B9474" w14:textId="77777777" w:rsidR="00AF4D25" w:rsidRDefault="00AF4D25" w:rsidP="00E476F9">
            <w:pPr>
              <w:pStyle w:val="ListBullet"/>
              <w:jc w:val="center"/>
            </w:pPr>
          </w:p>
        </w:tc>
        <w:tc>
          <w:tcPr>
            <w:tcW w:w="1170" w:type="dxa"/>
          </w:tcPr>
          <w:p w14:paraId="469AED06" w14:textId="77777777" w:rsidR="00AF4D25" w:rsidRPr="001C0457" w:rsidRDefault="00AF4D25" w:rsidP="00E476F9">
            <w:pPr>
              <w:pStyle w:val="ListBullet"/>
              <w:jc w:val="center"/>
            </w:pPr>
          </w:p>
        </w:tc>
        <w:tc>
          <w:tcPr>
            <w:tcW w:w="1170" w:type="dxa"/>
          </w:tcPr>
          <w:p w14:paraId="4083D293" w14:textId="4EC78267" w:rsidR="00AF4D25" w:rsidRPr="001C0457" w:rsidRDefault="424B2B20" w:rsidP="00E476F9">
            <w:pPr>
              <w:pStyle w:val="ListBullet"/>
              <w:jc w:val="center"/>
            </w:pPr>
            <w:r>
              <w:t>X</w:t>
            </w:r>
          </w:p>
        </w:tc>
        <w:tc>
          <w:tcPr>
            <w:tcW w:w="1446" w:type="dxa"/>
          </w:tcPr>
          <w:p w14:paraId="1C32319D" w14:textId="77777777" w:rsidR="00AF4D25" w:rsidRPr="001C0457" w:rsidRDefault="00AF4D25" w:rsidP="00E476F9">
            <w:pPr>
              <w:pStyle w:val="ListBullet"/>
              <w:jc w:val="center"/>
            </w:pPr>
          </w:p>
        </w:tc>
        <w:tc>
          <w:tcPr>
            <w:tcW w:w="1695" w:type="dxa"/>
          </w:tcPr>
          <w:p w14:paraId="4CA61034" w14:textId="77777777" w:rsidR="00AF4D25" w:rsidRPr="001C0457" w:rsidRDefault="00AF4D25" w:rsidP="00E476F9">
            <w:pPr>
              <w:pStyle w:val="ListBullet"/>
              <w:jc w:val="center"/>
            </w:pPr>
          </w:p>
        </w:tc>
        <w:tc>
          <w:tcPr>
            <w:tcW w:w="1003" w:type="dxa"/>
          </w:tcPr>
          <w:p w14:paraId="19C86F43" w14:textId="77777777" w:rsidR="00AF4D25" w:rsidRPr="001C0457" w:rsidRDefault="00AF4D25" w:rsidP="00E476F9">
            <w:pPr>
              <w:pStyle w:val="ListBullet"/>
              <w:jc w:val="center"/>
            </w:pPr>
          </w:p>
        </w:tc>
        <w:tc>
          <w:tcPr>
            <w:tcW w:w="1046" w:type="dxa"/>
          </w:tcPr>
          <w:p w14:paraId="3961250C" w14:textId="77777777" w:rsidR="00AF4D25" w:rsidRPr="001C0457" w:rsidRDefault="00AF4D25" w:rsidP="00E476F9">
            <w:pPr>
              <w:pStyle w:val="ListBullet"/>
              <w:jc w:val="center"/>
            </w:pPr>
          </w:p>
        </w:tc>
        <w:tc>
          <w:tcPr>
            <w:tcW w:w="1020" w:type="dxa"/>
          </w:tcPr>
          <w:p w14:paraId="5ED710AE" w14:textId="77777777" w:rsidR="00AF4D25" w:rsidRPr="001C0457" w:rsidRDefault="00AF4D25" w:rsidP="00E476F9">
            <w:pPr>
              <w:pStyle w:val="ListBullet"/>
              <w:jc w:val="center"/>
            </w:pPr>
          </w:p>
        </w:tc>
      </w:tr>
      <w:tr w:rsidR="00450C98" w:rsidRPr="001C0457" w14:paraId="3E9EBCAB" w14:textId="77777777" w:rsidTr="7DFAEC76">
        <w:trPr>
          <w:trHeight w:val="300"/>
        </w:trPr>
        <w:tc>
          <w:tcPr>
            <w:tcW w:w="3780" w:type="dxa"/>
          </w:tcPr>
          <w:p w14:paraId="6B0BFDCC" w14:textId="43D272E3" w:rsidR="00450C98" w:rsidRDefault="00450C98">
            <w:pPr>
              <w:pStyle w:val="ListBullet"/>
            </w:pPr>
            <w:r>
              <w:t>Town of Shelby</w:t>
            </w:r>
          </w:p>
        </w:tc>
        <w:tc>
          <w:tcPr>
            <w:tcW w:w="1170" w:type="dxa"/>
          </w:tcPr>
          <w:p w14:paraId="46146D3A" w14:textId="77777777" w:rsidR="00450C98" w:rsidRDefault="00450C98" w:rsidP="00E476F9">
            <w:pPr>
              <w:pStyle w:val="ListBullet"/>
              <w:jc w:val="center"/>
            </w:pPr>
          </w:p>
        </w:tc>
        <w:tc>
          <w:tcPr>
            <w:tcW w:w="1170" w:type="dxa"/>
          </w:tcPr>
          <w:p w14:paraId="18AF1620" w14:textId="77777777" w:rsidR="00450C98" w:rsidRPr="001C0457" w:rsidRDefault="00450C98" w:rsidP="00E476F9">
            <w:pPr>
              <w:pStyle w:val="ListBullet"/>
              <w:jc w:val="center"/>
            </w:pPr>
          </w:p>
        </w:tc>
        <w:tc>
          <w:tcPr>
            <w:tcW w:w="1170" w:type="dxa"/>
          </w:tcPr>
          <w:p w14:paraId="0FF08B1E" w14:textId="13787C15" w:rsidR="00450C98" w:rsidRDefault="424B2B20" w:rsidP="00E476F9">
            <w:pPr>
              <w:pStyle w:val="ListBullet"/>
              <w:jc w:val="center"/>
            </w:pPr>
            <w:r>
              <w:t>X</w:t>
            </w:r>
          </w:p>
        </w:tc>
        <w:tc>
          <w:tcPr>
            <w:tcW w:w="1446" w:type="dxa"/>
          </w:tcPr>
          <w:p w14:paraId="1A15A7F0" w14:textId="77777777" w:rsidR="00450C98" w:rsidRPr="001C0457" w:rsidRDefault="00450C98" w:rsidP="00E476F9">
            <w:pPr>
              <w:pStyle w:val="ListBullet"/>
              <w:jc w:val="center"/>
            </w:pPr>
          </w:p>
        </w:tc>
        <w:tc>
          <w:tcPr>
            <w:tcW w:w="1695" w:type="dxa"/>
          </w:tcPr>
          <w:p w14:paraId="4BD851D7" w14:textId="77777777" w:rsidR="00450C98" w:rsidRPr="001C0457" w:rsidRDefault="00450C98" w:rsidP="00E476F9">
            <w:pPr>
              <w:pStyle w:val="ListBullet"/>
              <w:jc w:val="center"/>
            </w:pPr>
          </w:p>
        </w:tc>
        <w:tc>
          <w:tcPr>
            <w:tcW w:w="1003" w:type="dxa"/>
          </w:tcPr>
          <w:p w14:paraId="44C89306" w14:textId="77777777" w:rsidR="00450C98" w:rsidRPr="001C0457" w:rsidRDefault="00450C98" w:rsidP="00E476F9">
            <w:pPr>
              <w:pStyle w:val="ListBullet"/>
              <w:jc w:val="center"/>
            </w:pPr>
          </w:p>
        </w:tc>
        <w:tc>
          <w:tcPr>
            <w:tcW w:w="1046" w:type="dxa"/>
          </w:tcPr>
          <w:p w14:paraId="5DBD38ED" w14:textId="77777777" w:rsidR="00450C98" w:rsidRPr="001C0457" w:rsidRDefault="00450C98" w:rsidP="00E476F9">
            <w:pPr>
              <w:pStyle w:val="ListBullet"/>
              <w:jc w:val="center"/>
            </w:pPr>
          </w:p>
        </w:tc>
        <w:tc>
          <w:tcPr>
            <w:tcW w:w="1020" w:type="dxa"/>
          </w:tcPr>
          <w:p w14:paraId="3F3DBD94" w14:textId="77777777" w:rsidR="00450C98" w:rsidRPr="001C0457" w:rsidRDefault="00450C98" w:rsidP="00E476F9">
            <w:pPr>
              <w:pStyle w:val="ListBullet"/>
              <w:jc w:val="center"/>
            </w:pPr>
          </w:p>
        </w:tc>
      </w:tr>
      <w:tr w:rsidR="00450C98" w:rsidRPr="001C0457" w14:paraId="6308CB57" w14:textId="77777777" w:rsidTr="7DFAEC76">
        <w:trPr>
          <w:cnfStyle w:val="000000100000" w:firstRow="0" w:lastRow="0" w:firstColumn="0" w:lastColumn="0" w:oddVBand="0" w:evenVBand="0" w:oddHBand="1" w:evenHBand="0" w:firstRowFirstColumn="0" w:firstRowLastColumn="0" w:lastRowFirstColumn="0" w:lastRowLastColumn="0"/>
          <w:trHeight w:val="300"/>
        </w:trPr>
        <w:tc>
          <w:tcPr>
            <w:tcW w:w="3780" w:type="dxa"/>
          </w:tcPr>
          <w:p w14:paraId="542BE718" w14:textId="2FD60A95" w:rsidR="00450C98" w:rsidRDefault="00450C98">
            <w:pPr>
              <w:pStyle w:val="ListBullet"/>
            </w:pPr>
            <w:r>
              <w:t>Town of Superior</w:t>
            </w:r>
          </w:p>
        </w:tc>
        <w:tc>
          <w:tcPr>
            <w:tcW w:w="1170" w:type="dxa"/>
          </w:tcPr>
          <w:p w14:paraId="334D753C" w14:textId="77777777" w:rsidR="00450C98" w:rsidRDefault="00450C98" w:rsidP="00E476F9">
            <w:pPr>
              <w:pStyle w:val="ListBullet"/>
              <w:jc w:val="center"/>
            </w:pPr>
          </w:p>
        </w:tc>
        <w:tc>
          <w:tcPr>
            <w:tcW w:w="1170" w:type="dxa"/>
          </w:tcPr>
          <w:p w14:paraId="3D975FC1" w14:textId="77777777" w:rsidR="00450C98" w:rsidRPr="001C0457" w:rsidRDefault="00450C98" w:rsidP="00E476F9">
            <w:pPr>
              <w:pStyle w:val="ListBullet"/>
              <w:jc w:val="center"/>
            </w:pPr>
          </w:p>
        </w:tc>
        <w:tc>
          <w:tcPr>
            <w:tcW w:w="1170" w:type="dxa"/>
          </w:tcPr>
          <w:p w14:paraId="73414A99" w14:textId="27C7C420" w:rsidR="00450C98" w:rsidRDefault="00450C98" w:rsidP="00E476F9">
            <w:pPr>
              <w:pStyle w:val="ListBullet"/>
              <w:jc w:val="center"/>
            </w:pPr>
          </w:p>
        </w:tc>
        <w:tc>
          <w:tcPr>
            <w:tcW w:w="1446" w:type="dxa"/>
          </w:tcPr>
          <w:p w14:paraId="2AD7C778" w14:textId="68726D5F" w:rsidR="00450C98" w:rsidRPr="001C0457" w:rsidRDefault="424B2B20" w:rsidP="00E476F9">
            <w:pPr>
              <w:pStyle w:val="ListBullet"/>
              <w:jc w:val="center"/>
            </w:pPr>
            <w:r>
              <w:t>X</w:t>
            </w:r>
          </w:p>
        </w:tc>
        <w:tc>
          <w:tcPr>
            <w:tcW w:w="1695" w:type="dxa"/>
          </w:tcPr>
          <w:p w14:paraId="330C120C" w14:textId="77777777" w:rsidR="00450C98" w:rsidRPr="001C0457" w:rsidRDefault="00450C98" w:rsidP="00E476F9">
            <w:pPr>
              <w:pStyle w:val="ListBullet"/>
              <w:jc w:val="center"/>
            </w:pPr>
          </w:p>
        </w:tc>
        <w:tc>
          <w:tcPr>
            <w:tcW w:w="1003" w:type="dxa"/>
          </w:tcPr>
          <w:p w14:paraId="711D2CD3" w14:textId="77777777" w:rsidR="00450C98" w:rsidRPr="001C0457" w:rsidRDefault="00450C98" w:rsidP="00E476F9">
            <w:pPr>
              <w:pStyle w:val="ListBullet"/>
              <w:jc w:val="center"/>
            </w:pPr>
          </w:p>
        </w:tc>
        <w:tc>
          <w:tcPr>
            <w:tcW w:w="1046" w:type="dxa"/>
          </w:tcPr>
          <w:p w14:paraId="074D8C06" w14:textId="77777777" w:rsidR="00450C98" w:rsidRPr="001C0457" w:rsidRDefault="00450C98" w:rsidP="00E476F9">
            <w:pPr>
              <w:pStyle w:val="ListBullet"/>
              <w:jc w:val="center"/>
            </w:pPr>
          </w:p>
        </w:tc>
        <w:tc>
          <w:tcPr>
            <w:tcW w:w="1020" w:type="dxa"/>
          </w:tcPr>
          <w:p w14:paraId="45016EE9" w14:textId="77777777" w:rsidR="00450C98" w:rsidRPr="001C0457" w:rsidRDefault="00450C98" w:rsidP="00E476F9">
            <w:pPr>
              <w:pStyle w:val="ListBullet"/>
              <w:jc w:val="center"/>
            </w:pPr>
          </w:p>
        </w:tc>
      </w:tr>
      <w:tr w:rsidR="00450C98" w:rsidRPr="001C0457" w14:paraId="24E186CD" w14:textId="77777777" w:rsidTr="7DFAEC76">
        <w:trPr>
          <w:trHeight w:val="300"/>
        </w:trPr>
        <w:tc>
          <w:tcPr>
            <w:tcW w:w="3780" w:type="dxa"/>
          </w:tcPr>
          <w:p w14:paraId="1D9E500B" w14:textId="6079C78A" w:rsidR="00450C98" w:rsidRDefault="00450C98">
            <w:pPr>
              <w:pStyle w:val="ListBullet"/>
            </w:pPr>
            <w:r>
              <w:t>City of Wolf Point</w:t>
            </w:r>
          </w:p>
        </w:tc>
        <w:tc>
          <w:tcPr>
            <w:tcW w:w="1170" w:type="dxa"/>
          </w:tcPr>
          <w:p w14:paraId="5D717B87" w14:textId="77777777" w:rsidR="00450C98" w:rsidRDefault="00450C98" w:rsidP="00E476F9">
            <w:pPr>
              <w:pStyle w:val="ListBullet"/>
              <w:jc w:val="center"/>
            </w:pPr>
          </w:p>
        </w:tc>
        <w:tc>
          <w:tcPr>
            <w:tcW w:w="1170" w:type="dxa"/>
          </w:tcPr>
          <w:p w14:paraId="659CD976" w14:textId="77777777" w:rsidR="00450C98" w:rsidRPr="001C0457" w:rsidRDefault="00450C98" w:rsidP="00E476F9">
            <w:pPr>
              <w:pStyle w:val="ListBullet"/>
              <w:jc w:val="center"/>
            </w:pPr>
          </w:p>
        </w:tc>
        <w:tc>
          <w:tcPr>
            <w:tcW w:w="1170" w:type="dxa"/>
          </w:tcPr>
          <w:p w14:paraId="4D4F6187" w14:textId="1720816A" w:rsidR="00450C98" w:rsidRDefault="424B2B20" w:rsidP="00E476F9">
            <w:pPr>
              <w:pStyle w:val="ListBullet"/>
              <w:jc w:val="center"/>
            </w:pPr>
            <w:r>
              <w:t>X</w:t>
            </w:r>
          </w:p>
        </w:tc>
        <w:tc>
          <w:tcPr>
            <w:tcW w:w="1446" w:type="dxa"/>
          </w:tcPr>
          <w:p w14:paraId="795D53D4" w14:textId="77777777" w:rsidR="00450C98" w:rsidRDefault="00450C98" w:rsidP="00E476F9">
            <w:pPr>
              <w:pStyle w:val="ListBullet"/>
              <w:jc w:val="center"/>
            </w:pPr>
          </w:p>
        </w:tc>
        <w:tc>
          <w:tcPr>
            <w:tcW w:w="1695" w:type="dxa"/>
          </w:tcPr>
          <w:p w14:paraId="0C65D96A" w14:textId="77777777" w:rsidR="00450C98" w:rsidRPr="001C0457" w:rsidRDefault="00450C98" w:rsidP="00E476F9">
            <w:pPr>
              <w:pStyle w:val="ListBullet"/>
              <w:jc w:val="center"/>
            </w:pPr>
          </w:p>
        </w:tc>
        <w:tc>
          <w:tcPr>
            <w:tcW w:w="1003" w:type="dxa"/>
          </w:tcPr>
          <w:p w14:paraId="3A52727A" w14:textId="77777777" w:rsidR="00450C98" w:rsidRPr="001C0457" w:rsidRDefault="00450C98" w:rsidP="00E476F9">
            <w:pPr>
              <w:pStyle w:val="ListBullet"/>
              <w:jc w:val="center"/>
            </w:pPr>
          </w:p>
        </w:tc>
        <w:tc>
          <w:tcPr>
            <w:tcW w:w="1046" w:type="dxa"/>
          </w:tcPr>
          <w:p w14:paraId="07FE8A4A" w14:textId="77777777" w:rsidR="00450C98" w:rsidRPr="001C0457" w:rsidRDefault="00450C98" w:rsidP="00E476F9">
            <w:pPr>
              <w:pStyle w:val="ListBullet"/>
              <w:jc w:val="center"/>
            </w:pPr>
          </w:p>
        </w:tc>
        <w:tc>
          <w:tcPr>
            <w:tcW w:w="1020" w:type="dxa"/>
          </w:tcPr>
          <w:p w14:paraId="4B0BF5CD" w14:textId="77777777" w:rsidR="00450C98" w:rsidRPr="001C0457" w:rsidRDefault="00450C98" w:rsidP="00E476F9">
            <w:pPr>
              <w:pStyle w:val="ListBullet"/>
              <w:jc w:val="center"/>
            </w:pPr>
          </w:p>
        </w:tc>
      </w:tr>
      <w:tr w:rsidR="00450C98" w:rsidRPr="001C0457" w14:paraId="54F420A4" w14:textId="77777777" w:rsidTr="7DFAEC76">
        <w:trPr>
          <w:cnfStyle w:val="000000100000" w:firstRow="0" w:lastRow="0" w:firstColumn="0" w:lastColumn="0" w:oddVBand="0" w:evenVBand="0" w:oddHBand="1" w:evenHBand="0" w:firstRowFirstColumn="0" w:firstRowLastColumn="0" w:lastRowFirstColumn="0" w:lastRowLastColumn="0"/>
          <w:trHeight w:val="300"/>
        </w:trPr>
        <w:tc>
          <w:tcPr>
            <w:tcW w:w="3780" w:type="dxa"/>
          </w:tcPr>
          <w:p w14:paraId="75D14F46" w14:textId="17D22B34" w:rsidR="00450C98" w:rsidRDefault="007963D2">
            <w:pPr>
              <w:pStyle w:val="ListBullet"/>
            </w:pPr>
            <w:r>
              <w:t>Lincoln County</w:t>
            </w:r>
          </w:p>
        </w:tc>
        <w:tc>
          <w:tcPr>
            <w:tcW w:w="1170" w:type="dxa"/>
          </w:tcPr>
          <w:p w14:paraId="79DB2EAE" w14:textId="77777777" w:rsidR="00450C98" w:rsidRDefault="00450C98" w:rsidP="00E476F9">
            <w:pPr>
              <w:pStyle w:val="ListBullet"/>
              <w:jc w:val="center"/>
            </w:pPr>
          </w:p>
        </w:tc>
        <w:tc>
          <w:tcPr>
            <w:tcW w:w="1170" w:type="dxa"/>
          </w:tcPr>
          <w:p w14:paraId="689ACBF5" w14:textId="77777777" w:rsidR="00450C98" w:rsidRPr="001C0457" w:rsidRDefault="00450C98" w:rsidP="00E476F9">
            <w:pPr>
              <w:pStyle w:val="ListBullet"/>
              <w:jc w:val="center"/>
            </w:pPr>
          </w:p>
        </w:tc>
        <w:tc>
          <w:tcPr>
            <w:tcW w:w="1170" w:type="dxa"/>
          </w:tcPr>
          <w:p w14:paraId="158F74DC" w14:textId="77777777" w:rsidR="00450C98" w:rsidRDefault="00450C98" w:rsidP="00E476F9">
            <w:pPr>
              <w:pStyle w:val="ListBullet"/>
              <w:jc w:val="center"/>
            </w:pPr>
          </w:p>
        </w:tc>
        <w:tc>
          <w:tcPr>
            <w:tcW w:w="1446" w:type="dxa"/>
          </w:tcPr>
          <w:p w14:paraId="3B82E341" w14:textId="3214317A" w:rsidR="00450C98" w:rsidRDefault="54CA8030" w:rsidP="00E476F9">
            <w:pPr>
              <w:pStyle w:val="ListBullet"/>
              <w:jc w:val="center"/>
            </w:pPr>
            <w:r>
              <w:t>X</w:t>
            </w:r>
          </w:p>
        </w:tc>
        <w:tc>
          <w:tcPr>
            <w:tcW w:w="1695" w:type="dxa"/>
          </w:tcPr>
          <w:p w14:paraId="27550B75" w14:textId="77777777" w:rsidR="00450C98" w:rsidRPr="001C0457" w:rsidRDefault="00450C98" w:rsidP="00E476F9">
            <w:pPr>
              <w:pStyle w:val="ListBullet"/>
              <w:jc w:val="center"/>
            </w:pPr>
          </w:p>
        </w:tc>
        <w:tc>
          <w:tcPr>
            <w:tcW w:w="1003" w:type="dxa"/>
          </w:tcPr>
          <w:p w14:paraId="04A54EFD" w14:textId="77777777" w:rsidR="00450C98" w:rsidRPr="001C0457" w:rsidRDefault="00450C98" w:rsidP="00E476F9">
            <w:pPr>
              <w:pStyle w:val="ListBullet"/>
              <w:jc w:val="center"/>
            </w:pPr>
          </w:p>
        </w:tc>
        <w:tc>
          <w:tcPr>
            <w:tcW w:w="1046" w:type="dxa"/>
          </w:tcPr>
          <w:p w14:paraId="54D3FE53" w14:textId="77777777" w:rsidR="00450C98" w:rsidRPr="001C0457" w:rsidRDefault="00450C98" w:rsidP="00E476F9">
            <w:pPr>
              <w:pStyle w:val="ListBullet"/>
              <w:jc w:val="center"/>
            </w:pPr>
          </w:p>
        </w:tc>
        <w:tc>
          <w:tcPr>
            <w:tcW w:w="1020" w:type="dxa"/>
          </w:tcPr>
          <w:p w14:paraId="63D09BC1" w14:textId="77777777" w:rsidR="00450C98" w:rsidRPr="001C0457" w:rsidRDefault="00450C98" w:rsidP="00E476F9">
            <w:pPr>
              <w:pStyle w:val="ListBullet"/>
              <w:jc w:val="center"/>
            </w:pPr>
          </w:p>
        </w:tc>
      </w:tr>
      <w:tr w:rsidR="007963D2" w:rsidRPr="001C0457" w14:paraId="39FFD3DE" w14:textId="77777777" w:rsidTr="7DFAEC76">
        <w:trPr>
          <w:trHeight w:val="300"/>
        </w:trPr>
        <w:tc>
          <w:tcPr>
            <w:tcW w:w="3780" w:type="dxa"/>
          </w:tcPr>
          <w:p w14:paraId="2AF6D6B3" w14:textId="0D58328C" w:rsidR="007963D2" w:rsidRDefault="007963D2">
            <w:pPr>
              <w:pStyle w:val="ListBullet"/>
            </w:pPr>
            <w:r>
              <w:t>Town of Drummond</w:t>
            </w:r>
          </w:p>
        </w:tc>
        <w:tc>
          <w:tcPr>
            <w:tcW w:w="1170" w:type="dxa"/>
          </w:tcPr>
          <w:p w14:paraId="5A97482C" w14:textId="77777777" w:rsidR="007963D2" w:rsidRDefault="007963D2" w:rsidP="00E476F9">
            <w:pPr>
              <w:pStyle w:val="ListBullet"/>
              <w:jc w:val="center"/>
            </w:pPr>
          </w:p>
        </w:tc>
        <w:tc>
          <w:tcPr>
            <w:tcW w:w="1170" w:type="dxa"/>
          </w:tcPr>
          <w:p w14:paraId="78B8B432" w14:textId="77777777" w:rsidR="007963D2" w:rsidRPr="001C0457" w:rsidRDefault="007963D2" w:rsidP="00E476F9">
            <w:pPr>
              <w:pStyle w:val="ListBullet"/>
              <w:jc w:val="center"/>
            </w:pPr>
          </w:p>
        </w:tc>
        <w:tc>
          <w:tcPr>
            <w:tcW w:w="1170" w:type="dxa"/>
          </w:tcPr>
          <w:p w14:paraId="60E5D7CD" w14:textId="3F5AA187" w:rsidR="007963D2" w:rsidRDefault="54CA8030" w:rsidP="00E476F9">
            <w:pPr>
              <w:pStyle w:val="ListBullet"/>
              <w:jc w:val="center"/>
            </w:pPr>
            <w:r>
              <w:t>X</w:t>
            </w:r>
          </w:p>
        </w:tc>
        <w:tc>
          <w:tcPr>
            <w:tcW w:w="1446" w:type="dxa"/>
          </w:tcPr>
          <w:p w14:paraId="6C94B434" w14:textId="77777777" w:rsidR="007963D2" w:rsidRDefault="007963D2" w:rsidP="00E476F9">
            <w:pPr>
              <w:pStyle w:val="ListBullet"/>
              <w:jc w:val="center"/>
            </w:pPr>
          </w:p>
        </w:tc>
        <w:tc>
          <w:tcPr>
            <w:tcW w:w="1695" w:type="dxa"/>
          </w:tcPr>
          <w:p w14:paraId="1FD21BD7" w14:textId="77777777" w:rsidR="007963D2" w:rsidRPr="001C0457" w:rsidRDefault="007963D2" w:rsidP="00E476F9">
            <w:pPr>
              <w:pStyle w:val="ListBullet"/>
              <w:jc w:val="center"/>
            </w:pPr>
          </w:p>
        </w:tc>
        <w:tc>
          <w:tcPr>
            <w:tcW w:w="1003" w:type="dxa"/>
          </w:tcPr>
          <w:p w14:paraId="5A82BEC7" w14:textId="77777777" w:rsidR="007963D2" w:rsidRPr="001C0457" w:rsidRDefault="007963D2" w:rsidP="00E476F9">
            <w:pPr>
              <w:pStyle w:val="ListBullet"/>
              <w:jc w:val="center"/>
            </w:pPr>
          </w:p>
        </w:tc>
        <w:tc>
          <w:tcPr>
            <w:tcW w:w="1046" w:type="dxa"/>
          </w:tcPr>
          <w:p w14:paraId="64DDB08E" w14:textId="77777777" w:rsidR="007963D2" w:rsidRPr="001C0457" w:rsidRDefault="007963D2" w:rsidP="00E476F9">
            <w:pPr>
              <w:pStyle w:val="ListBullet"/>
              <w:jc w:val="center"/>
            </w:pPr>
          </w:p>
        </w:tc>
        <w:tc>
          <w:tcPr>
            <w:tcW w:w="1020" w:type="dxa"/>
          </w:tcPr>
          <w:p w14:paraId="27CB36BE" w14:textId="77777777" w:rsidR="007963D2" w:rsidRPr="001C0457" w:rsidRDefault="007963D2" w:rsidP="00E476F9">
            <w:pPr>
              <w:pStyle w:val="ListBullet"/>
              <w:jc w:val="center"/>
            </w:pPr>
          </w:p>
        </w:tc>
      </w:tr>
      <w:tr w:rsidR="007963D2" w:rsidRPr="001C0457" w14:paraId="413E5D29" w14:textId="77777777" w:rsidTr="7DFAEC76">
        <w:trPr>
          <w:cnfStyle w:val="000000100000" w:firstRow="0" w:lastRow="0" w:firstColumn="0" w:lastColumn="0" w:oddVBand="0" w:evenVBand="0" w:oddHBand="1" w:evenHBand="0" w:firstRowFirstColumn="0" w:firstRowLastColumn="0" w:lastRowFirstColumn="0" w:lastRowLastColumn="0"/>
          <w:trHeight w:val="300"/>
        </w:trPr>
        <w:tc>
          <w:tcPr>
            <w:tcW w:w="3780" w:type="dxa"/>
          </w:tcPr>
          <w:p w14:paraId="19E67749" w14:textId="259A112A" w:rsidR="007963D2" w:rsidRDefault="00E0348A">
            <w:pPr>
              <w:pStyle w:val="ListBullet"/>
            </w:pPr>
            <w:r>
              <w:t>City of Malta</w:t>
            </w:r>
          </w:p>
        </w:tc>
        <w:tc>
          <w:tcPr>
            <w:tcW w:w="1170" w:type="dxa"/>
          </w:tcPr>
          <w:p w14:paraId="397ADBED" w14:textId="77777777" w:rsidR="007963D2" w:rsidRDefault="007963D2" w:rsidP="00E476F9">
            <w:pPr>
              <w:pStyle w:val="ListBullet"/>
              <w:jc w:val="center"/>
            </w:pPr>
          </w:p>
        </w:tc>
        <w:tc>
          <w:tcPr>
            <w:tcW w:w="1170" w:type="dxa"/>
          </w:tcPr>
          <w:p w14:paraId="3953D39D" w14:textId="77777777" w:rsidR="007963D2" w:rsidRPr="001C0457" w:rsidRDefault="007963D2" w:rsidP="00E476F9">
            <w:pPr>
              <w:pStyle w:val="ListBullet"/>
              <w:jc w:val="center"/>
            </w:pPr>
          </w:p>
        </w:tc>
        <w:tc>
          <w:tcPr>
            <w:tcW w:w="1170" w:type="dxa"/>
          </w:tcPr>
          <w:p w14:paraId="5FE9F092" w14:textId="45EC21DC" w:rsidR="007963D2" w:rsidRDefault="7FAAB507" w:rsidP="00E476F9">
            <w:pPr>
              <w:pStyle w:val="ListBullet"/>
              <w:jc w:val="center"/>
            </w:pPr>
            <w:r>
              <w:t>X</w:t>
            </w:r>
          </w:p>
        </w:tc>
        <w:tc>
          <w:tcPr>
            <w:tcW w:w="1446" w:type="dxa"/>
          </w:tcPr>
          <w:p w14:paraId="2CBEF645" w14:textId="77777777" w:rsidR="007963D2" w:rsidRDefault="007963D2" w:rsidP="00E476F9">
            <w:pPr>
              <w:pStyle w:val="ListBullet"/>
              <w:jc w:val="center"/>
            </w:pPr>
          </w:p>
        </w:tc>
        <w:tc>
          <w:tcPr>
            <w:tcW w:w="1695" w:type="dxa"/>
          </w:tcPr>
          <w:p w14:paraId="34FA77C1" w14:textId="77777777" w:rsidR="007963D2" w:rsidRPr="001C0457" w:rsidRDefault="007963D2" w:rsidP="00E476F9">
            <w:pPr>
              <w:pStyle w:val="ListBullet"/>
              <w:jc w:val="center"/>
            </w:pPr>
          </w:p>
        </w:tc>
        <w:tc>
          <w:tcPr>
            <w:tcW w:w="1003" w:type="dxa"/>
          </w:tcPr>
          <w:p w14:paraId="07D0F3EB" w14:textId="77777777" w:rsidR="007963D2" w:rsidRPr="001C0457" w:rsidRDefault="007963D2" w:rsidP="00E476F9">
            <w:pPr>
              <w:pStyle w:val="ListBullet"/>
              <w:jc w:val="center"/>
            </w:pPr>
          </w:p>
        </w:tc>
        <w:tc>
          <w:tcPr>
            <w:tcW w:w="1046" w:type="dxa"/>
          </w:tcPr>
          <w:p w14:paraId="762A38D0" w14:textId="77777777" w:rsidR="007963D2" w:rsidRPr="001C0457" w:rsidRDefault="007963D2" w:rsidP="00E476F9">
            <w:pPr>
              <w:pStyle w:val="ListBullet"/>
              <w:jc w:val="center"/>
            </w:pPr>
          </w:p>
        </w:tc>
        <w:tc>
          <w:tcPr>
            <w:tcW w:w="1020" w:type="dxa"/>
          </w:tcPr>
          <w:p w14:paraId="4CD2777A" w14:textId="77777777" w:rsidR="007963D2" w:rsidRPr="001C0457" w:rsidRDefault="007963D2" w:rsidP="00E476F9">
            <w:pPr>
              <w:pStyle w:val="ListBullet"/>
              <w:jc w:val="center"/>
            </w:pPr>
          </w:p>
        </w:tc>
      </w:tr>
      <w:tr w:rsidR="00E0348A" w:rsidRPr="001C0457" w14:paraId="638F736E" w14:textId="77777777" w:rsidTr="7DFAEC76">
        <w:trPr>
          <w:trHeight w:val="300"/>
        </w:trPr>
        <w:tc>
          <w:tcPr>
            <w:tcW w:w="3780" w:type="dxa"/>
          </w:tcPr>
          <w:p w14:paraId="7C574F05" w14:textId="2B35A290" w:rsidR="00E0348A" w:rsidRDefault="00E0348A">
            <w:pPr>
              <w:pStyle w:val="ListBullet"/>
            </w:pPr>
            <w:r>
              <w:t>Town of Darby</w:t>
            </w:r>
          </w:p>
        </w:tc>
        <w:tc>
          <w:tcPr>
            <w:tcW w:w="1170" w:type="dxa"/>
          </w:tcPr>
          <w:p w14:paraId="3C7F6828" w14:textId="77777777" w:rsidR="00E0348A" w:rsidRDefault="00E0348A" w:rsidP="00E476F9">
            <w:pPr>
              <w:pStyle w:val="ListBullet"/>
              <w:jc w:val="center"/>
            </w:pPr>
          </w:p>
        </w:tc>
        <w:tc>
          <w:tcPr>
            <w:tcW w:w="1170" w:type="dxa"/>
          </w:tcPr>
          <w:p w14:paraId="7ECB8B63" w14:textId="77777777" w:rsidR="00E0348A" w:rsidRPr="001C0457" w:rsidRDefault="00E0348A" w:rsidP="00E476F9">
            <w:pPr>
              <w:pStyle w:val="ListBullet"/>
              <w:jc w:val="center"/>
            </w:pPr>
          </w:p>
        </w:tc>
        <w:tc>
          <w:tcPr>
            <w:tcW w:w="1170" w:type="dxa"/>
          </w:tcPr>
          <w:p w14:paraId="61AF5265" w14:textId="7FDDA3E4" w:rsidR="00E0348A" w:rsidRDefault="7FAAB507" w:rsidP="00E476F9">
            <w:pPr>
              <w:pStyle w:val="ListBullet"/>
              <w:jc w:val="center"/>
            </w:pPr>
            <w:r>
              <w:t>X</w:t>
            </w:r>
          </w:p>
        </w:tc>
        <w:tc>
          <w:tcPr>
            <w:tcW w:w="1446" w:type="dxa"/>
          </w:tcPr>
          <w:p w14:paraId="1DF8C93B" w14:textId="77777777" w:rsidR="00E0348A" w:rsidRDefault="00E0348A" w:rsidP="00E476F9">
            <w:pPr>
              <w:pStyle w:val="ListBullet"/>
              <w:jc w:val="center"/>
            </w:pPr>
          </w:p>
        </w:tc>
        <w:tc>
          <w:tcPr>
            <w:tcW w:w="1695" w:type="dxa"/>
          </w:tcPr>
          <w:p w14:paraId="6C4C9C6C" w14:textId="77777777" w:rsidR="00E0348A" w:rsidRPr="001C0457" w:rsidRDefault="00E0348A" w:rsidP="00E476F9">
            <w:pPr>
              <w:pStyle w:val="ListBullet"/>
              <w:jc w:val="center"/>
            </w:pPr>
          </w:p>
        </w:tc>
        <w:tc>
          <w:tcPr>
            <w:tcW w:w="1003" w:type="dxa"/>
          </w:tcPr>
          <w:p w14:paraId="5219B9B8" w14:textId="77777777" w:rsidR="00E0348A" w:rsidRPr="001C0457" w:rsidRDefault="00E0348A" w:rsidP="00E476F9">
            <w:pPr>
              <w:pStyle w:val="ListBullet"/>
              <w:jc w:val="center"/>
            </w:pPr>
          </w:p>
        </w:tc>
        <w:tc>
          <w:tcPr>
            <w:tcW w:w="1046" w:type="dxa"/>
          </w:tcPr>
          <w:p w14:paraId="3FF6A3A2" w14:textId="77777777" w:rsidR="00E0348A" w:rsidRPr="001C0457" w:rsidRDefault="00E0348A" w:rsidP="00E476F9">
            <w:pPr>
              <w:pStyle w:val="ListBullet"/>
              <w:jc w:val="center"/>
            </w:pPr>
          </w:p>
        </w:tc>
        <w:tc>
          <w:tcPr>
            <w:tcW w:w="1020" w:type="dxa"/>
          </w:tcPr>
          <w:p w14:paraId="73F044E1" w14:textId="77777777" w:rsidR="00E0348A" w:rsidRPr="001C0457" w:rsidRDefault="00E0348A" w:rsidP="00E476F9">
            <w:pPr>
              <w:pStyle w:val="ListBullet"/>
              <w:jc w:val="center"/>
            </w:pPr>
          </w:p>
        </w:tc>
      </w:tr>
      <w:tr w:rsidR="00E0348A" w:rsidRPr="001C0457" w14:paraId="2B448EF0" w14:textId="77777777" w:rsidTr="7DFAEC76">
        <w:trPr>
          <w:cnfStyle w:val="000000100000" w:firstRow="0" w:lastRow="0" w:firstColumn="0" w:lastColumn="0" w:oddVBand="0" w:evenVBand="0" w:oddHBand="1" w:evenHBand="0" w:firstRowFirstColumn="0" w:firstRowLastColumn="0" w:lastRowFirstColumn="0" w:lastRowLastColumn="0"/>
          <w:trHeight w:val="300"/>
        </w:trPr>
        <w:tc>
          <w:tcPr>
            <w:tcW w:w="3780" w:type="dxa"/>
          </w:tcPr>
          <w:p w14:paraId="693E3BE8" w14:textId="062662F8" w:rsidR="00E0348A" w:rsidRDefault="00182A65">
            <w:pPr>
              <w:pStyle w:val="ListBullet"/>
            </w:pPr>
            <w:r>
              <w:t>City of Ronan</w:t>
            </w:r>
          </w:p>
        </w:tc>
        <w:tc>
          <w:tcPr>
            <w:tcW w:w="1170" w:type="dxa"/>
          </w:tcPr>
          <w:p w14:paraId="138D2E64" w14:textId="77777777" w:rsidR="00E0348A" w:rsidRDefault="00E0348A" w:rsidP="00E476F9">
            <w:pPr>
              <w:pStyle w:val="ListBullet"/>
              <w:jc w:val="center"/>
            </w:pPr>
          </w:p>
        </w:tc>
        <w:tc>
          <w:tcPr>
            <w:tcW w:w="1170" w:type="dxa"/>
          </w:tcPr>
          <w:p w14:paraId="2A397684" w14:textId="77777777" w:rsidR="00E0348A" w:rsidRPr="001C0457" w:rsidRDefault="00E0348A" w:rsidP="00E476F9">
            <w:pPr>
              <w:pStyle w:val="ListBullet"/>
              <w:jc w:val="center"/>
            </w:pPr>
          </w:p>
        </w:tc>
        <w:tc>
          <w:tcPr>
            <w:tcW w:w="1170" w:type="dxa"/>
          </w:tcPr>
          <w:p w14:paraId="798464AA" w14:textId="24EF1D2F" w:rsidR="00E0348A" w:rsidRDefault="15653D3F" w:rsidP="00E476F9">
            <w:pPr>
              <w:pStyle w:val="ListBullet"/>
              <w:jc w:val="center"/>
            </w:pPr>
            <w:r>
              <w:t>X</w:t>
            </w:r>
          </w:p>
        </w:tc>
        <w:tc>
          <w:tcPr>
            <w:tcW w:w="1446" w:type="dxa"/>
          </w:tcPr>
          <w:p w14:paraId="6716CF3B" w14:textId="77777777" w:rsidR="00E0348A" w:rsidRDefault="00E0348A" w:rsidP="00E476F9">
            <w:pPr>
              <w:pStyle w:val="ListBullet"/>
              <w:jc w:val="center"/>
            </w:pPr>
          </w:p>
        </w:tc>
        <w:tc>
          <w:tcPr>
            <w:tcW w:w="1695" w:type="dxa"/>
          </w:tcPr>
          <w:p w14:paraId="711905D6" w14:textId="77777777" w:rsidR="00E0348A" w:rsidRPr="001C0457" w:rsidRDefault="00E0348A" w:rsidP="00E476F9">
            <w:pPr>
              <w:pStyle w:val="ListBullet"/>
              <w:jc w:val="center"/>
            </w:pPr>
          </w:p>
        </w:tc>
        <w:tc>
          <w:tcPr>
            <w:tcW w:w="1003" w:type="dxa"/>
          </w:tcPr>
          <w:p w14:paraId="6801E929" w14:textId="77777777" w:rsidR="00E0348A" w:rsidRPr="001C0457" w:rsidRDefault="00E0348A" w:rsidP="00E476F9">
            <w:pPr>
              <w:pStyle w:val="ListBullet"/>
              <w:jc w:val="center"/>
            </w:pPr>
          </w:p>
        </w:tc>
        <w:tc>
          <w:tcPr>
            <w:tcW w:w="1046" w:type="dxa"/>
          </w:tcPr>
          <w:p w14:paraId="2C5AC501" w14:textId="77777777" w:rsidR="00E0348A" w:rsidRPr="001C0457" w:rsidRDefault="00E0348A" w:rsidP="00E476F9">
            <w:pPr>
              <w:pStyle w:val="ListBullet"/>
              <w:jc w:val="center"/>
            </w:pPr>
          </w:p>
        </w:tc>
        <w:tc>
          <w:tcPr>
            <w:tcW w:w="1020" w:type="dxa"/>
          </w:tcPr>
          <w:p w14:paraId="31447B8D" w14:textId="77777777" w:rsidR="00E0348A" w:rsidRPr="001C0457" w:rsidRDefault="00E0348A" w:rsidP="00E476F9">
            <w:pPr>
              <w:pStyle w:val="ListBullet"/>
              <w:jc w:val="center"/>
            </w:pPr>
          </w:p>
        </w:tc>
      </w:tr>
      <w:tr w:rsidR="00182A65" w:rsidRPr="001C0457" w14:paraId="32271190" w14:textId="77777777" w:rsidTr="7DFAEC76">
        <w:trPr>
          <w:trHeight w:val="300"/>
        </w:trPr>
        <w:tc>
          <w:tcPr>
            <w:tcW w:w="3780" w:type="dxa"/>
          </w:tcPr>
          <w:p w14:paraId="71C252DB" w14:textId="17902241" w:rsidR="00182A65" w:rsidRDefault="00182A65">
            <w:pPr>
              <w:pStyle w:val="ListBullet"/>
            </w:pPr>
            <w:r>
              <w:t>Town of St. Ignatius</w:t>
            </w:r>
          </w:p>
        </w:tc>
        <w:tc>
          <w:tcPr>
            <w:tcW w:w="1170" w:type="dxa"/>
          </w:tcPr>
          <w:p w14:paraId="46F1983D" w14:textId="77777777" w:rsidR="00182A65" w:rsidRDefault="00182A65" w:rsidP="00E476F9">
            <w:pPr>
              <w:pStyle w:val="ListBullet"/>
              <w:jc w:val="center"/>
            </w:pPr>
          </w:p>
        </w:tc>
        <w:tc>
          <w:tcPr>
            <w:tcW w:w="1170" w:type="dxa"/>
          </w:tcPr>
          <w:p w14:paraId="3D6A3F97" w14:textId="77777777" w:rsidR="00182A65" w:rsidRPr="001C0457" w:rsidRDefault="00182A65" w:rsidP="00E476F9">
            <w:pPr>
              <w:pStyle w:val="ListBullet"/>
              <w:jc w:val="center"/>
            </w:pPr>
          </w:p>
        </w:tc>
        <w:tc>
          <w:tcPr>
            <w:tcW w:w="1170" w:type="dxa"/>
          </w:tcPr>
          <w:p w14:paraId="30165F1F" w14:textId="50BB1C4F" w:rsidR="00182A65" w:rsidRDefault="15653D3F" w:rsidP="00E476F9">
            <w:pPr>
              <w:pStyle w:val="ListBullet"/>
              <w:jc w:val="center"/>
            </w:pPr>
            <w:r>
              <w:t>X</w:t>
            </w:r>
          </w:p>
        </w:tc>
        <w:tc>
          <w:tcPr>
            <w:tcW w:w="1446" w:type="dxa"/>
          </w:tcPr>
          <w:p w14:paraId="654BE4E0" w14:textId="77777777" w:rsidR="00182A65" w:rsidRDefault="00182A65" w:rsidP="00E476F9">
            <w:pPr>
              <w:pStyle w:val="ListBullet"/>
              <w:jc w:val="center"/>
            </w:pPr>
          </w:p>
        </w:tc>
        <w:tc>
          <w:tcPr>
            <w:tcW w:w="1695" w:type="dxa"/>
          </w:tcPr>
          <w:p w14:paraId="2B98638E" w14:textId="77777777" w:rsidR="00182A65" w:rsidRPr="001C0457" w:rsidRDefault="00182A65" w:rsidP="00E476F9">
            <w:pPr>
              <w:pStyle w:val="ListBullet"/>
              <w:jc w:val="center"/>
            </w:pPr>
          </w:p>
        </w:tc>
        <w:tc>
          <w:tcPr>
            <w:tcW w:w="1003" w:type="dxa"/>
          </w:tcPr>
          <w:p w14:paraId="103013EF" w14:textId="77777777" w:rsidR="00182A65" w:rsidRPr="001C0457" w:rsidRDefault="00182A65" w:rsidP="00E476F9">
            <w:pPr>
              <w:pStyle w:val="ListBullet"/>
              <w:jc w:val="center"/>
            </w:pPr>
          </w:p>
        </w:tc>
        <w:tc>
          <w:tcPr>
            <w:tcW w:w="1046" w:type="dxa"/>
          </w:tcPr>
          <w:p w14:paraId="1F796708" w14:textId="77777777" w:rsidR="00182A65" w:rsidRPr="001C0457" w:rsidRDefault="00182A65" w:rsidP="00E476F9">
            <w:pPr>
              <w:pStyle w:val="ListBullet"/>
              <w:jc w:val="center"/>
            </w:pPr>
          </w:p>
        </w:tc>
        <w:tc>
          <w:tcPr>
            <w:tcW w:w="1020" w:type="dxa"/>
          </w:tcPr>
          <w:p w14:paraId="0F726205" w14:textId="77777777" w:rsidR="00182A65" w:rsidRPr="001C0457" w:rsidRDefault="00182A65" w:rsidP="00E476F9">
            <w:pPr>
              <w:pStyle w:val="ListBullet"/>
              <w:jc w:val="center"/>
            </w:pPr>
          </w:p>
        </w:tc>
      </w:tr>
      <w:tr w:rsidR="00182A65" w:rsidRPr="001C0457" w14:paraId="15954F35" w14:textId="77777777" w:rsidTr="7DFAEC76">
        <w:trPr>
          <w:cnfStyle w:val="000000100000" w:firstRow="0" w:lastRow="0" w:firstColumn="0" w:lastColumn="0" w:oddVBand="0" w:evenVBand="0" w:oddHBand="1" w:evenHBand="0" w:firstRowFirstColumn="0" w:firstRowLastColumn="0" w:lastRowFirstColumn="0" w:lastRowLastColumn="0"/>
          <w:trHeight w:val="300"/>
        </w:trPr>
        <w:tc>
          <w:tcPr>
            <w:tcW w:w="3780" w:type="dxa"/>
          </w:tcPr>
          <w:p w14:paraId="0DE7BE49" w14:textId="414E161B" w:rsidR="00182A65" w:rsidRDefault="00B0049C">
            <w:pPr>
              <w:pStyle w:val="ListBullet"/>
            </w:pPr>
            <w:r>
              <w:t xml:space="preserve">Town of </w:t>
            </w:r>
            <w:proofErr w:type="spellStart"/>
            <w:r>
              <w:t>Pinesdale</w:t>
            </w:r>
            <w:proofErr w:type="spellEnd"/>
          </w:p>
        </w:tc>
        <w:tc>
          <w:tcPr>
            <w:tcW w:w="1170" w:type="dxa"/>
          </w:tcPr>
          <w:p w14:paraId="0E7BB790" w14:textId="77777777" w:rsidR="00182A65" w:rsidRDefault="00182A65" w:rsidP="00E476F9">
            <w:pPr>
              <w:pStyle w:val="ListBullet"/>
              <w:jc w:val="center"/>
            </w:pPr>
          </w:p>
        </w:tc>
        <w:tc>
          <w:tcPr>
            <w:tcW w:w="1170" w:type="dxa"/>
          </w:tcPr>
          <w:p w14:paraId="3B3DB5E7" w14:textId="77777777" w:rsidR="00182A65" w:rsidRPr="001C0457" w:rsidRDefault="00182A65" w:rsidP="00E476F9">
            <w:pPr>
              <w:pStyle w:val="ListBullet"/>
              <w:jc w:val="center"/>
            </w:pPr>
          </w:p>
        </w:tc>
        <w:tc>
          <w:tcPr>
            <w:tcW w:w="1170" w:type="dxa"/>
          </w:tcPr>
          <w:p w14:paraId="4978274C" w14:textId="71A299F1" w:rsidR="00182A65" w:rsidRDefault="32ECDDA3" w:rsidP="00E476F9">
            <w:pPr>
              <w:pStyle w:val="ListBullet"/>
              <w:jc w:val="center"/>
            </w:pPr>
            <w:r>
              <w:t>X</w:t>
            </w:r>
          </w:p>
        </w:tc>
        <w:tc>
          <w:tcPr>
            <w:tcW w:w="1446" w:type="dxa"/>
          </w:tcPr>
          <w:p w14:paraId="21887A49" w14:textId="77777777" w:rsidR="00182A65" w:rsidRDefault="00182A65" w:rsidP="00E476F9">
            <w:pPr>
              <w:pStyle w:val="ListBullet"/>
              <w:jc w:val="center"/>
            </w:pPr>
          </w:p>
        </w:tc>
        <w:tc>
          <w:tcPr>
            <w:tcW w:w="1695" w:type="dxa"/>
          </w:tcPr>
          <w:p w14:paraId="0BC7F6AC" w14:textId="77777777" w:rsidR="00182A65" w:rsidRPr="001C0457" w:rsidRDefault="00182A65" w:rsidP="00E476F9">
            <w:pPr>
              <w:pStyle w:val="ListBullet"/>
              <w:jc w:val="center"/>
            </w:pPr>
          </w:p>
        </w:tc>
        <w:tc>
          <w:tcPr>
            <w:tcW w:w="1003" w:type="dxa"/>
          </w:tcPr>
          <w:p w14:paraId="114EE826" w14:textId="77777777" w:rsidR="00182A65" w:rsidRPr="001C0457" w:rsidRDefault="00182A65" w:rsidP="00E476F9">
            <w:pPr>
              <w:pStyle w:val="ListBullet"/>
              <w:jc w:val="center"/>
            </w:pPr>
          </w:p>
        </w:tc>
        <w:tc>
          <w:tcPr>
            <w:tcW w:w="1046" w:type="dxa"/>
          </w:tcPr>
          <w:p w14:paraId="1B2CAE1B" w14:textId="77777777" w:rsidR="00182A65" w:rsidRPr="001C0457" w:rsidRDefault="00182A65" w:rsidP="00E476F9">
            <w:pPr>
              <w:pStyle w:val="ListBullet"/>
              <w:jc w:val="center"/>
            </w:pPr>
          </w:p>
        </w:tc>
        <w:tc>
          <w:tcPr>
            <w:tcW w:w="1020" w:type="dxa"/>
          </w:tcPr>
          <w:p w14:paraId="1C201368" w14:textId="77777777" w:rsidR="00182A65" w:rsidRPr="001C0457" w:rsidRDefault="00182A65" w:rsidP="00E476F9">
            <w:pPr>
              <w:pStyle w:val="ListBullet"/>
              <w:jc w:val="center"/>
            </w:pPr>
          </w:p>
        </w:tc>
      </w:tr>
      <w:tr w:rsidR="0084601F" w:rsidRPr="001C0457" w14:paraId="7709F1CF" w14:textId="77777777" w:rsidTr="7DFAEC76">
        <w:trPr>
          <w:trHeight w:val="300"/>
        </w:trPr>
        <w:tc>
          <w:tcPr>
            <w:tcW w:w="3780" w:type="dxa"/>
          </w:tcPr>
          <w:p w14:paraId="0F670D9A" w14:textId="483D0D55" w:rsidR="0084601F" w:rsidRDefault="0084601F">
            <w:pPr>
              <w:pStyle w:val="ListBullet"/>
            </w:pPr>
            <w:r>
              <w:t>City of Libby</w:t>
            </w:r>
            <w:r w:rsidR="00F75613">
              <w:t>*</w:t>
            </w:r>
          </w:p>
        </w:tc>
        <w:tc>
          <w:tcPr>
            <w:tcW w:w="1170" w:type="dxa"/>
          </w:tcPr>
          <w:p w14:paraId="7F817421" w14:textId="77777777" w:rsidR="0084601F" w:rsidRDefault="0084601F" w:rsidP="00E476F9">
            <w:pPr>
              <w:pStyle w:val="ListBullet"/>
              <w:jc w:val="center"/>
            </w:pPr>
          </w:p>
        </w:tc>
        <w:tc>
          <w:tcPr>
            <w:tcW w:w="1170" w:type="dxa"/>
          </w:tcPr>
          <w:p w14:paraId="2451161E" w14:textId="77777777" w:rsidR="0084601F" w:rsidRPr="001C0457" w:rsidRDefault="0084601F" w:rsidP="00E476F9">
            <w:pPr>
              <w:pStyle w:val="ListBullet"/>
              <w:jc w:val="center"/>
            </w:pPr>
          </w:p>
        </w:tc>
        <w:tc>
          <w:tcPr>
            <w:tcW w:w="1170" w:type="dxa"/>
          </w:tcPr>
          <w:p w14:paraId="55CA47C0" w14:textId="33AA57BE" w:rsidR="0084601F" w:rsidRDefault="092A3095" w:rsidP="00E476F9">
            <w:pPr>
              <w:pStyle w:val="ListBullet"/>
              <w:jc w:val="center"/>
            </w:pPr>
            <w:r>
              <w:t>X</w:t>
            </w:r>
          </w:p>
        </w:tc>
        <w:tc>
          <w:tcPr>
            <w:tcW w:w="1446" w:type="dxa"/>
          </w:tcPr>
          <w:p w14:paraId="4C2F7C32" w14:textId="77777777" w:rsidR="0084601F" w:rsidRDefault="0084601F" w:rsidP="00E476F9">
            <w:pPr>
              <w:pStyle w:val="ListBullet"/>
              <w:jc w:val="center"/>
            </w:pPr>
          </w:p>
        </w:tc>
        <w:tc>
          <w:tcPr>
            <w:tcW w:w="1695" w:type="dxa"/>
          </w:tcPr>
          <w:p w14:paraId="54BC7623" w14:textId="77777777" w:rsidR="0084601F" w:rsidRPr="001C0457" w:rsidRDefault="0084601F" w:rsidP="00E476F9">
            <w:pPr>
              <w:pStyle w:val="ListBullet"/>
              <w:jc w:val="center"/>
            </w:pPr>
          </w:p>
        </w:tc>
        <w:tc>
          <w:tcPr>
            <w:tcW w:w="1003" w:type="dxa"/>
          </w:tcPr>
          <w:p w14:paraId="5D0CECBD" w14:textId="77777777" w:rsidR="0084601F" w:rsidRPr="001C0457" w:rsidRDefault="0084601F" w:rsidP="00E476F9">
            <w:pPr>
              <w:pStyle w:val="ListBullet"/>
              <w:jc w:val="center"/>
            </w:pPr>
          </w:p>
        </w:tc>
        <w:tc>
          <w:tcPr>
            <w:tcW w:w="1046" w:type="dxa"/>
          </w:tcPr>
          <w:p w14:paraId="53E2E833" w14:textId="77777777" w:rsidR="0084601F" w:rsidRPr="001C0457" w:rsidRDefault="0084601F" w:rsidP="00E476F9">
            <w:pPr>
              <w:pStyle w:val="ListBullet"/>
              <w:jc w:val="center"/>
            </w:pPr>
          </w:p>
        </w:tc>
        <w:tc>
          <w:tcPr>
            <w:tcW w:w="1020" w:type="dxa"/>
          </w:tcPr>
          <w:p w14:paraId="42F2C8B0" w14:textId="77777777" w:rsidR="0084601F" w:rsidRPr="001C0457" w:rsidRDefault="0084601F" w:rsidP="00E476F9">
            <w:pPr>
              <w:pStyle w:val="ListBullet"/>
              <w:jc w:val="center"/>
            </w:pPr>
          </w:p>
        </w:tc>
      </w:tr>
      <w:tr w:rsidR="0084601F" w:rsidRPr="001C0457" w14:paraId="5AD67427" w14:textId="77777777" w:rsidTr="7DFAEC76">
        <w:trPr>
          <w:cnfStyle w:val="000000100000" w:firstRow="0" w:lastRow="0" w:firstColumn="0" w:lastColumn="0" w:oddVBand="0" w:evenVBand="0" w:oddHBand="1" w:evenHBand="0" w:firstRowFirstColumn="0" w:firstRowLastColumn="0" w:lastRowFirstColumn="0" w:lastRowLastColumn="0"/>
          <w:trHeight w:val="300"/>
        </w:trPr>
        <w:tc>
          <w:tcPr>
            <w:tcW w:w="3780" w:type="dxa"/>
          </w:tcPr>
          <w:p w14:paraId="2BF55F96" w14:textId="3C05DEB1" w:rsidR="0084601F" w:rsidRDefault="00E851CF">
            <w:pPr>
              <w:pStyle w:val="ListBullet"/>
            </w:pPr>
            <w:r>
              <w:t>Lake County</w:t>
            </w:r>
            <w:r w:rsidR="00F75613">
              <w:t>*</w:t>
            </w:r>
          </w:p>
        </w:tc>
        <w:tc>
          <w:tcPr>
            <w:tcW w:w="1170" w:type="dxa"/>
          </w:tcPr>
          <w:p w14:paraId="7F60C39F" w14:textId="77777777" w:rsidR="0084601F" w:rsidRDefault="0084601F" w:rsidP="00E476F9">
            <w:pPr>
              <w:pStyle w:val="ListBullet"/>
              <w:jc w:val="center"/>
            </w:pPr>
          </w:p>
        </w:tc>
        <w:tc>
          <w:tcPr>
            <w:tcW w:w="1170" w:type="dxa"/>
          </w:tcPr>
          <w:p w14:paraId="3E3DAB90" w14:textId="77777777" w:rsidR="0084601F" w:rsidRPr="001C0457" w:rsidRDefault="0084601F" w:rsidP="00E476F9">
            <w:pPr>
              <w:pStyle w:val="ListBullet"/>
              <w:jc w:val="center"/>
            </w:pPr>
          </w:p>
        </w:tc>
        <w:tc>
          <w:tcPr>
            <w:tcW w:w="1170" w:type="dxa"/>
          </w:tcPr>
          <w:p w14:paraId="5EEB9671" w14:textId="77777777" w:rsidR="0084601F" w:rsidRDefault="0084601F" w:rsidP="00E476F9">
            <w:pPr>
              <w:pStyle w:val="ListBullet"/>
              <w:jc w:val="center"/>
            </w:pPr>
          </w:p>
        </w:tc>
        <w:tc>
          <w:tcPr>
            <w:tcW w:w="1446" w:type="dxa"/>
          </w:tcPr>
          <w:p w14:paraId="0EF752CF" w14:textId="0B1B83EA" w:rsidR="0084601F" w:rsidRDefault="73ACED7C" w:rsidP="00E476F9">
            <w:pPr>
              <w:pStyle w:val="ListBullet"/>
              <w:jc w:val="center"/>
            </w:pPr>
            <w:r>
              <w:t>X</w:t>
            </w:r>
          </w:p>
        </w:tc>
        <w:tc>
          <w:tcPr>
            <w:tcW w:w="1695" w:type="dxa"/>
          </w:tcPr>
          <w:p w14:paraId="413075F0" w14:textId="77777777" w:rsidR="0084601F" w:rsidRPr="001C0457" w:rsidRDefault="0084601F" w:rsidP="00E476F9">
            <w:pPr>
              <w:pStyle w:val="ListBullet"/>
              <w:jc w:val="center"/>
            </w:pPr>
          </w:p>
        </w:tc>
        <w:tc>
          <w:tcPr>
            <w:tcW w:w="1003" w:type="dxa"/>
          </w:tcPr>
          <w:p w14:paraId="7B294E80" w14:textId="77777777" w:rsidR="0084601F" w:rsidRPr="001C0457" w:rsidRDefault="0084601F" w:rsidP="00E476F9">
            <w:pPr>
              <w:pStyle w:val="ListBullet"/>
              <w:jc w:val="center"/>
            </w:pPr>
          </w:p>
        </w:tc>
        <w:tc>
          <w:tcPr>
            <w:tcW w:w="1046" w:type="dxa"/>
          </w:tcPr>
          <w:p w14:paraId="7AB58E4A" w14:textId="77777777" w:rsidR="0084601F" w:rsidRPr="001C0457" w:rsidRDefault="0084601F" w:rsidP="00E476F9">
            <w:pPr>
              <w:pStyle w:val="ListBullet"/>
              <w:jc w:val="center"/>
            </w:pPr>
          </w:p>
        </w:tc>
        <w:tc>
          <w:tcPr>
            <w:tcW w:w="1020" w:type="dxa"/>
          </w:tcPr>
          <w:p w14:paraId="2220AE96" w14:textId="77777777" w:rsidR="0084601F" w:rsidRPr="001C0457" w:rsidRDefault="0084601F" w:rsidP="00E476F9">
            <w:pPr>
              <w:pStyle w:val="ListBullet"/>
              <w:jc w:val="center"/>
            </w:pPr>
          </w:p>
        </w:tc>
      </w:tr>
      <w:tr w:rsidR="00E851CF" w:rsidRPr="001C0457" w14:paraId="55EC0828" w14:textId="77777777" w:rsidTr="7DFAEC76">
        <w:trPr>
          <w:trHeight w:val="300"/>
        </w:trPr>
        <w:tc>
          <w:tcPr>
            <w:tcW w:w="3780" w:type="dxa"/>
          </w:tcPr>
          <w:p w14:paraId="3F458FD7" w14:textId="7E87D511" w:rsidR="00E851CF" w:rsidRDefault="00DF16BF">
            <w:pPr>
              <w:pStyle w:val="ListBullet"/>
            </w:pPr>
            <w:r>
              <w:t>Basin</w:t>
            </w:r>
            <w:r w:rsidR="00F75613">
              <w:t>*</w:t>
            </w:r>
          </w:p>
        </w:tc>
        <w:tc>
          <w:tcPr>
            <w:tcW w:w="1170" w:type="dxa"/>
          </w:tcPr>
          <w:p w14:paraId="6AABF941" w14:textId="77777777" w:rsidR="00E851CF" w:rsidRDefault="00E851CF" w:rsidP="00E476F9">
            <w:pPr>
              <w:pStyle w:val="ListBullet"/>
              <w:jc w:val="center"/>
            </w:pPr>
          </w:p>
        </w:tc>
        <w:tc>
          <w:tcPr>
            <w:tcW w:w="1170" w:type="dxa"/>
          </w:tcPr>
          <w:p w14:paraId="62861DC2" w14:textId="77777777" w:rsidR="00E851CF" w:rsidRPr="001C0457" w:rsidRDefault="00E851CF" w:rsidP="00E476F9">
            <w:pPr>
              <w:pStyle w:val="ListBullet"/>
              <w:jc w:val="center"/>
            </w:pPr>
          </w:p>
        </w:tc>
        <w:tc>
          <w:tcPr>
            <w:tcW w:w="1170" w:type="dxa"/>
          </w:tcPr>
          <w:p w14:paraId="4E3091F0" w14:textId="7A7C9A71" w:rsidR="00E851CF" w:rsidRDefault="78DE1AF8" w:rsidP="00E476F9">
            <w:pPr>
              <w:pStyle w:val="ListBullet"/>
              <w:jc w:val="center"/>
            </w:pPr>
            <w:r>
              <w:t>X</w:t>
            </w:r>
          </w:p>
        </w:tc>
        <w:tc>
          <w:tcPr>
            <w:tcW w:w="1446" w:type="dxa"/>
          </w:tcPr>
          <w:p w14:paraId="385B84B2" w14:textId="77777777" w:rsidR="00E851CF" w:rsidRDefault="00E851CF" w:rsidP="00E476F9">
            <w:pPr>
              <w:pStyle w:val="ListBullet"/>
              <w:jc w:val="center"/>
            </w:pPr>
          </w:p>
        </w:tc>
        <w:tc>
          <w:tcPr>
            <w:tcW w:w="1695" w:type="dxa"/>
          </w:tcPr>
          <w:p w14:paraId="29FE78B5" w14:textId="77777777" w:rsidR="00E851CF" w:rsidRPr="001C0457" w:rsidRDefault="00E851CF" w:rsidP="00E476F9">
            <w:pPr>
              <w:pStyle w:val="ListBullet"/>
              <w:jc w:val="center"/>
            </w:pPr>
          </w:p>
        </w:tc>
        <w:tc>
          <w:tcPr>
            <w:tcW w:w="1003" w:type="dxa"/>
          </w:tcPr>
          <w:p w14:paraId="22697BA4" w14:textId="77777777" w:rsidR="00E851CF" w:rsidRPr="001C0457" w:rsidRDefault="00E851CF" w:rsidP="00E476F9">
            <w:pPr>
              <w:pStyle w:val="ListBullet"/>
              <w:jc w:val="center"/>
            </w:pPr>
          </w:p>
        </w:tc>
        <w:tc>
          <w:tcPr>
            <w:tcW w:w="1046" w:type="dxa"/>
          </w:tcPr>
          <w:p w14:paraId="43B90BC8" w14:textId="77777777" w:rsidR="00E851CF" w:rsidRPr="001C0457" w:rsidRDefault="00E851CF" w:rsidP="00E476F9">
            <w:pPr>
              <w:pStyle w:val="ListBullet"/>
              <w:jc w:val="center"/>
            </w:pPr>
          </w:p>
        </w:tc>
        <w:tc>
          <w:tcPr>
            <w:tcW w:w="1020" w:type="dxa"/>
          </w:tcPr>
          <w:p w14:paraId="2D05E341" w14:textId="77777777" w:rsidR="00E851CF" w:rsidRPr="001C0457" w:rsidRDefault="00E851CF" w:rsidP="00E476F9">
            <w:pPr>
              <w:pStyle w:val="ListBullet"/>
              <w:jc w:val="center"/>
            </w:pPr>
          </w:p>
        </w:tc>
      </w:tr>
      <w:tr w:rsidR="0071566E" w:rsidRPr="001C0457" w14:paraId="76ABC16C" w14:textId="77777777" w:rsidTr="7DFAEC76">
        <w:trPr>
          <w:cnfStyle w:val="000000100000" w:firstRow="0" w:lastRow="0" w:firstColumn="0" w:lastColumn="0" w:oddVBand="0" w:evenVBand="0" w:oddHBand="1" w:evenHBand="0" w:firstRowFirstColumn="0" w:firstRowLastColumn="0" w:lastRowFirstColumn="0" w:lastRowLastColumn="0"/>
          <w:trHeight w:val="300"/>
        </w:trPr>
        <w:tc>
          <w:tcPr>
            <w:tcW w:w="3780" w:type="dxa"/>
          </w:tcPr>
          <w:p w14:paraId="1784F8EB" w14:textId="08BEC945" w:rsidR="0071566E" w:rsidRDefault="00026A5F">
            <w:pPr>
              <w:pStyle w:val="ListBullet"/>
            </w:pPr>
            <w:r>
              <w:lastRenderedPageBreak/>
              <w:t xml:space="preserve">City of Helena </w:t>
            </w:r>
          </w:p>
        </w:tc>
        <w:tc>
          <w:tcPr>
            <w:tcW w:w="1170" w:type="dxa"/>
          </w:tcPr>
          <w:p w14:paraId="634E0C49" w14:textId="77777777" w:rsidR="0071566E" w:rsidRDefault="0071566E" w:rsidP="00E476F9">
            <w:pPr>
              <w:pStyle w:val="ListBullet"/>
              <w:jc w:val="center"/>
            </w:pPr>
          </w:p>
        </w:tc>
        <w:tc>
          <w:tcPr>
            <w:tcW w:w="1170" w:type="dxa"/>
          </w:tcPr>
          <w:p w14:paraId="443A4035" w14:textId="77777777" w:rsidR="0071566E" w:rsidRPr="001C0457" w:rsidRDefault="0071566E" w:rsidP="00E476F9">
            <w:pPr>
              <w:pStyle w:val="ListBullet"/>
              <w:jc w:val="center"/>
            </w:pPr>
          </w:p>
        </w:tc>
        <w:tc>
          <w:tcPr>
            <w:tcW w:w="1170" w:type="dxa"/>
          </w:tcPr>
          <w:p w14:paraId="09BE1C7B" w14:textId="77777777" w:rsidR="0071566E" w:rsidRDefault="0071566E" w:rsidP="00E476F9">
            <w:pPr>
              <w:pStyle w:val="ListBullet"/>
              <w:jc w:val="center"/>
            </w:pPr>
          </w:p>
        </w:tc>
        <w:tc>
          <w:tcPr>
            <w:tcW w:w="1446" w:type="dxa"/>
          </w:tcPr>
          <w:p w14:paraId="5D574B63" w14:textId="77777777" w:rsidR="0071566E" w:rsidRDefault="0071566E" w:rsidP="00E476F9">
            <w:pPr>
              <w:pStyle w:val="ListBullet"/>
              <w:jc w:val="center"/>
            </w:pPr>
          </w:p>
        </w:tc>
        <w:tc>
          <w:tcPr>
            <w:tcW w:w="1695" w:type="dxa"/>
          </w:tcPr>
          <w:p w14:paraId="78F3F159" w14:textId="69C01EC9" w:rsidR="0071566E" w:rsidRPr="001C0457" w:rsidRDefault="382518E4" w:rsidP="00E476F9">
            <w:pPr>
              <w:pStyle w:val="ListBullet"/>
              <w:jc w:val="center"/>
            </w:pPr>
            <w:r>
              <w:t>X</w:t>
            </w:r>
          </w:p>
        </w:tc>
        <w:tc>
          <w:tcPr>
            <w:tcW w:w="1003" w:type="dxa"/>
          </w:tcPr>
          <w:p w14:paraId="417EE21C" w14:textId="77777777" w:rsidR="0071566E" w:rsidRPr="001C0457" w:rsidRDefault="0071566E" w:rsidP="00E476F9">
            <w:pPr>
              <w:pStyle w:val="ListBullet"/>
              <w:jc w:val="center"/>
            </w:pPr>
          </w:p>
        </w:tc>
        <w:tc>
          <w:tcPr>
            <w:tcW w:w="1046" w:type="dxa"/>
          </w:tcPr>
          <w:p w14:paraId="3BB532E6" w14:textId="77777777" w:rsidR="0071566E" w:rsidRPr="001C0457" w:rsidRDefault="0071566E" w:rsidP="00E476F9">
            <w:pPr>
              <w:pStyle w:val="ListBullet"/>
              <w:jc w:val="center"/>
            </w:pPr>
          </w:p>
        </w:tc>
        <w:tc>
          <w:tcPr>
            <w:tcW w:w="1020" w:type="dxa"/>
          </w:tcPr>
          <w:p w14:paraId="316E7C85" w14:textId="77777777" w:rsidR="0071566E" w:rsidRPr="001C0457" w:rsidRDefault="0071566E" w:rsidP="00E476F9">
            <w:pPr>
              <w:pStyle w:val="ListBullet"/>
              <w:jc w:val="center"/>
            </w:pPr>
          </w:p>
        </w:tc>
      </w:tr>
      <w:tr w:rsidR="482BACDF" w14:paraId="103D11D2" w14:textId="77777777" w:rsidTr="7DFAEC76">
        <w:trPr>
          <w:trHeight w:val="300"/>
        </w:trPr>
        <w:tc>
          <w:tcPr>
            <w:tcW w:w="3780" w:type="dxa"/>
          </w:tcPr>
          <w:p w14:paraId="15D9A875" w14:textId="7CAB0494" w:rsidR="381B2A86" w:rsidRDefault="381B2A86" w:rsidP="482BACDF">
            <w:pPr>
              <w:pStyle w:val="ListBullet"/>
            </w:pPr>
            <w:r>
              <w:t>ASI – Eagle Watch Estates</w:t>
            </w:r>
          </w:p>
        </w:tc>
        <w:tc>
          <w:tcPr>
            <w:tcW w:w="1170" w:type="dxa"/>
          </w:tcPr>
          <w:p w14:paraId="76EAB26C" w14:textId="26F9204A" w:rsidR="482BACDF" w:rsidRDefault="482BACDF" w:rsidP="00E476F9">
            <w:pPr>
              <w:pStyle w:val="ListBullet"/>
              <w:ind w:left="360"/>
              <w:jc w:val="center"/>
            </w:pPr>
          </w:p>
        </w:tc>
        <w:tc>
          <w:tcPr>
            <w:tcW w:w="1170" w:type="dxa"/>
          </w:tcPr>
          <w:p w14:paraId="7997C409" w14:textId="54A1AFEE" w:rsidR="482BACDF" w:rsidRDefault="482BACDF" w:rsidP="00E476F9">
            <w:pPr>
              <w:pStyle w:val="ListBullet"/>
              <w:jc w:val="center"/>
            </w:pPr>
          </w:p>
        </w:tc>
        <w:tc>
          <w:tcPr>
            <w:tcW w:w="1170" w:type="dxa"/>
          </w:tcPr>
          <w:p w14:paraId="49AA1F46" w14:textId="660A3920" w:rsidR="482BACDF" w:rsidRDefault="482BACDF" w:rsidP="00E476F9">
            <w:pPr>
              <w:pStyle w:val="ListBullet"/>
              <w:ind w:left="360"/>
              <w:jc w:val="center"/>
            </w:pPr>
          </w:p>
        </w:tc>
        <w:tc>
          <w:tcPr>
            <w:tcW w:w="1446" w:type="dxa"/>
          </w:tcPr>
          <w:p w14:paraId="1990B04F" w14:textId="410E2001" w:rsidR="482BACDF" w:rsidRDefault="482BACDF" w:rsidP="00E476F9">
            <w:pPr>
              <w:pStyle w:val="ListBullet"/>
              <w:jc w:val="center"/>
            </w:pPr>
          </w:p>
        </w:tc>
        <w:tc>
          <w:tcPr>
            <w:tcW w:w="1695" w:type="dxa"/>
          </w:tcPr>
          <w:p w14:paraId="6189F259" w14:textId="55D46270" w:rsidR="482BACDF" w:rsidRDefault="482BACDF" w:rsidP="00E476F9">
            <w:pPr>
              <w:pStyle w:val="ListBullet"/>
              <w:ind w:left="360"/>
              <w:jc w:val="center"/>
            </w:pPr>
          </w:p>
        </w:tc>
        <w:tc>
          <w:tcPr>
            <w:tcW w:w="1003" w:type="dxa"/>
          </w:tcPr>
          <w:p w14:paraId="29E62A65" w14:textId="529D4F6B" w:rsidR="482BACDF" w:rsidRDefault="482BACDF" w:rsidP="00E476F9">
            <w:pPr>
              <w:pStyle w:val="ListBullet"/>
              <w:ind w:left="360"/>
              <w:jc w:val="center"/>
            </w:pPr>
          </w:p>
        </w:tc>
        <w:tc>
          <w:tcPr>
            <w:tcW w:w="1046" w:type="dxa"/>
          </w:tcPr>
          <w:p w14:paraId="76BDA309" w14:textId="2CA54323" w:rsidR="381B2A86" w:rsidRDefault="0B68086D" w:rsidP="00E476F9">
            <w:pPr>
              <w:pStyle w:val="ListBullet"/>
              <w:jc w:val="center"/>
            </w:pPr>
            <w:r>
              <w:t>X</w:t>
            </w:r>
          </w:p>
        </w:tc>
        <w:tc>
          <w:tcPr>
            <w:tcW w:w="1020" w:type="dxa"/>
          </w:tcPr>
          <w:p w14:paraId="143AB2B3" w14:textId="00FC8B23" w:rsidR="482BACDF" w:rsidRDefault="482BACDF" w:rsidP="00E476F9">
            <w:pPr>
              <w:pStyle w:val="ListBullet"/>
              <w:ind w:left="360"/>
              <w:jc w:val="center"/>
            </w:pPr>
          </w:p>
        </w:tc>
      </w:tr>
      <w:tr w:rsidR="482BACDF" w14:paraId="793619C0" w14:textId="77777777" w:rsidTr="7DFAEC76">
        <w:trPr>
          <w:cnfStyle w:val="000000100000" w:firstRow="0" w:lastRow="0" w:firstColumn="0" w:lastColumn="0" w:oddVBand="0" w:evenVBand="0" w:oddHBand="1" w:evenHBand="0" w:firstRowFirstColumn="0" w:firstRowLastColumn="0" w:lastRowFirstColumn="0" w:lastRowLastColumn="0"/>
          <w:trHeight w:val="300"/>
        </w:trPr>
        <w:tc>
          <w:tcPr>
            <w:tcW w:w="3780" w:type="dxa"/>
          </w:tcPr>
          <w:p w14:paraId="09E7A947" w14:textId="1B896EB1" w:rsidR="381B2A86" w:rsidRDefault="381B2A86" w:rsidP="482BACDF">
            <w:pPr>
              <w:pStyle w:val="ListBullet"/>
            </w:pPr>
            <w:r>
              <w:t xml:space="preserve">ASI – Summerwood </w:t>
            </w:r>
            <w:proofErr w:type="spellStart"/>
            <w:r>
              <w:t>Apts</w:t>
            </w:r>
            <w:proofErr w:type="spellEnd"/>
          </w:p>
        </w:tc>
        <w:tc>
          <w:tcPr>
            <w:tcW w:w="1170" w:type="dxa"/>
          </w:tcPr>
          <w:p w14:paraId="6AE6EEA2" w14:textId="5C6A7C9C" w:rsidR="482BACDF" w:rsidRDefault="482BACDF" w:rsidP="00E476F9">
            <w:pPr>
              <w:pStyle w:val="ListBullet"/>
              <w:jc w:val="center"/>
            </w:pPr>
          </w:p>
        </w:tc>
        <w:tc>
          <w:tcPr>
            <w:tcW w:w="1170" w:type="dxa"/>
          </w:tcPr>
          <w:p w14:paraId="00CBC4C7" w14:textId="19240B4D" w:rsidR="482BACDF" w:rsidRDefault="482BACDF" w:rsidP="00E476F9">
            <w:pPr>
              <w:pStyle w:val="ListBullet"/>
              <w:jc w:val="center"/>
            </w:pPr>
          </w:p>
        </w:tc>
        <w:tc>
          <w:tcPr>
            <w:tcW w:w="1170" w:type="dxa"/>
          </w:tcPr>
          <w:p w14:paraId="793801A3" w14:textId="3A7554E6" w:rsidR="482BACDF" w:rsidRDefault="482BACDF" w:rsidP="00E476F9">
            <w:pPr>
              <w:pStyle w:val="ListBullet"/>
              <w:jc w:val="center"/>
            </w:pPr>
          </w:p>
        </w:tc>
        <w:tc>
          <w:tcPr>
            <w:tcW w:w="1446" w:type="dxa"/>
          </w:tcPr>
          <w:p w14:paraId="28BE82C6" w14:textId="7BF06946" w:rsidR="482BACDF" w:rsidRDefault="482BACDF" w:rsidP="00E476F9">
            <w:pPr>
              <w:pStyle w:val="ListBullet"/>
              <w:jc w:val="center"/>
            </w:pPr>
          </w:p>
        </w:tc>
        <w:tc>
          <w:tcPr>
            <w:tcW w:w="1695" w:type="dxa"/>
          </w:tcPr>
          <w:p w14:paraId="5B9B8781" w14:textId="7E0D4F8A" w:rsidR="482BACDF" w:rsidRDefault="482BACDF" w:rsidP="00E476F9">
            <w:pPr>
              <w:pStyle w:val="ListBullet"/>
              <w:jc w:val="center"/>
            </w:pPr>
          </w:p>
        </w:tc>
        <w:tc>
          <w:tcPr>
            <w:tcW w:w="1003" w:type="dxa"/>
          </w:tcPr>
          <w:p w14:paraId="4BF6283C" w14:textId="53E71D67" w:rsidR="482BACDF" w:rsidRDefault="482BACDF" w:rsidP="00E476F9">
            <w:pPr>
              <w:pStyle w:val="ListBullet"/>
              <w:jc w:val="center"/>
            </w:pPr>
          </w:p>
        </w:tc>
        <w:tc>
          <w:tcPr>
            <w:tcW w:w="1046" w:type="dxa"/>
          </w:tcPr>
          <w:p w14:paraId="3E8B41E6" w14:textId="3B6A33C3" w:rsidR="381B2A86" w:rsidRDefault="51EFFE4B" w:rsidP="3C597447">
            <w:pPr>
              <w:pStyle w:val="ListBullet"/>
              <w:jc w:val="center"/>
            </w:pPr>
            <w:r>
              <w:t>X</w:t>
            </w:r>
          </w:p>
        </w:tc>
        <w:tc>
          <w:tcPr>
            <w:tcW w:w="1020" w:type="dxa"/>
          </w:tcPr>
          <w:p w14:paraId="2FED94A8" w14:textId="387A67EC" w:rsidR="482BACDF" w:rsidRDefault="482BACDF" w:rsidP="00E476F9">
            <w:pPr>
              <w:pStyle w:val="ListBullet"/>
              <w:jc w:val="center"/>
            </w:pPr>
          </w:p>
        </w:tc>
      </w:tr>
      <w:tr w:rsidR="482BACDF" w14:paraId="77B4CC08" w14:textId="77777777" w:rsidTr="7DFAEC76">
        <w:trPr>
          <w:trHeight w:val="300"/>
        </w:trPr>
        <w:tc>
          <w:tcPr>
            <w:tcW w:w="3780" w:type="dxa"/>
          </w:tcPr>
          <w:p w14:paraId="653D96C9" w14:textId="76B4F0B9" w:rsidR="381B2A86" w:rsidRDefault="381B2A86" w:rsidP="482BACDF">
            <w:pPr>
              <w:pStyle w:val="ListBullet"/>
            </w:pPr>
            <w:r>
              <w:t>Belgrade Senior Housing</w:t>
            </w:r>
          </w:p>
        </w:tc>
        <w:tc>
          <w:tcPr>
            <w:tcW w:w="1170" w:type="dxa"/>
          </w:tcPr>
          <w:p w14:paraId="706DCA74" w14:textId="1904C029" w:rsidR="482BACDF" w:rsidRDefault="482BACDF" w:rsidP="00E476F9">
            <w:pPr>
              <w:pStyle w:val="ListBullet"/>
              <w:jc w:val="center"/>
            </w:pPr>
          </w:p>
        </w:tc>
        <w:tc>
          <w:tcPr>
            <w:tcW w:w="1170" w:type="dxa"/>
          </w:tcPr>
          <w:p w14:paraId="2CABE432" w14:textId="41FB1E80" w:rsidR="482BACDF" w:rsidRDefault="482BACDF" w:rsidP="00E476F9">
            <w:pPr>
              <w:pStyle w:val="ListBullet"/>
              <w:jc w:val="center"/>
            </w:pPr>
          </w:p>
        </w:tc>
        <w:tc>
          <w:tcPr>
            <w:tcW w:w="1170" w:type="dxa"/>
          </w:tcPr>
          <w:p w14:paraId="4436C70E" w14:textId="38C64EFD" w:rsidR="482BACDF" w:rsidRDefault="482BACDF" w:rsidP="00E476F9">
            <w:pPr>
              <w:pStyle w:val="ListBullet"/>
              <w:jc w:val="center"/>
            </w:pPr>
          </w:p>
        </w:tc>
        <w:tc>
          <w:tcPr>
            <w:tcW w:w="1446" w:type="dxa"/>
          </w:tcPr>
          <w:p w14:paraId="2CE30A05" w14:textId="33A4C414" w:rsidR="482BACDF" w:rsidRDefault="482BACDF" w:rsidP="00E476F9">
            <w:pPr>
              <w:pStyle w:val="ListBullet"/>
              <w:jc w:val="center"/>
            </w:pPr>
          </w:p>
        </w:tc>
        <w:tc>
          <w:tcPr>
            <w:tcW w:w="1695" w:type="dxa"/>
          </w:tcPr>
          <w:p w14:paraId="5933E251" w14:textId="70C51FD6" w:rsidR="482BACDF" w:rsidRDefault="482BACDF" w:rsidP="00E476F9">
            <w:pPr>
              <w:pStyle w:val="ListBullet"/>
              <w:jc w:val="center"/>
            </w:pPr>
          </w:p>
        </w:tc>
        <w:tc>
          <w:tcPr>
            <w:tcW w:w="1003" w:type="dxa"/>
          </w:tcPr>
          <w:p w14:paraId="6C6EF118" w14:textId="68D8C4BE" w:rsidR="381B2A86" w:rsidRDefault="381B2A86" w:rsidP="482BACDF">
            <w:pPr>
              <w:pStyle w:val="ListBullet"/>
              <w:jc w:val="center"/>
            </w:pPr>
            <w:r>
              <w:t>X</w:t>
            </w:r>
          </w:p>
        </w:tc>
        <w:tc>
          <w:tcPr>
            <w:tcW w:w="1046" w:type="dxa"/>
          </w:tcPr>
          <w:p w14:paraId="3FBEC6B8" w14:textId="3FEAF87D" w:rsidR="482BACDF" w:rsidRDefault="482BACDF" w:rsidP="00E476F9">
            <w:pPr>
              <w:pStyle w:val="ListBullet"/>
              <w:jc w:val="center"/>
            </w:pPr>
          </w:p>
        </w:tc>
        <w:tc>
          <w:tcPr>
            <w:tcW w:w="1020" w:type="dxa"/>
          </w:tcPr>
          <w:p w14:paraId="139600DC" w14:textId="0FBFA9BC" w:rsidR="482BACDF" w:rsidRDefault="482BACDF" w:rsidP="00E476F9">
            <w:pPr>
              <w:pStyle w:val="ListBullet"/>
              <w:jc w:val="center"/>
            </w:pPr>
          </w:p>
        </w:tc>
      </w:tr>
      <w:tr w:rsidR="482BACDF" w14:paraId="701FD664" w14:textId="77777777" w:rsidTr="7DFAEC76">
        <w:trPr>
          <w:cnfStyle w:val="000000100000" w:firstRow="0" w:lastRow="0" w:firstColumn="0" w:lastColumn="0" w:oddVBand="0" w:evenVBand="0" w:oddHBand="1" w:evenHBand="0" w:firstRowFirstColumn="0" w:firstRowLastColumn="0" w:lastRowFirstColumn="0" w:lastRowLastColumn="0"/>
          <w:trHeight w:val="300"/>
        </w:trPr>
        <w:tc>
          <w:tcPr>
            <w:tcW w:w="3780" w:type="dxa"/>
          </w:tcPr>
          <w:p w14:paraId="7764E294" w14:textId="14BEE87C" w:rsidR="381B2A86" w:rsidRDefault="18269ED5" w:rsidP="07917C9D">
            <w:pPr>
              <w:pStyle w:val="ListBullet"/>
            </w:pPr>
            <w:r>
              <w:t>Hardin Senior Housing</w:t>
            </w:r>
          </w:p>
        </w:tc>
        <w:tc>
          <w:tcPr>
            <w:tcW w:w="1170" w:type="dxa"/>
          </w:tcPr>
          <w:p w14:paraId="01B65201" w14:textId="1A84DCA5" w:rsidR="482BACDF" w:rsidRDefault="482BACDF" w:rsidP="00E476F9">
            <w:pPr>
              <w:pStyle w:val="ListBullet"/>
              <w:jc w:val="center"/>
            </w:pPr>
          </w:p>
        </w:tc>
        <w:tc>
          <w:tcPr>
            <w:tcW w:w="1170" w:type="dxa"/>
          </w:tcPr>
          <w:p w14:paraId="069CE6EA" w14:textId="3DC27CA7" w:rsidR="482BACDF" w:rsidRDefault="482BACDF" w:rsidP="00E476F9">
            <w:pPr>
              <w:pStyle w:val="ListBullet"/>
              <w:jc w:val="center"/>
            </w:pPr>
          </w:p>
        </w:tc>
        <w:tc>
          <w:tcPr>
            <w:tcW w:w="1170" w:type="dxa"/>
          </w:tcPr>
          <w:p w14:paraId="14CF72E6" w14:textId="518BF33D" w:rsidR="482BACDF" w:rsidRDefault="482BACDF" w:rsidP="00E476F9">
            <w:pPr>
              <w:pStyle w:val="ListBullet"/>
              <w:jc w:val="center"/>
            </w:pPr>
          </w:p>
        </w:tc>
        <w:tc>
          <w:tcPr>
            <w:tcW w:w="1446" w:type="dxa"/>
          </w:tcPr>
          <w:p w14:paraId="6CC26E5E" w14:textId="57AB9352" w:rsidR="482BACDF" w:rsidRDefault="482BACDF" w:rsidP="00E476F9">
            <w:pPr>
              <w:pStyle w:val="ListBullet"/>
              <w:jc w:val="center"/>
            </w:pPr>
          </w:p>
        </w:tc>
        <w:tc>
          <w:tcPr>
            <w:tcW w:w="1695" w:type="dxa"/>
          </w:tcPr>
          <w:p w14:paraId="3CC319E6" w14:textId="6444E682" w:rsidR="482BACDF" w:rsidRDefault="482BACDF" w:rsidP="00E476F9">
            <w:pPr>
              <w:pStyle w:val="ListBullet"/>
              <w:jc w:val="center"/>
            </w:pPr>
          </w:p>
        </w:tc>
        <w:tc>
          <w:tcPr>
            <w:tcW w:w="1003" w:type="dxa"/>
          </w:tcPr>
          <w:p w14:paraId="258661FB" w14:textId="3A70CE14" w:rsidR="381B2A86" w:rsidRDefault="381B2A86" w:rsidP="482BACDF">
            <w:pPr>
              <w:pStyle w:val="ListBullet"/>
              <w:jc w:val="center"/>
            </w:pPr>
            <w:r>
              <w:t>X</w:t>
            </w:r>
          </w:p>
        </w:tc>
        <w:tc>
          <w:tcPr>
            <w:tcW w:w="1046" w:type="dxa"/>
          </w:tcPr>
          <w:p w14:paraId="71EF8154" w14:textId="4F340008" w:rsidR="482BACDF" w:rsidRDefault="482BACDF" w:rsidP="00E476F9">
            <w:pPr>
              <w:pStyle w:val="ListBullet"/>
              <w:jc w:val="center"/>
            </w:pPr>
          </w:p>
        </w:tc>
        <w:tc>
          <w:tcPr>
            <w:tcW w:w="1020" w:type="dxa"/>
          </w:tcPr>
          <w:p w14:paraId="0086D0C9" w14:textId="5AEDE8E4" w:rsidR="482BACDF" w:rsidRDefault="482BACDF" w:rsidP="00E476F9">
            <w:pPr>
              <w:pStyle w:val="ListBullet"/>
              <w:jc w:val="center"/>
            </w:pPr>
          </w:p>
        </w:tc>
      </w:tr>
      <w:tr w:rsidR="482BACDF" w14:paraId="44A19E5A" w14:textId="77777777" w:rsidTr="7DFAEC76">
        <w:trPr>
          <w:trHeight w:val="300"/>
        </w:trPr>
        <w:tc>
          <w:tcPr>
            <w:tcW w:w="3780" w:type="dxa"/>
          </w:tcPr>
          <w:p w14:paraId="06D52A82" w14:textId="607EA39A" w:rsidR="381B2A86" w:rsidRDefault="381B2A86" w:rsidP="482BACDF">
            <w:pPr>
              <w:pStyle w:val="ListBullet"/>
            </w:pPr>
            <w:r>
              <w:t>Hidden Creek</w:t>
            </w:r>
          </w:p>
        </w:tc>
        <w:tc>
          <w:tcPr>
            <w:tcW w:w="1170" w:type="dxa"/>
          </w:tcPr>
          <w:p w14:paraId="624848B6" w14:textId="23D3F1A6" w:rsidR="482BACDF" w:rsidRDefault="482BACDF" w:rsidP="00E476F9">
            <w:pPr>
              <w:pStyle w:val="ListBullet"/>
              <w:jc w:val="center"/>
            </w:pPr>
          </w:p>
        </w:tc>
        <w:tc>
          <w:tcPr>
            <w:tcW w:w="1170" w:type="dxa"/>
          </w:tcPr>
          <w:p w14:paraId="3A92C1B9" w14:textId="29CD88AE" w:rsidR="482BACDF" w:rsidRDefault="482BACDF" w:rsidP="00E476F9">
            <w:pPr>
              <w:pStyle w:val="ListBullet"/>
              <w:jc w:val="center"/>
            </w:pPr>
          </w:p>
        </w:tc>
        <w:tc>
          <w:tcPr>
            <w:tcW w:w="1170" w:type="dxa"/>
          </w:tcPr>
          <w:p w14:paraId="6A5767C9" w14:textId="2786C0D5" w:rsidR="482BACDF" w:rsidRDefault="482BACDF" w:rsidP="00E476F9">
            <w:pPr>
              <w:pStyle w:val="ListBullet"/>
              <w:jc w:val="center"/>
            </w:pPr>
          </w:p>
        </w:tc>
        <w:tc>
          <w:tcPr>
            <w:tcW w:w="1446" w:type="dxa"/>
          </w:tcPr>
          <w:p w14:paraId="1136AEDB" w14:textId="49C6A807" w:rsidR="482BACDF" w:rsidRDefault="482BACDF" w:rsidP="00E476F9">
            <w:pPr>
              <w:pStyle w:val="ListBullet"/>
              <w:jc w:val="center"/>
            </w:pPr>
          </w:p>
        </w:tc>
        <w:tc>
          <w:tcPr>
            <w:tcW w:w="1695" w:type="dxa"/>
          </w:tcPr>
          <w:p w14:paraId="418F7537" w14:textId="35F04FCF" w:rsidR="482BACDF" w:rsidRDefault="482BACDF" w:rsidP="00E476F9">
            <w:pPr>
              <w:pStyle w:val="ListBullet"/>
              <w:jc w:val="center"/>
            </w:pPr>
          </w:p>
        </w:tc>
        <w:tc>
          <w:tcPr>
            <w:tcW w:w="1003" w:type="dxa"/>
          </w:tcPr>
          <w:p w14:paraId="34CAB685" w14:textId="3CFF5F53" w:rsidR="381B2A86" w:rsidRDefault="381B2A86" w:rsidP="482BACDF">
            <w:pPr>
              <w:pStyle w:val="ListBullet"/>
              <w:jc w:val="center"/>
            </w:pPr>
            <w:r>
              <w:t>X</w:t>
            </w:r>
          </w:p>
        </w:tc>
        <w:tc>
          <w:tcPr>
            <w:tcW w:w="1046" w:type="dxa"/>
          </w:tcPr>
          <w:p w14:paraId="3B7D217B" w14:textId="72419817" w:rsidR="482BACDF" w:rsidRDefault="482BACDF" w:rsidP="00E476F9">
            <w:pPr>
              <w:pStyle w:val="ListBullet"/>
              <w:jc w:val="center"/>
            </w:pPr>
          </w:p>
        </w:tc>
        <w:tc>
          <w:tcPr>
            <w:tcW w:w="1020" w:type="dxa"/>
          </w:tcPr>
          <w:p w14:paraId="1AC69AE8" w14:textId="62F2A9C9" w:rsidR="482BACDF" w:rsidRDefault="482BACDF" w:rsidP="00E476F9">
            <w:pPr>
              <w:pStyle w:val="ListBullet"/>
              <w:jc w:val="center"/>
            </w:pPr>
          </w:p>
        </w:tc>
      </w:tr>
      <w:tr w:rsidR="482BACDF" w14:paraId="7B02B795" w14:textId="77777777" w:rsidTr="7DFAEC76">
        <w:trPr>
          <w:cnfStyle w:val="000000100000" w:firstRow="0" w:lastRow="0" w:firstColumn="0" w:lastColumn="0" w:oddVBand="0" w:evenVBand="0" w:oddHBand="1" w:evenHBand="0" w:firstRowFirstColumn="0" w:firstRowLastColumn="0" w:lastRowFirstColumn="0" w:lastRowLastColumn="0"/>
          <w:trHeight w:val="300"/>
        </w:trPr>
        <w:tc>
          <w:tcPr>
            <w:tcW w:w="3780" w:type="dxa"/>
          </w:tcPr>
          <w:p w14:paraId="23308D9E" w14:textId="1B9C71C1" w:rsidR="381B2A86" w:rsidRDefault="18269ED5" w:rsidP="07917C9D">
            <w:pPr>
              <w:pStyle w:val="ListBullet"/>
            </w:pPr>
            <w:r>
              <w:t>Homestead</w:t>
            </w:r>
          </w:p>
        </w:tc>
        <w:tc>
          <w:tcPr>
            <w:tcW w:w="1170" w:type="dxa"/>
          </w:tcPr>
          <w:p w14:paraId="2197F036" w14:textId="373F50BC" w:rsidR="482BACDF" w:rsidRDefault="482BACDF" w:rsidP="00E476F9">
            <w:pPr>
              <w:pStyle w:val="ListBullet"/>
              <w:jc w:val="center"/>
            </w:pPr>
          </w:p>
        </w:tc>
        <w:tc>
          <w:tcPr>
            <w:tcW w:w="1170" w:type="dxa"/>
          </w:tcPr>
          <w:p w14:paraId="65B2B68B" w14:textId="7187A106" w:rsidR="482BACDF" w:rsidRDefault="482BACDF" w:rsidP="00E476F9">
            <w:pPr>
              <w:pStyle w:val="ListBullet"/>
              <w:jc w:val="center"/>
            </w:pPr>
          </w:p>
        </w:tc>
        <w:tc>
          <w:tcPr>
            <w:tcW w:w="1170" w:type="dxa"/>
          </w:tcPr>
          <w:p w14:paraId="07F09770" w14:textId="619DDE4F" w:rsidR="482BACDF" w:rsidRDefault="482BACDF" w:rsidP="00E476F9">
            <w:pPr>
              <w:pStyle w:val="ListBullet"/>
              <w:jc w:val="center"/>
            </w:pPr>
          </w:p>
        </w:tc>
        <w:tc>
          <w:tcPr>
            <w:tcW w:w="1446" w:type="dxa"/>
          </w:tcPr>
          <w:p w14:paraId="5C5C2EA8" w14:textId="1839C45B" w:rsidR="482BACDF" w:rsidRDefault="482BACDF" w:rsidP="00E476F9">
            <w:pPr>
              <w:pStyle w:val="ListBullet"/>
              <w:jc w:val="center"/>
            </w:pPr>
          </w:p>
        </w:tc>
        <w:tc>
          <w:tcPr>
            <w:tcW w:w="1695" w:type="dxa"/>
          </w:tcPr>
          <w:p w14:paraId="573FA64B" w14:textId="7B4BC48D" w:rsidR="482BACDF" w:rsidRDefault="482BACDF" w:rsidP="00E476F9">
            <w:pPr>
              <w:pStyle w:val="ListBullet"/>
              <w:jc w:val="center"/>
            </w:pPr>
          </w:p>
        </w:tc>
        <w:tc>
          <w:tcPr>
            <w:tcW w:w="1003" w:type="dxa"/>
          </w:tcPr>
          <w:p w14:paraId="40F37685" w14:textId="552AEA55" w:rsidR="381B2A86" w:rsidRDefault="381B2A86" w:rsidP="482BACDF">
            <w:pPr>
              <w:pStyle w:val="ListBullet"/>
              <w:jc w:val="center"/>
            </w:pPr>
            <w:r>
              <w:t>X</w:t>
            </w:r>
          </w:p>
        </w:tc>
        <w:tc>
          <w:tcPr>
            <w:tcW w:w="1046" w:type="dxa"/>
          </w:tcPr>
          <w:p w14:paraId="0CDBDC7E" w14:textId="15D46EB9" w:rsidR="482BACDF" w:rsidRDefault="482BACDF" w:rsidP="00E476F9">
            <w:pPr>
              <w:pStyle w:val="ListBullet"/>
              <w:jc w:val="center"/>
            </w:pPr>
          </w:p>
        </w:tc>
        <w:tc>
          <w:tcPr>
            <w:tcW w:w="1020" w:type="dxa"/>
          </w:tcPr>
          <w:p w14:paraId="1BCBB0A5" w14:textId="7239E06B" w:rsidR="482BACDF" w:rsidRDefault="482BACDF" w:rsidP="00E476F9">
            <w:pPr>
              <w:pStyle w:val="ListBullet"/>
              <w:jc w:val="center"/>
            </w:pPr>
          </w:p>
        </w:tc>
      </w:tr>
      <w:tr w:rsidR="482BACDF" w14:paraId="3DFD1A55" w14:textId="77777777" w:rsidTr="7DFAEC76">
        <w:trPr>
          <w:trHeight w:val="300"/>
        </w:trPr>
        <w:tc>
          <w:tcPr>
            <w:tcW w:w="3780" w:type="dxa"/>
          </w:tcPr>
          <w:p w14:paraId="43FBCEE4" w14:textId="775BB317" w:rsidR="381B2A86" w:rsidRDefault="381B2A86" w:rsidP="482BACDF">
            <w:pPr>
              <w:pStyle w:val="ListBullet"/>
            </w:pPr>
            <w:proofErr w:type="spellStart"/>
            <w:r>
              <w:t>HomeFront</w:t>
            </w:r>
            <w:proofErr w:type="spellEnd"/>
            <w:r>
              <w:t xml:space="preserve"> – LB Lofts / Laurel Gardens</w:t>
            </w:r>
          </w:p>
        </w:tc>
        <w:tc>
          <w:tcPr>
            <w:tcW w:w="1170" w:type="dxa"/>
          </w:tcPr>
          <w:p w14:paraId="4C4705F7" w14:textId="54143AED" w:rsidR="482BACDF" w:rsidRDefault="482BACDF" w:rsidP="00E476F9">
            <w:pPr>
              <w:pStyle w:val="ListBullet"/>
              <w:jc w:val="center"/>
            </w:pPr>
          </w:p>
        </w:tc>
        <w:tc>
          <w:tcPr>
            <w:tcW w:w="1170" w:type="dxa"/>
          </w:tcPr>
          <w:p w14:paraId="0CC31960" w14:textId="3CCEAA8E" w:rsidR="482BACDF" w:rsidRDefault="482BACDF" w:rsidP="00E476F9">
            <w:pPr>
              <w:pStyle w:val="ListBullet"/>
              <w:jc w:val="center"/>
            </w:pPr>
          </w:p>
        </w:tc>
        <w:tc>
          <w:tcPr>
            <w:tcW w:w="1170" w:type="dxa"/>
          </w:tcPr>
          <w:p w14:paraId="36DD7B00" w14:textId="3B1A42F0" w:rsidR="482BACDF" w:rsidRDefault="482BACDF" w:rsidP="00E476F9">
            <w:pPr>
              <w:pStyle w:val="ListBullet"/>
              <w:jc w:val="center"/>
            </w:pPr>
          </w:p>
        </w:tc>
        <w:tc>
          <w:tcPr>
            <w:tcW w:w="1446" w:type="dxa"/>
          </w:tcPr>
          <w:p w14:paraId="57C5A6A6" w14:textId="28E61482" w:rsidR="482BACDF" w:rsidRDefault="482BACDF" w:rsidP="00E476F9">
            <w:pPr>
              <w:pStyle w:val="ListBullet"/>
              <w:jc w:val="center"/>
            </w:pPr>
          </w:p>
        </w:tc>
        <w:tc>
          <w:tcPr>
            <w:tcW w:w="1695" w:type="dxa"/>
          </w:tcPr>
          <w:p w14:paraId="26BF42C9" w14:textId="4CDABC01" w:rsidR="482BACDF" w:rsidRDefault="482BACDF" w:rsidP="00E476F9">
            <w:pPr>
              <w:pStyle w:val="ListBullet"/>
              <w:jc w:val="center"/>
            </w:pPr>
          </w:p>
        </w:tc>
        <w:tc>
          <w:tcPr>
            <w:tcW w:w="1003" w:type="dxa"/>
          </w:tcPr>
          <w:p w14:paraId="4179B571" w14:textId="6B554B9D" w:rsidR="381B2A86" w:rsidRDefault="381B2A86" w:rsidP="482BACDF">
            <w:pPr>
              <w:pStyle w:val="ListBullet"/>
              <w:jc w:val="center"/>
            </w:pPr>
            <w:r>
              <w:t>X</w:t>
            </w:r>
          </w:p>
        </w:tc>
        <w:tc>
          <w:tcPr>
            <w:tcW w:w="1046" w:type="dxa"/>
          </w:tcPr>
          <w:p w14:paraId="5FEF9E40" w14:textId="082C21A7" w:rsidR="381B2A86" w:rsidRDefault="381B2A86" w:rsidP="482BACDF">
            <w:pPr>
              <w:pStyle w:val="ListBullet"/>
              <w:jc w:val="center"/>
            </w:pPr>
            <w:r>
              <w:t>X</w:t>
            </w:r>
          </w:p>
        </w:tc>
        <w:tc>
          <w:tcPr>
            <w:tcW w:w="1020" w:type="dxa"/>
          </w:tcPr>
          <w:p w14:paraId="18B4E29D" w14:textId="2EEAED2D" w:rsidR="482BACDF" w:rsidRDefault="482BACDF" w:rsidP="00E476F9">
            <w:pPr>
              <w:pStyle w:val="ListBullet"/>
              <w:jc w:val="center"/>
            </w:pPr>
          </w:p>
        </w:tc>
      </w:tr>
      <w:tr w:rsidR="482BACDF" w14:paraId="1AF87756" w14:textId="77777777" w:rsidTr="7DFAEC76">
        <w:trPr>
          <w:cnfStyle w:val="000000100000" w:firstRow="0" w:lastRow="0" w:firstColumn="0" w:lastColumn="0" w:oddVBand="0" w:evenVBand="0" w:oddHBand="1" w:evenHBand="0" w:firstRowFirstColumn="0" w:firstRowLastColumn="0" w:lastRowFirstColumn="0" w:lastRowLastColumn="0"/>
          <w:trHeight w:val="300"/>
        </w:trPr>
        <w:tc>
          <w:tcPr>
            <w:tcW w:w="3780" w:type="dxa"/>
          </w:tcPr>
          <w:p w14:paraId="25AE4B31" w14:textId="0BA1EFAB" w:rsidR="381B2A86" w:rsidRDefault="381B2A86" w:rsidP="482BACDF">
            <w:pPr>
              <w:pStyle w:val="ListBullet"/>
            </w:pPr>
            <w:r>
              <w:t xml:space="preserve">HRDC 9 – Colorado </w:t>
            </w:r>
            <w:proofErr w:type="spellStart"/>
            <w:r>
              <w:t>Apts</w:t>
            </w:r>
            <w:proofErr w:type="spellEnd"/>
          </w:p>
        </w:tc>
        <w:tc>
          <w:tcPr>
            <w:tcW w:w="1170" w:type="dxa"/>
          </w:tcPr>
          <w:p w14:paraId="519F5F98" w14:textId="3127B8E0" w:rsidR="482BACDF" w:rsidRDefault="482BACDF" w:rsidP="00E476F9">
            <w:pPr>
              <w:pStyle w:val="ListBullet"/>
              <w:jc w:val="center"/>
            </w:pPr>
          </w:p>
        </w:tc>
        <w:tc>
          <w:tcPr>
            <w:tcW w:w="1170" w:type="dxa"/>
          </w:tcPr>
          <w:p w14:paraId="44F7BEE3" w14:textId="3F2FD5FF" w:rsidR="482BACDF" w:rsidRDefault="482BACDF" w:rsidP="00E476F9">
            <w:pPr>
              <w:pStyle w:val="ListBullet"/>
              <w:jc w:val="center"/>
            </w:pPr>
          </w:p>
        </w:tc>
        <w:tc>
          <w:tcPr>
            <w:tcW w:w="1170" w:type="dxa"/>
          </w:tcPr>
          <w:p w14:paraId="5F55E252" w14:textId="1794A204" w:rsidR="482BACDF" w:rsidRDefault="482BACDF" w:rsidP="00E476F9">
            <w:pPr>
              <w:pStyle w:val="ListBullet"/>
              <w:jc w:val="center"/>
            </w:pPr>
          </w:p>
        </w:tc>
        <w:tc>
          <w:tcPr>
            <w:tcW w:w="1446" w:type="dxa"/>
          </w:tcPr>
          <w:p w14:paraId="104BEA28" w14:textId="04DBE102" w:rsidR="482BACDF" w:rsidRDefault="482BACDF" w:rsidP="00E476F9">
            <w:pPr>
              <w:pStyle w:val="ListBullet"/>
              <w:jc w:val="center"/>
            </w:pPr>
          </w:p>
        </w:tc>
        <w:tc>
          <w:tcPr>
            <w:tcW w:w="1695" w:type="dxa"/>
          </w:tcPr>
          <w:p w14:paraId="4CDEDCF1" w14:textId="7B41E70F" w:rsidR="482BACDF" w:rsidRDefault="482BACDF" w:rsidP="00E476F9">
            <w:pPr>
              <w:pStyle w:val="ListBullet"/>
              <w:jc w:val="center"/>
            </w:pPr>
          </w:p>
        </w:tc>
        <w:tc>
          <w:tcPr>
            <w:tcW w:w="1003" w:type="dxa"/>
          </w:tcPr>
          <w:p w14:paraId="39DCADAB" w14:textId="44CE4984" w:rsidR="482BACDF" w:rsidRDefault="482BACDF" w:rsidP="482BACDF">
            <w:pPr>
              <w:pStyle w:val="ListBullet"/>
              <w:jc w:val="center"/>
            </w:pPr>
          </w:p>
        </w:tc>
        <w:tc>
          <w:tcPr>
            <w:tcW w:w="1046" w:type="dxa"/>
          </w:tcPr>
          <w:p w14:paraId="3386BFFB" w14:textId="44867398" w:rsidR="1DBE887A" w:rsidRDefault="1DBE887A" w:rsidP="482BACDF">
            <w:pPr>
              <w:pStyle w:val="ListBullet"/>
              <w:jc w:val="center"/>
            </w:pPr>
            <w:r>
              <w:t>X</w:t>
            </w:r>
          </w:p>
        </w:tc>
        <w:tc>
          <w:tcPr>
            <w:tcW w:w="1020" w:type="dxa"/>
          </w:tcPr>
          <w:p w14:paraId="14592582" w14:textId="14322A4F" w:rsidR="482BACDF" w:rsidRDefault="482BACDF" w:rsidP="00E476F9">
            <w:pPr>
              <w:pStyle w:val="ListBullet"/>
              <w:jc w:val="center"/>
            </w:pPr>
          </w:p>
        </w:tc>
      </w:tr>
      <w:tr w:rsidR="482BACDF" w14:paraId="5D17090C" w14:textId="77777777" w:rsidTr="7DFAEC76">
        <w:trPr>
          <w:trHeight w:val="300"/>
        </w:trPr>
        <w:tc>
          <w:tcPr>
            <w:tcW w:w="3780" w:type="dxa"/>
          </w:tcPr>
          <w:p w14:paraId="3B42EAD5" w14:textId="6DA3439D" w:rsidR="381B2A86" w:rsidRDefault="381B2A86" w:rsidP="482BACDF">
            <w:pPr>
              <w:pStyle w:val="ListBullet"/>
            </w:pPr>
            <w:r>
              <w:t>HRDC 9 – Gardiner Comm. Housing</w:t>
            </w:r>
          </w:p>
        </w:tc>
        <w:tc>
          <w:tcPr>
            <w:tcW w:w="1170" w:type="dxa"/>
          </w:tcPr>
          <w:p w14:paraId="3E01A992" w14:textId="44A17230" w:rsidR="482BACDF" w:rsidRDefault="482BACDF" w:rsidP="00E476F9">
            <w:pPr>
              <w:pStyle w:val="ListBullet"/>
              <w:jc w:val="center"/>
            </w:pPr>
          </w:p>
        </w:tc>
        <w:tc>
          <w:tcPr>
            <w:tcW w:w="1170" w:type="dxa"/>
          </w:tcPr>
          <w:p w14:paraId="6BC7DCD7" w14:textId="0A8A4A4C" w:rsidR="482BACDF" w:rsidRDefault="482BACDF" w:rsidP="00E476F9">
            <w:pPr>
              <w:pStyle w:val="ListBullet"/>
              <w:jc w:val="center"/>
            </w:pPr>
          </w:p>
        </w:tc>
        <w:tc>
          <w:tcPr>
            <w:tcW w:w="1170" w:type="dxa"/>
          </w:tcPr>
          <w:p w14:paraId="6686D7BE" w14:textId="5F47BB16" w:rsidR="482BACDF" w:rsidRDefault="482BACDF" w:rsidP="00E476F9">
            <w:pPr>
              <w:pStyle w:val="ListBullet"/>
              <w:jc w:val="center"/>
            </w:pPr>
          </w:p>
        </w:tc>
        <w:tc>
          <w:tcPr>
            <w:tcW w:w="1446" w:type="dxa"/>
          </w:tcPr>
          <w:p w14:paraId="3E9C29FF" w14:textId="2271FA05" w:rsidR="482BACDF" w:rsidRDefault="482BACDF" w:rsidP="00E476F9">
            <w:pPr>
              <w:pStyle w:val="ListBullet"/>
              <w:jc w:val="center"/>
            </w:pPr>
          </w:p>
        </w:tc>
        <w:tc>
          <w:tcPr>
            <w:tcW w:w="1695" w:type="dxa"/>
          </w:tcPr>
          <w:p w14:paraId="76BA13A6" w14:textId="45BD976A" w:rsidR="482BACDF" w:rsidRDefault="482BACDF" w:rsidP="00E476F9">
            <w:pPr>
              <w:pStyle w:val="ListBullet"/>
              <w:jc w:val="center"/>
            </w:pPr>
          </w:p>
        </w:tc>
        <w:tc>
          <w:tcPr>
            <w:tcW w:w="1003" w:type="dxa"/>
          </w:tcPr>
          <w:p w14:paraId="70F307E7" w14:textId="1764C742" w:rsidR="482BACDF" w:rsidRDefault="482BACDF" w:rsidP="00E476F9">
            <w:pPr>
              <w:pStyle w:val="ListBullet"/>
              <w:jc w:val="center"/>
            </w:pPr>
          </w:p>
        </w:tc>
        <w:tc>
          <w:tcPr>
            <w:tcW w:w="1046" w:type="dxa"/>
          </w:tcPr>
          <w:p w14:paraId="138FDA21" w14:textId="3CCFF57A" w:rsidR="381B2A86" w:rsidRDefault="381B2A86" w:rsidP="482BACDF">
            <w:pPr>
              <w:pStyle w:val="ListBullet"/>
              <w:jc w:val="center"/>
            </w:pPr>
            <w:r>
              <w:t>X</w:t>
            </w:r>
          </w:p>
        </w:tc>
        <w:tc>
          <w:tcPr>
            <w:tcW w:w="1020" w:type="dxa"/>
          </w:tcPr>
          <w:p w14:paraId="0B2DA84E" w14:textId="555BC050" w:rsidR="482BACDF" w:rsidRDefault="482BACDF" w:rsidP="00E476F9">
            <w:pPr>
              <w:pStyle w:val="ListBullet"/>
              <w:jc w:val="center"/>
            </w:pPr>
          </w:p>
        </w:tc>
      </w:tr>
      <w:tr w:rsidR="482BACDF" w14:paraId="23B18966" w14:textId="77777777" w:rsidTr="7DFAEC76">
        <w:trPr>
          <w:cnfStyle w:val="000000100000" w:firstRow="0" w:lastRow="0" w:firstColumn="0" w:lastColumn="0" w:oddVBand="0" w:evenVBand="0" w:oddHBand="1" w:evenHBand="0" w:firstRowFirstColumn="0" w:firstRowLastColumn="0" w:lastRowFirstColumn="0" w:lastRowLastColumn="0"/>
          <w:trHeight w:val="300"/>
        </w:trPr>
        <w:tc>
          <w:tcPr>
            <w:tcW w:w="3780" w:type="dxa"/>
          </w:tcPr>
          <w:p w14:paraId="0CEED44A" w14:textId="2C45C610" w:rsidR="381B2A86" w:rsidRDefault="18269ED5" w:rsidP="07917C9D">
            <w:pPr>
              <w:pStyle w:val="ListBullet"/>
            </w:pPr>
            <w:r>
              <w:t>HRDC 9 – Rocky Mountain Flats</w:t>
            </w:r>
          </w:p>
        </w:tc>
        <w:tc>
          <w:tcPr>
            <w:tcW w:w="1170" w:type="dxa"/>
          </w:tcPr>
          <w:p w14:paraId="6DEA85F9" w14:textId="24C94B88" w:rsidR="482BACDF" w:rsidRDefault="482BACDF" w:rsidP="00E476F9">
            <w:pPr>
              <w:pStyle w:val="ListBullet"/>
              <w:jc w:val="center"/>
            </w:pPr>
          </w:p>
        </w:tc>
        <w:tc>
          <w:tcPr>
            <w:tcW w:w="1170" w:type="dxa"/>
          </w:tcPr>
          <w:p w14:paraId="601780D5" w14:textId="7AFAA069" w:rsidR="482BACDF" w:rsidRDefault="482BACDF" w:rsidP="00E476F9">
            <w:pPr>
              <w:pStyle w:val="ListBullet"/>
              <w:jc w:val="center"/>
            </w:pPr>
          </w:p>
        </w:tc>
        <w:tc>
          <w:tcPr>
            <w:tcW w:w="1170" w:type="dxa"/>
          </w:tcPr>
          <w:p w14:paraId="67541059" w14:textId="62600768" w:rsidR="482BACDF" w:rsidRDefault="482BACDF" w:rsidP="00E476F9">
            <w:pPr>
              <w:pStyle w:val="ListBullet"/>
              <w:jc w:val="center"/>
            </w:pPr>
          </w:p>
        </w:tc>
        <w:tc>
          <w:tcPr>
            <w:tcW w:w="1446" w:type="dxa"/>
          </w:tcPr>
          <w:p w14:paraId="23249BFD" w14:textId="71A0B5DB" w:rsidR="482BACDF" w:rsidRDefault="482BACDF" w:rsidP="00E476F9">
            <w:pPr>
              <w:pStyle w:val="ListBullet"/>
              <w:jc w:val="center"/>
            </w:pPr>
          </w:p>
        </w:tc>
        <w:tc>
          <w:tcPr>
            <w:tcW w:w="1695" w:type="dxa"/>
          </w:tcPr>
          <w:p w14:paraId="0DBA7FF4" w14:textId="42CEC395" w:rsidR="482BACDF" w:rsidRDefault="482BACDF" w:rsidP="00E476F9">
            <w:pPr>
              <w:pStyle w:val="ListBullet"/>
              <w:jc w:val="center"/>
            </w:pPr>
          </w:p>
        </w:tc>
        <w:tc>
          <w:tcPr>
            <w:tcW w:w="1003" w:type="dxa"/>
          </w:tcPr>
          <w:p w14:paraId="77D9B703" w14:textId="597DA107" w:rsidR="381B2A86" w:rsidRDefault="381B2A86" w:rsidP="482BACDF">
            <w:pPr>
              <w:pStyle w:val="ListBullet"/>
              <w:jc w:val="center"/>
            </w:pPr>
            <w:r>
              <w:t>X</w:t>
            </w:r>
          </w:p>
        </w:tc>
        <w:tc>
          <w:tcPr>
            <w:tcW w:w="1046" w:type="dxa"/>
          </w:tcPr>
          <w:p w14:paraId="1D085EDC" w14:textId="7EA39DFE" w:rsidR="381B2A86" w:rsidRDefault="18269ED5" w:rsidP="10BA1C28">
            <w:pPr>
              <w:pStyle w:val="ListBullet"/>
              <w:jc w:val="center"/>
            </w:pPr>
            <w:r>
              <w:t>X</w:t>
            </w:r>
          </w:p>
        </w:tc>
        <w:tc>
          <w:tcPr>
            <w:tcW w:w="1020" w:type="dxa"/>
          </w:tcPr>
          <w:p w14:paraId="368F17FE" w14:textId="6BB1A488" w:rsidR="482BACDF" w:rsidRDefault="482BACDF" w:rsidP="00E476F9">
            <w:pPr>
              <w:pStyle w:val="ListBullet"/>
              <w:jc w:val="center"/>
            </w:pPr>
          </w:p>
        </w:tc>
      </w:tr>
      <w:tr w:rsidR="482BACDF" w14:paraId="66841750" w14:textId="77777777" w:rsidTr="7DFAEC76">
        <w:trPr>
          <w:trHeight w:val="300"/>
        </w:trPr>
        <w:tc>
          <w:tcPr>
            <w:tcW w:w="3780" w:type="dxa"/>
          </w:tcPr>
          <w:p w14:paraId="14C78AF6" w14:textId="44B0795E" w:rsidR="381B2A86" w:rsidRDefault="381B2A86" w:rsidP="482BACDF">
            <w:pPr>
              <w:pStyle w:val="ListBullet"/>
            </w:pPr>
            <w:r>
              <w:t>Liberty Senior Housing</w:t>
            </w:r>
          </w:p>
        </w:tc>
        <w:tc>
          <w:tcPr>
            <w:tcW w:w="1170" w:type="dxa"/>
          </w:tcPr>
          <w:p w14:paraId="0841DEAC" w14:textId="3659DE42" w:rsidR="482BACDF" w:rsidRDefault="482BACDF" w:rsidP="00051514">
            <w:pPr>
              <w:pStyle w:val="ListBullet"/>
              <w:jc w:val="center"/>
            </w:pPr>
          </w:p>
        </w:tc>
        <w:tc>
          <w:tcPr>
            <w:tcW w:w="1170" w:type="dxa"/>
          </w:tcPr>
          <w:p w14:paraId="34DAD617" w14:textId="45CD49F2" w:rsidR="482BACDF" w:rsidRDefault="482BACDF" w:rsidP="00051514">
            <w:pPr>
              <w:pStyle w:val="ListBullet"/>
              <w:jc w:val="center"/>
            </w:pPr>
          </w:p>
        </w:tc>
        <w:tc>
          <w:tcPr>
            <w:tcW w:w="1170" w:type="dxa"/>
          </w:tcPr>
          <w:p w14:paraId="6BD41361" w14:textId="11C0D9CA" w:rsidR="482BACDF" w:rsidRDefault="482BACDF" w:rsidP="00051514">
            <w:pPr>
              <w:pStyle w:val="ListBullet"/>
              <w:jc w:val="center"/>
            </w:pPr>
          </w:p>
        </w:tc>
        <w:tc>
          <w:tcPr>
            <w:tcW w:w="1446" w:type="dxa"/>
          </w:tcPr>
          <w:p w14:paraId="0D5046FF" w14:textId="085E11CD" w:rsidR="482BACDF" w:rsidRDefault="482BACDF" w:rsidP="00051514">
            <w:pPr>
              <w:pStyle w:val="ListBullet"/>
              <w:jc w:val="center"/>
            </w:pPr>
          </w:p>
        </w:tc>
        <w:tc>
          <w:tcPr>
            <w:tcW w:w="1695" w:type="dxa"/>
          </w:tcPr>
          <w:p w14:paraId="492DDDD2" w14:textId="0FD930DF" w:rsidR="482BACDF" w:rsidRDefault="482BACDF" w:rsidP="00051514">
            <w:pPr>
              <w:pStyle w:val="ListBullet"/>
              <w:jc w:val="center"/>
            </w:pPr>
          </w:p>
        </w:tc>
        <w:tc>
          <w:tcPr>
            <w:tcW w:w="1003" w:type="dxa"/>
          </w:tcPr>
          <w:p w14:paraId="7A13ED1F" w14:textId="5237E346" w:rsidR="381B2A86" w:rsidRDefault="381B2A86" w:rsidP="482BACDF">
            <w:pPr>
              <w:pStyle w:val="ListBullet"/>
              <w:jc w:val="center"/>
            </w:pPr>
            <w:r>
              <w:t>X</w:t>
            </w:r>
          </w:p>
        </w:tc>
        <w:tc>
          <w:tcPr>
            <w:tcW w:w="1046" w:type="dxa"/>
          </w:tcPr>
          <w:p w14:paraId="4F3D7738" w14:textId="0AC08564" w:rsidR="482BACDF" w:rsidRDefault="482BACDF" w:rsidP="00E476F9">
            <w:pPr>
              <w:pStyle w:val="ListBullet"/>
              <w:jc w:val="center"/>
            </w:pPr>
          </w:p>
        </w:tc>
        <w:tc>
          <w:tcPr>
            <w:tcW w:w="1020" w:type="dxa"/>
          </w:tcPr>
          <w:p w14:paraId="2D39BE04" w14:textId="3A699765" w:rsidR="482BACDF" w:rsidRDefault="482BACDF" w:rsidP="00E476F9">
            <w:pPr>
              <w:pStyle w:val="ListBullet"/>
              <w:jc w:val="center"/>
            </w:pPr>
          </w:p>
        </w:tc>
      </w:tr>
      <w:tr w:rsidR="482BACDF" w14:paraId="7C75DE9B" w14:textId="77777777" w:rsidTr="7DFAEC76">
        <w:trPr>
          <w:cnfStyle w:val="000000100000" w:firstRow="0" w:lastRow="0" w:firstColumn="0" w:lastColumn="0" w:oddVBand="0" w:evenVBand="0" w:oddHBand="1" w:evenHBand="0" w:firstRowFirstColumn="0" w:firstRowLastColumn="0" w:lastRowFirstColumn="0" w:lastRowLastColumn="0"/>
          <w:trHeight w:val="300"/>
        </w:trPr>
        <w:tc>
          <w:tcPr>
            <w:tcW w:w="3780" w:type="dxa"/>
          </w:tcPr>
          <w:p w14:paraId="2E100AB8" w14:textId="6B6AD407" w:rsidR="381B2A86" w:rsidRDefault="18269ED5" w:rsidP="07917C9D">
            <w:pPr>
              <w:pStyle w:val="ListBullet"/>
            </w:pPr>
            <w:r>
              <w:t>Skyview Residences LLLP</w:t>
            </w:r>
          </w:p>
        </w:tc>
        <w:tc>
          <w:tcPr>
            <w:tcW w:w="1170" w:type="dxa"/>
          </w:tcPr>
          <w:p w14:paraId="31A5C878" w14:textId="1B6C13D8" w:rsidR="482BACDF" w:rsidRDefault="482BACDF" w:rsidP="00051514">
            <w:pPr>
              <w:pStyle w:val="ListBullet"/>
              <w:jc w:val="center"/>
            </w:pPr>
          </w:p>
        </w:tc>
        <w:tc>
          <w:tcPr>
            <w:tcW w:w="1170" w:type="dxa"/>
          </w:tcPr>
          <w:p w14:paraId="2F5E8098" w14:textId="6698DC6C" w:rsidR="482BACDF" w:rsidRDefault="482BACDF" w:rsidP="00051514">
            <w:pPr>
              <w:pStyle w:val="ListBullet"/>
              <w:jc w:val="center"/>
            </w:pPr>
          </w:p>
        </w:tc>
        <w:tc>
          <w:tcPr>
            <w:tcW w:w="1170" w:type="dxa"/>
          </w:tcPr>
          <w:p w14:paraId="64B443F1" w14:textId="169F7012" w:rsidR="482BACDF" w:rsidRDefault="482BACDF" w:rsidP="00051514">
            <w:pPr>
              <w:pStyle w:val="ListBullet"/>
              <w:jc w:val="center"/>
            </w:pPr>
          </w:p>
        </w:tc>
        <w:tc>
          <w:tcPr>
            <w:tcW w:w="1446" w:type="dxa"/>
          </w:tcPr>
          <w:p w14:paraId="2B0D3B0B" w14:textId="47E7C5A9" w:rsidR="482BACDF" w:rsidRDefault="482BACDF" w:rsidP="00051514">
            <w:pPr>
              <w:pStyle w:val="ListBullet"/>
              <w:jc w:val="center"/>
            </w:pPr>
          </w:p>
        </w:tc>
        <w:tc>
          <w:tcPr>
            <w:tcW w:w="1695" w:type="dxa"/>
          </w:tcPr>
          <w:p w14:paraId="0B4DAFDC" w14:textId="29FBF900" w:rsidR="482BACDF" w:rsidRDefault="482BACDF" w:rsidP="00051514">
            <w:pPr>
              <w:pStyle w:val="ListBullet"/>
              <w:jc w:val="center"/>
            </w:pPr>
          </w:p>
        </w:tc>
        <w:tc>
          <w:tcPr>
            <w:tcW w:w="1003" w:type="dxa"/>
          </w:tcPr>
          <w:p w14:paraId="4D66DF90" w14:textId="487AF44D" w:rsidR="482BACDF" w:rsidRDefault="482BACDF" w:rsidP="00E476F9">
            <w:pPr>
              <w:pStyle w:val="ListBullet"/>
              <w:jc w:val="center"/>
            </w:pPr>
          </w:p>
        </w:tc>
        <w:tc>
          <w:tcPr>
            <w:tcW w:w="1046" w:type="dxa"/>
          </w:tcPr>
          <w:p w14:paraId="7041F277" w14:textId="1ABC9CA5" w:rsidR="381B2A86" w:rsidRDefault="18269ED5" w:rsidP="10BA1C28">
            <w:pPr>
              <w:pStyle w:val="ListBullet"/>
              <w:jc w:val="center"/>
            </w:pPr>
            <w:r>
              <w:t>X</w:t>
            </w:r>
          </w:p>
        </w:tc>
        <w:tc>
          <w:tcPr>
            <w:tcW w:w="1020" w:type="dxa"/>
          </w:tcPr>
          <w:p w14:paraId="666E753B" w14:textId="45F26514" w:rsidR="482BACDF" w:rsidRDefault="482BACDF" w:rsidP="00E476F9">
            <w:pPr>
              <w:pStyle w:val="ListBullet"/>
              <w:jc w:val="center"/>
            </w:pPr>
          </w:p>
        </w:tc>
      </w:tr>
      <w:tr w:rsidR="10BA1C28" w14:paraId="7F5449A1" w14:textId="77777777" w:rsidTr="7DFAEC76">
        <w:trPr>
          <w:trHeight w:val="300"/>
        </w:trPr>
        <w:tc>
          <w:tcPr>
            <w:tcW w:w="0" w:type="dxa"/>
          </w:tcPr>
          <w:p w14:paraId="526E48D1" w14:textId="351CC3B8" w:rsidR="225BB9CA" w:rsidRDefault="225BB9CA" w:rsidP="00056574">
            <w:pPr>
              <w:pStyle w:val="ListBullet"/>
            </w:pPr>
            <w:r>
              <w:lastRenderedPageBreak/>
              <w:t>Family Promise of Gallatin Valley - Journey Home</w:t>
            </w:r>
          </w:p>
        </w:tc>
        <w:tc>
          <w:tcPr>
            <w:tcW w:w="0" w:type="dxa"/>
          </w:tcPr>
          <w:p w14:paraId="01663A00" w14:textId="6EC1D777" w:rsidR="10BA1C28" w:rsidRDefault="10BA1C28" w:rsidP="00051514">
            <w:pPr>
              <w:pStyle w:val="ListBullet"/>
              <w:ind w:left="360"/>
              <w:jc w:val="center"/>
            </w:pPr>
          </w:p>
        </w:tc>
        <w:tc>
          <w:tcPr>
            <w:tcW w:w="0" w:type="dxa"/>
          </w:tcPr>
          <w:p w14:paraId="26D40A49" w14:textId="2FB8BCCA" w:rsidR="10BA1C28" w:rsidRDefault="10BA1C28" w:rsidP="00051514">
            <w:pPr>
              <w:pStyle w:val="ListBullet"/>
              <w:ind w:left="360"/>
              <w:jc w:val="center"/>
            </w:pPr>
          </w:p>
        </w:tc>
        <w:tc>
          <w:tcPr>
            <w:tcW w:w="0" w:type="dxa"/>
          </w:tcPr>
          <w:p w14:paraId="226877DB" w14:textId="390FE4F6" w:rsidR="10BA1C28" w:rsidRDefault="10BA1C28" w:rsidP="00051514">
            <w:pPr>
              <w:pStyle w:val="ListBullet"/>
              <w:ind w:left="360"/>
              <w:jc w:val="center"/>
            </w:pPr>
          </w:p>
        </w:tc>
        <w:tc>
          <w:tcPr>
            <w:tcW w:w="0" w:type="dxa"/>
          </w:tcPr>
          <w:p w14:paraId="51914616" w14:textId="298F3F35" w:rsidR="10BA1C28" w:rsidRDefault="10BA1C28" w:rsidP="00051514">
            <w:pPr>
              <w:pStyle w:val="ListBullet"/>
              <w:ind w:left="360"/>
              <w:jc w:val="center"/>
            </w:pPr>
          </w:p>
        </w:tc>
        <w:tc>
          <w:tcPr>
            <w:tcW w:w="0" w:type="dxa"/>
          </w:tcPr>
          <w:p w14:paraId="3E297A8D" w14:textId="1303D6FA" w:rsidR="10BA1C28" w:rsidRDefault="10BA1C28" w:rsidP="00051514">
            <w:pPr>
              <w:pStyle w:val="ListBullet"/>
              <w:ind w:left="360"/>
              <w:jc w:val="center"/>
            </w:pPr>
          </w:p>
        </w:tc>
        <w:tc>
          <w:tcPr>
            <w:tcW w:w="0" w:type="dxa"/>
          </w:tcPr>
          <w:p w14:paraId="6E5AA1BF" w14:textId="5C2F8E21" w:rsidR="10BA1C28" w:rsidRDefault="10BA1C28" w:rsidP="00E476F9">
            <w:pPr>
              <w:pStyle w:val="ListBullet"/>
              <w:ind w:left="360"/>
              <w:jc w:val="center"/>
            </w:pPr>
          </w:p>
        </w:tc>
        <w:tc>
          <w:tcPr>
            <w:tcW w:w="0" w:type="dxa"/>
          </w:tcPr>
          <w:p w14:paraId="4680D4B4" w14:textId="26A1CB47" w:rsidR="10BA1C28" w:rsidRDefault="10BA1C28" w:rsidP="00E476F9">
            <w:pPr>
              <w:pStyle w:val="ListBullet"/>
              <w:ind w:left="360"/>
              <w:jc w:val="center"/>
            </w:pPr>
          </w:p>
        </w:tc>
        <w:tc>
          <w:tcPr>
            <w:tcW w:w="0" w:type="dxa"/>
          </w:tcPr>
          <w:p w14:paraId="69EEDEE3" w14:textId="317BA2FE" w:rsidR="225BB9CA" w:rsidRDefault="225BB9CA" w:rsidP="00056574">
            <w:pPr>
              <w:pStyle w:val="ListBullet"/>
              <w:jc w:val="center"/>
            </w:pPr>
            <w:r>
              <w:t>X</w:t>
            </w:r>
          </w:p>
        </w:tc>
      </w:tr>
      <w:tr w:rsidR="10BA1C28" w14:paraId="359407F5" w14:textId="77777777" w:rsidTr="7DFAEC76">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7EE160AF" w14:textId="388BE2E1" w:rsidR="18F057B2" w:rsidRDefault="18F057B2" w:rsidP="00056574">
            <w:pPr>
              <w:pStyle w:val="ListBullet"/>
            </w:pPr>
            <w:r>
              <w:t>Crow Tribe - Western Motel Rehab</w:t>
            </w:r>
          </w:p>
        </w:tc>
        <w:tc>
          <w:tcPr>
            <w:tcW w:w="0" w:type="dxa"/>
          </w:tcPr>
          <w:p w14:paraId="5B057579" w14:textId="365C6FB0" w:rsidR="10BA1C28" w:rsidRDefault="10BA1C28" w:rsidP="00051514">
            <w:pPr>
              <w:pStyle w:val="ListBullet"/>
              <w:ind w:left="360"/>
              <w:jc w:val="center"/>
            </w:pPr>
          </w:p>
        </w:tc>
        <w:tc>
          <w:tcPr>
            <w:tcW w:w="0" w:type="dxa"/>
          </w:tcPr>
          <w:p w14:paraId="67175992" w14:textId="344E5196" w:rsidR="10BA1C28" w:rsidRDefault="10BA1C28" w:rsidP="00051514">
            <w:pPr>
              <w:pStyle w:val="ListBullet"/>
              <w:ind w:left="360"/>
              <w:jc w:val="center"/>
            </w:pPr>
          </w:p>
        </w:tc>
        <w:tc>
          <w:tcPr>
            <w:tcW w:w="0" w:type="dxa"/>
          </w:tcPr>
          <w:p w14:paraId="51C6000F" w14:textId="2B4F5531" w:rsidR="10BA1C28" w:rsidRDefault="10BA1C28" w:rsidP="00051514">
            <w:pPr>
              <w:pStyle w:val="ListBullet"/>
              <w:ind w:left="360"/>
              <w:jc w:val="center"/>
            </w:pPr>
          </w:p>
        </w:tc>
        <w:tc>
          <w:tcPr>
            <w:tcW w:w="0" w:type="dxa"/>
          </w:tcPr>
          <w:p w14:paraId="7403C9EB" w14:textId="79DD484E" w:rsidR="10BA1C28" w:rsidRDefault="10BA1C28" w:rsidP="00051514">
            <w:pPr>
              <w:pStyle w:val="ListBullet"/>
              <w:ind w:left="360"/>
              <w:jc w:val="center"/>
            </w:pPr>
          </w:p>
        </w:tc>
        <w:tc>
          <w:tcPr>
            <w:tcW w:w="0" w:type="dxa"/>
          </w:tcPr>
          <w:p w14:paraId="11E0695D" w14:textId="5C3D3B17" w:rsidR="10BA1C28" w:rsidRDefault="10BA1C28" w:rsidP="00051514">
            <w:pPr>
              <w:pStyle w:val="ListBullet"/>
              <w:ind w:left="360"/>
              <w:jc w:val="center"/>
            </w:pPr>
          </w:p>
        </w:tc>
        <w:tc>
          <w:tcPr>
            <w:tcW w:w="0" w:type="dxa"/>
          </w:tcPr>
          <w:p w14:paraId="1701C112" w14:textId="4986AF39" w:rsidR="10BA1C28" w:rsidRDefault="10BA1C28" w:rsidP="00E476F9">
            <w:pPr>
              <w:pStyle w:val="ListBullet"/>
              <w:ind w:left="360"/>
              <w:jc w:val="center"/>
            </w:pPr>
          </w:p>
        </w:tc>
        <w:tc>
          <w:tcPr>
            <w:tcW w:w="0" w:type="dxa"/>
          </w:tcPr>
          <w:p w14:paraId="6E319067" w14:textId="0B5F0DE3" w:rsidR="10BA1C28" w:rsidRDefault="10BA1C28" w:rsidP="00E476F9">
            <w:pPr>
              <w:pStyle w:val="ListBullet"/>
              <w:ind w:left="360"/>
              <w:jc w:val="center"/>
            </w:pPr>
          </w:p>
        </w:tc>
        <w:tc>
          <w:tcPr>
            <w:tcW w:w="0" w:type="dxa"/>
          </w:tcPr>
          <w:p w14:paraId="4871B4D3" w14:textId="055481DD" w:rsidR="18F057B2" w:rsidRDefault="18F057B2" w:rsidP="00056574">
            <w:pPr>
              <w:pStyle w:val="ListBullet"/>
              <w:jc w:val="center"/>
            </w:pPr>
            <w:r>
              <w:t>X</w:t>
            </w:r>
          </w:p>
        </w:tc>
      </w:tr>
      <w:tr w:rsidR="10BA1C28" w14:paraId="5355913C" w14:textId="77777777" w:rsidTr="7DFAEC76">
        <w:trPr>
          <w:trHeight w:val="300"/>
        </w:trPr>
        <w:tc>
          <w:tcPr>
            <w:tcW w:w="0" w:type="dxa"/>
          </w:tcPr>
          <w:p w14:paraId="52D717EA" w14:textId="6062CB77" w:rsidR="32E3C3C6" w:rsidRDefault="32E3C3C6" w:rsidP="00056574">
            <w:pPr>
              <w:pStyle w:val="ListBullet"/>
            </w:pPr>
            <w:r>
              <w:t>Samaritan House Family Living</w:t>
            </w:r>
          </w:p>
        </w:tc>
        <w:tc>
          <w:tcPr>
            <w:tcW w:w="0" w:type="dxa"/>
          </w:tcPr>
          <w:p w14:paraId="722682A8" w14:textId="3DAA9D37" w:rsidR="10BA1C28" w:rsidRDefault="10BA1C28" w:rsidP="00051514">
            <w:pPr>
              <w:pStyle w:val="ListBullet"/>
              <w:ind w:left="360"/>
              <w:jc w:val="center"/>
            </w:pPr>
          </w:p>
        </w:tc>
        <w:tc>
          <w:tcPr>
            <w:tcW w:w="0" w:type="dxa"/>
          </w:tcPr>
          <w:p w14:paraId="7C2420AE" w14:textId="00B58CD5" w:rsidR="10BA1C28" w:rsidRDefault="10BA1C28" w:rsidP="00051514">
            <w:pPr>
              <w:pStyle w:val="ListBullet"/>
              <w:ind w:left="360"/>
              <w:jc w:val="center"/>
            </w:pPr>
          </w:p>
        </w:tc>
        <w:tc>
          <w:tcPr>
            <w:tcW w:w="0" w:type="dxa"/>
          </w:tcPr>
          <w:p w14:paraId="381781A9" w14:textId="021DB3AE" w:rsidR="10BA1C28" w:rsidRDefault="10BA1C28" w:rsidP="00051514">
            <w:pPr>
              <w:pStyle w:val="ListBullet"/>
              <w:ind w:left="360"/>
              <w:jc w:val="center"/>
            </w:pPr>
          </w:p>
        </w:tc>
        <w:tc>
          <w:tcPr>
            <w:tcW w:w="0" w:type="dxa"/>
          </w:tcPr>
          <w:p w14:paraId="41E2BA8C" w14:textId="6084D34E" w:rsidR="10BA1C28" w:rsidRDefault="10BA1C28" w:rsidP="00051514">
            <w:pPr>
              <w:pStyle w:val="ListBullet"/>
              <w:ind w:left="360"/>
              <w:jc w:val="center"/>
            </w:pPr>
          </w:p>
        </w:tc>
        <w:tc>
          <w:tcPr>
            <w:tcW w:w="0" w:type="dxa"/>
          </w:tcPr>
          <w:p w14:paraId="4976C390" w14:textId="3A846E24" w:rsidR="10BA1C28" w:rsidRDefault="10BA1C28" w:rsidP="00051514">
            <w:pPr>
              <w:pStyle w:val="ListBullet"/>
              <w:ind w:left="360"/>
              <w:jc w:val="center"/>
            </w:pPr>
          </w:p>
        </w:tc>
        <w:tc>
          <w:tcPr>
            <w:tcW w:w="0" w:type="dxa"/>
          </w:tcPr>
          <w:p w14:paraId="16B1D25C" w14:textId="13555709" w:rsidR="10BA1C28" w:rsidRDefault="10BA1C28" w:rsidP="00E476F9">
            <w:pPr>
              <w:pStyle w:val="ListBullet"/>
              <w:ind w:left="360"/>
              <w:jc w:val="center"/>
            </w:pPr>
          </w:p>
        </w:tc>
        <w:tc>
          <w:tcPr>
            <w:tcW w:w="0" w:type="dxa"/>
          </w:tcPr>
          <w:p w14:paraId="541831BF" w14:textId="47058118" w:rsidR="10BA1C28" w:rsidRDefault="10BA1C28" w:rsidP="00E476F9">
            <w:pPr>
              <w:pStyle w:val="ListBullet"/>
              <w:ind w:left="360"/>
              <w:jc w:val="center"/>
            </w:pPr>
          </w:p>
        </w:tc>
        <w:tc>
          <w:tcPr>
            <w:tcW w:w="0" w:type="dxa"/>
          </w:tcPr>
          <w:p w14:paraId="50019B58" w14:textId="04DF65A5" w:rsidR="32E3C3C6" w:rsidRDefault="32E3C3C6" w:rsidP="00056574">
            <w:pPr>
              <w:pStyle w:val="ListBullet"/>
              <w:jc w:val="center"/>
            </w:pPr>
            <w:r>
              <w:t>X</w:t>
            </w:r>
          </w:p>
        </w:tc>
      </w:tr>
      <w:tr w:rsidR="10BA1C28" w14:paraId="5FCE31A3" w14:textId="77777777" w:rsidTr="7DFAEC76">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5EFB2ED1" w14:textId="0CA5B15B" w:rsidR="32E3C3C6" w:rsidRDefault="32E3C3C6" w:rsidP="00056574">
            <w:pPr>
              <w:pStyle w:val="ListBullet"/>
            </w:pPr>
            <w:proofErr w:type="spellStart"/>
            <w:r>
              <w:t>Poverello</w:t>
            </w:r>
            <w:proofErr w:type="spellEnd"/>
            <w:r>
              <w:t xml:space="preserve"> Center - Housing Montana Heroes</w:t>
            </w:r>
          </w:p>
        </w:tc>
        <w:tc>
          <w:tcPr>
            <w:tcW w:w="0" w:type="dxa"/>
          </w:tcPr>
          <w:p w14:paraId="1E956DE2" w14:textId="720A643F" w:rsidR="10BA1C28" w:rsidRDefault="10BA1C28" w:rsidP="00051514">
            <w:pPr>
              <w:pStyle w:val="ListBullet"/>
              <w:jc w:val="center"/>
            </w:pPr>
          </w:p>
        </w:tc>
        <w:tc>
          <w:tcPr>
            <w:tcW w:w="0" w:type="dxa"/>
          </w:tcPr>
          <w:p w14:paraId="53428A06" w14:textId="7AD7D514" w:rsidR="10BA1C28" w:rsidRDefault="10BA1C28" w:rsidP="00051514">
            <w:pPr>
              <w:pStyle w:val="ListBullet"/>
              <w:jc w:val="center"/>
            </w:pPr>
          </w:p>
        </w:tc>
        <w:tc>
          <w:tcPr>
            <w:tcW w:w="0" w:type="dxa"/>
          </w:tcPr>
          <w:p w14:paraId="464929B4" w14:textId="18E4B871" w:rsidR="10BA1C28" w:rsidRDefault="10BA1C28" w:rsidP="00051514">
            <w:pPr>
              <w:pStyle w:val="ListBullet"/>
              <w:jc w:val="center"/>
            </w:pPr>
          </w:p>
        </w:tc>
        <w:tc>
          <w:tcPr>
            <w:tcW w:w="0" w:type="dxa"/>
          </w:tcPr>
          <w:p w14:paraId="21C86B57" w14:textId="6BB040B1" w:rsidR="10BA1C28" w:rsidRDefault="10BA1C28" w:rsidP="00051514">
            <w:pPr>
              <w:pStyle w:val="ListBullet"/>
              <w:jc w:val="center"/>
            </w:pPr>
          </w:p>
        </w:tc>
        <w:tc>
          <w:tcPr>
            <w:tcW w:w="0" w:type="dxa"/>
          </w:tcPr>
          <w:p w14:paraId="2D59C785" w14:textId="18D8A064" w:rsidR="10BA1C28" w:rsidRDefault="10BA1C28" w:rsidP="00051514">
            <w:pPr>
              <w:pStyle w:val="ListBullet"/>
              <w:jc w:val="center"/>
            </w:pPr>
          </w:p>
        </w:tc>
        <w:tc>
          <w:tcPr>
            <w:tcW w:w="0" w:type="dxa"/>
          </w:tcPr>
          <w:p w14:paraId="726C462A" w14:textId="02094F1D" w:rsidR="10BA1C28" w:rsidRDefault="10BA1C28" w:rsidP="00E476F9">
            <w:pPr>
              <w:pStyle w:val="ListBullet"/>
              <w:jc w:val="center"/>
            </w:pPr>
          </w:p>
        </w:tc>
        <w:tc>
          <w:tcPr>
            <w:tcW w:w="0" w:type="dxa"/>
          </w:tcPr>
          <w:p w14:paraId="1C14FEF1" w14:textId="1E2399C9" w:rsidR="10BA1C28" w:rsidRDefault="10BA1C28" w:rsidP="00E476F9">
            <w:pPr>
              <w:pStyle w:val="ListBullet"/>
              <w:jc w:val="center"/>
            </w:pPr>
          </w:p>
        </w:tc>
        <w:tc>
          <w:tcPr>
            <w:tcW w:w="0" w:type="dxa"/>
          </w:tcPr>
          <w:p w14:paraId="76A16617" w14:textId="5B9144D1" w:rsidR="32E3C3C6" w:rsidRDefault="32E3C3C6" w:rsidP="00056574">
            <w:pPr>
              <w:pStyle w:val="ListBullet"/>
              <w:jc w:val="center"/>
            </w:pPr>
            <w:r>
              <w:t>X</w:t>
            </w:r>
          </w:p>
        </w:tc>
      </w:tr>
      <w:tr w:rsidR="10BA1C28" w14:paraId="10370C7F" w14:textId="77777777" w:rsidTr="7DFAEC76">
        <w:trPr>
          <w:trHeight w:val="300"/>
        </w:trPr>
        <w:tc>
          <w:tcPr>
            <w:tcW w:w="0" w:type="dxa"/>
          </w:tcPr>
          <w:p w14:paraId="3C42362D" w14:textId="5F3F2728" w:rsidR="32E3C3C6" w:rsidRDefault="32E3C3C6" w:rsidP="00056574">
            <w:pPr>
              <w:pStyle w:val="ListBullet"/>
            </w:pPr>
            <w:r>
              <w:t>NADC Recovery Residence</w:t>
            </w:r>
          </w:p>
        </w:tc>
        <w:tc>
          <w:tcPr>
            <w:tcW w:w="0" w:type="dxa"/>
          </w:tcPr>
          <w:p w14:paraId="125F8CEE" w14:textId="5BDB269A" w:rsidR="10BA1C28" w:rsidRDefault="10BA1C28" w:rsidP="00051514">
            <w:pPr>
              <w:pStyle w:val="ListBullet"/>
              <w:jc w:val="center"/>
            </w:pPr>
          </w:p>
        </w:tc>
        <w:tc>
          <w:tcPr>
            <w:tcW w:w="0" w:type="dxa"/>
          </w:tcPr>
          <w:p w14:paraId="69AC936E" w14:textId="0A08F7CE" w:rsidR="10BA1C28" w:rsidRDefault="10BA1C28" w:rsidP="00051514">
            <w:pPr>
              <w:pStyle w:val="ListBullet"/>
              <w:jc w:val="center"/>
            </w:pPr>
          </w:p>
        </w:tc>
        <w:tc>
          <w:tcPr>
            <w:tcW w:w="0" w:type="dxa"/>
          </w:tcPr>
          <w:p w14:paraId="3D3CE098" w14:textId="37CBEFEC" w:rsidR="10BA1C28" w:rsidRDefault="10BA1C28" w:rsidP="00051514">
            <w:pPr>
              <w:pStyle w:val="ListBullet"/>
              <w:jc w:val="center"/>
            </w:pPr>
          </w:p>
        </w:tc>
        <w:tc>
          <w:tcPr>
            <w:tcW w:w="0" w:type="dxa"/>
          </w:tcPr>
          <w:p w14:paraId="4AD835C9" w14:textId="05BD81AD" w:rsidR="10BA1C28" w:rsidRDefault="10BA1C28" w:rsidP="00051514">
            <w:pPr>
              <w:pStyle w:val="ListBullet"/>
              <w:jc w:val="center"/>
            </w:pPr>
          </w:p>
        </w:tc>
        <w:tc>
          <w:tcPr>
            <w:tcW w:w="0" w:type="dxa"/>
          </w:tcPr>
          <w:p w14:paraId="63B685C0" w14:textId="42289B6D" w:rsidR="10BA1C28" w:rsidRDefault="10BA1C28" w:rsidP="00051514">
            <w:pPr>
              <w:pStyle w:val="ListBullet"/>
              <w:jc w:val="center"/>
            </w:pPr>
          </w:p>
        </w:tc>
        <w:tc>
          <w:tcPr>
            <w:tcW w:w="0" w:type="dxa"/>
          </w:tcPr>
          <w:p w14:paraId="15E3D860" w14:textId="36798FB8" w:rsidR="10BA1C28" w:rsidRDefault="10BA1C28" w:rsidP="00051514">
            <w:pPr>
              <w:pStyle w:val="ListBullet"/>
              <w:jc w:val="center"/>
            </w:pPr>
          </w:p>
        </w:tc>
        <w:tc>
          <w:tcPr>
            <w:tcW w:w="0" w:type="dxa"/>
          </w:tcPr>
          <w:p w14:paraId="30E7DEB7" w14:textId="7351063D" w:rsidR="10BA1C28" w:rsidRDefault="10BA1C28" w:rsidP="00056574">
            <w:pPr>
              <w:pStyle w:val="ListBullet"/>
              <w:jc w:val="center"/>
            </w:pPr>
          </w:p>
        </w:tc>
        <w:tc>
          <w:tcPr>
            <w:tcW w:w="0" w:type="dxa"/>
          </w:tcPr>
          <w:p w14:paraId="48FFB0DB" w14:textId="308400FB" w:rsidR="32E3C3C6" w:rsidRDefault="32E3C3C6" w:rsidP="00056574">
            <w:pPr>
              <w:pStyle w:val="ListBullet"/>
              <w:jc w:val="center"/>
            </w:pPr>
            <w:r>
              <w:t>X</w:t>
            </w:r>
          </w:p>
        </w:tc>
      </w:tr>
    </w:tbl>
    <w:p w14:paraId="23289CE8" w14:textId="142BAD3C" w:rsidR="001C0457" w:rsidRPr="001C0457" w:rsidRDefault="001C0457" w:rsidP="001C0457">
      <w:pPr>
        <w:pStyle w:val="ListBullet"/>
        <w:ind w:left="360"/>
      </w:pPr>
      <w:r w:rsidRPr="001C0457">
        <w:t>Source: Commerce Application Logs</w:t>
      </w:r>
      <w:r w:rsidR="00F75613">
        <w:t>; * = Ineligible applicants</w:t>
      </w:r>
    </w:p>
    <w:p w14:paraId="3E8AA8A5" w14:textId="77777777" w:rsidR="00035D70" w:rsidRDefault="00035D70" w:rsidP="001C0457">
      <w:pPr>
        <w:pStyle w:val="ListBullet"/>
        <w:ind w:left="360"/>
      </w:pPr>
    </w:p>
    <w:p w14:paraId="52A28F67" w14:textId="5741F097" w:rsidR="00F75613" w:rsidRDefault="00F75613" w:rsidP="00F75613">
      <w:pPr>
        <w:pStyle w:val="ListBullet"/>
        <w:sectPr w:rsidR="00F75613" w:rsidSect="0020008F">
          <w:pgSz w:w="15840" w:h="12240" w:orient="landscape"/>
          <w:pgMar w:top="1440" w:right="1710" w:bottom="1440" w:left="1890" w:header="720" w:footer="432" w:gutter="0"/>
          <w:cols w:space="720"/>
          <w:titlePg/>
          <w:docGrid w:linePitch="360"/>
        </w:sectPr>
      </w:pPr>
    </w:p>
    <w:p w14:paraId="150BD208" w14:textId="77777777" w:rsidR="001C0457" w:rsidRPr="001C0457" w:rsidRDefault="001C0457" w:rsidP="001C0457">
      <w:r w:rsidRPr="001C0457">
        <w:lastRenderedPageBreak/>
        <w:t xml:space="preserve">Applicants often use CDBG, HOME, and HTF funds in combination with other federal, state, and local funds. Proposed projects align with community needs and address priorities identified in long-range plans. Commerce does not dictate which applicants apply or which projects are proposed; all applications are considered and ranked, and eligible projects are awarded funding based on their ranking score and funding availability. </w:t>
      </w:r>
    </w:p>
    <w:p w14:paraId="2B7B4AAE" w14:textId="4A0ADC6C" w:rsidR="4DD7CE92" w:rsidRDefault="4DD7CE92"/>
    <w:p w14:paraId="49A0D62E" w14:textId="77777777" w:rsidR="001C0457" w:rsidRPr="00B43D7C" w:rsidRDefault="001C0457" w:rsidP="00BB746E">
      <w:pPr>
        <w:pStyle w:val="Subtitle"/>
      </w:pPr>
      <w:r w:rsidRPr="00B43D7C">
        <w:t>Comparison of the proposed versus actual outcomes for each outcome measure submitted with the consolidated plan and explain, if applicable, why progress was not made toward meeting goals and objectives. 91.520(g) Categories, priority levels, funding sources and amounts, outcomes/objectives, goal outcome indicators, units of measure, targets, actual outcomes/outputs, and percentage completed for each of the grantee’s program year goals.</w:t>
      </w:r>
    </w:p>
    <w:p w14:paraId="5EA2014C" w14:textId="77777777" w:rsidR="00035D70" w:rsidRDefault="001C0457" w:rsidP="001C0457">
      <w:pPr>
        <w:pStyle w:val="ListBullet"/>
        <w:sectPr w:rsidR="00035D70" w:rsidSect="0020008F">
          <w:pgSz w:w="12240" w:h="15840"/>
          <w:pgMar w:top="1710" w:right="1440" w:bottom="1890" w:left="1440" w:header="720" w:footer="432" w:gutter="0"/>
          <w:cols w:space="720"/>
          <w:titlePg/>
          <w:docGrid w:linePitch="360"/>
        </w:sectPr>
      </w:pPr>
      <w:r w:rsidRPr="00B43D7C">
        <w:t>Commerce does not prescribe the location or type of CDBG, HOME, and HTF projects that applicants submit; therefore, some goals may not be addressed in a specific plan year if applications are lacking or if proposed projects are not ultimately funded. Additionally, CDBG, HOME, and HTF projects generally take 2 to 4 years to complete; thus, expenditures for these programs may be reported in one plan year while associated accomplishments are reported in another. Because applications to be received and rankings to be determined are unknown, and because project completion dates are often difficult to predict, Commerce anticipates outcomes based on historical data. Due to these challenges, proposed outcomes may not align with actual outcomes. Table 1 shows both current and cumulative accomplishment data for the 2020-2024 Consolidated Plan period.</w:t>
      </w:r>
    </w:p>
    <w:p w14:paraId="1E6445C2" w14:textId="77777777" w:rsidR="001C0457" w:rsidRPr="004048F4" w:rsidRDefault="001C0457" w:rsidP="001C0457">
      <w:pPr>
        <w:pStyle w:val="Heading8"/>
      </w:pPr>
      <w:bookmarkStart w:id="13" w:name="_Toc192853775"/>
      <w:bookmarkStart w:id="14" w:name="_Toc197417855"/>
      <w:r w:rsidRPr="004048F4">
        <w:lastRenderedPageBreak/>
        <w:t>Table 1 – Accomplishments – Program Year &amp; Strategic Plan to Date</w:t>
      </w:r>
      <w:bookmarkEnd w:id="13"/>
      <w:bookmarkEnd w:id="14"/>
    </w:p>
    <w:tbl>
      <w:tblPr>
        <w:tblStyle w:val="CommerceTableStyle"/>
        <w:tblW w:w="14220" w:type="dxa"/>
        <w:tblInd w:w="-815" w:type="dxa"/>
        <w:tblLayout w:type="fixed"/>
        <w:tblLook w:val="04A0" w:firstRow="1" w:lastRow="0" w:firstColumn="1" w:lastColumn="0" w:noHBand="0" w:noVBand="1"/>
      </w:tblPr>
      <w:tblGrid>
        <w:gridCol w:w="1530"/>
        <w:gridCol w:w="1350"/>
        <w:gridCol w:w="1260"/>
        <w:gridCol w:w="1260"/>
        <w:gridCol w:w="1530"/>
        <w:gridCol w:w="1350"/>
        <w:gridCol w:w="990"/>
        <w:gridCol w:w="990"/>
        <w:gridCol w:w="990"/>
        <w:gridCol w:w="990"/>
        <w:gridCol w:w="990"/>
        <w:gridCol w:w="990"/>
      </w:tblGrid>
      <w:tr w:rsidR="001A69A4" w:rsidRPr="001C0457" w14:paraId="0402C34F" w14:textId="77777777" w:rsidTr="004F71A1">
        <w:trPr>
          <w:cnfStyle w:val="100000000000" w:firstRow="1" w:lastRow="0" w:firstColumn="0" w:lastColumn="0" w:oddVBand="0" w:evenVBand="0" w:oddHBand="0" w:evenHBand="0" w:firstRowFirstColumn="0" w:firstRowLastColumn="0" w:lastRowFirstColumn="0" w:lastRowLastColumn="0"/>
          <w:tblHeader/>
        </w:trPr>
        <w:tc>
          <w:tcPr>
            <w:tcW w:w="1530" w:type="dxa"/>
            <w:vMerge w:val="restart"/>
          </w:tcPr>
          <w:p w14:paraId="101848D6" w14:textId="625A3867"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Goal</w:t>
            </w:r>
          </w:p>
        </w:tc>
        <w:tc>
          <w:tcPr>
            <w:tcW w:w="1350" w:type="dxa"/>
            <w:vMerge w:val="restart"/>
          </w:tcPr>
          <w:p w14:paraId="0EAEE98D" w14:textId="54AF067D"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Category</w:t>
            </w:r>
          </w:p>
        </w:tc>
        <w:tc>
          <w:tcPr>
            <w:tcW w:w="2520" w:type="dxa"/>
            <w:gridSpan w:val="2"/>
          </w:tcPr>
          <w:p w14:paraId="6742755A" w14:textId="43AE3DCB"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Source/Amount</w:t>
            </w:r>
          </w:p>
        </w:tc>
        <w:tc>
          <w:tcPr>
            <w:tcW w:w="1530" w:type="dxa"/>
            <w:vMerge w:val="restart"/>
          </w:tcPr>
          <w:p w14:paraId="7B9CE132" w14:textId="543DAA3C"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Indicator</w:t>
            </w:r>
          </w:p>
        </w:tc>
        <w:tc>
          <w:tcPr>
            <w:tcW w:w="1350" w:type="dxa"/>
            <w:vMerge w:val="restart"/>
          </w:tcPr>
          <w:p w14:paraId="32D9EAD8" w14:textId="1ED06A65"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Unit of Measure</w:t>
            </w:r>
          </w:p>
        </w:tc>
        <w:tc>
          <w:tcPr>
            <w:tcW w:w="2970" w:type="dxa"/>
            <w:gridSpan w:val="3"/>
          </w:tcPr>
          <w:p w14:paraId="70348E49" w14:textId="3418CAE8" w:rsidR="001A69A4" w:rsidRPr="001C2A27" w:rsidRDefault="001A69A4" w:rsidP="001A69A4">
            <w:pPr>
              <w:pStyle w:val="ListBullet"/>
              <w:rPr>
                <w:rFonts w:asciiTheme="minorHAnsi" w:hAnsiTheme="minorHAnsi"/>
                <w:b w:val="0"/>
                <w:sz w:val="18"/>
                <w:szCs w:val="18"/>
              </w:rPr>
            </w:pPr>
            <w:r w:rsidRPr="001C2A27">
              <w:rPr>
                <w:rFonts w:asciiTheme="minorHAnsi" w:hAnsiTheme="minorHAnsi" w:cstheme="minorHAnsi"/>
                <w:sz w:val="18"/>
                <w:szCs w:val="18"/>
              </w:rPr>
              <w:t>All Program Years (To Date)</w:t>
            </w:r>
          </w:p>
        </w:tc>
        <w:tc>
          <w:tcPr>
            <w:tcW w:w="2970" w:type="dxa"/>
            <w:gridSpan w:val="3"/>
          </w:tcPr>
          <w:p w14:paraId="0AF14A9D" w14:textId="4DFA6204" w:rsidR="001A69A4" w:rsidRPr="001C2A27" w:rsidRDefault="001A69A4" w:rsidP="001A69A4">
            <w:pPr>
              <w:pStyle w:val="ListBullet"/>
              <w:rPr>
                <w:rFonts w:asciiTheme="minorHAnsi" w:hAnsiTheme="minorHAnsi"/>
                <w:sz w:val="18"/>
                <w:szCs w:val="18"/>
              </w:rPr>
            </w:pPr>
            <w:r w:rsidRPr="001C2A27">
              <w:rPr>
                <w:rFonts w:asciiTheme="minorHAnsi" w:hAnsiTheme="minorHAnsi"/>
                <w:sz w:val="18"/>
                <w:szCs w:val="18"/>
              </w:rPr>
              <w:t>Current Program Year</w:t>
            </w:r>
          </w:p>
        </w:tc>
      </w:tr>
      <w:tr w:rsidR="004F71A1" w:rsidRPr="001C0457" w14:paraId="7B2EBFE3" w14:textId="77777777" w:rsidTr="004F71A1">
        <w:trPr>
          <w:cnfStyle w:val="000000100000" w:firstRow="0" w:lastRow="0" w:firstColumn="0" w:lastColumn="0" w:oddVBand="0" w:evenVBand="0" w:oddHBand="1" w:evenHBand="0" w:firstRowFirstColumn="0" w:firstRowLastColumn="0" w:lastRowFirstColumn="0" w:lastRowLastColumn="0"/>
        </w:trPr>
        <w:tc>
          <w:tcPr>
            <w:tcW w:w="1530" w:type="dxa"/>
            <w:vMerge/>
          </w:tcPr>
          <w:p w14:paraId="790B5509" w14:textId="77777777" w:rsidR="001A69A4" w:rsidRPr="001C2A27" w:rsidRDefault="001A69A4" w:rsidP="001A69A4">
            <w:pPr>
              <w:pStyle w:val="ListBullet"/>
              <w:rPr>
                <w:rFonts w:asciiTheme="minorHAnsi" w:hAnsiTheme="minorHAnsi" w:cstheme="minorHAnsi"/>
                <w:sz w:val="18"/>
                <w:szCs w:val="18"/>
              </w:rPr>
            </w:pPr>
          </w:p>
        </w:tc>
        <w:tc>
          <w:tcPr>
            <w:tcW w:w="1350" w:type="dxa"/>
            <w:vMerge/>
          </w:tcPr>
          <w:p w14:paraId="42CA21F8" w14:textId="77777777" w:rsidR="001A69A4" w:rsidRPr="001C2A27" w:rsidRDefault="001A69A4" w:rsidP="001A69A4">
            <w:pPr>
              <w:pStyle w:val="ListBullet"/>
              <w:rPr>
                <w:rFonts w:asciiTheme="minorHAnsi" w:hAnsiTheme="minorHAnsi" w:cstheme="minorHAnsi"/>
                <w:sz w:val="18"/>
                <w:szCs w:val="18"/>
              </w:rPr>
            </w:pPr>
          </w:p>
        </w:tc>
        <w:tc>
          <w:tcPr>
            <w:tcW w:w="1260" w:type="dxa"/>
          </w:tcPr>
          <w:p w14:paraId="5F860FEB" w14:textId="77777777"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All Program Years</w:t>
            </w:r>
          </w:p>
        </w:tc>
        <w:tc>
          <w:tcPr>
            <w:tcW w:w="1260" w:type="dxa"/>
          </w:tcPr>
          <w:p w14:paraId="351D88A2" w14:textId="77777777"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Current Program Year</w:t>
            </w:r>
          </w:p>
        </w:tc>
        <w:tc>
          <w:tcPr>
            <w:tcW w:w="1530" w:type="dxa"/>
            <w:vMerge/>
          </w:tcPr>
          <w:p w14:paraId="490F75A9" w14:textId="77777777" w:rsidR="001A69A4" w:rsidRPr="001C2A27" w:rsidRDefault="001A69A4" w:rsidP="001A69A4">
            <w:pPr>
              <w:pStyle w:val="ListBullet"/>
              <w:rPr>
                <w:rFonts w:asciiTheme="minorHAnsi" w:hAnsiTheme="minorHAnsi" w:cstheme="minorHAnsi"/>
                <w:sz w:val="18"/>
                <w:szCs w:val="18"/>
              </w:rPr>
            </w:pPr>
          </w:p>
        </w:tc>
        <w:tc>
          <w:tcPr>
            <w:tcW w:w="1350" w:type="dxa"/>
            <w:vMerge/>
          </w:tcPr>
          <w:p w14:paraId="7121A0D2" w14:textId="77777777" w:rsidR="001A69A4" w:rsidRPr="001C2A27" w:rsidRDefault="001A69A4" w:rsidP="001A69A4">
            <w:pPr>
              <w:pStyle w:val="ListBullet"/>
              <w:rPr>
                <w:rFonts w:asciiTheme="minorHAnsi" w:hAnsiTheme="minorHAnsi" w:cstheme="minorHAnsi"/>
                <w:sz w:val="18"/>
                <w:szCs w:val="18"/>
              </w:rPr>
            </w:pPr>
          </w:p>
        </w:tc>
        <w:tc>
          <w:tcPr>
            <w:tcW w:w="990" w:type="dxa"/>
          </w:tcPr>
          <w:p w14:paraId="32237C9F" w14:textId="77777777"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Expected – Strategic Plan</w:t>
            </w:r>
          </w:p>
        </w:tc>
        <w:tc>
          <w:tcPr>
            <w:tcW w:w="990" w:type="dxa"/>
          </w:tcPr>
          <w:p w14:paraId="16709BA2" w14:textId="77777777"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Actual – Strategic Plan</w:t>
            </w:r>
          </w:p>
        </w:tc>
        <w:tc>
          <w:tcPr>
            <w:tcW w:w="990" w:type="dxa"/>
          </w:tcPr>
          <w:p w14:paraId="790F4E58" w14:textId="77777777"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Percent Complete</w:t>
            </w:r>
          </w:p>
        </w:tc>
        <w:tc>
          <w:tcPr>
            <w:tcW w:w="990" w:type="dxa"/>
          </w:tcPr>
          <w:p w14:paraId="5B3D8485" w14:textId="77777777"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Expected – Program Year</w:t>
            </w:r>
          </w:p>
        </w:tc>
        <w:tc>
          <w:tcPr>
            <w:tcW w:w="990" w:type="dxa"/>
          </w:tcPr>
          <w:p w14:paraId="164DF46E" w14:textId="104A51A3"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Actual – Program Year</w:t>
            </w:r>
          </w:p>
        </w:tc>
        <w:tc>
          <w:tcPr>
            <w:tcW w:w="990" w:type="dxa"/>
          </w:tcPr>
          <w:p w14:paraId="384AD121" w14:textId="69B5EDB5"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Percent Complete</w:t>
            </w:r>
          </w:p>
        </w:tc>
      </w:tr>
      <w:tr w:rsidR="001A69A4" w:rsidRPr="001C0457" w14:paraId="3D417504" w14:textId="77777777" w:rsidTr="004F71A1">
        <w:tc>
          <w:tcPr>
            <w:tcW w:w="1530" w:type="dxa"/>
            <w:vMerge w:val="restart"/>
          </w:tcPr>
          <w:p w14:paraId="4B845AB4" w14:textId="77777777"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 xml:space="preserve">Preserve and Construct Affordable Housing </w:t>
            </w:r>
          </w:p>
        </w:tc>
        <w:tc>
          <w:tcPr>
            <w:tcW w:w="1350" w:type="dxa"/>
            <w:vMerge w:val="restart"/>
          </w:tcPr>
          <w:p w14:paraId="2F989351" w14:textId="77777777"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Affordable Housing</w:t>
            </w:r>
          </w:p>
        </w:tc>
        <w:tc>
          <w:tcPr>
            <w:tcW w:w="1260" w:type="dxa"/>
            <w:vMerge w:val="restart"/>
          </w:tcPr>
          <w:p w14:paraId="0B5861CC" w14:textId="77777777"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CDBG: $4,000,000</w:t>
            </w:r>
          </w:p>
          <w:p w14:paraId="58AC7AA4" w14:textId="77777777"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HOME:</w:t>
            </w:r>
          </w:p>
          <w:p w14:paraId="0471FA3E" w14:textId="521F860F" w:rsidR="001A69A4" w:rsidRPr="001C2A27" w:rsidRDefault="001A69A4" w:rsidP="001A69A4">
            <w:pPr>
              <w:pStyle w:val="ListBullet"/>
              <w:rPr>
                <w:rFonts w:asciiTheme="minorHAnsi" w:hAnsiTheme="minorHAnsi"/>
                <w:sz w:val="18"/>
                <w:szCs w:val="18"/>
              </w:rPr>
            </w:pPr>
            <w:r w:rsidRPr="001C2A27">
              <w:rPr>
                <w:rFonts w:asciiTheme="minorHAnsi" w:hAnsiTheme="minorHAnsi"/>
                <w:sz w:val="18"/>
                <w:szCs w:val="18"/>
              </w:rPr>
              <w:t>$11,500,000 HTF:</w:t>
            </w:r>
          </w:p>
          <w:p w14:paraId="2399C31D" w14:textId="3D4D1D8C" w:rsidR="001A69A4" w:rsidRPr="001C2A27" w:rsidRDefault="001A69A4" w:rsidP="001A69A4">
            <w:pPr>
              <w:pStyle w:val="ListBullet"/>
              <w:rPr>
                <w:rFonts w:asciiTheme="minorHAnsi" w:hAnsiTheme="minorHAnsi"/>
                <w:sz w:val="18"/>
                <w:szCs w:val="18"/>
              </w:rPr>
            </w:pPr>
            <w:r w:rsidRPr="001C2A27">
              <w:rPr>
                <w:rFonts w:asciiTheme="minorHAnsi" w:hAnsiTheme="minorHAnsi"/>
                <w:sz w:val="18"/>
                <w:szCs w:val="18"/>
              </w:rPr>
              <w:t>$10,000,00</w:t>
            </w:r>
          </w:p>
        </w:tc>
        <w:tc>
          <w:tcPr>
            <w:tcW w:w="1260" w:type="dxa"/>
            <w:vMerge w:val="restart"/>
          </w:tcPr>
          <w:p w14:paraId="5CDEF7EA" w14:textId="77777777"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CDBG:</w:t>
            </w:r>
          </w:p>
          <w:p w14:paraId="70D9B7AD" w14:textId="216DC660" w:rsidR="001A69A4" w:rsidRPr="001C2A27" w:rsidRDefault="001A69A4" w:rsidP="001A69A4">
            <w:pPr>
              <w:pStyle w:val="ListBullet"/>
              <w:rPr>
                <w:rFonts w:asciiTheme="minorHAnsi" w:hAnsiTheme="minorHAnsi"/>
                <w:sz w:val="18"/>
                <w:szCs w:val="18"/>
              </w:rPr>
            </w:pPr>
            <w:r w:rsidRPr="001C2A27">
              <w:rPr>
                <w:rFonts w:asciiTheme="minorHAnsi" w:hAnsiTheme="minorHAnsi"/>
                <w:sz w:val="18"/>
                <w:szCs w:val="18"/>
              </w:rPr>
              <w:t>$1,150,000</w:t>
            </w:r>
          </w:p>
          <w:p w14:paraId="6B6868B9" w14:textId="77777777"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HOME:</w:t>
            </w:r>
          </w:p>
          <w:p w14:paraId="1F866B3C" w14:textId="7C90591B" w:rsidR="001A69A4" w:rsidRPr="001C2A27" w:rsidRDefault="001A69A4" w:rsidP="001A69A4">
            <w:pPr>
              <w:pStyle w:val="ListBullet"/>
              <w:rPr>
                <w:rFonts w:asciiTheme="minorHAnsi" w:hAnsiTheme="minorHAnsi"/>
                <w:sz w:val="18"/>
                <w:szCs w:val="18"/>
              </w:rPr>
            </w:pPr>
            <w:r w:rsidRPr="001C2A27">
              <w:rPr>
                <w:rFonts w:asciiTheme="minorHAnsi" w:hAnsiTheme="minorHAnsi"/>
                <w:sz w:val="18"/>
                <w:szCs w:val="18"/>
              </w:rPr>
              <w:t>$2,700,000</w:t>
            </w:r>
          </w:p>
          <w:p w14:paraId="02CC912D" w14:textId="77777777"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HTF:</w:t>
            </w:r>
          </w:p>
          <w:p w14:paraId="7CEA1D8C" w14:textId="7FD0ED7F" w:rsidR="001A69A4" w:rsidRPr="001C2A27" w:rsidRDefault="001A69A4" w:rsidP="001A69A4">
            <w:pPr>
              <w:pStyle w:val="ListBullet"/>
              <w:rPr>
                <w:rFonts w:asciiTheme="minorHAnsi" w:hAnsiTheme="minorHAnsi"/>
                <w:sz w:val="18"/>
                <w:szCs w:val="18"/>
              </w:rPr>
            </w:pPr>
            <w:r w:rsidRPr="001C2A27">
              <w:rPr>
                <w:rFonts w:asciiTheme="minorHAnsi" w:hAnsiTheme="minorHAnsi"/>
                <w:sz w:val="18"/>
                <w:szCs w:val="18"/>
              </w:rPr>
              <w:t>$2,080,350</w:t>
            </w:r>
          </w:p>
        </w:tc>
        <w:tc>
          <w:tcPr>
            <w:tcW w:w="1530" w:type="dxa"/>
          </w:tcPr>
          <w:p w14:paraId="3C7C7887" w14:textId="77777777"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Rental Units Constructed</w:t>
            </w:r>
          </w:p>
        </w:tc>
        <w:tc>
          <w:tcPr>
            <w:tcW w:w="1350" w:type="dxa"/>
          </w:tcPr>
          <w:p w14:paraId="0E289668" w14:textId="77777777"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Household Housing Unit</w:t>
            </w:r>
          </w:p>
        </w:tc>
        <w:tc>
          <w:tcPr>
            <w:tcW w:w="990" w:type="dxa"/>
          </w:tcPr>
          <w:p w14:paraId="461ED292" w14:textId="77777777"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60</w:t>
            </w:r>
          </w:p>
        </w:tc>
        <w:tc>
          <w:tcPr>
            <w:tcW w:w="990" w:type="dxa"/>
          </w:tcPr>
          <w:p w14:paraId="27810D1F" w14:textId="1D1755E6" w:rsidR="001A69A4" w:rsidRPr="001C2A27" w:rsidRDefault="001A69A4" w:rsidP="001A69A4">
            <w:pPr>
              <w:pStyle w:val="ListBullet"/>
              <w:rPr>
                <w:rFonts w:asciiTheme="minorHAnsi" w:hAnsiTheme="minorHAnsi"/>
                <w:sz w:val="18"/>
                <w:szCs w:val="18"/>
              </w:rPr>
            </w:pPr>
            <w:r w:rsidRPr="001C2A27">
              <w:rPr>
                <w:rFonts w:asciiTheme="minorHAnsi" w:hAnsiTheme="minorHAnsi"/>
                <w:sz w:val="18"/>
                <w:szCs w:val="18"/>
              </w:rPr>
              <w:t>145</w:t>
            </w:r>
          </w:p>
        </w:tc>
        <w:tc>
          <w:tcPr>
            <w:tcW w:w="990" w:type="dxa"/>
          </w:tcPr>
          <w:p w14:paraId="1CE12F30" w14:textId="21FB6037" w:rsidR="001A69A4" w:rsidRPr="001C2A27" w:rsidRDefault="001A69A4" w:rsidP="001A69A4">
            <w:pPr>
              <w:pStyle w:val="ListBullet"/>
              <w:rPr>
                <w:rFonts w:asciiTheme="minorHAnsi" w:hAnsiTheme="minorHAnsi"/>
                <w:sz w:val="18"/>
                <w:szCs w:val="18"/>
              </w:rPr>
            </w:pPr>
            <w:r w:rsidRPr="001C2A27">
              <w:rPr>
                <w:rFonts w:asciiTheme="minorHAnsi" w:hAnsiTheme="minorHAnsi"/>
                <w:sz w:val="18"/>
                <w:szCs w:val="18"/>
              </w:rPr>
              <w:t>242%</w:t>
            </w:r>
          </w:p>
        </w:tc>
        <w:tc>
          <w:tcPr>
            <w:tcW w:w="990" w:type="dxa"/>
          </w:tcPr>
          <w:p w14:paraId="05DBFE83" w14:textId="24EDD787" w:rsidR="001A69A4" w:rsidRPr="001C2A27" w:rsidRDefault="001A69A4" w:rsidP="001A69A4">
            <w:pPr>
              <w:pStyle w:val="ListBullet"/>
              <w:rPr>
                <w:rFonts w:asciiTheme="minorHAnsi" w:hAnsiTheme="minorHAnsi"/>
                <w:sz w:val="18"/>
                <w:szCs w:val="18"/>
              </w:rPr>
            </w:pPr>
            <w:r w:rsidRPr="001C2A27">
              <w:rPr>
                <w:rFonts w:asciiTheme="minorHAnsi" w:hAnsiTheme="minorHAnsi"/>
                <w:sz w:val="18"/>
                <w:szCs w:val="18"/>
              </w:rPr>
              <w:t>12</w:t>
            </w:r>
          </w:p>
        </w:tc>
        <w:tc>
          <w:tcPr>
            <w:tcW w:w="990" w:type="dxa"/>
          </w:tcPr>
          <w:p w14:paraId="52C17FAE" w14:textId="490343FB" w:rsidR="001A69A4" w:rsidRPr="001C2A27" w:rsidRDefault="001A69A4" w:rsidP="001A69A4">
            <w:pPr>
              <w:pStyle w:val="ListBullet"/>
              <w:rPr>
                <w:rFonts w:asciiTheme="minorHAnsi" w:hAnsiTheme="minorHAnsi"/>
                <w:sz w:val="18"/>
                <w:szCs w:val="18"/>
              </w:rPr>
            </w:pPr>
            <w:r w:rsidRPr="001C2A27">
              <w:rPr>
                <w:rFonts w:asciiTheme="minorHAnsi" w:hAnsiTheme="minorHAnsi"/>
                <w:sz w:val="18"/>
                <w:szCs w:val="18"/>
              </w:rPr>
              <w:t>18</w:t>
            </w:r>
          </w:p>
        </w:tc>
        <w:tc>
          <w:tcPr>
            <w:tcW w:w="990" w:type="dxa"/>
          </w:tcPr>
          <w:p w14:paraId="0F8233B1" w14:textId="18189494" w:rsidR="001A69A4" w:rsidRPr="001C2A27" w:rsidRDefault="001A69A4" w:rsidP="001A69A4">
            <w:pPr>
              <w:pStyle w:val="ListBullet"/>
              <w:rPr>
                <w:rFonts w:asciiTheme="minorHAnsi" w:hAnsiTheme="minorHAnsi"/>
                <w:sz w:val="18"/>
                <w:szCs w:val="18"/>
              </w:rPr>
            </w:pPr>
            <w:r w:rsidRPr="001C2A27">
              <w:rPr>
                <w:rFonts w:asciiTheme="minorHAnsi" w:hAnsiTheme="minorHAnsi"/>
                <w:sz w:val="18"/>
                <w:szCs w:val="18"/>
              </w:rPr>
              <w:t>150%</w:t>
            </w:r>
          </w:p>
        </w:tc>
      </w:tr>
      <w:tr w:rsidR="004F71A1" w:rsidRPr="001C0457" w14:paraId="4A8CEF97" w14:textId="77777777" w:rsidTr="004F71A1">
        <w:trPr>
          <w:cnfStyle w:val="000000100000" w:firstRow="0" w:lastRow="0" w:firstColumn="0" w:lastColumn="0" w:oddVBand="0" w:evenVBand="0" w:oddHBand="1" w:evenHBand="0" w:firstRowFirstColumn="0" w:firstRowLastColumn="0" w:lastRowFirstColumn="0" w:lastRowLastColumn="0"/>
        </w:trPr>
        <w:tc>
          <w:tcPr>
            <w:tcW w:w="1530" w:type="dxa"/>
            <w:vMerge/>
          </w:tcPr>
          <w:p w14:paraId="1332E336" w14:textId="77777777" w:rsidR="001A69A4" w:rsidRPr="001C2A27" w:rsidRDefault="001A69A4" w:rsidP="001A69A4">
            <w:pPr>
              <w:pStyle w:val="ListBullet"/>
              <w:rPr>
                <w:rFonts w:asciiTheme="minorHAnsi" w:hAnsiTheme="minorHAnsi" w:cstheme="minorHAnsi"/>
                <w:sz w:val="18"/>
                <w:szCs w:val="18"/>
              </w:rPr>
            </w:pPr>
          </w:p>
        </w:tc>
        <w:tc>
          <w:tcPr>
            <w:tcW w:w="1350" w:type="dxa"/>
            <w:vMerge/>
          </w:tcPr>
          <w:p w14:paraId="22435068" w14:textId="77777777" w:rsidR="001A69A4" w:rsidRPr="001C2A27" w:rsidRDefault="001A69A4" w:rsidP="001A69A4">
            <w:pPr>
              <w:pStyle w:val="ListBullet"/>
              <w:rPr>
                <w:rFonts w:asciiTheme="minorHAnsi" w:hAnsiTheme="minorHAnsi" w:cstheme="minorHAnsi"/>
                <w:sz w:val="18"/>
                <w:szCs w:val="18"/>
              </w:rPr>
            </w:pPr>
          </w:p>
        </w:tc>
        <w:tc>
          <w:tcPr>
            <w:tcW w:w="1260" w:type="dxa"/>
            <w:vMerge/>
          </w:tcPr>
          <w:p w14:paraId="0B706BB1" w14:textId="77777777" w:rsidR="001A69A4" w:rsidRPr="001C2A27" w:rsidRDefault="001A69A4" w:rsidP="001A69A4">
            <w:pPr>
              <w:pStyle w:val="ListBullet"/>
              <w:rPr>
                <w:rFonts w:asciiTheme="minorHAnsi" w:hAnsiTheme="minorHAnsi" w:cstheme="minorHAnsi"/>
                <w:sz w:val="18"/>
                <w:szCs w:val="18"/>
              </w:rPr>
            </w:pPr>
          </w:p>
        </w:tc>
        <w:tc>
          <w:tcPr>
            <w:tcW w:w="1260" w:type="dxa"/>
            <w:vMerge/>
          </w:tcPr>
          <w:p w14:paraId="72E02AD5" w14:textId="77777777" w:rsidR="001A69A4" w:rsidRPr="001C2A27" w:rsidRDefault="001A69A4" w:rsidP="001A69A4">
            <w:pPr>
              <w:pStyle w:val="ListBullet"/>
              <w:rPr>
                <w:rFonts w:asciiTheme="minorHAnsi" w:hAnsiTheme="minorHAnsi" w:cstheme="minorHAnsi"/>
                <w:sz w:val="18"/>
                <w:szCs w:val="18"/>
              </w:rPr>
            </w:pPr>
          </w:p>
        </w:tc>
        <w:tc>
          <w:tcPr>
            <w:tcW w:w="1530" w:type="dxa"/>
          </w:tcPr>
          <w:p w14:paraId="1CD81CCD" w14:textId="77777777"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Rental Units Rehabilitated</w:t>
            </w:r>
          </w:p>
        </w:tc>
        <w:tc>
          <w:tcPr>
            <w:tcW w:w="1350" w:type="dxa"/>
          </w:tcPr>
          <w:p w14:paraId="29D59BD9" w14:textId="77777777"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Household Housing Unit</w:t>
            </w:r>
          </w:p>
        </w:tc>
        <w:tc>
          <w:tcPr>
            <w:tcW w:w="990" w:type="dxa"/>
          </w:tcPr>
          <w:p w14:paraId="02C8903A" w14:textId="77777777"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130</w:t>
            </w:r>
          </w:p>
        </w:tc>
        <w:tc>
          <w:tcPr>
            <w:tcW w:w="990" w:type="dxa"/>
          </w:tcPr>
          <w:p w14:paraId="6351C3FB" w14:textId="27A7BB2C" w:rsidR="001A69A4" w:rsidRPr="001C2A27" w:rsidRDefault="001A69A4" w:rsidP="001A69A4">
            <w:pPr>
              <w:pStyle w:val="ListBullet"/>
              <w:rPr>
                <w:rFonts w:asciiTheme="minorHAnsi" w:hAnsiTheme="minorHAnsi"/>
                <w:sz w:val="18"/>
                <w:szCs w:val="18"/>
              </w:rPr>
            </w:pPr>
            <w:r w:rsidRPr="001C2A27">
              <w:rPr>
                <w:rFonts w:asciiTheme="minorHAnsi" w:hAnsiTheme="minorHAnsi"/>
                <w:sz w:val="18"/>
                <w:szCs w:val="18"/>
              </w:rPr>
              <w:t>292</w:t>
            </w:r>
          </w:p>
        </w:tc>
        <w:tc>
          <w:tcPr>
            <w:tcW w:w="990" w:type="dxa"/>
          </w:tcPr>
          <w:p w14:paraId="52D855E4" w14:textId="2FCD6089" w:rsidR="001A69A4" w:rsidRPr="001C2A27" w:rsidRDefault="001A69A4" w:rsidP="001A69A4">
            <w:pPr>
              <w:pStyle w:val="ListBullet"/>
              <w:rPr>
                <w:rFonts w:asciiTheme="minorHAnsi" w:hAnsiTheme="minorHAnsi"/>
                <w:sz w:val="18"/>
                <w:szCs w:val="18"/>
              </w:rPr>
            </w:pPr>
            <w:r w:rsidRPr="001C2A27">
              <w:rPr>
                <w:rFonts w:asciiTheme="minorHAnsi" w:hAnsiTheme="minorHAnsi"/>
                <w:sz w:val="18"/>
                <w:szCs w:val="18"/>
              </w:rPr>
              <w:t>224%</w:t>
            </w:r>
          </w:p>
        </w:tc>
        <w:tc>
          <w:tcPr>
            <w:tcW w:w="990" w:type="dxa"/>
          </w:tcPr>
          <w:p w14:paraId="5063F746" w14:textId="10967079" w:rsidR="001A69A4" w:rsidRPr="001C2A27" w:rsidRDefault="001A69A4" w:rsidP="001A69A4">
            <w:pPr>
              <w:pStyle w:val="ListBullet"/>
              <w:rPr>
                <w:rFonts w:asciiTheme="minorHAnsi" w:hAnsiTheme="minorHAnsi"/>
                <w:sz w:val="18"/>
                <w:szCs w:val="18"/>
              </w:rPr>
            </w:pPr>
            <w:r w:rsidRPr="001C2A27">
              <w:rPr>
                <w:rFonts w:asciiTheme="minorHAnsi" w:hAnsiTheme="minorHAnsi"/>
                <w:sz w:val="18"/>
                <w:szCs w:val="18"/>
              </w:rPr>
              <w:t>18</w:t>
            </w:r>
          </w:p>
        </w:tc>
        <w:tc>
          <w:tcPr>
            <w:tcW w:w="990" w:type="dxa"/>
          </w:tcPr>
          <w:p w14:paraId="763DA14A" w14:textId="7AB9F2BC" w:rsidR="001A69A4" w:rsidRPr="001C2A27" w:rsidRDefault="001A69A4" w:rsidP="001A69A4">
            <w:pPr>
              <w:pStyle w:val="ListBullet"/>
              <w:rPr>
                <w:rFonts w:asciiTheme="minorHAnsi" w:hAnsiTheme="minorHAnsi"/>
                <w:sz w:val="18"/>
                <w:szCs w:val="18"/>
              </w:rPr>
            </w:pPr>
            <w:r w:rsidRPr="001C2A27">
              <w:rPr>
                <w:rFonts w:asciiTheme="minorHAnsi" w:hAnsiTheme="minorHAnsi"/>
                <w:sz w:val="18"/>
                <w:szCs w:val="18"/>
              </w:rPr>
              <w:t>31</w:t>
            </w:r>
          </w:p>
        </w:tc>
        <w:tc>
          <w:tcPr>
            <w:tcW w:w="990" w:type="dxa"/>
          </w:tcPr>
          <w:p w14:paraId="20BFA401" w14:textId="4DF35EE1" w:rsidR="001A69A4" w:rsidRPr="001C2A27" w:rsidRDefault="001A69A4" w:rsidP="001A69A4">
            <w:pPr>
              <w:pStyle w:val="ListBullet"/>
              <w:rPr>
                <w:rFonts w:asciiTheme="minorHAnsi" w:hAnsiTheme="minorHAnsi"/>
                <w:sz w:val="18"/>
                <w:szCs w:val="18"/>
              </w:rPr>
            </w:pPr>
            <w:r w:rsidRPr="001C2A27">
              <w:rPr>
                <w:rFonts w:asciiTheme="minorHAnsi" w:hAnsiTheme="minorHAnsi"/>
                <w:sz w:val="18"/>
                <w:szCs w:val="18"/>
              </w:rPr>
              <w:t>172%</w:t>
            </w:r>
          </w:p>
        </w:tc>
      </w:tr>
      <w:tr w:rsidR="001A69A4" w:rsidRPr="001C0457" w14:paraId="77B72815" w14:textId="77777777" w:rsidTr="004F71A1">
        <w:tc>
          <w:tcPr>
            <w:tcW w:w="1530" w:type="dxa"/>
            <w:vMerge/>
          </w:tcPr>
          <w:p w14:paraId="1BD05005" w14:textId="77777777" w:rsidR="001A69A4" w:rsidRPr="001C2A27" w:rsidRDefault="001A69A4" w:rsidP="001A69A4">
            <w:pPr>
              <w:pStyle w:val="ListBullet"/>
              <w:rPr>
                <w:rFonts w:asciiTheme="minorHAnsi" w:hAnsiTheme="minorHAnsi" w:cstheme="minorHAnsi"/>
                <w:sz w:val="18"/>
                <w:szCs w:val="18"/>
              </w:rPr>
            </w:pPr>
          </w:p>
        </w:tc>
        <w:tc>
          <w:tcPr>
            <w:tcW w:w="1350" w:type="dxa"/>
            <w:vMerge/>
          </w:tcPr>
          <w:p w14:paraId="219A9354" w14:textId="77777777" w:rsidR="001A69A4" w:rsidRPr="001C2A27" w:rsidRDefault="001A69A4" w:rsidP="001A69A4">
            <w:pPr>
              <w:pStyle w:val="ListBullet"/>
              <w:rPr>
                <w:rFonts w:asciiTheme="minorHAnsi" w:hAnsiTheme="minorHAnsi" w:cstheme="minorHAnsi"/>
                <w:sz w:val="18"/>
                <w:szCs w:val="18"/>
              </w:rPr>
            </w:pPr>
          </w:p>
        </w:tc>
        <w:tc>
          <w:tcPr>
            <w:tcW w:w="1260" w:type="dxa"/>
            <w:vMerge/>
          </w:tcPr>
          <w:p w14:paraId="4212CA3E" w14:textId="77777777" w:rsidR="001A69A4" w:rsidRPr="001C2A27" w:rsidRDefault="001A69A4" w:rsidP="001A69A4">
            <w:pPr>
              <w:pStyle w:val="ListBullet"/>
              <w:rPr>
                <w:rFonts w:asciiTheme="minorHAnsi" w:hAnsiTheme="minorHAnsi" w:cstheme="minorHAnsi"/>
                <w:sz w:val="18"/>
                <w:szCs w:val="18"/>
              </w:rPr>
            </w:pPr>
          </w:p>
        </w:tc>
        <w:tc>
          <w:tcPr>
            <w:tcW w:w="1260" w:type="dxa"/>
            <w:vMerge/>
          </w:tcPr>
          <w:p w14:paraId="65E5865C" w14:textId="77777777" w:rsidR="001A69A4" w:rsidRPr="001C2A27" w:rsidRDefault="001A69A4" w:rsidP="001A69A4">
            <w:pPr>
              <w:pStyle w:val="ListBullet"/>
              <w:rPr>
                <w:rFonts w:asciiTheme="minorHAnsi" w:hAnsiTheme="minorHAnsi" w:cstheme="minorHAnsi"/>
                <w:sz w:val="18"/>
                <w:szCs w:val="18"/>
              </w:rPr>
            </w:pPr>
          </w:p>
        </w:tc>
        <w:tc>
          <w:tcPr>
            <w:tcW w:w="1530" w:type="dxa"/>
          </w:tcPr>
          <w:p w14:paraId="31606F75" w14:textId="77777777"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Homeowner Housing Added</w:t>
            </w:r>
          </w:p>
        </w:tc>
        <w:tc>
          <w:tcPr>
            <w:tcW w:w="1350" w:type="dxa"/>
          </w:tcPr>
          <w:p w14:paraId="5BA0B4E4" w14:textId="77777777"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Household Housing Unit</w:t>
            </w:r>
          </w:p>
        </w:tc>
        <w:tc>
          <w:tcPr>
            <w:tcW w:w="990" w:type="dxa"/>
          </w:tcPr>
          <w:p w14:paraId="3F48836B" w14:textId="77777777"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10</w:t>
            </w:r>
          </w:p>
        </w:tc>
        <w:tc>
          <w:tcPr>
            <w:tcW w:w="990" w:type="dxa"/>
          </w:tcPr>
          <w:p w14:paraId="5BE66B9F" w14:textId="77777777"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0</w:t>
            </w:r>
          </w:p>
        </w:tc>
        <w:tc>
          <w:tcPr>
            <w:tcW w:w="990" w:type="dxa"/>
          </w:tcPr>
          <w:p w14:paraId="31BBA51A" w14:textId="2AF26878" w:rsidR="001A69A4" w:rsidRPr="001C2A27" w:rsidRDefault="001A69A4" w:rsidP="001A69A4">
            <w:pPr>
              <w:pStyle w:val="ListBullet"/>
              <w:rPr>
                <w:rFonts w:asciiTheme="minorHAnsi" w:hAnsiTheme="minorHAnsi"/>
                <w:sz w:val="18"/>
                <w:szCs w:val="18"/>
              </w:rPr>
            </w:pPr>
            <w:r w:rsidRPr="001C2A27">
              <w:rPr>
                <w:rFonts w:asciiTheme="minorHAnsi" w:hAnsiTheme="minorHAnsi"/>
                <w:sz w:val="18"/>
                <w:szCs w:val="18"/>
              </w:rPr>
              <w:t>0%</w:t>
            </w:r>
          </w:p>
        </w:tc>
        <w:tc>
          <w:tcPr>
            <w:tcW w:w="990" w:type="dxa"/>
          </w:tcPr>
          <w:p w14:paraId="06B9B755" w14:textId="11144D70" w:rsidR="001A69A4" w:rsidRPr="001C2A27" w:rsidRDefault="001A69A4" w:rsidP="001A69A4">
            <w:pPr>
              <w:pStyle w:val="ListBullet"/>
              <w:rPr>
                <w:rFonts w:asciiTheme="minorHAnsi" w:hAnsiTheme="minorHAnsi"/>
                <w:sz w:val="18"/>
                <w:szCs w:val="18"/>
              </w:rPr>
            </w:pPr>
            <w:r w:rsidRPr="001C2A27">
              <w:rPr>
                <w:rFonts w:asciiTheme="minorHAnsi" w:hAnsiTheme="minorHAnsi"/>
                <w:sz w:val="18"/>
                <w:szCs w:val="18"/>
              </w:rPr>
              <w:t>2</w:t>
            </w:r>
          </w:p>
        </w:tc>
        <w:tc>
          <w:tcPr>
            <w:tcW w:w="990" w:type="dxa"/>
          </w:tcPr>
          <w:p w14:paraId="71C1E76A" w14:textId="6858BFF8" w:rsidR="001A69A4" w:rsidRPr="001C2A27" w:rsidRDefault="001A69A4" w:rsidP="001A69A4">
            <w:pPr>
              <w:pStyle w:val="ListBullet"/>
              <w:rPr>
                <w:rFonts w:asciiTheme="minorHAnsi" w:hAnsiTheme="minorHAnsi"/>
                <w:sz w:val="18"/>
                <w:szCs w:val="18"/>
              </w:rPr>
            </w:pPr>
            <w:r w:rsidRPr="001C2A27">
              <w:rPr>
                <w:rFonts w:asciiTheme="minorHAnsi" w:hAnsiTheme="minorHAnsi"/>
                <w:sz w:val="18"/>
                <w:szCs w:val="18"/>
              </w:rPr>
              <w:t>0</w:t>
            </w:r>
          </w:p>
        </w:tc>
        <w:tc>
          <w:tcPr>
            <w:tcW w:w="990" w:type="dxa"/>
          </w:tcPr>
          <w:p w14:paraId="78B2110E" w14:textId="346B014A" w:rsidR="001A69A4" w:rsidRPr="001C2A27" w:rsidRDefault="001A69A4" w:rsidP="001A69A4">
            <w:pPr>
              <w:pStyle w:val="ListBullet"/>
              <w:rPr>
                <w:rFonts w:asciiTheme="minorHAnsi" w:hAnsiTheme="minorHAnsi"/>
                <w:sz w:val="18"/>
                <w:szCs w:val="18"/>
              </w:rPr>
            </w:pPr>
            <w:r w:rsidRPr="001C2A27">
              <w:rPr>
                <w:rFonts w:asciiTheme="minorHAnsi" w:hAnsiTheme="minorHAnsi"/>
                <w:sz w:val="18"/>
                <w:szCs w:val="18"/>
              </w:rPr>
              <w:t>0%</w:t>
            </w:r>
          </w:p>
        </w:tc>
      </w:tr>
      <w:tr w:rsidR="004F71A1" w:rsidRPr="001C0457" w14:paraId="58997FC4" w14:textId="77777777" w:rsidTr="004F71A1">
        <w:trPr>
          <w:cnfStyle w:val="000000100000" w:firstRow="0" w:lastRow="0" w:firstColumn="0" w:lastColumn="0" w:oddVBand="0" w:evenVBand="0" w:oddHBand="1" w:evenHBand="0" w:firstRowFirstColumn="0" w:firstRowLastColumn="0" w:lastRowFirstColumn="0" w:lastRowLastColumn="0"/>
        </w:trPr>
        <w:tc>
          <w:tcPr>
            <w:tcW w:w="1530" w:type="dxa"/>
            <w:vMerge/>
          </w:tcPr>
          <w:p w14:paraId="4889ADFB" w14:textId="77777777" w:rsidR="001A69A4" w:rsidRPr="001C2A27" w:rsidRDefault="001A69A4" w:rsidP="001A69A4">
            <w:pPr>
              <w:pStyle w:val="ListBullet"/>
              <w:rPr>
                <w:rFonts w:asciiTheme="minorHAnsi" w:hAnsiTheme="minorHAnsi" w:cstheme="minorHAnsi"/>
                <w:sz w:val="18"/>
                <w:szCs w:val="18"/>
              </w:rPr>
            </w:pPr>
          </w:p>
        </w:tc>
        <w:tc>
          <w:tcPr>
            <w:tcW w:w="1350" w:type="dxa"/>
            <w:vMerge/>
          </w:tcPr>
          <w:p w14:paraId="64E455DD" w14:textId="77777777" w:rsidR="001A69A4" w:rsidRPr="001C2A27" w:rsidRDefault="001A69A4" w:rsidP="001A69A4">
            <w:pPr>
              <w:pStyle w:val="ListBullet"/>
              <w:rPr>
                <w:rFonts w:asciiTheme="minorHAnsi" w:hAnsiTheme="minorHAnsi" w:cstheme="minorHAnsi"/>
                <w:sz w:val="18"/>
                <w:szCs w:val="18"/>
              </w:rPr>
            </w:pPr>
          </w:p>
        </w:tc>
        <w:tc>
          <w:tcPr>
            <w:tcW w:w="1260" w:type="dxa"/>
            <w:vMerge/>
          </w:tcPr>
          <w:p w14:paraId="26BEFDC4" w14:textId="77777777" w:rsidR="001A69A4" w:rsidRPr="001C2A27" w:rsidRDefault="001A69A4" w:rsidP="001A69A4">
            <w:pPr>
              <w:pStyle w:val="ListBullet"/>
              <w:rPr>
                <w:rFonts w:asciiTheme="minorHAnsi" w:hAnsiTheme="minorHAnsi" w:cstheme="minorHAnsi"/>
                <w:sz w:val="18"/>
                <w:szCs w:val="18"/>
              </w:rPr>
            </w:pPr>
          </w:p>
        </w:tc>
        <w:tc>
          <w:tcPr>
            <w:tcW w:w="1260" w:type="dxa"/>
            <w:vMerge/>
          </w:tcPr>
          <w:p w14:paraId="081A130F" w14:textId="77777777" w:rsidR="001A69A4" w:rsidRPr="001C2A27" w:rsidRDefault="001A69A4" w:rsidP="001A69A4">
            <w:pPr>
              <w:pStyle w:val="ListBullet"/>
              <w:rPr>
                <w:rFonts w:asciiTheme="minorHAnsi" w:hAnsiTheme="minorHAnsi" w:cstheme="minorHAnsi"/>
                <w:sz w:val="18"/>
                <w:szCs w:val="18"/>
              </w:rPr>
            </w:pPr>
          </w:p>
        </w:tc>
        <w:tc>
          <w:tcPr>
            <w:tcW w:w="1530" w:type="dxa"/>
          </w:tcPr>
          <w:p w14:paraId="6B59EB88" w14:textId="77777777"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Homeowner Housing Rehabilitated</w:t>
            </w:r>
          </w:p>
        </w:tc>
        <w:tc>
          <w:tcPr>
            <w:tcW w:w="1350" w:type="dxa"/>
          </w:tcPr>
          <w:p w14:paraId="73ADAC60" w14:textId="77777777"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Household Housing Unit</w:t>
            </w:r>
          </w:p>
        </w:tc>
        <w:tc>
          <w:tcPr>
            <w:tcW w:w="990" w:type="dxa"/>
          </w:tcPr>
          <w:p w14:paraId="68BAD556" w14:textId="77777777"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15</w:t>
            </w:r>
          </w:p>
        </w:tc>
        <w:tc>
          <w:tcPr>
            <w:tcW w:w="990" w:type="dxa"/>
          </w:tcPr>
          <w:p w14:paraId="629724D3" w14:textId="3235AC32" w:rsidR="001A69A4" w:rsidRPr="001C2A27" w:rsidRDefault="001A69A4" w:rsidP="001A69A4">
            <w:pPr>
              <w:pStyle w:val="ListBullet"/>
              <w:rPr>
                <w:rFonts w:asciiTheme="minorHAnsi" w:hAnsiTheme="minorHAnsi"/>
                <w:sz w:val="18"/>
                <w:szCs w:val="18"/>
              </w:rPr>
            </w:pPr>
            <w:r w:rsidRPr="001C2A27">
              <w:rPr>
                <w:rFonts w:asciiTheme="minorHAnsi" w:hAnsiTheme="minorHAnsi"/>
                <w:sz w:val="18"/>
                <w:szCs w:val="18"/>
              </w:rPr>
              <w:t>7</w:t>
            </w:r>
          </w:p>
        </w:tc>
        <w:tc>
          <w:tcPr>
            <w:tcW w:w="990" w:type="dxa"/>
          </w:tcPr>
          <w:p w14:paraId="5B6C91A9" w14:textId="43007622" w:rsidR="001A69A4" w:rsidRPr="001C2A27" w:rsidRDefault="001A69A4" w:rsidP="001A69A4">
            <w:pPr>
              <w:pStyle w:val="ListBullet"/>
              <w:rPr>
                <w:rFonts w:asciiTheme="minorHAnsi" w:hAnsiTheme="minorHAnsi"/>
                <w:sz w:val="18"/>
                <w:szCs w:val="18"/>
              </w:rPr>
            </w:pPr>
            <w:r w:rsidRPr="001C2A27">
              <w:rPr>
                <w:rFonts w:asciiTheme="minorHAnsi" w:hAnsiTheme="minorHAnsi"/>
                <w:sz w:val="18"/>
                <w:szCs w:val="18"/>
              </w:rPr>
              <w:t>47%</w:t>
            </w:r>
          </w:p>
        </w:tc>
        <w:tc>
          <w:tcPr>
            <w:tcW w:w="990" w:type="dxa"/>
          </w:tcPr>
          <w:p w14:paraId="6F1CE685" w14:textId="4176FDB6" w:rsidR="001A69A4" w:rsidRPr="001C2A27" w:rsidRDefault="001A69A4" w:rsidP="001A69A4">
            <w:pPr>
              <w:pStyle w:val="ListBullet"/>
              <w:rPr>
                <w:rFonts w:asciiTheme="minorHAnsi" w:hAnsiTheme="minorHAnsi"/>
                <w:sz w:val="18"/>
                <w:szCs w:val="18"/>
              </w:rPr>
            </w:pPr>
            <w:r w:rsidRPr="001C2A27">
              <w:rPr>
                <w:rFonts w:asciiTheme="minorHAnsi" w:hAnsiTheme="minorHAnsi"/>
                <w:sz w:val="18"/>
                <w:szCs w:val="18"/>
              </w:rPr>
              <w:t>3</w:t>
            </w:r>
          </w:p>
        </w:tc>
        <w:tc>
          <w:tcPr>
            <w:tcW w:w="990" w:type="dxa"/>
          </w:tcPr>
          <w:p w14:paraId="53E53AF5" w14:textId="185CA8D7" w:rsidR="001A69A4" w:rsidRPr="001C2A27" w:rsidRDefault="001A69A4" w:rsidP="001A69A4">
            <w:pPr>
              <w:pStyle w:val="ListBullet"/>
              <w:rPr>
                <w:rFonts w:asciiTheme="minorHAnsi" w:hAnsiTheme="minorHAnsi"/>
                <w:sz w:val="18"/>
                <w:szCs w:val="18"/>
              </w:rPr>
            </w:pPr>
            <w:r w:rsidRPr="001C2A27">
              <w:rPr>
                <w:rFonts w:asciiTheme="minorHAnsi" w:hAnsiTheme="minorHAnsi"/>
                <w:sz w:val="18"/>
                <w:szCs w:val="18"/>
              </w:rPr>
              <w:t>1</w:t>
            </w:r>
          </w:p>
        </w:tc>
        <w:tc>
          <w:tcPr>
            <w:tcW w:w="990" w:type="dxa"/>
          </w:tcPr>
          <w:p w14:paraId="16265B64" w14:textId="170EE675" w:rsidR="001A69A4" w:rsidRPr="001C2A27" w:rsidRDefault="001A69A4" w:rsidP="001A69A4">
            <w:pPr>
              <w:pStyle w:val="ListBullet"/>
              <w:rPr>
                <w:rFonts w:asciiTheme="minorHAnsi" w:hAnsiTheme="minorHAnsi"/>
                <w:sz w:val="18"/>
                <w:szCs w:val="18"/>
              </w:rPr>
            </w:pPr>
            <w:r w:rsidRPr="001C2A27">
              <w:rPr>
                <w:rFonts w:asciiTheme="minorHAnsi" w:hAnsiTheme="minorHAnsi"/>
                <w:sz w:val="18"/>
                <w:szCs w:val="18"/>
              </w:rPr>
              <w:t>33%</w:t>
            </w:r>
          </w:p>
        </w:tc>
      </w:tr>
      <w:tr w:rsidR="001A69A4" w:rsidRPr="001C0457" w14:paraId="174321BD" w14:textId="77777777" w:rsidTr="004F71A1">
        <w:tc>
          <w:tcPr>
            <w:tcW w:w="1530" w:type="dxa"/>
            <w:vMerge/>
          </w:tcPr>
          <w:p w14:paraId="13C769FB" w14:textId="77777777" w:rsidR="001A69A4" w:rsidRPr="001C2A27" w:rsidRDefault="001A69A4" w:rsidP="001A69A4">
            <w:pPr>
              <w:pStyle w:val="ListBullet"/>
              <w:rPr>
                <w:rFonts w:asciiTheme="minorHAnsi" w:hAnsiTheme="minorHAnsi" w:cstheme="minorHAnsi"/>
                <w:sz w:val="18"/>
                <w:szCs w:val="18"/>
              </w:rPr>
            </w:pPr>
          </w:p>
        </w:tc>
        <w:tc>
          <w:tcPr>
            <w:tcW w:w="1350" w:type="dxa"/>
            <w:vMerge/>
          </w:tcPr>
          <w:p w14:paraId="64398B9D" w14:textId="77777777" w:rsidR="001A69A4" w:rsidRPr="001C2A27" w:rsidRDefault="001A69A4" w:rsidP="001A69A4">
            <w:pPr>
              <w:pStyle w:val="ListBullet"/>
              <w:rPr>
                <w:rFonts w:asciiTheme="minorHAnsi" w:hAnsiTheme="minorHAnsi" w:cstheme="minorHAnsi"/>
                <w:sz w:val="18"/>
                <w:szCs w:val="18"/>
              </w:rPr>
            </w:pPr>
          </w:p>
        </w:tc>
        <w:tc>
          <w:tcPr>
            <w:tcW w:w="1260" w:type="dxa"/>
            <w:vMerge/>
          </w:tcPr>
          <w:p w14:paraId="0EADE02D" w14:textId="77777777" w:rsidR="001A69A4" w:rsidRPr="001C2A27" w:rsidRDefault="001A69A4" w:rsidP="001A69A4">
            <w:pPr>
              <w:pStyle w:val="ListBullet"/>
              <w:rPr>
                <w:rFonts w:asciiTheme="minorHAnsi" w:hAnsiTheme="minorHAnsi" w:cstheme="minorHAnsi"/>
                <w:sz w:val="18"/>
                <w:szCs w:val="18"/>
              </w:rPr>
            </w:pPr>
          </w:p>
        </w:tc>
        <w:tc>
          <w:tcPr>
            <w:tcW w:w="1260" w:type="dxa"/>
            <w:vMerge/>
          </w:tcPr>
          <w:p w14:paraId="3F7DE588" w14:textId="77777777" w:rsidR="001A69A4" w:rsidRPr="001C2A27" w:rsidRDefault="001A69A4" w:rsidP="001A69A4">
            <w:pPr>
              <w:pStyle w:val="ListBullet"/>
              <w:rPr>
                <w:rFonts w:asciiTheme="minorHAnsi" w:hAnsiTheme="minorHAnsi" w:cstheme="minorHAnsi"/>
                <w:sz w:val="18"/>
                <w:szCs w:val="18"/>
              </w:rPr>
            </w:pPr>
          </w:p>
        </w:tc>
        <w:tc>
          <w:tcPr>
            <w:tcW w:w="1530" w:type="dxa"/>
          </w:tcPr>
          <w:p w14:paraId="5BDB5B4F" w14:textId="77777777"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Direct Financial Assistance to Homebuyers</w:t>
            </w:r>
          </w:p>
        </w:tc>
        <w:tc>
          <w:tcPr>
            <w:tcW w:w="1350" w:type="dxa"/>
          </w:tcPr>
          <w:p w14:paraId="094ADBCA" w14:textId="77777777"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Households Assisted</w:t>
            </w:r>
          </w:p>
        </w:tc>
        <w:tc>
          <w:tcPr>
            <w:tcW w:w="990" w:type="dxa"/>
          </w:tcPr>
          <w:p w14:paraId="17DE920D" w14:textId="77777777"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250</w:t>
            </w:r>
          </w:p>
        </w:tc>
        <w:tc>
          <w:tcPr>
            <w:tcW w:w="990" w:type="dxa"/>
          </w:tcPr>
          <w:p w14:paraId="5095C301" w14:textId="1E0F0D54" w:rsidR="001A69A4" w:rsidRPr="001C2A27" w:rsidRDefault="001A69A4" w:rsidP="001A69A4">
            <w:pPr>
              <w:pStyle w:val="ListBullet"/>
              <w:rPr>
                <w:rFonts w:asciiTheme="minorHAnsi" w:hAnsiTheme="minorHAnsi"/>
                <w:sz w:val="18"/>
                <w:szCs w:val="18"/>
              </w:rPr>
            </w:pPr>
            <w:r w:rsidRPr="001C2A27">
              <w:rPr>
                <w:rFonts w:asciiTheme="minorHAnsi" w:hAnsiTheme="minorHAnsi"/>
                <w:sz w:val="18"/>
                <w:szCs w:val="18"/>
              </w:rPr>
              <w:t>77</w:t>
            </w:r>
          </w:p>
        </w:tc>
        <w:tc>
          <w:tcPr>
            <w:tcW w:w="990" w:type="dxa"/>
          </w:tcPr>
          <w:p w14:paraId="1C66E5BE" w14:textId="45655260" w:rsidR="001A69A4" w:rsidRPr="001C2A27" w:rsidRDefault="001A69A4" w:rsidP="001A69A4">
            <w:pPr>
              <w:pStyle w:val="ListBullet"/>
              <w:rPr>
                <w:rFonts w:asciiTheme="minorHAnsi" w:hAnsiTheme="minorHAnsi"/>
                <w:sz w:val="18"/>
                <w:szCs w:val="18"/>
              </w:rPr>
            </w:pPr>
            <w:r w:rsidRPr="001C2A27">
              <w:rPr>
                <w:rFonts w:asciiTheme="minorHAnsi" w:hAnsiTheme="minorHAnsi"/>
                <w:sz w:val="18"/>
                <w:szCs w:val="18"/>
              </w:rPr>
              <w:t>30%</w:t>
            </w:r>
          </w:p>
        </w:tc>
        <w:tc>
          <w:tcPr>
            <w:tcW w:w="990" w:type="dxa"/>
          </w:tcPr>
          <w:p w14:paraId="32885E79" w14:textId="03A4E0AF" w:rsidR="001A69A4" w:rsidRPr="001C2A27" w:rsidRDefault="001A69A4" w:rsidP="001A69A4">
            <w:pPr>
              <w:pStyle w:val="ListBullet"/>
              <w:rPr>
                <w:rFonts w:asciiTheme="minorHAnsi" w:hAnsiTheme="minorHAnsi"/>
                <w:sz w:val="18"/>
                <w:szCs w:val="18"/>
              </w:rPr>
            </w:pPr>
            <w:r w:rsidRPr="001C2A27">
              <w:rPr>
                <w:rFonts w:asciiTheme="minorHAnsi" w:hAnsiTheme="minorHAnsi"/>
                <w:sz w:val="18"/>
                <w:szCs w:val="18"/>
              </w:rPr>
              <w:t>10</w:t>
            </w:r>
          </w:p>
        </w:tc>
        <w:tc>
          <w:tcPr>
            <w:tcW w:w="990" w:type="dxa"/>
          </w:tcPr>
          <w:p w14:paraId="0513E842" w14:textId="63775845" w:rsidR="001A69A4" w:rsidRPr="001C2A27" w:rsidRDefault="001A69A4" w:rsidP="001A69A4">
            <w:pPr>
              <w:pStyle w:val="ListBullet"/>
              <w:rPr>
                <w:rFonts w:asciiTheme="minorHAnsi" w:hAnsiTheme="minorHAnsi"/>
                <w:sz w:val="18"/>
                <w:szCs w:val="18"/>
              </w:rPr>
            </w:pPr>
            <w:r w:rsidRPr="001C2A27">
              <w:rPr>
                <w:rFonts w:asciiTheme="minorHAnsi" w:hAnsiTheme="minorHAnsi"/>
                <w:sz w:val="18"/>
                <w:szCs w:val="18"/>
              </w:rPr>
              <w:t>14</w:t>
            </w:r>
          </w:p>
        </w:tc>
        <w:tc>
          <w:tcPr>
            <w:tcW w:w="990" w:type="dxa"/>
          </w:tcPr>
          <w:p w14:paraId="52AD6B52" w14:textId="263DCCF0" w:rsidR="001A69A4" w:rsidRPr="001C2A27" w:rsidRDefault="001A69A4" w:rsidP="001A69A4">
            <w:pPr>
              <w:pStyle w:val="ListBullet"/>
              <w:rPr>
                <w:rFonts w:asciiTheme="minorHAnsi" w:hAnsiTheme="minorHAnsi"/>
                <w:sz w:val="18"/>
                <w:szCs w:val="18"/>
              </w:rPr>
            </w:pPr>
            <w:r w:rsidRPr="001C2A27">
              <w:rPr>
                <w:rFonts w:asciiTheme="minorHAnsi" w:hAnsiTheme="minorHAnsi"/>
                <w:sz w:val="18"/>
                <w:szCs w:val="18"/>
              </w:rPr>
              <w:t>140%</w:t>
            </w:r>
          </w:p>
        </w:tc>
      </w:tr>
      <w:tr w:rsidR="004F71A1" w:rsidRPr="001C0457" w14:paraId="61FF608D" w14:textId="77777777" w:rsidTr="004F71A1">
        <w:trPr>
          <w:cnfStyle w:val="000000100000" w:firstRow="0" w:lastRow="0" w:firstColumn="0" w:lastColumn="0" w:oddVBand="0" w:evenVBand="0" w:oddHBand="1" w:evenHBand="0" w:firstRowFirstColumn="0" w:firstRowLastColumn="0" w:lastRowFirstColumn="0" w:lastRowLastColumn="0"/>
        </w:trPr>
        <w:tc>
          <w:tcPr>
            <w:tcW w:w="1530" w:type="dxa"/>
          </w:tcPr>
          <w:p w14:paraId="4FE9B800" w14:textId="77777777"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Plan for Communities</w:t>
            </w:r>
          </w:p>
        </w:tc>
        <w:tc>
          <w:tcPr>
            <w:tcW w:w="1350" w:type="dxa"/>
          </w:tcPr>
          <w:p w14:paraId="5444BEE0" w14:textId="77777777"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Non-Housing Community Development</w:t>
            </w:r>
          </w:p>
        </w:tc>
        <w:tc>
          <w:tcPr>
            <w:tcW w:w="1260" w:type="dxa"/>
          </w:tcPr>
          <w:p w14:paraId="6C5B8046" w14:textId="77777777"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CDBG:</w:t>
            </w:r>
          </w:p>
          <w:p w14:paraId="0D54E2A9" w14:textId="77777777"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$2,500,000</w:t>
            </w:r>
          </w:p>
        </w:tc>
        <w:tc>
          <w:tcPr>
            <w:tcW w:w="1260" w:type="dxa"/>
          </w:tcPr>
          <w:p w14:paraId="0C883029" w14:textId="77777777"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CDBG:</w:t>
            </w:r>
          </w:p>
          <w:p w14:paraId="5FAC424D" w14:textId="60E6118A" w:rsidR="001A69A4" w:rsidRPr="001C2A27" w:rsidRDefault="001A69A4" w:rsidP="001A69A4">
            <w:pPr>
              <w:pStyle w:val="ListBullet"/>
              <w:rPr>
                <w:rFonts w:asciiTheme="minorHAnsi" w:hAnsiTheme="minorHAnsi"/>
                <w:sz w:val="18"/>
                <w:szCs w:val="18"/>
              </w:rPr>
            </w:pPr>
            <w:r w:rsidRPr="001C2A27">
              <w:rPr>
                <w:rFonts w:asciiTheme="minorHAnsi" w:hAnsiTheme="minorHAnsi"/>
                <w:sz w:val="18"/>
                <w:szCs w:val="18"/>
              </w:rPr>
              <w:t>$600,000</w:t>
            </w:r>
          </w:p>
        </w:tc>
        <w:tc>
          <w:tcPr>
            <w:tcW w:w="1530" w:type="dxa"/>
          </w:tcPr>
          <w:p w14:paraId="6E7860A8" w14:textId="77777777"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Other</w:t>
            </w:r>
          </w:p>
        </w:tc>
        <w:tc>
          <w:tcPr>
            <w:tcW w:w="1350" w:type="dxa"/>
          </w:tcPr>
          <w:p w14:paraId="1B210153" w14:textId="77777777"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Other: Local Governments Assisted</w:t>
            </w:r>
          </w:p>
        </w:tc>
        <w:tc>
          <w:tcPr>
            <w:tcW w:w="990" w:type="dxa"/>
          </w:tcPr>
          <w:p w14:paraId="5C3C7D08" w14:textId="77777777"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75</w:t>
            </w:r>
          </w:p>
        </w:tc>
        <w:tc>
          <w:tcPr>
            <w:tcW w:w="990" w:type="dxa"/>
          </w:tcPr>
          <w:p w14:paraId="1795785F" w14:textId="43B43209" w:rsidR="001A69A4" w:rsidRPr="001C2A27" w:rsidRDefault="001A69A4" w:rsidP="001A69A4">
            <w:pPr>
              <w:pStyle w:val="ListBullet"/>
              <w:rPr>
                <w:rFonts w:asciiTheme="minorHAnsi" w:hAnsiTheme="minorHAnsi"/>
                <w:sz w:val="18"/>
                <w:szCs w:val="18"/>
              </w:rPr>
            </w:pPr>
            <w:r w:rsidRPr="001C2A27">
              <w:rPr>
                <w:rFonts w:asciiTheme="minorHAnsi" w:hAnsiTheme="minorHAnsi"/>
                <w:sz w:val="18"/>
                <w:szCs w:val="18"/>
              </w:rPr>
              <w:t>129</w:t>
            </w:r>
          </w:p>
        </w:tc>
        <w:tc>
          <w:tcPr>
            <w:tcW w:w="990" w:type="dxa"/>
          </w:tcPr>
          <w:p w14:paraId="5C378D88" w14:textId="3E7C557B" w:rsidR="001A69A4" w:rsidRPr="001C2A27" w:rsidRDefault="001A69A4" w:rsidP="001A69A4">
            <w:pPr>
              <w:pStyle w:val="ListBullet"/>
              <w:rPr>
                <w:rFonts w:asciiTheme="minorHAnsi" w:hAnsiTheme="minorHAnsi"/>
                <w:sz w:val="18"/>
                <w:szCs w:val="18"/>
              </w:rPr>
            </w:pPr>
            <w:r w:rsidRPr="001C2A27">
              <w:rPr>
                <w:rFonts w:asciiTheme="minorHAnsi" w:hAnsiTheme="minorHAnsi"/>
                <w:sz w:val="18"/>
                <w:szCs w:val="18"/>
              </w:rPr>
              <w:t>172%</w:t>
            </w:r>
          </w:p>
        </w:tc>
        <w:tc>
          <w:tcPr>
            <w:tcW w:w="990" w:type="dxa"/>
          </w:tcPr>
          <w:p w14:paraId="5A3D7D03" w14:textId="77777777"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15</w:t>
            </w:r>
          </w:p>
        </w:tc>
        <w:tc>
          <w:tcPr>
            <w:tcW w:w="990" w:type="dxa"/>
          </w:tcPr>
          <w:p w14:paraId="259CE23A" w14:textId="0CDF629A"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33</w:t>
            </w:r>
          </w:p>
        </w:tc>
        <w:tc>
          <w:tcPr>
            <w:tcW w:w="990" w:type="dxa"/>
          </w:tcPr>
          <w:p w14:paraId="01E68E13" w14:textId="25EF1C23"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220%</w:t>
            </w:r>
          </w:p>
        </w:tc>
      </w:tr>
      <w:tr w:rsidR="001A69A4" w:rsidRPr="001C0457" w14:paraId="6C68F1AF" w14:textId="77777777" w:rsidTr="004F71A1">
        <w:tc>
          <w:tcPr>
            <w:tcW w:w="1530" w:type="dxa"/>
            <w:vMerge w:val="restart"/>
          </w:tcPr>
          <w:p w14:paraId="1D27FD62" w14:textId="77777777"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Improve and Sustain Public Infrastructure</w:t>
            </w:r>
          </w:p>
        </w:tc>
        <w:tc>
          <w:tcPr>
            <w:tcW w:w="1350" w:type="dxa"/>
            <w:vMerge w:val="restart"/>
          </w:tcPr>
          <w:p w14:paraId="22304B41" w14:textId="77777777"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Non-Housing Community Development</w:t>
            </w:r>
          </w:p>
        </w:tc>
        <w:tc>
          <w:tcPr>
            <w:tcW w:w="1260" w:type="dxa"/>
            <w:vMerge w:val="restart"/>
          </w:tcPr>
          <w:p w14:paraId="31C3CE5C" w14:textId="77777777"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CDBG:</w:t>
            </w:r>
          </w:p>
          <w:p w14:paraId="3FD07FC8" w14:textId="77777777"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$13,000,000</w:t>
            </w:r>
          </w:p>
        </w:tc>
        <w:tc>
          <w:tcPr>
            <w:tcW w:w="1260" w:type="dxa"/>
            <w:vMerge w:val="restart"/>
          </w:tcPr>
          <w:p w14:paraId="3CC2E5C3" w14:textId="77777777"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CDBG:</w:t>
            </w:r>
          </w:p>
          <w:p w14:paraId="1BF535F8" w14:textId="77777777"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$3,244,858</w:t>
            </w:r>
          </w:p>
        </w:tc>
        <w:tc>
          <w:tcPr>
            <w:tcW w:w="1530" w:type="dxa"/>
          </w:tcPr>
          <w:p w14:paraId="2924338D" w14:textId="77777777"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 xml:space="preserve">Public Facility or Infrastructure Activities Other than Low/Moderate </w:t>
            </w:r>
            <w:r w:rsidRPr="001C2A27">
              <w:rPr>
                <w:rFonts w:asciiTheme="minorHAnsi" w:hAnsiTheme="minorHAnsi" w:cstheme="minorHAnsi"/>
                <w:sz w:val="18"/>
                <w:szCs w:val="18"/>
              </w:rPr>
              <w:lastRenderedPageBreak/>
              <w:t>Income Housing Benefit</w:t>
            </w:r>
          </w:p>
        </w:tc>
        <w:tc>
          <w:tcPr>
            <w:tcW w:w="1350" w:type="dxa"/>
          </w:tcPr>
          <w:p w14:paraId="6CDA747F" w14:textId="77777777"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lastRenderedPageBreak/>
              <w:t>Persons Assisted</w:t>
            </w:r>
          </w:p>
        </w:tc>
        <w:tc>
          <w:tcPr>
            <w:tcW w:w="990" w:type="dxa"/>
          </w:tcPr>
          <w:p w14:paraId="13B428E5" w14:textId="56FC31F9" w:rsidR="001A69A4" w:rsidRPr="001C2A27" w:rsidRDefault="001A69A4" w:rsidP="001A69A4">
            <w:pPr>
              <w:pStyle w:val="ListBullet"/>
              <w:rPr>
                <w:rFonts w:asciiTheme="minorHAnsi" w:hAnsiTheme="minorHAnsi"/>
                <w:sz w:val="18"/>
                <w:szCs w:val="18"/>
              </w:rPr>
            </w:pPr>
            <w:r w:rsidRPr="001C2A27">
              <w:rPr>
                <w:rFonts w:asciiTheme="minorHAnsi" w:hAnsiTheme="minorHAnsi"/>
                <w:sz w:val="18"/>
                <w:szCs w:val="18"/>
              </w:rPr>
              <w:t>5,000</w:t>
            </w:r>
          </w:p>
        </w:tc>
        <w:tc>
          <w:tcPr>
            <w:tcW w:w="990" w:type="dxa"/>
          </w:tcPr>
          <w:p w14:paraId="01919D4E" w14:textId="53F33657" w:rsidR="001A69A4" w:rsidRPr="001C2A27" w:rsidRDefault="001A69A4" w:rsidP="001A69A4">
            <w:pPr>
              <w:pStyle w:val="ListBullet"/>
              <w:rPr>
                <w:rFonts w:asciiTheme="minorHAnsi" w:hAnsiTheme="minorHAnsi"/>
                <w:sz w:val="18"/>
                <w:szCs w:val="18"/>
              </w:rPr>
            </w:pPr>
            <w:r w:rsidRPr="001C2A27">
              <w:rPr>
                <w:rFonts w:asciiTheme="minorHAnsi" w:hAnsiTheme="minorHAnsi"/>
                <w:sz w:val="18"/>
                <w:szCs w:val="18"/>
              </w:rPr>
              <w:t>65,731</w:t>
            </w:r>
          </w:p>
        </w:tc>
        <w:tc>
          <w:tcPr>
            <w:tcW w:w="990" w:type="dxa"/>
          </w:tcPr>
          <w:p w14:paraId="4A4C7115" w14:textId="4384B31A" w:rsidR="001A69A4" w:rsidRPr="001C2A27" w:rsidRDefault="001A69A4" w:rsidP="001A69A4">
            <w:pPr>
              <w:pStyle w:val="ListBullet"/>
              <w:rPr>
                <w:rFonts w:asciiTheme="minorHAnsi" w:hAnsiTheme="minorHAnsi"/>
                <w:sz w:val="18"/>
                <w:szCs w:val="18"/>
              </w:rPr>
            </w:pPr>
            <w:r w:rsidRPr="001C2A27">
              <w:rPr>
                <w:rFonts w:asciiTheme="minorHAnsi" w:hAnsiTheme="minorHAnsi"/>
                <w:sz w:val="18"/>
                <w:szCs w:val="18"/>
              </w:rPr>
              <w:t>1,314%</w:t>
            </w:r>
          </w:p>
        </w:tc>
        <w:tc>
          <w:tcPr>
            <w:tcW w:w="990" w:type="dxa"/>
          </w:tcPr>
          <w:p w14:paraId="719B11DC" w14:textId="77777777"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1000</w:t>
            </w:r>
          </w:p>
        </w:tc>
        <w:tc>
          <w:tcPr>
            <w:tcW w:w="990" w:type="dxa"/>
          </w:tcPr>
          <w:p w14:paraId="2A8A84FB" w14:textId="5D981EA9"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18,689</w:t>
            </w:r>
          </w:p>
        </w:tc>
        <w:tc>
          <w:tcPr>
            <w:tcW w:w="990" w:type="dxa"/>
          </w:tcPr>
          <w:p w14:paraId="673A2421" w14:textId="294A9138"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1,868%</w:t>
            </w:r>
          </w:p>
        </w:tc>
      </w:tr>
      <w:tr w:rsidR="004F71A1" w:rsidRPr="001C0457" w14:paraId="1012546A" w14:textId="77777777" w:rsidTr="004F71A1">
        <w:trPr>
          <w:cnfStyle w:val="000000100000" w:firstRow="0" w:lastRow="0" w:firstColumn="0" w:lastColumn="0" w:oddVBand="0" w:evenVBand="0" w:oddHBand="1" w:evenHBand="0" w:firstRowFirstColumn="0" w:firstRowLastColumn="0" w:lastRowFirstColumn="0" w:lastRowLastColumn="0"/>
        </w:trPr>
        <w:tc>
          <w:tcPr>
            <w:tcW w:w="1530" w:type="dxa"/>
            <w:vMerge/>
          </w:tcPr>
          <w:p w14:paraId="110CB027" w14:textId="77777777" w:rsidR="001A69A4" w:rsidRPr="001C2A27" w:rsidRDefault="001A69A4" w:rsidP="001A69A4">
            <w:pPr>
              <w:pStyle w:val="ListBullet"/>
              <w:rPr>
                <w:rFonts w:asciiTheme="minorHAnsi" w:hAnsiTheme="minorHAnsi" w:cstheme="minorHAnsi"/>
                <w:sz w:val="18"/>
                <w:szCs w:val="18"/>
              </w:rPr>
            </w:pPr>
          </w:p>
        </w:tc>
        <w:tc>
          <w:tcPr>
            <w:tcW w:w="1350" w:type="dxa"/>
            <w:vMerge/>
          </w:tcPr>
          <w:p w14:paraId="2ECE7919" w14:textId="77777777" w:rsidR="001A69A4" w:rsidRPr="001C2A27" w:rsidRDefault="001A69A4" w:rsidP="001A69A4">
            <w:pPr>
              <w:pStyle w:val="ListBullet"/>
              <w:rPr>
                <w:rFonts w:asciiTheme="minorHAnsi" w:hAnsiTheme="minorHAnsi" w:cstheme="minorHAnsi"/>
                <w:sz w:val="18"/>
                <w:szCs w:val="18"/>
              </w:rPr>
            </w:pPr>
          </w:p>
        </w:tc>
        <w:tc>
          <w:tcPr>
            <w:tcW w:w="1260" w:type="dxa"/>
            <w:vMerge/>
          </w:tcPr>
          <w:p w14:paraId="42087F03" w14:textId="77777777" w:rsidR="001A69A4" w:rsidRPr="001C2A27" w:rsidRDefault="001A69A4" w:rsidP="001A69A4">
            <w:pPr>
              <w:pStyle w:val="ListBullet"/>
              <w:rPr>
                <w:rFonts w:asciiTheme="minorHAnsi" w:hAnsiTheme="minorHAnsi" w:cstheme="minorHAnsi"/>
                <w:sz w:val="18"/>
                <w:szCs w:val="18"/>
              </w:rPr>
            </w:pPr>
          </w:p>
        </w:tc>
        <w:tc>
          <w:tcPr>
            <w:tcW w:w="1260" w:type="dxa"/>
            <w:vMerge/>
          </w:tcPr>
          <w:p w14:paraId="5AFD6224" w14:textId="77777777" w:rsidR="001A69A4" w:rsidRPr="001C2A27" w:rsidRDefault="001A69A4" w:rsidP="001A69A4">
            <w:pPr>
              <w:pStyle w:val="ListBullet"/>
              <w:rPr>
                <w:rFonts w:asciiTheme="minorHAnsi" w:hAnsiTheme="minorHAnsi" w:cstheme="minorHAnsi"/>
                <w:sz w:val="18"/>
                <w:szCs w:val="18"/>
              </w:rPr>
            </w:pPr>
          </w:p>
        </w:tc>
        <w:tc>
          <w:tcPr>
            <w:tcW w:w="1530" w:type="dxa"/>
          </w:tcPr>
          <w:p w14:paraId="45AAE6EE" w14:textId="77777777"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Public Facility or Infrastructure Activities for Low/Moderate Income Housing Benefit</w:t>
            </w:r>
          </w:p>
        </w:tc>
        <w:tc>
          <w:tcPr>
            <w:tcW w:w="1350" w:type="dxa"/>
          </w:tcPr>
          <w:p w14:paraId="486A08DC" w14:textId="77777777"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Households Assisted</w:t>
            </w:r>
          </w:p>
        </w:tc>
        <w:tc>
          <w:tcPr>
            <w:tcW w:w="990" w:type="dxa"/>
          </w:tcPr>
          <w:p w14:paraId="26E2B5F1" w14:textId="77777777"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100</w:t>
            </w:r>
          </w:p>
        </w:tc>
        <w:tc>
          <w:tcPr>
            <w:tcW w:w="990" w:type="dxa"/>
          </w:tcPr>
          <w:p w14:paraId="626AA61B" w14:textId="77777777"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0</w:t>
            </w:r>
          </w:p>
        </w:tc>
        <w:tc>
          <w:tcPr>
            <w:tcW w:w="990" w:type="dxa"/>
          </w:tcPr>
          <w:p w14:paraId="3073458F" w14:textId="296393F8" w:rsidR="001A69A4" w:rsidRPr="001C2A27" w:rsidRDefault="001A69A4" w:rsidP="001A69A4">
            <w:pPr>
              <w:pStyle w:val="ListBullet"/>
              <w:rPr>
                <w:rFonts w:asciiTheme="minorHAnsi" w:hAnsiTheme="minorHAnsi"/>
                <w:sz w:val="18"/>
                <w:szCs w:val="18"/>
              </w:rPr>
            </w:pPr>
            <w:r w:rsidRPr="001C2A27">
              <w:rPr>
                <w:rFonts w:asciiTheme="minorHAnsi" w:hAnsiTheme="minorHAnsi"/>
                <w:sz w:val="18"/>
                <w:szCs w:val="18"/>
              </w:rPr>
              <w:t>0%</w:t>
            </w:r>
          </w:p>
        </w:tc>
        <w:tc>
          <w:tcPr>
            <w:tcW w:w="990" w:type="dxa"/>
          </w:tcPr>
          <w:p w14:paraId="51403A11" w14:textId="77777777"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20</w:t>
            </w:r>
          </w:p>
        </w:tc>
        <w:tc>
          <w:tcPr>
            <w:tcW w:w="990" w:type="dxa"/>
          </w:tcPr>
          <w:p w14:paraId="2BEE8383" w14:textId="3E941EDF"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0</w:t>
            </w:r>
          </w:p>
        </w:tc>
        <w:tc>
          <w:tcPr>
            <w:tcW w:w="990" w:type="dxa"/>
          </w:tcPr>
          <w:p w14:paraId="10207D4A" w14:textId="341C6B2F"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0%</w:t>
            </w:r>
          </w:p>
        </w:tc>
      </w:tr>
      <w:tr w:rsidR="001A69A4" w:rsidRPr="001C0457" w14:paraId="5749AC76" w14:textId="77777777" w:rsidTr="004F71A1">
        <w:tc>
          <w:tcPr>
            <w:tcW w:w="1530" w:type="dxa"/>
            <w:vMerge w:val="restart"/>
          </w:tcPr>
          <w:p w14:paraId="2A3D2453" w14:textId="77777777" w:rsidR="001A69A4" w:rsidRPr="001C2A27" w:rsidRDefault="001A69A4" w:rsidP="001A69A4">
            <w:pPr>
              <w:pStyle w:val="ListBullet"/>
              <w:rPr>
                <w:rFonts w:asciiTheme="minorHAnsi" w:hAnsiTheme="minorHAnsi" w:cstheme="minorHAnsi"/>
                <w:sz w:val="18"/>
                <w:szCs w:val="18"/>
              </w:rPr>
            </w:pPr>
            <w:proofErr w:type="gramStart"/>
            <w:r w:rsidRPr="001C2A27">
              <w:rPr>
                <w:rFonts w:asciiTheme="minorHAnsi" w:hAnsiTheme="minorHAnsi" w:cstheme="minorHAnsi"/>
                <w:sz w:val="18"/>
                <w:szCs w:val="18"/>
              </w:rPr>
              <w:t>Revitalize</w:t>
            </w:r>
            <w:proofErr w:type="gramEnd"/>
            <w:r w:rsidRPr="001C2A27">
              <w:rPr>
                <w:rFonts w:asciiTheme="minorHAnsi" w:hAnsiTheme="minorHAnsi" w:cstheme="minorHAnsi"/>
                <w:sz w:val="18"/>
                <w:szCs w:val="18"/>
              </w:rPr>
              <w:t xml:space="preserve"> Local Economies</w:t>
            </w:r>
          </w:p>
        </w:tc>
        <w:tc>
          <w:tcPr>
            <w:tcW w:w="1350" w:type="dxa"/>
            <w:vMerge w:val="restart"/>
          </w:tcPr>
          <w:p w14:paraId="06A75860" w14:textId="77777777"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Non-Housing Community Development</w:t>
            </w:r>
          </w:p>
        </w:tc>
        <w:tc>
          <w:tcPr>
            <w:tcW w:w="1260" w:type="dxa"/>
            <w:vMerge w:val="restart"/>
          </w:tcPr>
          <w:p w14:paraId="5CF614A5" w14:textId="77777777"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CDBG:</w:t>
            </w:r>
          </w:p>
          <w:p w14:paraId="6782D980" w14:textId="77777777"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$10,000,000</w:t>
            </w:r>
          </w:p>
        </w:tc>
        <w:tc>
          <w:tcPr>
            <w:tcW w:w="1260" w:type="dxa"/>
            <w:vMerge w:val="restart"/>
          </w:tcPr>
          <w:p w14:paraId="21DF025B" w14:textId="77777777"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CDBG:</w:t>
            </w:r>
          </w:p>
          <w:p w14:paraId="036A2465" w14:textId="77777777"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$600,000</w:t>
            </w:r>
          </w:p>
        </w:tc>
        <w:tc>
          <w:tcPr>
            <w:tcW w:w="1530" w:type="dxa"/>
          </w:tcPr>
          <w:p w14:paraId="1A02E72C" w14:textId="77777777"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Façade Treatment / Business Building Rehabilitation</w:t>
            </w:r>
          </w:p>
        </w:tc>
        <w:tc>
          <w:tcPr>
            <w:tcW w:w="1350" w:type="dxa"/>
          </w:tcPr>
          <w:p w14:paraId="7C6B4A76" w14:textId="77777777"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Businesses</w:t>
            </w:r>
          </w:p>
        </w:tc>
        <w:tc>
          <w:tcPr>
            <w:tcW w:w="990" w:type="dxa"/>
          </w:tcPr>
          <w:p w14:paraId="3B149C02" w14:textId="77777777"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5</w:t>
            </w:r>
          </w:p>
        </w:tc>
        <w:tc>
          <w:tcPr>
            <w:tcW w:w="990" w:type="dxa"/>
          </w:tcPr>
          <w:p w14:paraId="20B1DE68" w14:textId="77777777"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0</w:t>
            </w:r>
          </w:p>
        </w:tc>
        <w:tc>
          <w:tcPr>
            <w:tcW w:w="990" w:type="dxa"/>
          </w:tcPr>
          <w:p w14:paraId="62AE01EA" w14:textId="6BA9DFBD" w:rsidR="001A69A4" w:rsidRPr="001C2A27" w:rsidRDefault="001A69A4" w:rsidP="001A69A4">
            <w:pPr>
              <w:pStyle w:val="ListBullet"/>
              <w:rPr>
                <w:rFonts w:asciiTheme="minorHAnsi" w:hAnsiTheme="minorHAnsi"/>
                <w:sz w:val="18"/>
                <w:szCs w:val="18"/>
              </w:rPr>
            </w:pPr>
            <w:r w:rsidRPr="001C2A27">
              <w:rPr>
                <w:rFonts w:asciiTheme="minorHAnsi" w:hAnsiTheme="minorHAnsi"/>
                <w:sz w:val="18"/>
                <w:szCs w:val="18"/>
              </w:rPr>
              <w:t>0%</w:t>
            </w:r>
          </w:p>
        </w:tc>
        <w:tc>
          <w:tcPr>
            <w:tcW w:w="990" w:type="dxa"/>
          </w:tcPr>
          <w:p w14:paraId="488C4872" w14:textId="77777777"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1</w:t>
            </w:r>
          </w:p>
        </w:tc>
        <w:tc>
          <w:tcPr>
            <w:tcW w:w="990" w:type="dxa"/>
          </w:tcPr>
          <w:p w14:paraId="27B7058A" w14:textId="621CF668"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0</w:t>
            </w:r>
          </w:p>
        </w:tc>
        <w:tc>
          <w:tcPr>
            <w:tcW w:w="990" w:type="dxa"/>
          </w:tcPr>
          <w:p w14:paraId="4B46A218" w14:textId="3ACD5A28"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0%</w:t>
            </w:r>
          </w:p>
        </w:tc>
      </w:tr>
      <w:tr w:rsidR="004F71A1" w:rsidRPr="001C0457" w14:paraId="791954D4" w14:textId="77777777" w:rsidTr="004F71A1">
        <w:trPr>
          <w:cnfStyle w:val="000000100000" w:firstRow="0" w:lastRow="0" w:firstColumn="0" w:lastColumn="0" w:oddVBand="0" w:evenVBand="0" w:oddHBand="1" w:evenHBand="0" w:firstRowFirstColumn="0" w:firstRowLastColumn="0" w:lastRowFirstColumn="0" w:lastRowLastColumn="0"/>
        </w:trPr>
        <w:tc>
          <w:tcPr>
            <w:tcW w:w="1530" w:type="dxa"/>
            <w:vMerge/>
          </w:tcPr>
          <w:p w14:paraId="406A00CF" w14:textId="77777777" w:rsidR="001A69A4" w:rsidRPr="001C2A27" w:rsidRDefault="001A69A4" w:rsidP="001A69A4">
            <w:pPr>
              <w:pStyle w:val="ListBullet"/>
              <w:rPr>
                <w:rFonts w:asciiTheme="minorHAnsi" w:hAnsiTheme="minorHAnsi" w:cstheme="minorHAnsi"/>
                <w:sz w:val="18"/>
                <w:szCs w:val="18"/>
              </w:rPr>
            </w:pPr>
          </w:p>
        </w:tc>
        <w:tc>
          <w:tcPr>
            <w:tcW w:w="1350" w:type="dxa"/>
            <w:vMerge/>
          </w:tcPr>
          <w:p w14:paraId="3DADEC27" w14:textId="77777777" w:rsidR="001A69A4" w:rsidRPr="001C2A27" w:rsidRDefault="001A69A4" w:rsidP="001A69A4">
            <w:pPr>
              <w:pStyle w:val="ListBullet"/>
              <w:rPr>
                <w:rFonts w:asciiTheme="minorHAnsi" w:hAnsiTheme="minorHAnsi" w:cstheme="minorHAnsi"/>
                <w:sz w:val="18"/>
                <w:szCs w:val="18"/>
              </w:rPr>
            </w:pPr>
          </w:p>
        </w:tc>
        <w:tc>
          <w:tcPr>
            <w:tcW w:w="1260" w:type="dxa"/>
            <w:vMerge/>
          </w:tcPr>
          <w:p w14:paraId="54495DAC" w14:textId="77777777" w:rsidR="001A69A4" w:rsidRPr="001C2A27" w:rsidRDefault="001A69A4" w:rsidP="001A69A4">
            <w:pPr>
              <w:pStyle w:val="ListBullet"/>
              <w:rPr>
                <w:rFonts w:asciiTheme="minorHAnsi" w:hAnsiTheme="minorHAnsi" w:cstheme="minorHAnsi"/>
                <w:sz w:val="18"/>
                <w:szCs w:val="18"/>
              </w:rPr>
            </w:pPr>
          </w:p>
        </w:tc>
        <w:tc>
          <w:tcPr>
            <w:tcW w:w="1260" w:type="dxa"/>
            <w:vMerge/>
          </w:tcPr>
          <w:p w14:paraId="1D9B7098" w14:textId="77777777" w:rsidR="001A69A4" w:rsidRPr="001C2A27" w:rsidRDefault="001A69A4" w:rsidP="001A69A4">
            <w:pPr>
              <w:pStyle w:val="ListBullet"/>
              <w:rPr>
                <w:rFonts w:asciiTheme="minorHAnsi" w:hAnsiTheme="minorHAnsi" w:cstheme="minorHAnsi"/>
                <w:sz w:val="18"/>
                <w:szCs w:val="18"/>
              </w:rPr>
            </w:pPr>
          </w:p>
        </w:tc>
        <w:tc>
          <w:tcPr>
            <w:tcW w:w="1530" w:type="dxa"/>
          </w:tcPr>
          <w:p w14:paraId="6F3B3A47" w14:textId="77777777"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Jobs Created / Retained</w:t>
            </w:r>
          </w:p>
        </w:tc>
        <w:tc>
          <w:tcPr>
            <w:tcW w:w="1350" w:type="dxa"/>
          </w:tcPr>
          <w:p w14:paraId="4E37A570" w14:textId="77777777"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Jobs</w:t>
            </w:r>
          </w:p>
        </w:tc>
        <w:tc>
          <w:tcPr>
            <w:tcW w:w="990" w:type="dxa"/>
          </w:tcPr>
          <w:p w14:paraId="47D2860A" w14:textId="77777777"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250</w:t>
            </w:r>
          </w:p>
        </w:tc>
        <w:tc>
          <w:tcPr>
            <w:tcW w:w="990" w:type="dxa"/>
          </w:tcPr>
          <w:p w14:paraId="726D0AFE" w14:textId="5701E00B" w:rsidR="001A69A4" w:rsidRPr="001C2A27" w:rsidRDefault="001A69A4" w:rsidP="001A69A4">
            <w:pPr>
              <w:pStyle w:val="ListBullet"/>
              <w:rPr>
                <w:rFonts w:asciiTheme="minorHAnsi" w:hAnsiTheme="minorHAnsi"/>
                <w:sz w:val="18"/>
                <w:szCs w:val="18"/>
              </w:rPr>
            </w:pPr>
            <w:r w:rsidRPr="001C2A27">
              <w:rPr>
                <w:rFonts w:asciiTheme="minorHAnsi" w:hAnsiTheme="minorHAnsi"/>
                <w:sz w:val="18"/>
                <w:szCs w:val="18"/>
              </w:rPr>
              <w:t>120</w:t>
            </w:r>
          </w:p>
        </w:tc>
        <w:tc>
          <w:tcPr>
            <w:tcW w:w="990" w:type="dxa"/>
          </w:tcPr>
          <w:p w14:paraId="5C4B988D" w14:textId="69D61E65" w:rsidR="001A69A4" w:rsidRPr="001C2A27" w:rsidRDefault="001A69A4" w:rsidP="001A69A4">
            <w:pPr>
              <w:pStyle w:val="ListBullet"/>
              <w:rPr>
                <w:rFonts w:asciiTheme="minorHAnsi" w:hAnsiTheme="minorHAnsi"/>
                <w:sz w:val="18"/>
                <w:szCs w:val="18"/>
              </w:rPr>
            </w:pPr>
            <w:r w:rsidRPr="001C2A27">
              <w:rPr>
                <w:rFonts w:asciiTheme="minorHAnsi" w:hAnsiTheme="minorHAnsi"/>
                <w:sz w:val="18"/>
                <w:szCs w:val="18"/>
              </w:rPr>
              <w:t>48%</w:t>
            </w:r>
          </w:p>
        </w:tc>
        <w:tc>
          <w:tcPr>
            <w:tcW w:w="990" w:type="dxa"/>
          </w:tcPr>
          <w:p w14:paraId="5B2830D0" w14:textId="77777777"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50</w:t>
            </w:r>
          </w:p>
        </w:tc>
        <w:tc>
          <w:tcPr>
            <w:tcW w:w="990" w:type="dxa"/>
          </w:tcPr>
          <w:p w14:paraId="35800D68" w14:textId="2769F1D8"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20</w:t>
            </w:r>
          </w:p>
        </w:tc>
        <w:tc>
          <w:tcPr>
            <w:tcW w:w="990" w:type="dxa"/>
          </w:tcPr>
          <w:p w14:paraId="36CCEEAC" w14:textId="2263EBFA"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40%</w:t>
            </w:r>
          </w:p>
        </w:tc>
      </w:tr>
      <w:tr w:rsidR="001A69A4" w:rsidRPr="001C0457" w14:paraId="673ACE1A" w14:textId="77777777" w:rsidTr="004F71A1">
        <w:tc>
          <w:tcPr>
            <w:tcW w:w="1530" w:type="dxa"/>
            <w:vMerge/>
          </w:tcPr>
          <w:p w14:paraId="5BD831B0" w14:textId="77777777" w:rsidR="001A69A4" w:rsidRPr="001C2A27" w:rsidRDefault="001A69A4" w:rsidP="001A69A4">
            <w:pPr>
              <w:pStyle w:val="ListBullet"/>
              <w:rPr>
                <w:rFonts w:asciiTheme="minorHAnsi" w:hAnsiTheme="minorHAnsi" w:cstheme="minorHAnsi"/>
                <w:sz w:val="18"/>
                <w:szCs w:val="18"/>
              </w:rPr>
            </w:pPr>
          </w:p>
        </w:tc>
        <w:tc>
          <w:tcPr>
            <w:tcW w:w="1350" w:type="dxa"/>
            <w:vMerge/>
          </w:tcPr>
          <w:p w14:paraId="0FF723B4" w14:textId="77777777" w:rsidR="001A69A4" w:rsidRPr="001C2A27" w:rsidRDefault="001A69A4" w:rsidP="001A69A4">
            <w:pPr>
              <w:pStyle w:val="ListBullet"/>
              <w:rPr>
                <w:rFonts w:asciiTheme="minorHAnsi" w:hAnsiTheme="minorHAnsi" w:cstheme="minorHAnsi"/>
                <w:sz w:val="18"/>
                <w:szCs w:val="18"/>
              </w:rPr>
            </w:pPr>
          </w:p>
        </w:tc>
        <w:tc>
          <w:tcPr>
            <w:tcW w:w="1260" w:type="dxa"/>
            <w:vMerge/>
          </w:tcPr>
          <w:p w14:paraId="1721600C" w14:textId="77777777" w:rsidR="001A69A4" w:rsidRPr="001C2A27" w:rsidRDefault="001A69A4" w:rsidP="001A69A4">
            <w:pPr>
              <w:pStyle w:val="ListBullet"/>
              <w:rPr>
                <w:rFonts w:asciiTheme="minorHAnsi" w:hAnsiTheme="minorHAnsi" w:cstheme="minorHAnsi"/>
                <w:sz w:val="18"/>
                <w:szCs w:val="18"/>
              </w:rPr>
            </w:pPr>
          </w:p>
        </w:tc>
        <w:tc>
          <w:tcPr>
            <w:tcW w:w="1260" w:type="dxa"/>
            <w:vMerge/>
          </w:tcPr>
          <w:p w14:paraId="766E73EA" w14:textId="77777777" w:rsidR="001A69A4" w:rsidRPr="001C2A27" w:rsidRDefault="001A69A4" w:rsidP="001A69A4">
            <w:pPr>
              <w:pStyle w:val="ListBullet"/>
              <w:rPr>
                <w:rFonts w:asciiTheme="minorHAnsi" w:hAnsiTheme="minorHAnsi" w:cstheme="minorHAnsi"/>
                <w:sz w:val="18"/>
                <w:szCs w:val="18"/>
              </w:rPr>
            </w:pPr>
          </w:p>
        </w:tc>
        <w:tc>
          <w:tcPr>
            <w:tcW w:w="1530" w:type="dxa"/>
          </w:tcPr>
          <w:p w14:paraId="0661C3C2" w14:textId="77777777"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Businesses Assisted</w:t>
            </w:r>
          </w:p>
        </w:tc>
        <w:tc>
          <w:tcPr>
            <w:tcW w:w="1350" w:type="dxa"/>
          </w:tcPr>
          <w:p w14:paraId="6F9FA4BE" w14:textId="77777777"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Businesses Assisted</w:t>
            </w:r>
          </w:p>
        </w:tc>
        <w:tc>
          <w:tcPr>
            <w:tcW w:w="990" w:type="dxa"/>
          </w:tcPr>
          <w:p w14:paraId="5A8000DC" w14:textId="77777777"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20</w:t>
            </w:r>
          </w:p>
        </w:tc>
        <w:tc>
          <w:tcPr>
            <w:tcW w:w="990" w:type="dxa"/>
          </w:tcPr>
          <w:p w14:paraId="7BADF13A" w14:textId="4C012D40" w:rsidR="001A69A4" w:rsidRPr="001C2A27" w:rsidRDefault="001A69A4" w:rsidP="001A69A4">
            <w:pPr>
              <w:pStyle w:val="ListBullet"/>
              <w:rPr>
                <w:rFonts w:asciiTheme="minorHAnsi" w:hAnsiTheme="minorHAnsi"/>
                <w:sz w:val="18"/>
                <w:szCs w:val="18"/>
              </w:rPr>
            </w:pPr>
            <w:r w:rsidRPr="001C2A27">
              <w:rPr>
                <w:rFonts w:asciiTheme="minorHAnsi" w:hAnsiTheme="minorHAnsi"/>
                <w:sz w:val="18"/>
                <w:szCs w:val="18"/>
              </w:rPr>
              <w:t>6</w:t>
            </w:r>
          </w:p>
        </w:tc>
        <w:tc>
          <w:tcPr>
            <w:tcW w:w="990" w:type="dxa"/>
          </w:tcPr>
          <w:p w14:paraId="5B0C4132" w14:textId="14D1B45E" w:rsidR="001A69A4" w:rsidRPr="001C2A27" w:rsidRDefault="001A69A4" w:rsidP="001A69A4">
            <w:pPr>
              <w:pStyle w:val="ListBullet"/>
              <w:rPr>
                <w:rFonts w:asciiTheme="minorHAnsi" w:hAnsiTheme="minorHAnsi"/>
                <w:sz w:val="18"/>
                <w:szCs w:val="18"/>
              </w:rPr>
            </w:pPr>
            <w:r w:rsidRPr="001C2A27">
              <w:rPr>
                <w:rFonts w:asciiTheme="minorHAnsi" w:hAnsiTheme="minorHAnsi"/>
                <w:sz w:val="18"/>
                <w:szCs w:val="18"/>
              </w:rPr>
              <w:t>30%</w:t>
            </w:r>
          </w:p>
        </w:tc>
        <w:tc>
          <w:tcPr>
            <w:tcW w:w="990" w:type="dxa"/>
          </w:tcPr>
          <w:p w14:paraId="002DF036" w14:textId="77777777"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3</w:t>
            </w:r>
          </w:p>
        </w:tc>
        <w:tc>
          <w:tcPr>
            <w:tcW w:w="990" w:type="dxa"/>
          </w:tcPr>
          <w:p w14:paraId="404A85EE" w14:textId="1ED457E6"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1</w:t>
            </w:r>
          </w:p>
        </w:tc>
        <w:tc>
          <w:tcPr>
            <w:tcW w:w="990" w:type="dxa"/>
          </w:tcPr>
          <w:p w14:paraId="74590ABD" w14:textId="44E32B5C"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33%</w:t>
            </w:r>
          </w:p>
        </w:tc>
      </w:tr>
      <w:tr w:rsidR="004F71A1" w:rsidRPr="001C0457" w14:paraId="5F943B34" w14:textId="77777777" w:rsidTr="004F71A1">
        <w:trPr>
          <w:cnfStyle w:val="000000100000" w:firstRow="0" w:lastRow="0" w:firstColumn="0" w:lastColumn="0" w:oddVBand="0" w:evenVBand="0" w:oddHBand="1" w:evenHBand="0" w:firstRowFirstColumn="0" w:firstRowLastColumn="0" w:lastRowFirstColumn="0" w:lastRowLastColumn="0"/>
        </w:trPr>
        <w:tc>
          <w:tcPr>
            <w:tcW w:w="1530" w:type="dxa"/>
            <w:vMerge w:val="restart"/>
          </w:tcPr>
          <w:p w14:paraId="5601AAF0" w14:textId="77777777"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Reduce Homelessness</w:t>
            </w:r>
          </w:p>
        </w:tc>
        <w:tc>
          <w:tcPr>
            <w:tcW w:w="1350" w:type="dxa"/>
            <w:vMerge w:val="restart"/>
          </w:tcPr>
          <w:p w14:paraId="19079DD2" w14:textId="77777777"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Homeless</w:t>
            </w:r>
          </w:p>
        </w:tc>
        <w:tc>
          <w:tcPr>
            <w:tcW w:w="1260" w:type="dxa"/>
            <w:vMerge w:val="restart"/>
          </w:tcPr>
          <w:p w14:paraId="543E3297" w14:textId="77777777"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 xml:space="preserve">CDBG: </w:t>
            </w:r>
          </w:p>
          <w:p w14:paraId="7127B89F" w14:textId="77777777"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$2,500,000</w:t>
            </w:r>
          </w:p>
          <w:p w14:paraId="1BE2AFF0" w14:textId="77777777"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HOME:</w:t>
            </w:r>
          </w:p>
          <w:p w14:paraId="62844D8C" w14:textId="77777777"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lastRenderedPageBreak/>
              <w:t>$2,500,000</w:t>
            </w:r>
          </w:p>
          <w:p w14:paraId="089FD904" w14:textId="77777777"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HTF:</w:t>
            </w:r>
          </w:p>
          <w:p w14:paraId="77552A2B" w14:textId="77777777"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$3,500,000</w:t>
            </w:r>
          </w:p>
          <w:p w14:paraId="193FAAE9" w14:textId="77777777"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ESG:</w:t>
            </w:r>
          </w:p>
          <w:p w14:paraId="3A8C66B7" w14:textId="77777777"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$3,500,000</w:t>
            </w:r>
          </w:p>
        </w:tc>
        <w:tc>
          <w:tcPr>
            <w:tcW w:w="1260" w:type="dxa"/>
            <w:vMerge w:val="restart"/>
          </w:tcPr>
          <w:p w14:paraId="374D4B8E" w14:textId="77777777"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lastRenderedPageBreak/>
              <w:t xml:space="preserve">CDBG: </w:t>
            </w:r>
          </w:p>
          <w:p w14:paraId="2B584E98" w14:textId="77777777"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$500,000</w:t>
            </w:r>
          </w:p>
          <w:p w14:paraId="75CBE60C" w14:textId="77777777"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HOME:</w:t>
            </w:r>
          </w:p>
          <w:p w14:paraId="2A45497B" w14:textId="77777777"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lastRenderedPageBreak/>
              <w:t>$0</w:t>
            </w:r>
          </w:p>
          <w:p w14:paraId="3F20B58C" w14:textId="77777777"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HTF:</w:t>
            </w:r>
          </w:p>
          <w:p w14:paraId="64E188BC" w14:textId="4D7208DD" w:rsidR="001A69A4" w:rsidRPr="001C2A27" w:rsidRDefault="001A69A4" w:rsidP="001A69A4">
            <w:pPr>
              <w:pStyle w:val="ListBullet"/>
              <w:rPr>
                <w:rFonts w:asciiTheme="minorHAnsi" w:hAnsiTheme="minorHAnsi"/>
                <w:sz w:val="18"/>
                <w:szCs w:val="18"/>
              </w:rPr>
            </w:pPr>
            <w:r w:rsidRPr="001C2A27">
              <w:rPr>
                <w:rFonts w:asciiTheme="minorHAnsi" w:hAnsiTheme="minorHAnsi"/>
                <w:sz w:val="18"/>
                <w:szCs w:val="18"/>
              </w:rPr>
              <w:t>$750,000.37</w:t>
            </w:r>
          </w:p>
          <w:p w14:paraId="3B477C13" w14:textId="3EF07EBD" w:rsidR="001A69A4" w:rsidRPr="001C2A27" w:rsidRDefault="001A69A4" w:rsidP="001A69A4">
            <w:pPr>
              <w:pStyle w:val="ListBullet"/>
              <w:rPr>
                <w:rFonts w:asciiTheme="minorHAnsi" w:hAnsiTheme="minorHAnsi"/>
                <w:sz w:val="18"/>
                <w:szCs w:val="18"/>
              </w:rPr>
            </w:pPr>
            <w:r w:rsidRPr="001C2A27">
              <w:rPr>
                <w:rFonts w:asciiTheme="minorHAnsi" w:hAnsiTheme="minorHAnsi"/>
                <w:sz w:val="18"/>
                <w:szCs w:val="18"/>
              </w:rPr>
              <w:t>ESG: $686,264</w:t>
            </w:r>
          </w:p>
          <w:p w14:paraId="406FAE55" w14:textId="77777777"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$685,610</w:t>
            </w:r>
          </w:p>
        </w:tc>
        <w:tc>
          <w:tcPr>
            <w:tcW w:w="1530" w:type="dxa"/>
          </w:tcPr>
          <w:p w14:paraId="177FCD05" w14:textId="77777777"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lastRenderedPageBreak/>
              <w:t xml:space="preserve">Tenant-based Rental Assistance / </w:t>
            </w:r>
            <w:r w:rsidRPr="001C2A27">
              <w:rPr>
                <w:rFonts w:asciiTheme="minorHAnsi" w:hAnsiTheme="minorHAnsi" w:cstheme="minorHAnsi"/>
                <w:sz w:val="18"/>
                <w:szCs w:val="18"/>
              </w:rPr>
              <w:lastRenderedPageBreak/>
              <w:t>Rapid Rehousing</w:t>
            </w:r>
          </w:p>
        </w:tc>
        <w:tc>
          <w:tcPr>
            <w:tcW w:w="1350" w:type="dxa"/>
          </w:tcPr>
          <w:p w14:paraId="1CE90000" w14:textId="77777777"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lastRenderedPageBreak/>
              <w:t>Households Assisted</w:t>
            </w:r>
          </w:p>
        </w:tc>
        <w:tc>
          <w:tcPr>
            <w:tcW w:w="990" w:type="dxa"/>
          </w:tcPr>
          <w:p w14:paraId="31B1C8E8" w14:textId="44861A2A" w:rsidR="001A69A4" w:rsidRPr="004C58C7" w:rsidRDefault="001A69A4" w:rsidP="001A69A4">
            <w:pPr>
              <w:pStyle w:val="ListBullet"/>
              <w:rPr>
                <w:rFonts w:asciiTheme="minorHAnsi" w:hAnsiTheme="minorHAnsi"/>
                <w:sz w:val="18"/>
                <w:szCs w:val="18"/>
              </w:rPr>
            </w:pPr>
            <w:r w:rsidRPr="004C58C7">
              <w:rPr>
                <w:rFonts w:asciiTheme="minorHAnsi" w:hAnsiTheme="minorHAnsi"/>
                <w:sz w:val="18"/>
                <w:szCs w:val="18"/>
              </w:rPr>
              <w:t>1,000</w:t>
            </w:r>
          </w:p>
        </w:tc>
        <w:tc>
          <w:tcPr>
            <w:tcW w:w="990" w:type="dxa"/>
          </w:tcPr>
          <w:p w14:paraId="0C753C02" w14:textId="05321C89" w:rsidR="001A69A4" w:rsidRPr="004C58C7" w:rsidRDefault="001A69A4" w:rsidP="001A69A4">
            <w:pPr>
              <w:pStyle w:val="ListBullet"/>
              <w:rPr>
                <w:rFonts w:asciiTheme="minorHAnsi" w:hAnsiTheme="minorHAnsi"/>
                <w:sz w:val="18"/>
                <w:szCs w:val="18"/>
              </w:rPr>
            </w:pPr>
            <w:r w:rsidRPr="004C58C7">
              <w:rPr>
                <w:rFonts w:asciiTheme="minorHAnsi" w:hAnsiTheme="minorHAnsi"/>
                <w:sz w:val="18"/>
                <w:szCs w:val="18"/>
              </w:rPr>
              <w:t>749</w:t>
            </w:r>
          </w:p>
        </w:tc>
        <w:tc>
          <w:tcPr>
            <w:tcW w:w="990" w:type="dxa"/>
          </w:tcPr>
          <w:p w14:paraId="088BD665" w14:textId="74593771" w:rsidR="001A69A4" w:rsidRPr="004C58C7" w:rsidRDefault="001A69A4" w:rsidP="001A69A4">
            <w:pPr>
              <w:pStyle w:val="ListBullet"/>
              <w:rPr>
                <w:rFonts w:asciiTheme="minorHAnsi" w:hAnsiTheme="minorHAnsi"/>
                <w:sz w:val="18"/>
                <w:szCs w:val="18"/>
              </w:rPr>
            </w:pPr>
            <w:r w:rsidRPr="004C58C7">
              <w:rPr>
                <w:rFonts w:asciiTheme="minorHAnsi" w:hAnsiTheme="minorHAnsi"/>
                <w:sz w:val="18"/>
                <w:szCs w:val="18"/>
              </w:rPr>
              <w:t>74%</w:t>
            </w:r>
          </w:p>
        </w:tc>
        <w:tc>
          <w:tcPr>
            <w:tcW w:w="990" w:type="dxa"/>
          </w:tcPr>
          <w:p w14:paraId="77ACA6F9" w14:textId="44082A2F" w:rsidR="001A69A4" w:rsidRPr="004C58C7" w:rsidRDefault="001A69A4" w:rsidP="001A69A4">
            <w:pPr>
              <w:pStyle w:val="ListBullet"/>
              <w:rPr>
                <w:rFonts w:asciiTheme="minorHAnsi" w:hAnsiTheme="minorHAnsi"/>
                <w:sz w:val="18"/>
                <w:szCs w:val="18"/>
              </w:rPr>
            </w:pPr>
            <w:r w:rsidRPr="004C58C7">
              <w:rPr>
                <w:rFonts w:asciiTheme="minorHAnsi" w:hAnsiTheme="minorHAnsi"/>
                <w:sz w:val="18"/>
                <w:szCs w:val="18"/>
              </w:rPr>
              <w:t>200</w:t>
            </w:r>
          </w:p>
        </w:tc>
        <w:tc>
          <w:tcPr>
            <w:tcW w:w="990" w:type="dxa"/>
          </w:tcPr>
          <w:p w14:paraId="3C92710E" w14:textId="18561C66" w:rsidR="001A69A4" w:rsidRPr="004C58C7" w:rsidRDefault="001A69A4" w:rsidP="001A69A4">
            <w:pPr>
              <w:pStyle w:val="ListBullet"/>
              <w:rPr>
                <w:rFonts w:asciiTheme="minorHAnsi" w:hAnsiTheme="minorHAnsi"/>
                <w:sz w:val="18"/>
                <w:szCs w:val="18"/>
              </w:rPr>
            </w:pPr>
            <w:r w:rsidRPr="004C58C7">
              <w:rPr>
                <w:rFonts w:asciiTheme="minorHAnsi" w:hAnsiTheme="minorHAnsi"/>
                <w:sz w:val="18"/>
                <w:szCs w:val="18"/>
              </w:rPr>
              <w:t xml:space="preserve">246 </w:t>
            </w:r>
          </w:p>
        </w:tc>
        <w:tc>
          <w:tcPr>
            <w:tcW w:w="990" w:type="dxa"/>
          </w:tcPr>
          <w:p w14:paraId="6F43E050" w14:textId="2F2BC2E4" w:rsidR="001A69A4" w:rsidRPr="004C58C7" w:rsidRDefault="001A69A4" w:rsidP="001A69A4">
            <w:pPr>
              <w:pStyle w:val="ListBullet"/>
              <w:rPr>
                <w:rFonts w:asciiTheme="minorHAnsi" w:hAnsiTheme="minorHAnsi"/>
                <w:sz w:val="18"/>
                <w:szCs w:val="18"/>
              </w:rPr>
            </w:pPr>
            <w:r w:rsidRPr="004C58C7">
              <w:rPr>
                <w:rFonts w:asciiTheme="minorHAnsi" w:hAnsiTheme="minorHAnsi"/>
                <w:sz w:val="18"/>
                <w:szCs w:val="18"/>
              </w:rPr>
              <w:t>123%</w:t>
            </w:r>
          </w:p>
        </w:tc>
      </w:tr>
      <w:tr w:rsidR="001A69A4" w:rsidRPr="001C0457" w14:paraId="3E8EFFF3" w14:textId="77777777" w:rsidTr="004F71A1">
        <w:tc>
          <w:tcPr>
            <w:tcW w:w="1530" w:type="dxa"/>
            <w:vMerge/>
          </w:tcPr>
          <w:p w14:paraId="54B02650" w14:textId="77777777" w:rsidR="001A69A4" w:rsidRPr="001C2A27" w:rsidRDefault="001A69A4" w:rsidP="001A69A4">
            <w:pPr>
              <w:pStyle w:val="ListBullet"/>
              <w:rPr>
                <w:rFonts w:asciiTheme="minorHAnsi" w:hAnsiTheme="minorHAnsi" w:cstheme="minorHAnsi"/>
                <w:sz w:val="18"/>
                <w:szCs w:val="18"/>
              </w:rPr>
            </w:pPr>
          </w:p>
        </w:tc>
        <w:tc>
          <w:tcPr>
            <w:tcW w:w="1350" w:type="dxa"/>
            <w:vMerge/>
          </w:tcPr>
          <w:p w14:paraId="04BA9E89" w14:textId="77777777" w:rsidR="001A69A4" w:rsidRPr="001C2A27" w:rsidRDefault="001A69A4" w:rsidP="001A69A4">
            <w:pPr>
              <w:pStyle w:val="ListBullet"/>
              <w:rPr>
                <w:rFonts w:asciiTheme="minorHAnsi" w:hAnsiTheme="minorHAnsi" w:cstheme="minorHAnsi"/>
                <w:sz w:val="18"/>
                <w:szCs w:val="18"/>
              </w:rPr>
            </w:pPr>
          </w:p>
        </w:tc>
        <w:tc>
          <w:tcPr>
            <w:tcW w:w="1260" w:type="dxa"/>
            <w:vMerge/>
          </w:tcPr>
          <w:p w14:paraId="0660AE96" w14:textId="77777777" w:rsidR="001A69A4" w:rsidRPr="001C2A27" w:rsidRDefault="001A69A4" w:rsidP="001A69A4">
            <w:pPr>
              <w:pStyle w:val="ListBullet"/>
              <w:rPr>
                <w:rFonts w:asciiTheme="minorHAnsi" w:hAnsiTheme="minorHAnsi" w:cstheme="minorHAnsi"/>
                <w:sz w:val="18"/>
                <w:szCs w:val="18"/>
              </w:rPr>
            </w:pPr>
          </w:p>
        </w:tc>
        <w:tc>
          <w:tcPr>
            <w:tcW w:w="1260" w:type="dxa"/>
            <w:vMerge/>
          </w:tcPr>
          <w:p w14:paraId="4616688A" w14:textId="77777777" w:rsidR="001A69A4" w:rsidRPr="001C2A27" w:rsidRDefault="001A69A4" w:rsidP="001A69A4">
            <w:pPr>
              <w:pStyle w:val="ListBullet"/>
              <w:rPr>
                <w:rFonts w:asciiTheme="minorHAnsi" w:hAnsiTheme="minorHAnsi" w:cstheme="minorHAnsi"/>
                <w:sz w:val="18"/>
                <w:szCs w:val="18"/>
              </w:rPr>
            </w:pPr>
          </w:p>
        </w:tc>
        <w:tc>
          <w:tcPr>
            <w:tcW w:w="1530" w:type="dxa"/>
          </w:tcPr>
          <w:p w14:paraId="64B54AE0" w14:textId="77777777"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Homeless Person Overnight Shelter</w:t>
            </w:r>
          </w:p>
        </w:tc>
        <w:tc>
          <w:tcPr>
            <w:tcW w:w="1350" w:type="dxa"/>
          </w:tcPr>
          <w:p w14:paraId="1A065DED" w14:textId="77777777"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Persons Assisted</w:t>
            </w:r>
          </w:p>
        </w:tc>
        <w:tc>
          <w:tcPr>
            <w:tcW w:w="990" w:type="dxa"/>
          </w:tcPr>
          <w:p w14:paraId="014E0BD1" w14:textId="77777777" w:rsidR="001A69A4" w:rsidRPr="004C58C7" w:rsidRDefault="001A69A4" w:rsidP="001A69A4">
            <w:pPr>
              <w:pStyle w:val="ListBullet"/>
              <w:rPr>
                <w:rFonts w:asciiTheme="minorHAnsi" w:hAnsiTheme="minorHAnsi" w:cstheme="minorHAnsi"/>
                <w:sz w:val="18"/>
                <w:szCs w:val="18"/>
              </w:rPr>
            </w:pPr>
            <w:r w:rsidRPr="004C58C7">
              <w:rPr>
                <w:rFonts w:asciiTheme="minorHAnsi" w:hAnsiTheme="minorHAnsi" w:cstheme="minorHAnsi"/>
                <w:sz w:val="18"/>
                <w:szCs w:val="18"/>
              </w:rPr>
              <w:t>400</w:t>
            </w:r>
          </w:p>
        </w:tc>
        <w:tc>
          <w:tcPr>
            <w:tcW w:w="990" w:type="dxa"/>
          </w:tcPr>
          <w:p w14:paraId="2A2805AD" w14:textId="795A8DB7" w:rsidR="001A69A4" w:rsidRPr="004C58C7" w:rsidRDefault="001A69A4" w:rsidP="001A69A4">
            <w:pPr>
              <w:pStyle w:val="ListBullet"/>
              <w:rPr>
                <w:rFonts w:asciiTheme="minorHAnsi" w:hAnsiTheme="minorHAnsi"/>
                <w:sz w:val="18"/>
                <w:szCs w:val="18"/>
              </w:rPr>
            </w:pPr>
            <w:r w:rsidRPr="004C58C7">
              <w:rPr>
                <w:rFonts w:asciiTheme="minorHAnsi" w:hAnsiTheme="minorHAnsi"/>
                <w:sz w:val="18"/>
                <w:szCs w:val="18"/>
              </w:rPr>
              <w:t>4558</w:t>
            </w:r>
          </w:p>
        </w:tc>
        <w:tc>
          <w:tcPr>
            <w:tcW w:w="990" w:type="dxa"/>
          </w:tcPr>
          <w:p w14:paraId="5C6E92E4" w14:textId="4C6AC545" w:rsidR="001A69A4" w:rsidRPr="004C58C7" w:rsidRDefault="001A69A4" w:rsidP="001A69A4">
            <w:pPr>
              <w:pStyle w:val="ListBullet"/>
              <w:rPr>
                <w:rFonts w:asciiTheme="minorHAnsi" w:hAnsiTheme="minorHAnsi"/>
                <w:sz w:val="18"/>
                <w:szCs w:val="18"/>
              </w:rPr>
            </w:pPr>
            <w:r w:rsidRPr="004C58C7">
              <w:rPr>
                <w:rFonts w:asciiTheme="minorHAnsi" w:hAnsiTheme="minorHAnsi"/>
                <w:sz w:val="18"/>
                <w:szCs w:val="18"/>
              </w:rPr>
              <w:t>1139%</w:t>
            </w:r>
          </w:p>
        </w:tc>
        <w:tc>
          <w:tcPr>
            <w:tcW w:w="990" w:type="dxa"/>
          </w:tcPr>
          <w:p w14:paraId="19062064" w14:textId="031A0020" w:rsidR="001A69A4" w:rsidRPr="004C58C7" w:rsidRDefault="001A69A4" w:rsidP="001A69A4">
            <w:pPr>
              <w:pStyle w:val="ListBullet"/>
              <w:rPr>
                <w:rFonts w:asciiTheme="minorHAnsi" w:hAnsiTheme="minorHAnsi"/>
                <w:sz w:val="18"/>
                <w:szCs w:val="18"/>
              </w:rPr>
            </w:pPr>
            <w:r w:rsidRPr="004C58C7">
              <w:rPr>
                <w:rFonts w:asciiTheme="minorHAnsi" w:hAnsiTheme="minorHAnsi"/>
                <w:sz w:val="18"/>
                <w:szCs w:val="18"/>
              </w:rPr>
              <w:t>350</w:t>
            </w:r>
          </w:p>
        </w:tc>
        <w:tc>
          <w:tcPr>
            <w:tcW w:w="990" w:type="dxa"/>
          </w:tcPr>
          <w:p w14:paraId="0A7D75DE" w14:textId="01730F7C" w:rsidR="001A69A4" w:rsidRPr="004C58C7" w:rsidRDefault="001A69A4" w:rsidP="001A69A4">
            <w:pPr>
              <w:pStyle w:val="ListBullet"/>
              <w:rPr>
                <w:rFonts w:asciiTheme="minorHAnsi" w:hAnsiTheme="minorHAnsi"/>
                <w:sz w:val="18"/>
                <w:szCs w:val="18"/>
              </w:rPr>
            </w:pPr>
            <w:r w:rsidRPr="004C58C7">
              <w:rPr>
                <w:rFonts w:asciiTheme="minorHAnsi" w:hAnsiTheme="minorHAnsi"/>
                <w:sz w:val="18"/>
                <w:szCs w:val="18"/>
              </w:rPr>
              <w:t xml:space="preserve">771 </w:t>
            </w:r>
          </w:p>
        </w:tc>
        <w:tc>
          <w:tcPr>
            <w:tcW w:w="990" w:type="dxa"/>
          </w:tcPr>
          <w:p w14:paraId="31F9709F" w14:textId="200C7785" w:rsidR="001A69A4" w:rsidRPr="004C58C7" w:rsidRDefault="001A69A4" w:rsidP="001A69A4">
            <w:pPr>
              <w:pStyle w:val="ListBullet"/>
              <w:rPr>
                <w:rFonts w:asciiTheme="minorHAnsi" w:hAnsiTheme="minorHAnsi"/>
                <w:sz w:val="18"/>
                <w:szCs w:val="18"/>
              </w:rPr>
            </w:pPr>
            <w:r w:rsidRPr="004C58C7">
              <w:rPr>
                <w:rFonts w:asciiTheme="minorHAnsi" w:hAnsiTheme="minorHAnsi"/>
                <w:sz w:val="18"/>
                <w:szCs w:val="18"/>
              </w:rPr>
              <w:t>220%</w:t>
            </w:r>
          </w:p>
        </w:tc>
      </w:tr>
      <w:tr w:rsidR="004F71A1" w:rsidRPr="001C0457" w14:paraId="38EC279F" w14:textId="77777777" w:rsidTr="004F71A1">
        <w:trPr>
          <w:cnfStyle w:val="000000100000" w:firstRow="0" w:lastRow="0" w:firstColumn="0" w:lastColumn="0" w:oddVBand="0" w:evenVBand="0" w:oddHBand="1" w:evenHBand="0" w:firstRowFirstColumn="0" w:firstRowLastColumn="0" w:lastRowFirstColumn="0" w:lastRowLastColumn="0"/>
        </w:trPr>
        <w:tc>
          <w:tcPr>
            <w:tcW w:w="1530" w:type="dxa"/>
            <w:vMerge/>
          </w:tcPr>
          <w:p w14:paraId="0EFDE3F9" w14:textId="77777777" w:rsidR="001A69A4" w:rsidRPr="001C2A27" w:rsidRDefault="001A69A4" w:rsidP="001A69A4">
            <w:pPr>
              <w:pStyle w:val="ListBullet"/>
              <w:rPr>
                <w:rFonts w:asciiTheme="minorHAnsi" w:hAnsiTheme="minorHAnsi" w:cstheme="minorHAnsi"/>
                <w:sz w:val="18"/>
                <w:szCs w:val="18"/>
              </w:rPr>
            </w:pPr>
          </w:p>
        </w:tc>
        <w:tc>
          <w:tcPr>
            <w:tcW w:w="1350" w:type="dxa"/>
            <w:vMerge/>
          </w:tcPr>
          <w:p w14:paraId="3D1F8101" w14:textId="77777777" w:rsidR="001A69A4" w:rsidRPr="001C2A27" w:rsidRDefault="001A69A4" w:rsidP="001A69A4">
            <w:pPr>
              <w:pStyle w:val="ListBullet"/>
              <w:rPr>
                <w:rFonts w:asciiTheme="minorHAnsi" w:hAnsiTheme="minorHAnsi" w:cstheme="minorHAnsi"/>
                <w:sz w:val="18"/>
                <w:szCs w:val="18"/>
              </w:rPr>
            </w:pPr>
          </w:p>
        </w:tc>
        <w:tc>
          <w:tcPr>
            <w:tcW w:w="1260" w:type="dxa"/>
            <w:vMerge/>
          </w:tcPr>
          <w:p w14:paraId="7CA4CA04" w14:textId="77777777" w:rsidR="001A69A4" w:rsidRPr="001C2A27" w:rsidRDefault="001A69A4" w:rsidP="001A69A4">
            <w:pPr>
              <w:pStyle w:val="ListBullet"/>
              <w:rPr>
                <w:rFonts w:asciiTheme="minorHAnsi" w:hAnsiTheme="minorHAnsi" w:cstheme="minorHAnsi"/>
                <w:sz w:val="18"/>
                <w:szCs w:val="18"/>
              </w:rPr>
            </w:pPr>
          </w:p>
        </w:tc>
        <w:tc>
          <w:tcPr>
            <w:tcW w:w="1260" w:type="dxa"/>
            <w:vMerge/>
          </w:tcPr>
          <w:p w14:paraId="58E706AB" w14:textId="77777777" w:rsidR="001A69A4" w:rsidRPr="001C2A27" w:rsidRDefault="001A69A4" w:rsidP="001A69A4">
            <w:pPr>
              <w:pStyle w:val="ListBullet"/>
              <w:rPr>
                <w:rFonts w:asciiTheme="minorHAnsi" w:hAnsiTheme="minorHAnsi" w:cstheme="minorHAnsi"/>
                <w:sz w:val="18"/>
                <w:szCs w:val="18"/>
              </w:rPr>
            </w:pPr>
          </w:p>
        </w:tc>
        <w:tc>
          <w:tcPr>
            <w:tcW w:w="1530" w:type="dxa"/>
          </w:tcPr>
          <w:p w14:paraId="31F7BAD8" w14:textId="77777777"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Homelessness Prevention</w:t>
            </w:r>
          </w:p>
        </w:tc>
        <w:tc>
          <w:tcPr>
            <w:tcW w:w="1350" w:type="dxa"/>
          </w:tcPr>
          <w:p w14:paraId="07C7B974" w14:textId="77777777"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Persons Assisted</w:t>
            </w:r>
          </w:p>
        </w:tc>
        <w:tc>
          <w:tcPr>
            <w:tcW w:w="990" w:type="dxa"/>
          </w:tcPr>
          <w:p w14:paraId="14224779" w14:textId="13BDBC2B" w:rsidR="001A69A4" w:rsidRPr="004C58C7" w:rsidRDefault="001A69A4" w:rsidP="001A69A4">
            <w:pPr>
              <w:pStyle w:val="ListBullet"/>
              <w:rPr>
                <w:rFonts w:asciiTheme="minorHAnsi" w:hAnsiTheme="minorHAnsi"/>
                <w:sz w:val="18"/>
                <w:szCs w:val="18"/>
              </w:rPr>
            </w:pPr>
            <w:r w:rsidRPr="004C58C7">
              <w:rPr>
                <w:rFonts w:asciiTheme="minorHAnsi" w:hAnsiTheme="minorHAnsi"/>
                <w:sz w:val="18"/>
                <w:szCs w:val="18"/>
              </w:rPr>
              <w:t>2,400</w:t>
            </w:r>
          </w:p>
        </w:tc>
        <w:tc>
          <w:tcPr>
            <w:tcW w:w="990" w:type="dxa"/>
          </w:tcPr>
          <w:p w14:paraId="021CA682" w14:textId="0459BEC1" w:rsidR="001A69A4" w:rsidRPr="004C58C7" w:rsidRDefault="001A69A4" w:rsidP="001A69A4">
            <w:pPr>
              <w:pStyle w:val="ListBullet"/>
              <w:rPr>
                <w:rFonts w:asciiTheme="minorHAnsi" w:hAnsiTheme="minorHAnsi"/>
                <w:sz w:val="18"/>
                <w:szCs w:val="18"/>
              </w:rPr>
            </w:pPr>
            <w:r w:rsidRPr="004C58C7">
              <w:rPr>
                <w:rFonts w:asciiTheme="minorHAnsi" w:hAnsiTheme="minorHAnsi"/>
                <w:sz w:val="18"/>
                <w:szCs w:val="18"/>
              </w:rPr>
              <w:t>1062</w:t>
            </w:r>
          </w:p>
        </w:tc>
        <w:tc>
          <w:tcPr>
            <w:tcW w:w="990" w:type="dxa"/>
          </w:tcPr>
          <w:p w14:paraId="202C6986" w14:textId="519BCD71" w:rsidR="001A69A4" w:rsidRPr="004C58C7" w:rsidRDefault="001A69A4" w:rsidP="001A69A4">
            <w:pPr>
              <w:pStyle w:val="ListBullet"/>
              <w:rPr>
                <w:rFonts w:asciiTheme="minorHAnsi" w:hAnsiTheme="minorHAnsi"/>
                <w:sz w:val="18"/>
                <w:szCs w:val="18"/>
              </w:rPr>
            </w:pPr>
            <w:r w:rsidRPr="004C58C7">
              <w:rPr>
                <w:rFonts w:asciiTheme="minorHAnsi" w:hAnsiTheme="minorHAnsi"/>
                <w:sz w:val="18"/>
                <w:szCs w:val="18"/>
              </w:rPr>
              <w:t>44%</w:t>
            </w:r>
          </w:p>
        </w:tc>
        <w:tc>
          <w:tcPr>
            <w:tcW w:w="990" w:type="dxa"/>
          </w:tcPr>
          <w:p w14:paraId="62D8F82C" w14:textId="6265B323" w:rsidR="001A69A4" w:rsidRPr="004C58C7" w:rsidRDefault="001A69A4" w:rsidP="001A69A4">
            <w:pPr>
              <w:pStyle w:val="ListBullet"/>
              <w:rPr>
                <w:rFonts w:asciiTheme="minorHAnsi" w:hAnsiTheme="minorHAnsi"/>
                <w:sz w:val="18"/>
                <w:szCs w:val="18"/>
              </w:rPr>
            </w:pPr>
            <w:r w:rsidRPr="004C58C7">
              <w:rPr>
                <w:rFonts w:asciiTheme="minorHAnsi" w:hAnsiTheme="minorHAnsi"/>
                <w:sz w:val="18"/>
                <w:szCs w:val="18"/>
              </w:rPr>
              <w:t>170</w:t>
            </w:r>
          </w:p>
        </w:tc>
        <w:tc>
          <w:tcPr>
            <w:tcW w:w="990" w:type="dxa"/>
          </w:tcPr>
          <w:p w14:paraId="5ADE16FF" w14:textId="0ADFFE8C" w:rsidR="001A69A4" w:rsidRPr="004C58C7" w:rsidRDefault="001A69A4" w:rsidP="001A69A4">
            <w:pPr>
              <w:pStyle w:val="ListBullet"/>
              <w:rPr>
                <w:rFonts w:asciiTheme="minorHAnsi" w:hAnsiTheme="minorHAnsi"/>
                <w:sz w:val="18"/>
                <w:szCs w:val="18"/>
              </w:rPr>
            </w:pPr>
            <w:r w:rsidRPr="004C58C7">
              <w:rPr>
                <w:rFonts w:asciiTheme="minorHAnsi" w:hAnsiTheme="minorHAnsi"/>
                <w:sz w:val="18"/>
                <w:szCs w:val="18"/>
              </w:rPr>
              <w:t xml:space="preserve">324 </w:t>
            </w:r>
          </w:p>
        </w:tc>
        <w:tc>
          <w:tcPr>
            <w:tcW w:w="990" w:type="dxa"/>
          </w:tcPr>
          <w:p w14:paraId="45567BFA" w14:textId="388BECDF" w:rsidR="001A69A4" w:rsidRPr="004C58C7" w:rsidDel="001C0457" w:rsidRDefault="001A69A4" w:rsidP="001A69A4">
            <w:pPr>
              <w:pStyle w:val="ListBullet"/>
              <w:rPr>
                <w:rFonts w:asciiTheme="minorHAnsi" w:hAnsiTheme="minorHAnsi"/>
                <w:sz w:val="18"/>
                <w:szCs w:val="18"/>
              </w:rPr>
            </w:pPr>
            <w:r w:rsidRPr="004C58C7">
              <w:rPr>
                <w:rFonts w:asciiTheme="minorHAnsi" w:hAnsiTheme="minorHAnsi"/>
                <w:sz w:val="18"/>
                <w:szCs w:val="18"/>
              </w:rPr>
              <w:t>190%</w:t>
            </w:r>
          </w:p>
        </w:tc>
      </w:tr>
      <w:tr w:rsidR="001A69A4" w:rsidRPr="001C0457" w14:paraId="70C9A382" w14:textId="77777777" w:rsidTr="004F71A1">
        <w:tc>
          <w:tcPr>
            <w:tcW w:w="1530" w:type="dxa"/>
            <w:vMerge/>
          </w:tcPr>
          <w:p w14:paraId="56B8DDD8" w14:textId="77777777" w:rsidR="001A69A4" w:rsidRPr="001C2A27" w:rsidRDefault="001A69A4" w:rsidP="001A69A4">
            <w:pPr>
              <w:pStyle w:val="ListBullet"/>
              <w:rPr>
                <w:rFonts w:asciiTheme="minorHAnsi" w:hAnsiTheme="minorHAnsi" w:cstheme="minorHAnsi"/>
                <w:sz w:val="18"/>
                <w:szCs w:val="18"/>
              </w:rPr>
            </w:pPr>
          </w:p>
        </w:tc>
        <w:tc>
          <w:tcPr>
            <w:tcW w:w="1350" w:type="dxa"/>
            <w:vMerge/>
          </w:tcPr>
          <w:p w14:paraId="0D239491" w14:textId="77777777" w:rsidR="001A69A4" w:rsidRPr="001C2A27" w:rsidRDefault="001A69A4" w:rsidP="001A69A4">
            <w:pPr>
              <w:pStyle w:val="ListBullet"/>
              <w:rPr>
                <w:rFonts w:asciiTheme="minorHAnsi" w:hAnsiTheme="minorHAnsi" w:cstheme="minorHAnsi"/>
                <w:sz w:val="18"/>
                <w:szCs w:val="18"/>
              </w:rPr>
            </w:pPr>
          </w:p>
        </w:tc>
        <w:tc>
          <w:tcPr>
            <w:tcW w:w="1260" w:type="dxa"/>
            <w:vMerge/>
          </w:tcPr>
          <w:p w14:paraId="29074423" w14:textId="77777777" w:rsidR="001A69A4" w:rsidRPr="001C2A27" w:rsidRDefault="001A69A4" w:rsidP="001A69A4">
            <w:pPr>
              <w:pStyle w:val="ListBullet"/>
              <w:rPr>
                <w:rFonts w:asciiTheme="minorHAnsi" w:hAnsiTheme="minorHAnsi" w:cstheme="minorHAnsi"/>
                <w:sz w:val="18"/>
                <w:szCs w:val="18"/>
              </w:rPr>
            </w:pPr>
          </w:p>
        </w:tc>
        <w:tc>
          <w:tcPr>
            <w:tcW w:w="1260" w:type="dxa"/>
            <w:vMerge/>
          </w:tcPr>
          <w:p w14:paraId="16CDB4CE" w14:textId="77777777" w:rsidR="001A69A4" w:rsidRPr="001C2A27" w:rsidRDefault="001A69A4" w:rsidP="001A69A4">
            <w:pPr>
              <w:pStyle w:val="ListBullet"/>
              <w:rPr>
                <w:rFonts w:asciiTheme="minorHAnsi" w:hAnsiTheme="minorHAnsi" w:cstheme="minorHAnsi"/>
                <w:sz w:val="18"/>
                <w:szCs w:val="18"/>
              </w:rPr>
            </w:pPr>
          </w:p>
        </w:tc>
        <w:tc>
          <w:tcPr>
            <w:tcW w:w="1530" w:type="dxa"/>
          </w:tcPr>
          <w:p w14:paraId="6C9DFE40" w14:textId="77777777"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Housing for Homeless Added</w:t>
            </w:r>
          </w:p>
        </w:tc>
        <w:tc>
          <w:tcPr>
            <w:tcW w:w="1350" w:type="dxa"/>
          </w:tcPr>
          <w:p w14:paraId="042FDF08" w14:textId="77777777"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Household Housing Unit</w:t>
            </w:r>
          </w:p>
        </w:tc>
        <w:tc>
          <w:tcPr>
            <w:tcW w:w="990" w:type="dxa"/>
          </w:tcPr>
          <w:p w14:paraId="3B8BDA19" w14:textId="77777777"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100</w:t>
            </w:r>
          </w:p>
        </w:tc>
        <w:tc>
          <w:tcPr>
            <w:tcW w:w="990" w:type="dxa"/>
          </w:tcPr>
          <w:p w14:paraId="7F3AC0A7" w14:textId="2F6B65DF" w:rsidR="001A69A4" w:rsidRPr="001C2A27" w:rsidRDefault="001A69A4" w:rsidP="001A69A4">
            <w:pPr>
              <w:pStyle w:val="ListBullet"/>
              <w:rPr>
                <w:rFonts w:asciiTheme="minorHAnsi" w:hAnsiTheme="minorHAnsi"/>
                <w:sz w:val="18"/>
                <w:szCs w:val="18"/>
              </w:rPr>
            </w:pPr>
            <w:r w:rsidRPr="001C2A27">
              <w:rPr>
                <w:rFonts w:asciiTheme="minorHAnsi" w:hAnsiTheme="minorHAnsi"/>
                <w:sz w:val="18"/>
                <w:szCs w:val="18"/>
              </w:rPr>
              <w:t>140</w:t>
            </w:r>
          </w:p>
        </w:tc>
        <w:tc>
          <w:tcPr>
            <w:tcW w:w="990" w:type="dxa"/>
          </w:tcPr>
          <w:p w14:paraId="0BFDC321" w14:textId="39A6A2A5" w:rsidR="001A69A4" w:rsidRPr="001C2A27" w:rsidRDefault="001A69A4" w:rsidP="001A69A4">
            <w:pPr>
              <w:pStyle w:val="ListBullet"/>
              <w:rPr>
                <w:rFonts w:asciiTheme="minorHAnsi" w:hAnsiTheme="minorHAnsi"/>
                <w:sz w:val="18"/>
                <w:szCs w:val="18"/>
              </w:rPr>
            </w:pPr>
            <w:r w:rsidRPr="001C2A27">
              <w:rPr>
                <w:rFonts w:asciiTheme="minorHAnsi" w:hAnsiTheme="minorHAnsi"/>
                <w:sz w:val="18"/>
                <w:szCs w:val="18"/>
              </w:rPr>
              <w:t>140%</w:t>
            </w:r>
          </w:p>
        </w:tc>
        <w:tc>
          <w:tcPr>
            <w:tcW w:w="990" w:type="dxa"/>
          </w:tcPr>
          <w:p w14:paraId="2133713A" w14:textId="77777777" w:rsidR="001A69A4" w:rsidRPr="001C2A27" w:rsidRDefault="001A69A4" w:rsidP="001A69A4">
            <w:pPr>
              <w:pStyle w:val="ListBullet"/>
              <w:rPr>
                <w:rFonts w:asciiTheme="minorHAnsi" w:hAnsiTheme="minorHAnsi" w:cstheme="minorHAnsi"/>
                <w:sz w:val="18"/>
                <w:szCs w:val="18"/>
              </w:rPr>
            </w:pPr>
            <w:r w:rsidRPr="001C2A27">
              <w:rPr>
                <w:rFonts w:asciiTheme="minorHAnsi" w:hAnsiTheme="minorHAnsi" w:cstheme="minorHAnsi"/>
                <w:sz w:val="18"/>
                <w:szCs w:val="18"/>
              </w:rPr>
              <w:t>20</w:t>
            </w:r>
          </w:p>
        </w:tc>
        <w:tc>
          <w:tcPr>
            <w:tcW w:w="990" w:type="dxa"/>
          </w:tcPr>
          <w:p w14:paraId="1E3AF7AC" w14:textId="725D06F6" w:rsidR="001A69A4" w:rsidRPr="001C2A27" w:rsidRDefault="001A69A4" w:rsidP="001A69A4">
            <w:pPr>
              <w:pStyle w:val="ListBullet"/>
              <w:rPr>
                <w:rFonts w:asciiTheme="minorHAnsi" w:hAnsiTheme="minorHAnsi"/>
                <w:sz w:val="18"/>
                <w:szCs w:val="18"/>
              </w:rPr>
            </w:pPr>
            <w:r w:rsidRPr="001C2A27">
              <w:rPr>
                <w:rFonts w:asciiTheme="minorHAnsi" w:hAnsiTheme="minorHAnsi"/>
                <w:sz w:val="18"/>
                <w:szCs w:val="18"/>
              </w:rPr>
              <w:t>8</w:t>
            </w:r>
          </w:p>
        </w:tc>
        <w:tc>
          <w:tcPr>
            <w:tcW w:w="990" w:type="dxa"/>
          </w:tcPr>
          <w:p w14:paraId="13A0955A" w14:textId="61B84E44" w:rsidR="001A69A4" w:rsidRPr="001C2A27" w:rsidRDefault="001A69A4" w:rsidP="001A69A4">
            <w:pPr>
              <w:pStyle w:val="ListBullet"/>
              <w:rPr>
                <w:rFonts w:asciiTheme="minorHAnsi" w:hAnsiTheme="minorHAnsi"/>
                <w:sz w:val="18"/>
                <w:szCs w:val="18"/>
              </w:rPr>
            </w:pPr>
            <w:r w:rsidRPr="001C2A27">
              <w:rPr>
                <w:rFonts w:asciiTheme="minorHAnsi" w:hAnsiTheme="minorHAnsi"/>
                <w:sz w:val="18"/>
                <w:szCs w:val="18"/>
              </w:rPr>
              <w:t>40%</w:t>
            </w:r>
          </w:p>
        </w:tc>
      </w:tr>
    </w:tbl>
    <w:p w14:paraId="02929BA8" w14:textId="6C6EECF1" w:rsidR="001C0457" w:rsidRPr="001C0457" w:rsidRDefault="001C0457" w:rsidP="00712EF8">
      <w:pPr>
        <w:pStyle w:val="ListBullet"/>
      </w:pPr>
      <w:r>
        <w:t>Source:</w:t>
      </w:r>
      <w:r w:rsidR="00B9401B">
        <w:t xml:space="preserve"> </w:t>
      </w:r>
      <w:r>
        <w:t>IDIS Report PR23 – CDBG Summary of Accomplishments; IDIS Report PR23 – HOME Summary of Accomplishments; IDIS Report PR105 – Status of HTF Activities; DPHHS; 202</w:t>
      </w:r>
      <w:r w:rsidR="06A6D6DC">
        <w:t>4</w:t>
      </w:r>
      <w:r>
        <w:t>-202</w:t>
      </w:r>
      <w:r w:rsidR="1BD578BB">
        <w:t>5</w:t>
      </w:r>
      <w:r>
        <w:t xml:space="preserve"> AAP </w:t>
      </w:r>
    </w:p>
    <w:p w14:paraId="7B34FC59" w14:textId="77777777" w:rsidR="001C0457" w:rsidRDefault="001C0457" w:rsidP="00712EF8">
      <w:pPr>
        <w:pStyle w:val="ListBullet"/>
      </w:pPr>
      <w:r w:rsidRPr="001C0457">
        <w:t>See IDIS Report PR23 – CDBG-CV Summary of Accomplishments for a detailed accounting of CDBG-CV accomplishments across Goal categories.</w:t>
      </w:r>
    </w:p>
    <w:p w14:paraId="119A9FC1" w14:textId="77777777" w:rsidR="00DE44B2" w:rsidRPr="001C0457" w:rsidRDefault="00DE44B2" w:rsidP="00712EF8">
      <w:pPr>
        <w:pStyle w:val="ListBullet"/>
      </w:pPr>
    </w:p>
    <w:p w14:paraId="0B7B97B3" w14:textId="77777777" w:rsidR="001B3AE3" w:rsidRDefault="001B3AE3" w:rsidP="00BB746E">
      <w:pPr>
        <w:pStyle w:val="Subtitle"/>
      </w:pPr>
      <w:r>
        <w:t>Assess how the jurisdiction’s use of funds, particularly CDBG, addresses the priorities and specific objectives identified in the plan, giving special attention to the highest priority activities identified.</w:t>
      </w:r>
    </w:p>
    <w:p w14:paraId="1F776DCB" w14:textId="77777777" w:rsidR="001B3AE3" w:rsidRDefault="001B3AE3" w:rsidP="001B3AE3">
      <w:pPr>
        <w:pStyle w:val="ListBullet"/>
        <w:rPr>
          <w:color w:val="auto"/>
        </w:rPr>
      </w:pPr>
      <w:r>
        <w:rPr>
          <w:color w:val="auto"/>
        </w:rPr>
        <w:t>As stated above, the 2024-2025 AAP identified the following five goals:</w:t>
      </w:r>
    </w:p>
    <w:p w14:paraId="43BBCE53" w14:textId="02C0CA2E" w:rsidR="001B3AE3" w:rsidRDefault="001B3AE3" w:rsidP="001B3AE3">
      <w:pPr>
        <w:pStyle w:val="ListBullet"/>
        <w:numPr>
          <w:ilvl w:val="0"/>
          <w:numId w:val="14"/>
        </w:numPr>
        <w:ind w:left="720"/>
        <w:rPr>
          <w:color w:val="auto"/>
        </w:rPr>
      </w:pPr>
      <w:r>
        <w:rPr>
          <w:color w:val="auto"/>
        </w:rPr>
        <w:lastRenderedPageBreak/>
        <w:t>Preserve and Construct Affor</w:t>
      </w:r>
      <w:r w:rsidR="0067018D">
        <w:rPr>
          <w:color w:val="auto"/>
        </w:rPr>
        <w:t>d</w:t>
      </w:r>
      <w:r>
        <w:rPr>
          <w:color w:val="auto"/>
        </w:rPr>
        <w:t>able Housing</w:t>
      </w:r>
    </w:p>
    <w:p w14:paraId="16E72E3B" w14:textId="77777777" w:rsidR="001B3AE3" w:rsidRDefault="001B3AE3" w:rsidP="001B3AE3">
      <w:pPr>
        <w:pStyle w:val="ListBullet"/>
        <w:numPr>
          <w:ilvl w:val="0"/>
          <w:numId w:val="14"/>
        </w:numPr>
        <w:ind w:left="720"/>
        <w:rPr>
          <w:color w:val="auto"/>
        </w:rPr>
      </w:pPr>
      <w:r>
        <w:rPr>
          <w:color w:val="auto"/>
        </w:rPr>
        <w:t>Plan for Communities</w:t>
      </w:r>
    </w:p>
    <w:p w14:paraId="3DE54C60" w14:textId="77777777" w:rsidR="001B3AE3" w:rsidRDefault="001B3AE3" w:rsidP="001B3AE3">
      <w:pPr>
        <w:pStyle w:val="ListBullet"/>
        <w:numPr>
          <w:ilvl w:val="0"/>
          <w:numId w:val="14"/>
        </w:numPr>
        <w:ind w:left="720"/>
        <w:rPr>
          <w:color w:val="auto"/>
        </w:rPr>
      </w:pPr>
      <w:r>
        <w:rPr>
          <w:color w:val="auto"/>
        </w:rPr>
        <w:t>Improve and Sustain Vital Public Infrastructure</w:t>
      </w:r>
    </w:p>
    <w:p w14:paraId="3C1B353F" w14:textId="77777777" w:rsidR="0067018D" w:rsidRDefault="001B3AE3">
      <w:pPr>
        <w:pStyle w:val="ListBullet"/>
        <w:numPr>
          <w:ilvl w:val="0"/>
          <w:numId w:val="14"/>
        </w:numPr>
        <w:ind w:left="720"/>
        <w:rPr>
          <w:color w:val="auto"/>
        </w:rPr>
      </w:pPr>
      <w:proofErr w:type="gramStart"/>
      <w:r w:rsidRPr="001B3AE3">
        <w:rPr>
          <w:color w:val="auto"/>
        </w:rPr>
        <w:t>Revitalize</w:t>
      </w:r>
      <w:proofErr w:type="gramEnd"/>
      <w:r w:rsidRPr="001B3AE3">
        <w:rPr>
          <w:color w:val="auto"/>
        </w:rPr>
        <w:t xml:space="preserve"> Local Economies</w:t>
      </w:r>
    </w:p>
    <w:p w14:paraId="12ACD217" w14:textId="60B93460" w:rsidR="001B3AE3" w:rsidRPr="001B3AE3" w:rsidRDefault="0B7F0FF3" w:rsidP="002D3EA7">
      <w:pPr>
        <w:pStyle w:val="ListBullet"/>
        <w:numPr>
          <w:ilvl w:val="0"/>
          <w:numId w:val="7"/>
        </w:numPr>
        <w:ind w:left="720"/>
        <w:rPr>
          <w:color w:val="auto"/>
        </w:rPr>
      </w:pPr>
      <w:r w:rsidRPr="486ABF81">
        <w:rPr>
          <w:color w:val="auto"/>
        </w:rPr>
        <w:t>Reduce Homelessness</w:t>
      </w:r>
    </w:p>
    <w:p w14:paraId="2FCB120F" w14:textId="576217C4" w:rsidR="486ABF81" w:rsidRDefault="486ABF81" w:rsidP="486ABF81">
      <w:pPr>
        <w:pStyle w:val="ListBullet"/>
        <w:ind w:left="720"/>
        <w:rPr>
          <w:color w:val="auto"/>
        </w:rPr>
      </w:pPr>
    </w:p>
    <w:p w14:paraId="0B04772E" w14:textId="77777777" w:rsidR="001B3AE3" w:rsidRDefault="001B3AE3" w:rsidP="001B3AE3">
      <w:pPr>
        <w:pStyle w:val="ListBullet"/>
        <w:rPr>
          <w:color w:val="auto"/>
        </w:rPr>
      </w:pPr>
      <w:r>
        <w:rPr>
          <w:color w:val="auto"/>
        </w:rPr>
        <w:t xml:space="preserve">As reflected in Table CR-3, the CDBG, HOME, and HTF programs funded and initiated projects throughout the state during Plan Year 5. These projects will assist communities with local efforts to preserve and construct affordable housing, plan for communities, improve and sustain public infrastructure, revitalize local economies, and reduce homelessness. Upon completion, all activities supported by program funds will benefit income-eligible households. </w:t>
      </w:r>
    </w:p>
    <w:p w14:paraId="2B850059" w14:textId="77777777" w:rsidR="001B3AE3" w:rsidRDefault="001B3AE3" w:rsidP="001B3AE3">
      <w:pPr>
        <w:pStyle w:val="ListBullet"/>
        <w:rPr>
          <w:color w:val="auto"/>
        </w:rPr>
      </w:pPr>
    </w:p>
    <w:p w14:paraId="2381B9B5" w14:textId="28C51360" w:rsidR="001B3AE3" w:rsidRDefault="001B3AE3" w:rsidP="001B3AE3">
      <w:pPr>
        <w:pStyle w:val="ListBullet"/>
        <w:rPr>
          <w:color w:val="auto"/>
        </w:rPr>
      </w:pPr>
      <w:r>
        <w:rPr>
          <w:color w:val="auto"/>
        </w:rPr>
        <w:t xml:space="preserve">Table CR-3 includes the CDBG activities reported in the Timely Distribution Report, which is submitted to HUD annually. </w:t>
      </w:r>
    </w:p>
    <w:p w14:paraId="42BE0F6C" w14:textId="77777777" w:rsidR="001B3AE3" w:rsidRPr="004048F4" w:rsidRDefault="001B3AE3" w:rsidP="001B3AE3">
      <w:pPr>
        <w:pStyle w:val="Heading8"/>
      </w:pPr>
      <w:bookmarkStart w:id="15" w:name="_Toc192853776"/>
      <w:bookmarkStart w:id="16" w:name="_Toc197417856"/>
      <w:r>
        <w:t>Table CR-3 – Projects Awarded During Plan Year 5</w:t>
      </w:r>
      <w:bookmarkEnd w:id="15"/>
      <w:bookmarkEnd w:id="16"/>
    </w:p>
    <w:tbl>
      <w:tblPr>
        <w:tblStyle w:val="CommerceTableStyle"/>
        <w:tblW w:w="12415" w:type="dxa"/>
        <w:tblLook w:val="04A0" w:firstRow="1" w:lastRow="0" w:firstColumn="1" w:lastColumn="0" w:noHBand="0" w:noVBand="1"/>
      </w:tblPr>
      <w:tblGrid>
        <w:gridCol w:w="1905"/>
        <w:gridCol w:w="1718"/>
        <w:gridCol w:w="1766"/>
        <w:gridCol w:w="1969"/>
        <w:gridCol w:w="2840"/>
        <w:gridCol w:w="2217"/>
      </w:tblGrid>
      <w:tr w:rsidR="001B3AE3" w14:paraId="2E71E7F1" w14:textId="77777777" w:rsidTr="7DFAEC76">
        <w:trPr>
          <w:cnfStyle w:val="100000000000" w:firstRow="1" w:lastRow="0" w:firstColumn="0" w:lastColumn="0" w:oddVBand="0" w:evenVBand="0" w:oddHBand="0" w:evenHBand="0" w:firstRowFirstColumn="0" w:firstRowLastColumn="0" w:lastRowFirstColumn="0" w:lastRowLastColumn="0"/>
          <w:tblHeader/>
        </w:trPr>
        <w:tc>
          <w:tcPr>
            <w:tcW w:w="0" w:type="dxa"/>
          </w:tcPr>
          <w:p w14:paraId="106284B2" w14:textId="77777777" w:rsidR="001B3AE3" w:rsidRDefault="001B3AE3">
            <w:pPr>
              <w:pStyle w:val="ListBullet"/>
              <w:rPr>
                <w:color w:val="auto"/>
              </w:rPr>
            </w:pPr>
            <w:r>
              <w:rPr>
                <w:color w:val="auto"/>
              </w:rPr>
              <w:t>Program</w:t>
            </w:r>
          </w:p>
        </w:tc>
        <w:tc>
          <w:tcPr>
            <w:tcW w:w="0" w:type="dxa"/>
          </w:tcPr>
          <w:p w14:paraId="2E8947B4" w14:textId="77777777" w:rsidR="001B3AE3" w:rsidRDefault="001B3AE3">
            <w:pPr>
              <w:pStyle w:val="ListBullet"/>
              <w:rPr>
                <w:color w:val="auto"/>
              </w:rPr>
            </w:pPr>
            <w:r>
              <w:rPr>
                <w:color w:val="auto"/>
              </w:rPr>
              <w:t>Applicant</w:t>
            </w:r>
          </w:p>
        </w:tc>
        <w:tc>
          <w:tcPr>
            <w:tcW w:w="1379" w:type="dxa"/>
          </w:tcPr>
          <w:p w14:paraId="63909037" w14:textId="77777777" w:rsidR="001B3AE3" w:rsidRDefault="001B3AE3">
            <w:pPr>
              <w:pStyle w:val="ListBullet"/>
              <w:rPr>
                <w:color w:val="auto"/>
              </w:rPr>
            </w:pPr>
            <w:r>
              <w:rPr>
                <w:color w:val="auto"/>
              </w:rPr>
              <w:t>County</w:t>
            </w:r>
          </w:p>
        </w:tc>
        <w:tc>
          <w:tcPr>
            <w:tcW w:w="1530" w:type="dxa"/>
          </w:tcPr>
          <w:p w14:paraId="3BF9874A" w14:textId="77777777" w:rsidR="001B3AE3" w:rsidRDefault="001B3AE3">
            <w:pPr>
              <w:pStyle w:val="ListBullet"/>
              <w:rPr>
                <w:color w:val="auto"/>
              </w:rPr>
            </w:pPr>
            <w:r>
              <w:rPr>
                <w:color w:val="auto"/>
              </w:rPr>
              <w:t>Funds Awarded</w:t>
            </w:r>
          </w:p>
        </w:tc>
        <w:tc>
          <w:tcPr>
            <w:tcW w:w="2430" w:type="dxa"/>
          </w:tcPr>
          <w:p w14:paraId="6EC7FEA4" w14:textId="77777777" w:rsidR="001B3AE3" w:rsidRDefault="001B3AE3">
            <w:pPr>
              <w:pStyle w:val="ListBullet"/>
              <w:rPr>
                <w:color w:val="auto"/>
              </w:rPr>
            </w:pPr>
            <w:r>
              <w:rPr>
                <w:color w:val="auto"/>
              </w:rPr>
              <w:t>Goal</w:t>
            </w:r>
          </w:p>
        </w:tc>
        <w:tc>
          <w:tcPr>
            <w:tcW w:w="0" w:type="dxa"/>
          </w:tcPr>
          <w:p w14:paraId="0980D4D7" w14:textId="77777777" w:rsidR="001B3AE3" w:rsidRDefault="001B3AE3">
            <w:pPr>
              <w:pStyle w:val="ListBullet"/>
              <w:rPr>
                <w:color w:val="auto"/>
              </w:rPr>
            </w:pPr>
            <w:r>
              <w:rPr>
                <w:color w:val="auto"/>
              </w:rPr>
              <w:t>Project Description</w:t>
            </w:r>
          </w:p>
        </w:tc>
      </w:tr>
      <w:tr w:rsidR="00DA1A9F" w14:paraId="1178E97A" w14:textId="77777777" w:rsidTr="7DFAEC76">
        <w:trPr>
          <w:cnfStyle w:val="000000100000" w:firstRow="0" w:lastRow="0" w:firstColumn="0" w:lastColumn="0" w:oddVBand="0" w:evenVBand="0" w:oddHBand="1" w:evenHBand="0" w:firstRowFirstColumn="0" w:firstRowLastColumn="0" w:lastRowFirstColumn="0" w:lastRowLastColumn="0"/>
        </w:trPr>
        <w:tc>
          <w:tcPr>
            <w:tcW w:w="0" w:type="dxa"/>
          </w:tcPr>
          <w:p w14:paraId="62DBC5FD" w14:textId="03F4D53E" w:rsidR="001B3AE3" w:rsidRDefault="007F2753">
            <w:pPr>
              <w:pStyle w:val="ListBullet"/>
              <w:rPr>
                <w:color w:val="auto"/>
              </w:rPr>
            </w:pPr>
            <w:r>
              <w:rPr>
                <w:color w:val="auto"/>
              </w:rPr>
              <w:t>CDBG Public Facilities</w:t>
            </w:r>
          </w:p>
        </w:tc>
        <w:tc>
          <w:tcPr>
            <w:tcW w:w="0" w:type="dxa"/>
          </w:tcPr>
          <w:p w14:paraId="24477904" w14:textId="05B075BD" w:rsidR="001B3AE3" w:rsidRDefault="007F2753">
            <w:pPr>
              <w:pStyle w:val="ListBullet"/>
              <w:rPr>
                <w:color w:val="auto"/>
              </w:rPr>
            </w:pPr>
            <w:r>
              <w:rPr>
                <w:color w:val="auto"/>
              </w:rPr>
              <w:t>Madison County</w:t>
            </w:r>
          </w:p>
        </w:tc>
        <w:tc>
          <w:tcPr>
            <w:tcW w:w="1379" w:type="dxa"/>
          </w:tcPr>
          <w:p w14:paraId="64FA5CD4" w14:textId="5138AC74" w:rsidR="001B3AE3" w:rsidRDefault="007F2753">
            <w:pPr>
              <w:pStyle w:val="ListBullet"/>
              <w:rPr>
                <w:color w:val="auto"/>
              </w:rPr>
            </w:pPr>
            <w:r>
              <w:rPr>
                <w:color w:val="auto"/>
              </w:rPr>
              <w:t>Madison</w:t>
            </w:r>
          </w:p>
        </w:tc>
        <w:tc>
          <w:tcPr>
            <w:tcW w:w="1530" w:type="dxa"/>
          </w:tcPr>
          <w:p w14:paraId="73C80AB4" w14:textId="501F7A8E" w:rsidR="001B3AE3" w:rsidRDefault="007F2753">
            <w:pPr>
              <w:pStyle w:val="ListBullet"/>
              <w:rPr>
                <w:color w:val="auto"/>
              </w:rPr>
            </w:pPr>
            <w:r>
              <w:rPr>
                <w:color w:val="auto"/>
              </w:rPr>
              <w:t>$700,000</w:t>
            </w:r>
          </w:p>
        </w:tc>
        <w:tc>
          <w:tcPr>
            <w:tcW w:w="2430" w:type="dxa"/>
          </w:tcPr>
          <w:p w14:paraId="5C4F857D" w14:textId="678A048C" w:rsidR="001B3AE3" w:rsidRDefault="00C7182E">
            <w:pPr>
              <w:pStyle w:val="ListBullet"/>
              <w:rPr>
                <w:color w:val="auto"/>
              </w:rPr>
            </w:pPr>
            <w:r>
              <w:rPr>
                <w:color w:val="auto"/>
              </w:rPr>
              <w:t>Improve and Sustain Vital Public Infrastructure</w:t>
            </w:r>
          </w:p>
        </w:tc>
        <w:tc>
          <w:tcPr>
            <w:tcW w:w="0" w:type="dxa"/>
          </w:tcPr>
          <w:p w14:paraId="71C0EE0A" w14:textId="7A58DB66" w:rsidR="001B3AE3" w:rsidRDefault="00C7182E">
            <w:pPr>
              <w:pStyle w:val="ListBullet"/>
              <w:rPr>
                <w:color w:val="auto"/>
              </w:rPr>
            </w:pPr>
            <w:r>
              <w:rPr>
                <w:color w:val="auto"/>
              </w:rPr>
              <w:t>Upgrade wastewater treatment lagoons &amp; irrigation system</w:t>
            </w:r>
          </w:p>
        </w:tc>
      </w:tr>
      <w:tr w:rsidR="001B3AE3" w14:paraId="62C86DF5" w14:textId="77777777" w:rsidTr="7DFAEC76">
        <w:tc>
          <w:tcPr>
            <w:tcW w:w="0" w:type="dxa"/>
          </w:tcPr>
          <w:p w14:paraId="66A199E7" w14:textId="33FF3855" w:rsidR="001B3AE3" w:rsidRDefault="00C7182E">
            <w:pPr>
              <w:pStyle w:val="ListBullet"/>
              <w:rPr>
                <w:color w:val="auto"/>
              </w:rPr>
            </w:pPr>
            <w:r>
              <w:rPr>
                <w:color w:val="auto"/>
              </w:rPr>
              <w:lastRenderedPageBreak/>
              <w:t>CDBG Public Facilities</w:t>
            </w:r>
          </w:p>
        </w:tc>
        <w:tc>
          <w:tcPr>
            <w:tcW w:w="0" w:type="dxa"/>
          </w:tcPr>
          <w:p w14:paraId="609A0FAD" w14:textId="7C1E91B2" w:rsidR="001B3AE3" w:rsidRDefault="00F1451E">
            <w:pPr>
              <w:pStyle w:val="ListBullet"/>
              <w:rPr>
                <w:color w:val="auto"/>
              </w:rPr>
            </w:pPr>
            <w:r>
              <w:rPr>
                <w:color w:val="auto"/>
              </w:rPr>
              <w:t>Town of Shelby</w:t>
            </w:r>
          </w:p>
        </w:tc>
        <w:tc>
          <w:tcPr>
            <w:tcW w:w="1379" w:type="dxa"/>
          </w:tcPr>
          <w:p w14:paraId="11585B1C" w14:textId="3E364B7D" w:rsidR="001B3AE3" w:rsidRDefault="00F1451E">
            <w:pPr>
              <w:pStyle w:val="ListBullet"/>
              <w:rPr>
                <w:color w:val="auto"/>
              </w:rPr>
            </w:pPr>
            <w:r>
              <w:rPr>
                <w:color w:val="auto"/>
              </w:rPr>
              <w:t>Toole</w:t>
            </w:r>
          </w:p>
        </w:tc>
        <w:tc>
          <w:tcPr>
            <w:tcW w:w="1530" w:type="dxa"/>
          </w:tcPr>
          <w:p w14:paraId="05ABECEF" w14:textId="6B058ACA" w:rsidR="001B3AE3" w:rsidRDefault="00F1451E">
            <w:pPr>
              <w:pStyle w:val="ListBullet"/>
              <w:rPr>
                <w:color w:val="auto"/>
              </w:rPr>
            </w:pPr>
            <w:r>
              <w:rPr>
                <w:color w:val="auto"/>
              </w:rPr>
              <w:t>$700,000</w:t>
            </w:r>
          </w:p>
        </w:tc>
        <w:tc>
          <w:tcPr>
            <w:tcW w:w="2430" w:type="dxa"/>
          </w:tcPr>
          <w:p w14:paraId="2FAD434C" w14:textId="57BBCE38" w:rsidR="001B3AE3" w:rsidRDefault="0057303B">
            <w:pPr>
              <w:pStyle w:val="ListBullet"/>
              <w:rPr>
                <w:color w:val="auto"/>
              </w:rPr>
            </w:pPr>
            <w:r>
              <w:rPr>
                <w:color w:val="auto"/>
              </w:rPr>
              <w:t xml:space="preserve">Improve and Sustain Vital </w:t>
            </w:r>
            <w:r w:rsidR="00F444A2">
              <w:rPr>
                <w:color w:val="auto"/>
              </w:rPr>
              <w:t>Public Infrastructure</w:t>
            </w:r>
          </w:p>
        </w:tc>
        <w:tc>
          <w:tcPr>
            <w:tcW w:w="0" w:type="dxa"/>
          </w:tcPr>
          <w:p w14:paraId="24FB9679" w14:textId="19D7667F" w:rsidR="001B3AE3" w:rsidRDefault="004133F8">
            <w:pPr>
              <w:pStyle w:val="ListBullet"/>
              <w:rPr>
                <w:color w:val="auto"/>
              </w:rPr>
            </w:pPr>
            <w:r>
              <w:rPr>
                <w:color w:val="auto"/>
              </w:rPr>
              <w:t xml:space="preserve">Install </w:t>
            </w:r>
            <w:r w:rsidR="000A16A3">
              <w:rPr>
                <w:color w:val="auto"/>
              </w:rPr>
              <w:t xml:space="preserve">new </w:t>
            </w:r>
            <w:r w:rsidR="00040C68">
              <w:rPr>
                <w:color w:val="auto"/>
              </w:rPr>
              <w:t xml:space="preserve">pipes </w:t>
            </w:r>
            <w:r>
              <w:rPr>
                <w:color w:val="auto"/>
              </w:rPr>
              <w:t>and rehabilitate</w:t>
            </w:r>
            <w:r w:rsidR="000A16A3">
              <w:rPr>
                <w:color w:val="auto"/>
              </w:rPr>
              <w:t xml:space="preserve"> wastewater system</w:t>
            </w:r>
          </w:p>
        </w:tc>
      </w:tr>
      <w:tr w:rsidR="00DA1A9F" w14:paraId="104B655E" w14:textId="77777777" w:rsidTr="7DFAEC76">
        <w:trPr>
          <w:cnfStyle w:val="000000100000" w:firstRow="0" w:lastRow="0" w:firstColumn="0" w:lastColumn="0" w:oddVBand="0" w:evenVBand="0" w:oddHBand="1" w:evenHBand="0" w:firstRowFirstColumn="0" w:firstRowLastColumn="0" w:lastRowFirstColumn="0" w:lastRowLastColumn="0"/>
        </w:trPr>
        <w:tc>
          <w:tcPr>
            <w:tcW w:w="0" w:type="dxa"/>
          </w:tcPr>
          <w:p w14:paraId="3E2F2D37" w14:textId="54C2CFCA" w:rsidR="001B3AE3" w:rsidRDefault="00040C68">
            <w:pPr>
              <w:pStyle w:val="ListBullet"/>
              <w:rPr>
                <w:color w:val="auto"/>
              </w:rPr>
            </w:pPr>
            <w:r>
              <w:rPr>
                <w:color w:val="auto"/>
              </w:rPr>
              <w:t>CDBG Community Facilities</w:t>
            </w:r>
          </w:p>
        </w:tc>
        <w:tc>
          <w:tcPr>
            <w:tcW w:w="0" w:type="dxa"/>
          </w:tcPr>
          <w:p w14:paraId="32E66F52" w14:textId="7EEBE453" w:rsidR="001B3AE3" w:rsidRDefault="00040C68">
            <w:pPr>
              <w:pStyle w:val="ListBullet"/>
              <w:rPr>
                <w:color w:val="auto"/>
              </w:rPr>
            </w:pPr>
            <w:r>
              <w:rPr>
                <w:color w:val="auto"/>
              </w:rPr>
              <w:t>Town of Superior</w:t>
            </w:r>
          </w:p>
        </w:tc>
        <w:tc>
          <w:tcPr>
            <w:tcW w:w="1379" w:type="dxa"/>
          </w:tcPr>
          <w:p w14:paraId="4D497C8C" w14:textId="00FB53F8" w:rsidR="001B3AE3" w:rsidRDefault="00040C68">
            <w:pPr>
              <w:pStyle w:val="ListBullet"/>
              <w:rPr>
                <w:color w:val="auto"/>
              </w:rPr>
            </w:pPr>
            <w:r>
              <w:rPr>
                <w:color w:val="auto"/>
              </w:rPr>
              <w:t>Mineral</w:t>
            </w:r>
          </w:p>
        </w:tc>
        <w:tc>
          <w:tcPr>
            <w:tcW w:w="1530" w:type="dxa"/>
          </w:tcPr>
          <w:p w14:paraId="173BE5F2" w14:textId="7805EE27" w:rsidR="001B3AE3" w:rsidRDefault="00040C68">
            <w:pPr>
              <w:pStyle w:val="ListBullet"/>
              <w:rPr>
                <w:color w:val="auto"/>
              </w:rPr>
            </w:pPr>
            <w:r>
              <w:rPr>
                <w:color w:val="auto"/>
              </w:rPr>
              <w:t>$700,000</w:t>
            </w:r>
          </w:p>
        </w:tc>
        <w:tc>
          <w:tcPr>
            <w:tcW w:w="2430" w:type="dxa"/>
          </w:tcPr>
          <w:p w14:paraId="6FF13BA5" w14:textId="69F443BA" w:rsidR="001B3AE3" w:rsidRDefault="00040C68">
            <w:pPr>
              <w:pStyle w:val="ListBullet"/>
              <w:rPr>
                <w:color w:val="auto"/>
              </w:rPr>
            </w:pPr>
            <w:r>
              <w:rPr>
                <w:color w:val="auto"/>
              </w:rPr>
              <w:t>Improve and Sustain Vital Public Infrastructure</w:t>
            </w:r>
          </w:p>
        </w:tc>
        <w:tc>
          <w:tcPr>
            <w:tcW w:w="0" w:type="dxa"/>
          </w:tcPr>
          <w:p w14:paraId="148A14C4" w14:textId="1BF07652" w:rsidR="001B3AE3" w:rsidRDefault="00EB5EB9">
            <w:pPr>
              <w:pStyle w:val="ListBullet"/>
              <w:rPr>
                <w:color w:val="auto"/>
              </w:rPr>
            </w:pPr>
            <w:r>
              <w:rPr>
                <w:color w:val="auto"/>
              </w:rPr>
              <w:t>Construction of new Community Food Bank of Mineral County</w:t>
            </w:r>
          </w:p>
        </w:tc>
      </w:tr>
      <w:tr w:rsidR="001B3AE3" w14:paraId="1CDE609C" w14:textId="77777777" w:rsidTr="7DFAEC76">
        <w:tc>
          <w:tcPr>
            <w:tcW w:w="0" w:type="dxa"/>
          </w:tcPr>
          <w:p w14:paraId="377C8989" w14:textId="01A8B03A" w:rsidR="001B3AE3" w:rsidRDefault="0076220E">
            <w:pPr>
              <w:pStyle w:val="ListBullet"/>
              <w:rPr>
                <w:color w:val="auto"/>
              </w:rPr>
            </w:pPr>
            <w:r>
              <w:rPr>
                <w:color w:val="auto"/>
              </w:rPr>
              <w:t xml:space="preserve">CDBG Public Facilities </w:t>
            </w:r>
          </w:p>
        </w:tc>
        <w:tc>
          <w:tcPr>
            <w:tcW w:w="0" w:type="dxa"/>
          </w:tcPr>
          <w:p w14:paraId="3FB52410" w14:textId="314510D9" w:rsidR="001B3AE3" w:rsidRDefault="0076220E">
            <w:pPr>
              <w:pStyle w:val="ListBullet"/>
              <w:rPr>
                <w:color w:val="auto"/>
              </w:rPr>
            </w:pPr>
            <w:r>
              <w:rPr>
                <w:color w:val="auto"/>
              </w:rPr>
              <w:t>City of Wolf Point</w:t>
            </w:r>
          </w:p>
        </w:tc>
        <w:tc>
          <w:tcPr>
            <w:tcW w:w="1379" w:type="dxa"/>
          </w:tcPr>
          <w:p w14:paraId="233544BE" w14:textId="21026CF7" w:rsidR="001B3AE3" w:rsidRDefault="00ED3A0D">
            <w:pPr>
              <w:pStyle w:val="ListBullet"/>
              <w:rPr>
                <w:color w:val="auto"/>
              </w:rPr>
            </w:pPr>
            <w:r>
              <w:rPr>
                <w:color w:val="auto"/>
              </w:rPr>
              <w:t>Roosevelt</w:t>
            </w:r>
          </w:p>
        </w:tc>
        <w:tc>
          <w:tcPr>
            <w:tcW w:w="1530" w:type="dxa"/>
          </w:tcPr>
          <w:p w14:paraId="4D9AF913" w14:textId="6A625910" w:rsidR="001B3AE3" w:rsidRDefault="00ED3A0D">
            <w:pPr>
              <w:pStyle w:val="ListBullet"/>
              <w:rPr>
                <w:color w:val="auto"/>
              </w:rPr>
            </w:pPr>
            <w:r>
              <w:rPr>
                <w:color w:val="auto"/>
              </w:rPr>
              <w:t>$700,000</w:t>
            </w:r>
          </w:p>
        </w:tc>
        <w:tc>
          <w:tcPr>
            <w:tcW w:w="2430" w:type="dxa"/>
          </w:tcPr>
          <w:p w14:paraId="4D5235C1" w14:textId="5D30248B" w:rsidR="001B3AE3" w:rsidRDefault="00ED3A0D">
            <w:pPr>
              <w:pStyle w:val="ListBullet"/>
              <w:rPr>
                <w:color w:val="auto"/>
              </w:rPr>
            </w:pPr>
            <w:r>
              <w:rPr>
                <w:color w:val="auto"/>
              </w:rPr>
              <w:t>Improve and Sustain Vital Public Infrastructure</w:t>
            </w:r>
          </w:p>
        </w:tc>
        <w:tc>
          <w:tcPr>
            <w:tcW w:w="0" w:type="dxa"/>
          </w:tcPr>
          <w:p w14:paraId="65E4FD82" w14:textId="656CE614" w:rsidR="001B3AE3" w:rsidRDefault="000842C2">
            <w:pPr>
              <w:pStyle w:val="ListBullet"/>
              <w:rPr>
                <w:color w:val="auto"/>
              </w:rPr>
            </w:pPr>
            <w:r>
              <w:rPr>
                <w:color w:val="auto"/>
              </w:rPr>
              <w:t>Wastewater collection system improvements</w:t>
            </w:r>
          </w:p>
        </w:tc>
      </w:tr>
      <w:tr w:rsidR="00DA1A9F" w14:paraId="3A0FC939" w14:textId="77777777" w:rsidTr="7DFAEC76">
        <w:trPr>
          <w:cnfStyle w:val="000000100000" w:firstRow="0" w:lastRow="0" w:firstColumn="0" w:lastColumn="0" w:oddVBand="0" w:evenVBand="0" w:oddHBand="1" w:evenHBand="0" w:firstRowFirstColumn="0" w:firstRowLastColumn="0" w:lastRowFirstColumn="0" w:lastRowLastColumn="0"/>
        </w:trPr>
        <w:tc>
          <w:tcPr>
            <w:tcW w:w="0" w:type="dxa"/>
          </w:tcPr>
          <w:p w14:paraId="1A2D083B" w14:textId="14E4B6DC" w:rsidR="001B3AE3" w:rsidRDefault="00D3059D">
            <w:pPr>
              <w:pStyle w:val="ListBullet"/>
              <w:rPr>
                <w:color w:val="auto"/>
              </w:rPr>
            </w:pPr>
            <w:r>
              <w:rPr>
                <w:color w:val="auto"/>
              </w:rPr>
              <w:t>CDBG Community Facilities</w:t>
            </w:r>
          </w:p>
        </w:tc>
        <w:tc>
          <w:tcPr>
            <w:tcW w:w="0" w:type="dxa"/>
          </w:tcPr>
          <w:p w14:paraId="4CA184D1" w14:textId="7225C595" w:rsidR="001B3AE3" w:rsidRDefault="00A12ACA">
            <w:pPr>
              <w:pStyle w:val="ListBullet"/>
              <w:rPr>
                <w:color w:val="auto"/>
              </w:rPr>
            </w:pPr>
            <w:r>
              <w:rPr>
                <w:color w:val="auto"/>
              </w:rPr>
              <w:t>Lincoln County</w:t>
            </w:r>
          </w:p>
        </w:tc>
        <w:tc>
          <w:tcPr>
            <w:tcW w:w="1379" w:type="dxa"/>
          </w:tcPr>
          <w:p w14:paraId="6B712768" w14:textId="75C818BE" w:rsidR="001B3AE3" w:rsidRDefault="00A12ACA">
            <w:pPr>
              <w:pStyle w:val="ListBullet"/>
              <w:rPr>
                <w:color w:val="auto"/>
              </w:rPr>
            </w:pPr>
            <w:r>
              <w:rPr>
                <w:color w:val="auto"/>
              </w:rPr>
              <w:t>Lincoln</w:t>
            </w:r>
          </w:p>
        </w:tc>
        <w:tc>
          <w:tcPr>
            <w:tcW w:w="1530" w:type="dxa"/>
          </w:tcPr>
          <w:p w14:paraId="6F01A6AE" w14:textId="779C0328" w:rsidR="001B3AE3" w:rsidRDefault="00A12ACA">
            <w:pPr>
              <w:pStyle w:val="ListBullet"/>
              <w:rPr>
                <w:color w:val="auto"/>
              </w:rPr>
            </w:pPr>
            <w:r>
              <w:rPr>
                <w:color w:val="auto"/>
              </w:rPr>
              <w:t>$600,000</w:t>
            </w:r>
          </w:p>
        </w:tc>
        <w:tc>
          <w:tcPr>
            <w:tcW w:w="2430" w:type="dxa"/>
          </w:tcPr>
          <w:p w14:paraId="2D64629D" w14:textId="4D74765B" w:rsidR="001B3AE3" w:rsidRDefault="00827D41">
            <w:pPr>
              <w:pStyle w:val="ListBullet"/>
              <w:rPr>
                <w:color w:val="auto"/>
              </w:rPr>
            </w:pPr>
            <w:r>
              <w:rPr>
                <w:color w:val="auto"/>
              </w:rPr>
              <w:t>Improve and Sustain Vital Public Infrastructure</w:t>
            </w:r>
          </w:p>
        </w:tc>
        <w:tc>
          <w:tcPr>
            <w:tcW w:w="0" w:type="dxa"/>
          </w:tcPr>
          <w:p w14:paraId="7F27EF2F" w14:textId="5F853A46" w:rsidR="001B3AE3" w:rsidRDefault="002B4365">
            <w:pPr>
              <w:pStyle w:val="ListBullet"/>
              <w:rPr>
                <w:color w:val="auto"/>
              </w:rPr>
            </w:pPr>
            <w:r>
              <w:rPr>
                <w:color w:val="auto"/>
              </w:rPr>
              <w:t xml:space="preserve">Rehabilitation of the Trego, Fortine, Stryker Community Hall </w:t>
            </w:r>
          </w:p>
        </w:tc>
      </w:tr>
      <w:tr w:rsidR="007246D1" w14:paraId="3167A008" w14:textId="77777777" w:rsidTr="7DFAEC76">
        <w:tc>
          <w:tcPr>
            <w:tcW w:w="0" w:type="dxa"/>
          </w:tcPr>
          <w:p w14:paraId="1178C32D" w14:textId="17ABF524" w:rsidR="007246D1" w:rsidRDefault="00866F5C">
            <w:pPr>
              <w:pStyle w:val="ListBullet"/>
              <w:rPr>
                <w:color w:val="auto"/>
              </w:rPr>
            </w:pPr>
            <w:r>
              <w:rPr>
                <w:color w:val="auto"/>
              </w:rPr>
              <w:t>CDBG Planning</w:t>
            </w:r>
          </w:p>
        </w:tc>
        <w:tc>
          <w:tcPr>
            <w:tcW w:w="0" w:type="dxa"/>
          </w:tcPr>
          <w:p w14:paraId="60E44779" w14:textId="423ADC6F" w:rsidR="007246D1" w:rsidRDefault="00BF1692">
            <w:pPr>
              <w:pStyle w:val="ListBullet"/>
              <w:rPr>
                <w:color w:val="auto"/>
              </w:rPr>
            </w:pPr>
            <w:r>
              <w:rPr>
                <w:color w:val="auto"/>
              </w:rPr>
              <w:t>Town of Hysham</w:t>
            </w:r>
          </w:p>
        </w:tc>
        <w:tc>
          <w:tcPr>
            <w:tcW w:w="1379" w:type="dxa"/>
          </w:tcPr>
          <w:p w14:paraId="3096DAA7" w14:textId="7FA5F121" w:rsidR="007246D1" w:rsidRDefault="00411F92">
            <w:pPr>
              <w:pStyle w:val="ListBullet"/>
              <w:rPr>
                <w:color w:val="auto"/>
              </w:rPr>
            </w:pPr>
            <w:r>
              <w:rPr>
                <w:color w:val="auto"/>
              </w:rPr>
              <w:t xml:space="preserve">Treasure </w:t>
            </w:r>
          </w:p>
        </w:tc>
        <w:tc>
          <w:tcPr>
            <w:tcW w:w="1530" w:type="dxa"/>
          </w:tcPr>
          <w:p w14:paraId="264F0F83" w14:textId="766E2D0B" w:rsidR="007246D1" w:rsidRDefault="008E614F">
            <w:pPr>
              <w:pStyle w:val="ListBullet"/>
              <w:rPr>
                <w:color w:val="auto"/>
              </w:rPr>
            </w:pPr>
            <w:r>
              <w:rPr>
                <w:color w:val="auto"/>
              </w:rPr>
              <w:t>$50,000</w:t>
            </w:r>
          </w:p>
        </w:tc>
        <w:tc>
          <w:tcPr>
            <w:tcW w:w="2430" w:type="dxa"/>
          </w:tcPr>
          <w:p w14:paraId="4212DC12" w14:textId="43514B2E" w:rsidR="007246D1" w:rsidRDefault="0025384E">
            <w:pPr>
              <w:pStyle w:val="ListBullet"/>
              <w:rPr>
                <w:color w:val="auto"/>
              </w:rPr>
            </w:pPr>
            <w:r>
              <w:rPr>
                <w:color w:val="auto"/>
              </w:rPr>
              <w:t>Planning for Communities</w:t>
            </w:r>
          </w:p>
        </w:tc>
        <w:tc>
          <w:tcPr>
            <w:tcW w:w="0" w:type="dxa"/>
          </w:tcPr>
          <w:p w14:paraId="68918351" w14:textId="56134396" w:rsidR="007246D1" w:rsidRDefault="000C4171">
            <w:pPr>
              <w:pStyle w:val="ListBullet"/>
              <w:rPr>
                <w:color w:val="auto"/>
              </w:rPr>
            </w:pPr>
            <w:r>
              <w:rPr>
                <w:color w:val="auto"/>
              </w:rPr>
              <w:t xml:space="preserve">Comprehensive School </w:t>
            </w:r>
            <w:r w:rsidR="00256B92">
              <w:rPr>
                <w:color w:val="auto"/>
              </w:rPr>
              <w:t xml:space="preserve">Facility </w:t>
            </w:r>
            <w:r w:rsidR="00256B92">
              <w:rPr>
                <w:color w:val="auto"/>
              </w:rPr>
              <w:lastRenderedPageBreak/>
              <w:t>Master Plan and PAR</w:t>
            </w:r>
          </w:p>
        </w:tc>
      </w:tr>
      <w:tr w:rsidR="00256B92" w14:paraId="5E950090" w14:textId="77777777" w:rsidTr="7DFAEC76">
        <w:trPr>
          <w:cnfStyle w:val="000000100000" w:firstRow="0" w:lastRow="0" w:firstColumn="0" w:lastColumn="0" w:oddVBand="0" w:evenVBand="0" w:oddHBand="1" w:evenHBand="0" w:firstRowFirstColumn="0" w:firstRowLastColumn="0" w:lastRowFirstColumn="0" w:lastRowLastColumn="0"/>
        </w:trPr>
        <w:tc>
          <w:tcPr>
            <w:tcW w:w="0" w:type="dxa"/>
          </w:tcPr>
          <w:p w14:paraId="6C2A0192" w14:textId="3C7D69E8" w:rsidR="00256B92" w:rsidRDefault="00FC0D4C">
            <w:pPr>
              <w:pStyle w:val="ListBullet"/>
              <w:rPr>
                <w:color w:val="auto"/>
              </w:rPr>
            </w:pPr>
            <w:r>
              <w:rPr>
                <w:color w:val="auto"/>
              </w:rPr>
              <w:lastRenderedPageBreak/>
              <w:t>CDBG Planning</w:t>
            </w:r>
          </w:p>
        </w:tc>
        <w:tc>
          <w:tcPr>
            <w:tcW w:w="0" w:type="dxa"/>
          </w:tcPr>
          <w:p w14:paraId="228B1D93" w14:textId="53FE3256" w:rsidR="00256B92" w:rsidRDefault="00FC0D4C">
            <w:pPr>
              <w:pStyle w:val="ListBullet"/>
              <w:rPr>
                <w:color w:val="auto"/>
              </w:rPr>
            </w:pPr>
            <w:r>
              <w:rPr>
                <w:color w:val="auto"/>
              </w:rPr>
              <w:t>City of Lewistown</w:t>
            </w:r>
          </w:p>
        </w:tc>
        <w:tc>
          <w:tcPr>
            <w:tcW w:w="1379" w:type="dxa"/>
          </w:tcPr>
          <w:p w14:paraId="4DFA5AA8" w14:textId="5D194DDA" w:rsidR="00256B92" w:rsidRDefault="00AC0AFE">
            <w:pPr>
              <w:pStyle w:val="ListBullet"/>
              <w:rPr>
                <w:color w:val="auto"/>
              </w:rPr>
            </w:pPr>
            <w:r>
              <w:rPr>
                <w:color w:val="auto"/>
              </w:rPr>
              <w:t>Fergus</w:t>
            </w:r>
          </w:p>
        </w:tc>
        <w:tc>
          <w:tcPr>
            <w:tcW w:w="1530" w:type="dxa"/>
          </w:tcPr>
          <w:p w14:paraId="1874B919" w14:textId="7166F3BB" w:rsidR="00256B92" w:rsidRDefault="00AC0AFE">
            <w:pPr>
              <w:pStyle w:val="ListBullet"/>
              <w:rPr>
                <w:color w:val="auto"/>
              </w:rPr>
            </w:pPr>
            <w:r>
              <w:rPr>
                <w:color w:val="auto"/>
              </w:rPr>
              <w:t>$50,000</w:t>
            </w:r>
          </w:p>
        </w:tc>
        <w:tc>
          <w:tcPr>
            <w:tcW w:w="2430" w:type="dxa"/>
          </w:tcPr>
          <w:p w14:paraId="50EDB44B" w14:textId="06952D92" w:rsidR="00256B92" w:rsidRDefault="000E4DD1">
            <w:pPr>
              <w:pStyle w:val="ListBullet"/>
              <w:rPr>
                <w:color w:val="auto"/>
              </w:rPr>
            </w:pPr>
            <w:r>
              <w:rPr>
                <w:color w:val="auto"/>
              </w:rPr>
              <w:t>Planning for Communities</w:t>
            </w:r>
          </w:p>
        </w:tc>
        <w:tc>
          <w:tcPr>
            <w:tcW w:w="0" w:type="dxa"/>
          </w:tcPr>
          <w:p w14:paraId="4A2A94A3" w14:textId="153A0104" w:rsidR="00256B92" w:rsidRDefault="000E4DD1">
            <w:pPr>
              <w:pStyle w:val="ListBullet"/>
              <w:rPr>
                <w:color w:val="auto"/>
              </w:rPr>
            </w:pPr>
            <w:r>
              <w:rPr>
                <w:color w:val="auto"/>
              </w:rPr>
              <w:t>PAR and Library Master Plan</w:t>
            </w:r>
          </w:p>
        </w:tc>
      </w:tr>
      <w:tr w:rsidR="000E4DD1" w14:paraId="783DB407" w14:textId="77777777" w:rsidTr="7DFAEC76">
        <w:tc>
          <w:tcPr>
            <w:tcW w:w="0" w:type="dxa"/>
          </w:tcPr>
          <w:p w14:paraId="5F732517" w14:textId="19F88AC8" w:rsidR="000E4DD1" w:rsidRDefault="000E4DD1">
            <w:pPr>
              <w:pStyle w:val="ListBullet"/>
              <w:rPr>
                <w:color w:val="auto"/>
              </w:rPr>
            </w:pPr>
            <w:r>
              <w:rPr>
                <w:color w:val="auto"/>
              </w:rPr>
              <w:t>CDBG Planning</w:t>
            </w:r>
          </w:p>
        </w:tc>
        <w:tc>
          <w:tcPr>
            <w:tcW w:w="0" w:type="dxa"/>
          </w:tcPr>
          <w:p w14:paraId="5F62C49C" w14:textId="7886189F" w:rsidR="000E4DD1" w:rsidRDefault="000E4DD1">
            <w:pPr>
              <w:pStyle w:val="ListBullet"/>
              <w:rPr>
                <w:color w:val="auto"/>
              </w:rPr>
            </w:pPr>
            <w:r>
              <w:rPr>
                <w:color w:val="auto"/>
              </w:rPr>
              <w:t>City of Hardin</w:t>
            </w:r>
          </w:p>
        </w:tc>
        <w:tc>
          <w:tcPr>
            <w:tcW w:w="1379" w:type="dxa"/>
          </w:tcPr>
          <w:p w14:paraId="6B1D8C08" w14:textId="753CBA14" w:rsidR="000E4DD1" w:rsidRDefault="00213BDE">
            <w:pPr>
              <w:pStyle w:val="ListBullet"/>
              <w:rPr>
                <w:color w:val="auto"/>
              </w:rPr>
            </w:pPr>
            <w:r>
              <w:rPr>
                <w:color w:val="auto"/>
              </w:rPr>
              <w:t xml:space="preserve">Big Horn </w:t>
            </w:r>
          </w:p>
        </w:tc>
        <w:tc>
          <w:tcPr>
            <w:tcW w:w="1530" w:type="dxa"/>
          </w:tcPr>
          <w:p w14:paraId="6791F64E" w14:textId="37979D1D" w:rsidR="000E4DD1" w:rsidRDefault="009D5606">
            <w:pPr>
              <w:pStyle w:val="ListBullet"/>
              <w:rPr>
                <w:color w:val="auto"/>
              </w:rPr>
            </w:pPr>
            <w:r>
              <w:rPr>
                <w:color w:val="auto"/>
              </w:rPr>
              <w:t>$25,000</w:t>
            </w:r>
          </w:p>
        </w:tc>
        <w:tc>
          <w:tcPr>
            <w:tcW w:w="2430" w:type="dxa"/>
          </w:tcPr>
          <w:p w14:paraId="65A301A6" w14:textId="2CCC4026" w:rsidR="000E4DD1" w:rsidRDefault="009D5606">
            <w:pPr>
              <w:pStyle w:val="ListBullet"/>
              <w:rPr>
                <w:color w:val="auto"/>
              </w:rPr>
            </w:pPr>
            <w:r>
              <w:rPr>
                <w:color w:val="auto"/>
              </w:rPr>
              <w:t>Planning for Communities</w:t>
            </w:r>
          </w:p>
        </w:tc>
        <w:tc>
          <w:tcPr>
            <w:tcW w:w="0" w:type="dxa"/>
          </w:tcPr>
          <w:p w14:paraId="39832C0D" w14:textId="15D42521" w:rsidR="000E4DD1" w:rsidRDefault="009D5606">
            <w:pPr>
              <w:pStyle w:val="ListBullet"/>
              <w:rPr>
                <w:color w:val="auto"/>
              </w:rPr>
            </w:pPr>
            <w:r>
              <w:rPr>
                <w:color w:val="auto"/>
              </w:rPr>
              <w:t>Economic Development Strategy</w:t>
            </w:r>
          </w:p>
        </w:tc>
      </w:tr>
      <w:tr w:rsidR="009D5606" w14:paraId="420E9CA5" w14:textId="77777777" w:rsidTr="7DFAEC76">
        <w:trPr>
          <w:cnfStyle w:val="000000100000" w:firstRow="0" w:lastRow="0" w:firstColumn="0" w:lastColumn="0" w:oddVBand="0" w:evenVBand="0" w:oddHBand="1" w:evenHBand="0" w:firstRowFirstColumn="0" w:firstRowLastColumn="0" w:lastRowFirstColumn="0" w:lastRowLastColumn="0"/>
        </w:trPr>
        <w:tc>
          <w:tcPr>
            <w:tcW w:w="0" w:type="dxa"/>
          </w:tcPr>
          <w:p w14:paraId="1BF9BCF4" w14:textId="4106522B" w:rsidR="009D5606" w:rsidRDefault="009F0303">
            <w:pPr>
              <w:pStyle w:val="ListBullet"/>
              <w:rPr>
                <w:color w:val="auto"/>
              </w:rPr>
            </w:pPr>
            <w:r>
              <w:rPr>
                <w:color w:val="auto"/>
              </w:rPr>
              <w:t>CDBG Planning</w:t>
            </w:r>
          </w:p>
        </w:tc>
        <w:tc>
          <w:tcPr>
            <w:tcW w:w="0" w:type="dxa"/>
          </w:tcPr>
          <w:p w14:paraId="56D29A88" w14:textId="50B9EE8A" w:rsidR="009D5606" w:rsidRDefault="009F0303">
            <w:pPr>
              <w:pStyle w:val="ListBullet"/>
              <w:rPr>
                <w:color w:val="auto"/>
              </w:rPr>
            </w:pPr>
            <w:r>
              <w:rPr>
                <w:color w:val="auto"/>
              </w:rPr>
              <w:t>Town of Superior</w:t>
            </w:r>
          </w:p>
        </w:tc>
        <w:tc>
          <w:tcPr>
            <w:tcW w:w="1379" w:type="dxa"/>
          </w:tcPr>
          <w:p w14:paraId="687F2E98" w14:textId="26AF6657" w:rsidR="009D5606" w:rsidRDefault="009F0303">
            <w:pPr>
              <w:pStyle w:val="ListBullet"/>
              <w:rPr>
                <w:color w:val="auto"/>
              </w:rPr>
            </w:pPr>
            <w:r>
              <w:rPr>
                <w:color w:val="auto"/>
              </w:rPr>
              <w:t>Mineral</w:t>
            </w:r>
          </w:p>
        </w:tc>
        <w:tc>
          <w:tcPr>
            <w:tcW w:w="1530" w:type="dxa"/>
          </w:tcPr>
          <w:p w14:paraId="722B593A" w14:textId="6D7C7012" w:rsidR="009D5606" w:rsidRDefault="00721785">
            <w:pPr>
              <w:pStyle w:val="ListBullet"/>
              <w:rPr>
                <w:color w:val="auto"/>
              </w:rPr>
            </w:pPr>
            <w:r>
              <w:rPr>
                <w:color w:val="auto"/>
              </w:rPr>
              <w:t>$39,500</w:t>
            </w:r>
          </w:p>
        </w:tc>
        <w:tc>
          <w:tcPr>
            <w:tcW w:w="2430" w:type="dxa"/>
          </w:tcPr>
          <w:p w14:paraId="040B0860" w14:textId="20AF4ED1" w:rsidR="009D5606" w:rsidRDefault="00D5408E">
            <w:pPr>
              <w:pStyle w:val="ListBullet"/>
              <w:rPr>
                <w:color w:val="auto"/>
              </w:rPr>
            </w:pPr>
            <w:r>
              <w:rPr>
                <w:color w:val="auto"/>
              </w:rPr>
              <w:t>Planning for Communities</w:t>
            </w:r>
          </w:p>
        </w:tc>
        <w:tc>
          <w:tcPr>
            <w:tcW w:w="0" w:type="dxa"/>
          </w:tcPr>
          <w:p w14:paraId="364CF98E" w14:textId="2AB5337B" w:rsidR="009D5606" w:rsidRDefault="00D5408E">
            <w:pPr>
              <w:pStyle w:val="ListBullet"/>
              <w:rPr>
                <w:color w:val="auto"/>
              </w:rPr>
            </w:pPr>
            <w:r>
              <w:rPr>
                <w:color w:val="auto"/>
              </w:rPr>
              <w:t>PAR for Superior’s swimming pool</w:t>
            </w:r>
          </w:p>
        </w:tc>
      </w:tr>
      <w:tr w:rsidR="00D5408E" w14:paraId="04C34259" w14:textId="77777777" w:rsidTr="7DFAEC76">
        <w:tc>
          <w:tcPr>
            <w:tcW w:w="0" w:type="dxa"/>
          </w:tcPr>
          <w:p w14:paraId="1B16687C" w14:textId="61C7FE99" w:rsidR="00D5408E" w:rsidRDefault="00F020EA">
            <w:pPr>
              <w:pStyle w:val="ListBullet"/>
              <w:rPr>
                <w:color w:val="auto"/>
              </w:rPr>
            </w:pPr>
            <w:r>
              <w:rPr>
                <w:color w:val="auto"/>
              </w:rPr>
              <w:t>CDBG Planning</w:t>
            </w:r>
          </w:p>
        </w:tc>
        <w:tc>
          <w:tcPr>
            <w:tcW w:w="0" w:type="dxa"/>
          </w:tcPr>
          <w:p w14:paraId="45B329EC" w14:textId="56450569" w:rsidR="00D5408E" w:rsidRDefault="00F020EA">
            <w:pPr>
              <w:pStyle w:val="ListBullet"/>
              <w:rPr>
                <w:color w:val="auto"/>
              </w:rPr>
            </w:pPr>
            <w:r>
              <w:rPr>
                <w:color w:val="auto"/>
              </w:rPr>
              <w:t>Lake County</w:t>
            </w:r>
          </w:p>
        </w:tc>
        <w:tc>
          <w:tcPr>
            <w:tcW w:w="1379" w:type="dxa"/>
          </w:tcPr>
          <w:p w14:paraId="055C2A84" w14:textId="7ADA063A" w:rsidR="00D5408E" w:rsidRDefault="00AD58C8">
            <w:pPr>
              <w:pStyle w:val="ListBullet"/>
              <w:rPr>
                <w:color w:val="auto"/>
              </w:rPr>
            </w:pPr>
            <w:r>
              <w:rPr>
                <w:color w:val="auto"/>
              </w:rPr>
              <w:t>Lake</w:t>
            </w:r>
          </w:p>
        </w:tc>
        <w:tc>
          <w:tcPr>
            <w:tcW w:w="1530" w:type="dxa"/>
          </w:tcPr>
          <w:p w14:paraId="3BD7AD05" w14:textId="797EDC01" w:rsidR="00D5408E" w:rsidRDefault="00AD58C8">
            <w:pPr>
              <w:pStyle w:val="ListBullet"/>
              <w:rPr>
                <w:color w:val="auto"/>
              </w:rPr>
            </w:pPr>
            <w:r>
              <w:rPr>
                <w:color w:val="auto"/>
              </w:rPr>
              <w:t>$50,000</w:t>
            </w:r>
          </w:p>
        </w:tc>
        <w:tc>
          <w:tcPr>
            <w:tcW w:w="2430" w:type="dxa"/>
          </w:tcPr>
          <w:p w14:paraId="5C1572F4" w14:textId="50DB9922" w:rsidR="00D5408E" w:rsidRDefault="00AD58C8">
            <w:pPr>
              <w:pStyle w:val="ListBullet"/>
              <w:rPr>
                <w:color w:val="auto"/>
              </w:rPr>
            </w:pPr>
            <w:r>
              <w:rPr>
                <w:color w:val="auto"/>
              </w:rPr>
              <w:t>Planning for Communities</w:t>
            </w:r>
          </w:p>
        </w:tc>
        <w:tc>
          <w:tcPr>
            <w:tcW w:w="0" w:type="dxa"/>
          </w:tcPr>
          <w:p w14:paraId="3DE7E830" w14:textId="1CEEB817" w:rsidR="00D5408E" w:rsidRDefault="00CF555F">
            <w:pPr>
              <w:pStyle w:val="ListBullet"/>
              <w:rPr>
                <w:color w:val="auto"/>
              </w:rPr>
            </w:pPr>
            <w:r>
              <w:rPr>
                <w:color w:val="auto"/>
              </w:rPr>
              <w:t>Affordable Housing Constructability Study</w:t>
            </w:r>
          </w:p>
        </w:tc>
      </w:tr>
      <w:tr w:rsidR="00CF555F" w14:paraId="55A7AB7C" w14:textId="77777777" w:rsidTr="7DFAEC76">
        <w:trPr>
          <w:cnfStyle w:val="000000100000" w:firstRow="0" w:lastRow="0" w:firstColumn="0" w:lastColumn="0" w:oddVBand="0" w:evenVBand="0" w:oddHBand="1" w:evenHBand="0" w:firstRowFirstColumn="0" w:firstRowLastColumn="0" w:lastRowFirstColumn="0" w:lastRowLastColumn="0"/>
        </w:trPr>
        <w:tc>
          <w:tcPr>
            <w:tcW w:w="0" w:type="dxa"/>
          </w:tcPr>
          <w:p w14:paraId="0A49D717" w14:textId="0A56B885" w:rsidR="00CF555F" w:rsidRDefault="00CF555F">
            <w:pPr>
              <w:pStyle w:val="ListBullet"/>
              <w:rPr>
                <w:color w:val="auto"/>
              </w:rPr>
            </w:pPr>
            <w:r>
              <w:rPr>
                <w:color w:val="auto"/>
              </w:rPr>
              <w:t xml:space="preserve">CDBG Planning </w:t>
            </w:r>
          </w:p>
        </w:tc>
        <w:tc>
          <w:tcPr>
            <w:tcW w:w="0" w:type="dxa"/>
          </w:tcPr>
          <w:p w14:paraId="4DCD4FD1" w14:textId="4D3AE0E3" w:rsidR="00CF555F" w:rsidRDefault="00CF555F">
            <w:pPr>
              <w:pStyle w:val="ListBullet"/>
              <w:rPr>
                <w:color w:val="auto"/>
              </w:rPr>
            </w:pPr>
            <w:r>
              <w:rPr>
                <w:color w:val="auto"/>
              </w:rPr>
              <w:t>Town of Saco</w:t>
            </w:r>
          </w:p>
        </w:tc>
        <w:tc>
          <w:tcPr>
            <w:tcW w:w="1379" w:type="dxa"/>
          </w:tcPr>
          <w:p w14:paraId="587BE32F" w14:textId="1F143D34" w:rsidR="00CF555F" w:rsidRDefault="007572F1">
            <w:pPr>
              <w:pStyle w:val="ListBullet"/>
              <w:rPr>
                <w:color w:val="auto"/>
              </w:rPr>
            </w:pPr>
            <w:r>
              <w:rPr>
                <w:color w:val="auto"/>
              </w:rPr>
              <w:t>Phillips</w:t>
            </w:r>
          </w:p>
        </w:tc>
        <w:tc>
          <w:tcPr>
            <w:tcW w:w="1530" w:type="dxa"/>
          </w:tcPr>
          <w:p w14:paraId="23C76F3F" w14:textId="135D45AD" w:rsidR="00CF555F" w:rsidRDefault="006E56CE">
            <w:pPr>
              <w:pStyle w:val="ListBullet"/>
              <w:rPr>
                <w:color w:val="auto"/>
              </w:rPr>
            </w:pPr>
            <w:r>
              <w:rPr>
                <w:color w:val="auto"/>
              </w:rPr>
              <w:t>$50,000</w:t>
            </w:r>
          </w:p>
        </w:tc>
        <w:tc>
          <w:tcPr>
            <w:tcW w:w="2430" w:type="dxa"/>
          </w:tcPr>
          <w:p w14:paraId="35039051" w14:textId="0AF67A30" w:rsidR="00CF555F" w:rsidRDefault="006E56CE">
            <w:pPr>
              <w:pStyle w:val="ListBullet"/>
              <w:rPr>
                <w:color w:val="auto"/>
              </w:rPr>
            </w:pPr>
            <w:r>
              <w:rPr>
                <w:color w:val="auto"/>
              </w:rPr>
              <w:t>Planning for Communities</w:t>
            </w:r>
          </w:p>
        </w:tc>
        <w:tc>
          <w:tcPr>
            <w:tcW w:w="0" w:type="dxa"/>
          </w:tcPr>
          <w:p w14:paraId="64C43164" w14:textId="5340B9DD" w:rsidR="00CF555F" w:rsidRDefault="006E56CE">
            <w:pPr>
              <w:pStyle w:val="ListBullet"/>
              <w:rPr>
                <w:color w:val="auto"/>
              </w:rPr>
            </w:pPr>
            <w:r>
              <w:rPr>
                <w:color w:val="auto"/>
              </w:rPr>
              <w:t>Levee Feasibility Study</w:t>
            </w:r>
          </w:p>
        </w:tc>
      </w:tr>
      <w:tr w:rsidR="006E56CE" w14:paraId="7ACF6767" w14:textId="77777777" w:rsidTr="7DFAEC76">
        <w:tc>
          <w:tcPr>
            <w:tcW w:w="0" w:type="dxa"/>
          </w:tcPr>
          <w:p w14:paraId="73476747" w14:textId="0AB3B824" w:rsidR="006E56CE" w:rsidRDefault="006E56CE">
            <w:pPr>
              <w:pStyle w:val="ListBullet"/>
              <w:rPr>
                <w:color w:val="auto"/>
              </w:rPr>
            </w:pPr>
            <w:r>
              <w:rPr>
                <w:color w:val="auto"/>
              </w:rPr>
              <w:t>CDBG Planning</w:t>
            </w:r>
          </w:p>
        </w:tc>
        <w:tc>
          <w:tcPr>
            <w:tcW w:w="0" w:type="dxa"/>
          </w:tcPr>
          <w:p w14:paraId="1551FE37" w14:textId="0FCEC749" w:rsidR="006E56CE" w:rsidRDefault="006E56CE">
            <w:pPr>
              <w:pStyle w:val="ListBullet"/>
              <w:rPr>
                <w:color w:val="auto"/>
              </w:rPr>
            </w:pPr>
            <w:r>
              <w:rPr>
                <w:color w:val="auto"/>
              </w:rPr>
              <w:t xml:space="preserve">Town of White </w:t>
            </w:r>
            <w:r>
              <w:rPr>
                <w:color w:val="auto"/>
              </w:rPr>
              <w:lastRenderedPageBreak/>
              <w:t>Sulphur Springs</w:t>
            </w:r>
          </w:p>
        </w:tc>
        <w:tc>
          <w:tcPr>
            <w:tcW w:w="1379" w:type="dxa"/>
          </w:tcPr>
          <w:p w14:paraId="05923B5B" w14:textId="51C61511" w:rsidR="006E56CE" w:rsidRDefault="00D94545">
            <w:pPr>
              <w:pStyle w:val="ListBullet"/>
              <w:rPr>
                <w:color w:val="auto"/>
              </w:rPr>
            </w:pPr>
            <w:r>
              <w:rPr>
                <w:color w:val="auto"/>
              </w:rPr>
              <w:lastRenderedPageBreak/>
              <w:t>Meagher</w:t>
            </w:r>
          </w:p>
        </w:tc>
        <w:tc>
          <w:tcPr>
            <w:tcW w:w="1530" w:type="dxa"/>
          </w:tcPr>
          <w:p w14:paraId="55FBCE73" w14:textId="4F901F1A" w:rsidR="006E56CE" w:rsidRDefault="007942A6">
            <w:pPr>
              <w:pStyle w:val="ListBullet"/>
              <w:rPr>
                <w:color w:val="auto"/>
              </w:rPr>
            </w:pPr>
            <w:r>
              <w:rPr>
                <w:color w:val="auto"/>
              </w:rPr>
              <w:t>$23,377</w:t>
            </w:r>
          </w:p>
        </w:tc>
        <w:tc>
          <w:tcPr>
            <w:tcW w:w="2430" w:type="dxa"/>
          </w:tcPr>
          <w:p w14:paraId="382BFB0D" w14:textId="71CAF3FB" w:rsidR="006E56CE" w:rsidRDefault="00074F88">
            <w:pPr>
              <w:pStyle w:val="ListBullet"/>
              <w:rPr>
                <w:color w:val="auto"/>
              </w:rPr>
            </w:pPr>
            <w:r>
              <w:rPr>
                <w:color w:val="auto"/>
              </w:rPr>
              <w:t>Planning for Communities</w:t>
            </w:r>
          </w:p>
        </w:tc>
        <w:tc>
          <w:tcPr>
            <w:tcW w:w="0" w:type="dxa"/>
          </w:tcPr>
          <w:p w14:paraId="0A4B036F" w14:textId="3AA67971" w:rsidR="006E56CE" w:rsidRDefault="00074F88">
            <w:pPr>
              <w:pStyle w:val="ListBullet"/>
              <w:rPr>
                <w:color w:val="auto"/>
              </w:rPr>
            </w:pPr>
            <w:r>
              <w:rPr>
                <w:color w:val="auto"/>
              </w:rPr>
              <w:t>Comprehensive Recreation Master Plan</w:t>
            </w:r>
          </w:p>
        </w:tc>
      </w:tr>
      <w:tr w:rsidR="00074F88" w14:paraId="6ED605AE" w14:textId="77777777" w:rsidTr="7DFAEC76">
        <w:trPr>
          <w:cnfStyle w:val="000000100000" w:firstRow="0" w:lastRow="0" w:firstColumn="0" w:lastColumn="0" w:oddVBand="0" w:evenVBand="0" w:oddHBand="1" w:evenHBand="0" w:firstRowFirstColumn="0" w:firstRowLastColumn="0" w:lastRowFirstColumn="0" w:lastRowLastColumn="0"/>
        </w:trPr>
        <w:tc>
          <w:tcPr>
            <w:tcW w:w="0" w:type="dxa"/>
          </w:tcPr>
          <w:p w14:paraId="1BEBF790" w14:textId="07699630" w:rsidR="00074F88" w:rsidRDefault="00074F88">
            <w:pPr>
              <w:pStyle w:val="ListBullet"/>
              <w:rPr>
                <w:color w:val="auto"/>
              </w:rPr>
            </w:pPr>
            <w:r>
              <w:rPr>
                <w:color w:val="auto"/>
              </w:rPr>
              <w:t>CDBG Planning</w:t>
            </w:r>
          </w:p>
        </w:tc>
        <w:tc>
          <w:tcPr>
            <w:tcW w:w="0" w:type="dxa"/>
          </w:tcPr>
          <w:p w14:paraId="46850E2D" w14:textId="0ADEFC19" w:rsidR="00074F88" w:rsidRDefault="00074F88">
            <w:pPr>
              <w:pStyle w:val="ListBullet"/>
              <w:rPr>
                <w:color w:val="auto"/>
              </w:rPr>
            </w:pPr>
            <w:r>
              <w:rPr>
                <w:color w:val="auto"/>
              </w:rPr>
              <w:t>City of Dillon</w:t>
            </w:r>
          </w:p>
        </w:tc>
        <w:tc>
          <w:tcPr>
            <w:tcW w:w="1379" w:type="dxa"/>
          </w:tcPr>
          <w:p w14:paraId="797DBD65" w14:textId="632F4512" w:rsidR="00074F88" w:rsidRDefault="00074F88">
            <w:pPr>
              <w:pStyle w:val="ListBullet"/>
              <w:rPr>
                <w:color w:val="auto"/>
              </w:rPr>
            </w:pPr>
            <w:r>
              <w:rPr>
                <w:color w:val="auto"/>
              </w:rPr>
              <w:t>Beaverhead</w:t>
            </w:r>
          </w:p>
        </w:tc>
        <w:tc>
          <w:tcPr>
            <w:tcW w:w="1530" w:type="dxa"/>
          </w:tcPr>
          <w:p w14:paraId="67D7BEDB" w14:textId="4EE6223B" w:rsidR="00074F88" w:rsidRDefault="00CD47B8">
            <w:pPr>
              <w:pStyle w:val="ListBullet"/>
              <w:rPr>
                <w:color w:val="auto"/>
              </w:rPr>
            </w:pPr>
            <w:r>
              <w:rPr>
                <w:color w:val="auto"/>
              </w:rPr>
              <w:t>$30,000</w:t>
            </w:r>
          </w:p>
        </w:tc>
        <w:tc>
          <w:tcPr>
            <w:tcW w:w="2430" w:type="dxa"/>
          </w:tcPr>
          <w:p w14:paraId="5AC1B871" w14:textId="2095AAF0" w:rsidR="00074F88" w:rsidRDefault="00CD47B8">
            <w:pPr>
              <w:pStyle w:val="ListBullet"/>
              <w:rPr>
                <w:color w:val="auto"/>
              </w:rPr>
            </w:pPr>
            <w:r>
              <w:rPr>
                <w:color w:val="auto"/>
              </w:rPr>
              <w:t>Planning for Communities</w:t>
            </w:r>
          </w:p>
        </w:tc>
        <w:tc>
          <w:tcPr>
            <w:tcW w:w="0" w:type="dxa"/>
          </w:tcPr>
          <w:p w14:paraId="54CD9B92" w14:textId="5FB23320" w:rsidR="00074F88" w:rsidRDefault="00242303">
            <w:pPr>
              <w:pStyle w:val="ListBullet"/>
              <w:rPr>
                <w:color w:val="auto"/>
              </w:rPr>
            </w:pPr>
            <w:r>
              <w:rPr>
                <w:color w:val="auto"/>
              </w:rPr>
              <w:t>Growth Policy Update</w:t>
            </w:r>
          </w:p>
        </w:tc>
      </w:tr>
      <w:tr w:rsidR="00242303" w14:paraId="28739B31" w14:textId="77777777" w:rsidTr="7DFAEC76">
        <w:tc>
          <w:tcPr>
            <w:tcW w:w="0" w:type="dxa"/>
          </w:tcPr>
          <w:p w14:paraId="1724E50E" w14:textId="7FF25C02" w:rsidR="00242303" w:rsidRDefault="002E78E5">
            <w:pPr>
              <w:pStyle w:val="ListBullet"/>
              <w:rPr>
                <w:color w:val="auto"/>
              </w:rPr>
            </w:pPr>
            <w:r>
              <w:rPr>
                <w:color w:val="auto"/>
              </w:rPr>
              <w:t>CDBG Planning</w:t>
            </w:r>
          </w:p>
        </w:tc>
        <w:tc>
          <w:tcPr>
            <w:tcW w:w="0" w:type="dxa"/>
          </w:tcPr>
          <w:p w14:paraId="7D7415AF" w14:textId="5206BE6E" w:rsidR="00242303" w:rsidRDefault="00C17CE0">
            <w:pPr>
              <w:pStyle w:val="ListBullet"/>
              <w:rPr>
                <w:color w:val="auto"/>
              </w:rPr>
            </w:pPr>
            <w:r>
              <w:rPr>
                <w:color w:val="auto"/>
              </w:rPr>
              <w:t>City of Roundup</w:t>
            </w:r>
          </w:p>
        </w:tc>
        <w:tc>
          <w:tcPr>
            <w:tcW w:w="1379" w:type="dxa"/>
          </w:tcPr>
          <w:p w14:paraId="6970E557" w14:textId="5F1A6D2B" w:rsidR="00242303" w:rsidRDefault="00A61AE9">
            <w:pPr>
              <w:pStyle w:val="ListBullet"/>
              <w:rPr>
                <w:color w:val="auto"/>
              </w:rPr>
            </w:pPr>
            <w:r>
              <w:rPr>
                <w:color w:val="auto"/>
              </w:rPr>
              <w:t>Musselshell</w:t>
            </w:r>
          </w:p>
        </w:tc>
        <w:tc>
          <w:tcPr>
            <w:tcW w:w="1530" w:type="dxa"/>
          </w:tcPr>
          <w:p w14:paraId="2B1B23BB" w14:textId="23C6F553" w:rsidR="00242303" w:rsidRDefault="00A742DB">
            <w:pPr>
              <w:pStyle w:val="ListBullet"/>
              <w:rPr>
                <w:color w:val="auto"/>
              </w:rPr>
            </w:pPr>
            <w:r>
              <w:rPr>
                <w:color w:val="auto"/>
              </w:rPr>
              <w:t>$50,000</w:t>
            </w:r>
          </w:p>
        </w:tc>
        <w:tc>
          <w:tcPr>
            <w:tcW w:w="2430" w:type="dxa"/>
          </w:tcPr>
          <w:p w14:paraId="4B3690B4" w14:textId="5E3C5222" w:rsidR="00242303" w:rsidRDefault="00A742DB">
            <w:pPr>
              <w:pStyle w:val="ListBullet"/>
              <w:rPr>
                <w:color w:val="auto"/>
              </w:rPr>
            </w:pPr>
            <w:r>
              <w:rPr>
                <w:color w:val="auto"/>
              </w:rPr>
              <w:t>Planning for Communities</w:t>
            </w:r>
          </w:p>
        </w:tc>
        <w:tc>
          <w:tcPr>
            <w:tcW w:w="0" w:type="dxa"/>
          </w:tcPr>
          <w:p w14:paraId="075A2615" w14:textId="6AD78A2A" w:rsidR="00242303" w:rsidRDefault="00A742DB">
            <w:pPr>
              <w:pStyle w:val="ListBullet"/>
              <w:rPr>
                <w:color w:val="auto"/>
              </w:rPr>
            </w:pPr>
            <w:r>
              <w:rPr>
                <w:color w:val="auto"/>
              </w:rPr>
              <w:t xml:space="preserve">Preliminary Architectural Report </w:t>
            </w:r>
          </w:p>
        </w:tc>
      </w:tr>
      <w:tr w:rsidR="00E442C1" w14:paraId="27973815" w14:textId="77777777" w:rsidTr="7DFAEC76">
        <w:trPr>
          <w:cnfStyle w:val="000000100000" w:firstRow="0" w:lastRow="0" w:firstColumn="0" w:lastColumn="0" w:oddVBand="0" w:evenVBand="0" w:oddHBand="1" w:evenHBand="0" w:firstRowFirstColumn="0" w:firstRowLastColumn="0" w:lastRowFirstColumn="0" w:lastRowLastColumn="0"/>
        </w:trPr>
        <w:tc>
          <w:tcPr>
            <w:tcW w:w="0" w:type="dxa"/>
          </w:tcPr>
          <w:p w14:paraId="7DEAD068" w14:textId="371C352A" w:rsidR="00E442C1" w:rsidRDefault="00E442C1">
            <w:pPr>
              <w:pStyle w:val="ListBullet"/>
              <w:rPr>
                <w:color w:val="auto"/>
              </w:rPr>
            </w:pPr>
            <w:r>
              <w:rPr>
                <w:color w:val="auto"/>
              </w:rPr>
              <w:t>CDBG Planning</w:t>
            </w:r>
          </w:p>
        </w:tc>
        <w:tc>
          <w:tcPr>
            <w:tcW w:w="0" w:type="dxa"/>
          </w:tcPr>
          <w:p w14:paraId="344A2490" w14:textId="1F1FF9F6" w:rsidR="00E442C1" w:rsidRDefault="00E442C1">
            <w:pPr>
              <w:pStyle w:val="ListBullet"/>
              <w:rPr>
                <w:color w:val="auto"/>
              </w:rPr>
            </w:pPr>
            <w:r>
              <w:rPr>
                <w:color w:val="auto"/>
              </w:rPr>
              <w:t>Custer County</w:t>
            </w:r>
          </w:p>
        </w:tc>
        <w:tc>
          <w:tcPr>
            <w:tcW w:w="1379" w:type="dxa"/>
          </w:tcPr>
          <w:p w14:paraId="1B6968AE" w14:textId="7595C1F3" w:rsidR="00E442C1" w:rsidRDefault="00E442C1">
            <w:pPr>
              <w:pStyle w:val="ListBullet"/>
              <w:rPr>
                <w:color w:val="auto"/>
              </w:rPr>
            </w:pPr>
            <w:r>
              <w:rPr>
                <w:color w:val="auto"/>
              </w:rPr>
              <w:t>Custer</w:t>
            </w:r>
          </w:p>
        </w:tc>
        <w:tc>
          <w:tcPr>
            <w:tcW w:w="1530" w:type="dxa"/>
          </w:tcPr>
          <w:p w14:paraId="35E18FD0" w14:textId="0D2E9F2F" w:rsidR="00E442C1" w:rsidRDefault="00E442C1">
            <w:pPr>
              <w:pStyle w:val="ListBullet"/>
              <w:rPr>
                <w:color w:val="auto"/>
              </w:rPr>
            </w:pPr>
            <w:r>
              <w:rPr>
                <w:color w:val="auto"/>
              </w:rPr>
              <w:t>$50,000</w:t>
            </w:r>
          </w:p>
        </w:tc>
        <w:tc>
          <w:tcPr>
            <w:tcW w:w="2430" w:type="dxa"/>
          </w:tcPr>
          <w:p w14:paraId="2956E5AC" w14:textId="581CDD64" w:rsidR="00E442C1" w:rsidRDefault="00E442C1">
            <w:pPr>
              <w:pStyle w:val="ListBullet"/>
              <w:rPr>
                <w:color w:val="auto"/>
              </w:rPr>
            </w:pPr>
            <w:r>
              <w:rPr>
                <w:color w:val="auto"/>
              </w:rPr>
              <w:t>Planning for Communities</w:t>
            </w:r>
          </w:p>
        </w:tc>
        <w:tc>
          <w:tcPr>
            <w:tcW w:w="0" w:type="dxa"/>
          </w:tcPr>
          <w:p w14:paraId="05B5B96D" w14:textId="249048F8" w:rsidR="00E442C1" w:rsidRDefault="003F2331">
            <w:pPr>
              <w:pStyle w:val="ListBullet"/>
              <w:rPr>
                <w:color w:val="auto"/>
              </w:rPr>
            </w:pPr>
            <w:r>
              <w:rPr>
                <w:color w:val="auto"/>
              </w:rPr>
              <w:t>Capital Improvements Plan</w:t>
            </w:r>
          </w:p>
        </w:tc>
      </w:tr>
      <w:tr w:rsidR="003F2331" w14:paraId="3CC91C96" w14:textId="77777777" w:rsidTr="7DFAEC76">
        <w:tc>
          <w:tcPr>
            <w:tcW w:w="0" w:type="dxa"/>
          </w:tcPr>
          <w:p w14:paraId="0F4D014B" w14:textId="46624E57" w:rsidR="003F2331" w:rsidRDefault="003F2331">
            <w:pPr>
              <w:pStyle w:val="ListBullet"/>
              <w:rPr>
                <w:color w:val="auto"/>
              </w:rPr>
            </w:pPr>
            <w:r>
              <w:rPr>
                <w:color w:val="auto"/>
              </w:rPr>
              <w:t>CDBG Planning</w:t>
            </w:r>
          </w:p>
        </w:tc>
        <w:tc>
          <w:tcPr>
            <w:tcW w:w="0" w:type="dxa"/>
          </w:tcPr>
          <w:p w14:paraId="18374CAD" w14:textId="6165DE58" w:rsidR="003F2331" w:rsidRDefault="009432B8">
            <w:pPr>
              <w:pStyle w:val="ListBullet"/>
              <w:rPr>
                <w:color w:val="auto"/>
              </w:rPr>
            </w:pPr>
            <w:r>
              <w:rPr>
                <w:color w:val="auto"/>
              </w:rPr>
              <w:t>Dawson County</w:t>
            </w:r>
          </w:p>
        </w:tc>
        <w:tc>
          <w:tcPr>
            <w:tcW w:w="1379" w:type="dxa"/>
          </w:tcPr>
          <w:p w14:paraId="1C8545B1" w14:textId="2C7AFDDF" w:rsidR="003F2331" w:rsidRDefault="009432B8">
            <w:pPr>
              <w:pStyle w:val="ListBullet"/>
              <w:rPr>
                <w:color w:val="auto"/>
              </w:rPr>
            </w:pPr>
            <w:r>
              <w:rPr>
                <w:color w:val="auto"/>
              </w:rPr>
              <w:t>Dawson</w:t>
            </w:r>
          </w:p>
        </w:tc>
        <w:tc>
          <w:tcPr>
            <w:tcW w:w="1530" w:type="dxa"/>
          </w:tcPr>
          <w:p w14:paraId="3FCF5DA9" w14:textId="28F7D24D" w:rsidR="003F2331" w:rsidRDefault="00A221B9">
            <w:pPr>
              <w:pStyle w:val="ListBullet"/>
              <w:rPr>
                <w:color w:val="auto"/>
              </w:rPr>
            </w:pPr>
            <w:r>
              <w:rPr>
                <w:color w:val="auto"/>
              </w:rPr>
              <w:t>$24,120</w:t>
            </w:r>
          </w:p>
        </w:tc>
        <w:tc>
          <w:tcPr>
            <w:tcW w:w="2430" w:type="dxa"/>
          </w:tcPr>
          <w:p w14:paraId="1148E561" w14:textId="64004AF8" w:rsidR="003F2331" w:rsidRDefault="00A221B9">
            <w:pPr>
              <w:pStyle w:val="ListBullet"/>
              <w:rPr>
                <w:color w:val="auto"/>
              </w:rPr>
            </w:pPr>
            <w:r>
              <w:rPr>
                <w:color w:val="auto"/>
              </w:rPr>
              <w:t>Planning for Communities</w:t>
            </w:r>
          </w:p>
        </w:tc>
        <w:tc>
          <w:tcPr>
            <w:tcW w:w="0" w:type="dxa"/>
          </w:tcPr>
          <w:p w14:paraId="34946A91" w14:textId="105F8FB7" w:rsidR="003F2331" w:rsidRDefault="00105FB2">
            <w:pPr>
              <w:pStyle w:val="ListBullet"/>
              <w:rPr>
                <w:color w:val="auto"/>
              </w:rPr>
            </w:pPr>
            <w:r>
              <w:rPr>
                <w:color w:val="auto"/>
              </w:rPr>
              <w:t>Preliminary Architectural Report</w:t>
            </w:r>
          </w:p>
        </w:tc>
      </w:tr>
      <w:tr w:rsidR="00105FB2" w14:paraId="33E37606" w14:textId="77777777" w:rsidTr="7DFAEC76">
        <w:trPr>
          <w:cnfStyle w:val="000000100000" w:firstRow="0" w:lastRow="0" w:firstColumn="0" w:lastColumn="0" w:oddVBand="0" w:evenVBand="0" w:oddHBand="1" w:evenHBand="0" w:firstRowFirstColumn="0" w:firstRowLastColumn="0" w:lastRowFirstColumn="0" w:lastRowLastColumn="0"/>
        </w:trPr>
        <w:tc>
          <w:tcPr>
            <w:tcW w:w="0" w:type="dxa"/>
          </w:tcPr>
          <w:p w14:paraId="05D6106D" w14:textId="78E11194" w:rsidR="00105FB2" w:rsidRDefault="00105FB2">
            <w:pPr>
              <w:pStyle w:val="ListBullet"/>
              <w:rPr>
                <w:color w:val="auto"/>
              </w:rPr>
            </w:pPr>
            <w:r>
              <w:rPr>
                <w:color w:val="auto"/>
              </w:rPr>
              <w:t>CDBG Planning</w:t>
            </w:r>
          </w:p>
        </w:tc>
        <w:tc>
          <w:tcPr>
            <w:tcW w:w="0" w:type="dxa"/>
          </w:tcPr>
          <w:p w14:paraId="0040DF26" w14:textId="69346F03" w:rsidR="00105FB2" w:rsidRDefault="00105FB2">
            <w:pPr>
              <w:pStyle w:val="ListBullet"/>
              <w:rPr>
                <w:color w:val="auto"/>
              </w:rPr>
            </w:pPr>
            <w:r>
              <w:rPr>
                <w:color w:val="auto"/>
              </w:rPr>
              <w:t>City of Red Lodge</w:t>
            </w:r>
          </w:p>
        </w:tc>
        <w:tc>
          <w:tcPr>
            <w:tcW w:w="1379" w:type="dxa"/>
          </w:tcPr>
          <w:p w14:paraId="53BD5519" w14:textId="53C0E96C" w:rsidR="00105FB2" w:rsidRDefault="00260F0F">
            <w:pPr>
              <w:pStyle w:val="ListBullet"/>
              <w:rPr>
                <w:color w:val="auto"/>
              </w:rPr>
            </w:pPr>
            <w:r>
              <w:rPr>
                <w:color w:val="auto"/>
              </w:rPr>
              <w:t>Carbon</w:t>
            </w:r>
          </w:p>
        </w:tc>
        <w:tc>
          <w:tcPr>
            <w:tcW w:w="1530" w:type="dxa"/>
          </w:tcPr>
          <w:p w14:paraId="217684F0" w14:textId="4BC8FE49" w:rsidR="00105FB2" w:rsidRDefault="00260F0F">
            <w:pPr>
              <w:pStyle w:val="ListBullet"/>
              <w:rPr>
                <w:color w:val="auto"/>
              </w:rPr>
            </w:pPr>
            <w:r>
              <w:rPr>
                <w:color w:val="auto"/>
              </w:rPr>
              <w:t>$</w:t>
            </w:r>
            <w:r w:rsidR="00180E34">
              <w:rPr>
                <w:color w:val="auto"/>
              </w:rPr>
              <w:t>50,000</w:t>
            </w:r>
          </w:p>
        </w:tc>
        <w:tc>
          <w:tcPr>
            <w:tcW w:w="2430" w:type="dxa"/>
          </w:tcPr>
          <w:p w14:paraId="5AD6BFC8" w14:textId="7A4065CE" w:rsidR="00105FB2" w:rsidRDefault="00180E34">
            <w:pPr>
              <w:pStyle w:val="ListBullet"/>
              <w:rPr>
                <w:color w:val="auto"/>
              </w:rPr>
            </w:pPr>
            <w:r>
              <w:rPr>
                <w:color w:val="auto"/>
              </w:rPr>
              <w:t>Planning for Communities</w:t>
            </w:r>
          </w:p>
        </w:tc>
        <w:tc>
          <w:tcPr>
            <w:tcW w:w="0" w:type="dxa"/>
          </w:tcPr>
          <w:p w14:paraId="7B883844" w14:textId="37BCBCF4" w:rsidR="00105FB2" w:rsidRDefault="00D13976">
            <w:pPr>
              <w:pStyle w:val="ListBullet"/>
              <w:rPr>
                <w:color w:val="auto"/>
              </w:rPr>
            </w:pPr>
            <w:r>
              <w:rPr>
                <w:color w:val="auto"/>
              </w:rPr>
              <w:t>Housing Study &amp; Land Assessment</w:t>
            </w:r>
          </w:p>
        </w:tc>
      </w:tr>
      <w:tr w:rsidR="00D13976" w14:paraId="19B139FE" w14:textId="77777777" w:rsidTr="7DFAEC76">
        <w:tc>
          <w:tcPr>
            <w:tcW w:w="0" w:type="dxa"/>
          </w:tcPr>
          <w:p w14:paraId="41D1A035" w14:textId="22DD80EB" w:rsidR="00D13976" w:rsidRDefault="00E85057">
            <w:pPr>
              <w:pStyle w:val="ListBullet"/>
              <w:rPr>
                <w:color w:val="auto"/>
              </w:rPr>
            </w:pPr>
            <w:r>
              <w:rPr>
                <w:color w:val="auto"/>
              </w:rPr>
              <w:t>CDBG Planning</w:t>
            </w:r>
          </w:p>
        </w:tc>
        <w:tc>
          <w:tcPr>
            <w:tcW w:w="0" w:type="dxa"/>
          </w:tcPr>
          <w:p w14:paraId="21FBF1B0" w14:textId="5D0255A8" w:rsidR="00D13976" w:rsidRDefault="008720E6">
            <w:pPr>
              <w:pStyle w:val="ListBullet"/>
              <w:rPr>
                <w:color w:val="auto"/>
              </w:rPr>
            </w:pPr>
            <w:r>
              <w:rPr>
                <w:color w:val="auto"/>
              </w:rPr>
              <w:t>Musselshell</w:t>
            </w:r>
            <w:r w:rsidR="0066537C">
              <w:rPr>
                <w:color w:val="auto"/>
              </w:rPr>
              <w:t xml:space="preserve"> County</w:t>
            </w:r>
          </w:p>
        </w:tc>
        <w:tc>
          <w:tcPr>
            <w:tcW w:w="1379" w:type="dxa"/>
          </w:tcPr>
          <w:p w14:paraId="5973BE02" w14:textId="2D32D266" w:rsidR="00D13976" w:rsidRDefault="0066537C">
            <w:pPr>
              <w:pStyle w:val="ListBullet"/>
              <w:rPr>
                <w:color w:val="auto"/>
              </w:rPr>
            </w:pPr>
            <w:r>
              <w:rPr>
                <w:color w:val="auto"/>
              </w:rPr>
              <w:t>Musselshell</w:t>
            </w:r>
          </w:p>
        </w:tc>
        <w:tc>
          <w:tcPr>
            <w:tcW w:w="1530" w:type="dxa"/>
          </w:tcPr>
          <w:p w14:paraId="484D4119" w14:textId="27E9C0B2" w:rsidR="00D13976" w:rsidRDefault="0066537C">
            <w:pPr>
              <w:pStyle w:val="ListBullet"/>
              <w:rPr>
                <w:color w:val="auto"/>
              </w:rPr>
            </w:pPr>
            <w:r>
              <w:rPr>
                <w:color w:val="auto"/>
              </w:rPr>
              <w:t>$50,000</w:t>
            </w:r>
          </w:p>
        </w:tc>
        <w:tc>
          <w:tcPr>
            <w:tcW w:w="2430" w:type="dxa"/>
          </w:tcPr>
          <w:p w14:paraId="56C724E9" w14:textId="0144E201" w:rsidR="00D13976" w:rsidRDefault="0066537C">
            <w:pPr>
              <w:pStyle w:val="ListBullet"/>
              <w:rPr>
                <w:color w:val="auto"/>
              </w:rPr>
            </w:pPr>
            <w:r>
              <w:rPr>
                <w:color w:val="auto"/>
              </w:rPr>
              <w:t>Planning for Communities</w:t>
            </w:r>
          </w:p>
        </w:tc>
        <w:tc>
          <w:tcPr>
            <w:tcW w:w="0" w:type="dxa"/>
          </w:tcPr>
          <w:p w14:paraId="30DFEDC4" w14:textId="0F61EBDB" w:rsidR="00D13976" w:rsidRDefault="0066537C">
            <w:pPr>
              <w:pStyle w:val="ListBullet"/>
              <w:rPr>
                <w:color w:val="auto"/>
              </w:rPr>
            </w:pPr>
            <w:r>
              <w:rPr>
                <w:color w:val="auto"/>
              </w:rPr>
              <w:t xml:space="preserve">Growth Policy &amp; Capital </w:t>
            </w:r>
            <w:r>
              <w:rPr>
                <w:color w:val="auto"/>
              </w:rPr>
              <w:lastRenderedPageBreak/>
              <w:t>Improvements Plan</w:t>
            </w:r>
          </w:p>
        </w:tc>
      </w:tr>
      <w:tr w:rsidR="0066537C" w14:paraId="426D2E93" w14:textId="77777777" w:rsidTr="7DFAEC76">
        <w:trPr>
          <w:cnfStyle w:val="000000100000" w:firstRow="0" w:lastRow="0" w:firstColumn="0" w:lastColumn="0" w:oddVBand="0" w:evenVBand="0" w:oddHBand="1" w:evenHBand="0" w:firstRowFirstColumn="0" w:firstRowLastColumn="0" w:lastRowFirstColumn="0" w:lastRowLastColumn="0"/>
        </w:trPr>
        <w:tc>
          <w:tcPr>
            <w:tcW w:w="0" w:type="dxa"/>
          </w:tcPr>
          <w:p w14:paraId="2B5E1E55" w14:textId="7492D303" w:rsidR="0066537C" w:rsidRDefault="0066537C">
            <w:pPr>
              <w:pStyle w:val="ListBullet"/>
              <w:rPr>
                <w:color w:val="auto"/>
              </w:rPr>
            </w:pPr>
            <w:r>
              <w:rPr>
                <w:color w:val="auto"/>
              </w:rPr>
              <w:lastRenderedPageBreak/>
              <w:t>CDBG Planning</w:t>
            </w:r>
          </w:p>
        </w:tc>
        <w:tc>
          <w:tcPr>
            <w:tcW w:w="0" w:type="dxa"/>
          </w:tcPr>
          <w:p w14:paraId="54BE73BA" w14:textId="0C4AD19D" w:rsidR="0066537C" w:rsidRDefault="00932B3B">
            <w:pPr>
              <w:pStyle w:val="ListBullet"/>
              <w:rPr>
                <w:color w:val="auto"/>
              </w:rPr>
            </w:pPr>
            <w:r>
              <w:rPr>
                <w:color w:val="auto"/>
              </w:rPr>
              <w:t>City of East Helena</w:t>
            </w:r>
          </w:p>
        </w:tc>
        <w:tc>
          <w:tcPr>
            <w:tcW w:w="1379" w:type="dxa"/>
          </w:tcPr>
          <w:p w14:paraId="296A8009" w14:textId="4B395065" w:rsidR="0066537C" w:rsidRDefault="00932B3B">
            <w:pPr>
              <w:pStyle w:val="ListBullet"/>
              <w:rPr>
                <w:color w:val="auto"/>
              </w:rPr>
            </w:pPr>
            <w:r>
              <w:rPr>
                <w:color w:val="auto"/>
              </w:rPr>
              <w:t>Lewis &amp; Clark</w:t>
            </w:r>
          </w:p>
        </w:tc>
        <w:tc>
          <w:tcPr>
            <w:tcW w:w="1530" w:type="dxa"/>
          </w:tcPr>
          <w:p w14:paraId="75BEAE76" w14:textId="40FA62A4" w:rsidR="0066537C" w:rsidRDefault="00915A39">
            <w:pPr>
              <w:pStyle w:val="ListBullet"/>
              <w:rPr>
                <w:color w:val="auto"/>
              </w:rPr>
            </w:pPr>
            <w:r>
              <w:rPr>
                <w:color w:val="auto"/>
              </w:rPr>
              <w:t>$15,000</w:t>
            </w:r>
          </w:p>
        </w:tc>
        <w:tc>
          <w:tcPr>
            <w:tcW w:w="2430" w:type="dxa"/>
          </w:tcPr>
          <w:p w14:paraId="2F37D2DD" w14:textId="0394443B" w:rsidR="0066537C" w:rsidRDefault="00915A39">
            <w:pPr>
              <w:pStyle w:val="ListBullet"/>
              <w:rPr>
                <w:color w:val="auto"/>
              </w:rPr>
            </w:pPr>
            <w:r>
              <w:rPr>
                <w:color w:val="auto"/>
              </w:rPr>
              <w:t>Planning for Communities</w:t>
            </w:r>
          </w:p>
        </w:tc>
        <w:tc>
          <w:tcPr>
            <w:tcW w:w="0" w:type="dxa"/>
          </w:tcPr>
          <w:p w14:paraId="0BA134A4" w14:textId="26C9FE9D" w:rsidR="0066537C" w:rsidRDefault="00915A39">
            <w:pPr>
              <w:pStyle w:val="ListBullet"/>
              <w:rPr>
                <w:color w:val="auto"/>
              </w:rPr>
            </w:pPr>
            <w:r>
              <w:rPr>
                <w:color w:val="auto"/>
              </w:rPr>
              <w:t>Capital Improvements Plan</w:t>
            </w:r>
          </w:p>
        </w:tc>
      </w:tr>
      <w:tr w:rsidR="00915A39" w14:paraId="0D1712EB" w14:textId="77777777" w:rsidTr="7DFAEC76">
        <w:tc>
          <w:tcPr>
            <w:tcW w:w="0" w:type="dxa"/>
          </w:tcPr>
          <w:p w14:paraId="0FD91300" w14:textId="435CA6B7" w:rsidR="00915A39" w:rsidRDefault="00496525">
            <w:pPr>
              <w:pStyle w:val="ListBullet"/>
              <w:rPr>
                <w:color w:val="auto"/>
              </w:rPr>
            </w:pPr>
            <w:r>
              <w:rPr>
                <w:color w:val="auto"/>
              </w:rPr>
              <w:t>CDBG Planning</w:t>
            </w:r>
          </w:p>
        </w:tc>
        <w:tc>
          <w:tcPr>
            <w:tcW w:w="0" w:type="dxa"/>
          </w:tcPr>
          <w:p w14:paraId="15BA98E8" w14:textId="21D4B55C" w:rsidR="00915A39" w:rsidRDefault="00046A03">
            <w:pPr>
              <w:pStyle w:val="ListBullet"/>
              <w:rPr>
                <w:color w:val="auto"/>
              </w:rPr>
            </w:pPr>
            <w:r>
              <w:rPr>
                <w:color w:val="auto"/>
              </w:rPr>
              <w:t>Town of Clyde Park</w:t>
            </w:r>
          </w:p>
        </w:tc>
        <w:tc>
          <w:tcPr>
            <w:tcW w:w="1379" w:type="dxa"/>
          </w:tcPr>
          <w:p w14:paraId="3288AEB6" w14:textId="1832C2A6" w:rsidR="00915A39" w:rsidRDefault="00081D69">
            <w:pPr>
              <w:pStyle w:val="ListBullet"/>
              <w:rPr>
                <w:color w:val="auto"/>
              </w:rPr>
            </w:pPr>
            <w:r>
              <w:rPr>
                <w:color w:val="auto"/>
              </w:rPr>
              <w:t>Park</w:t>
            </w:r>
          </w:p>
        </w:tc>
        <w:tc>
          <w:tcPr>
            <w:tcW w:w="1530" w:type="dxa"/>
          </w:tcPr>
          <w:p w14:paraId="40A338F6" w14:textId="525B6EF4" w:rsidR="00915A39" w:rsidRDefault="00081D69">
            <w:pPr>
              <w:pStyle w:val="ListBullet"/>
              <w:rPr>
                <w:color w:val="auto"/>
              </w:rPr>
            </w:pPr>
            <w:r>
              <w:rPr>
                <w:color w:val="auto"/>
              </w:rPr>
              <w:t>$15,000</w:t>
            </w:r>
          </w:p>
        </w:tc>
        <w:tc>
          <w:tcPr>
            <w:tcW w:w="2430" w:type="dxa"/>
          </w:tcPr>
          <w:p w14:paraId="50CCFBB9" w14:textId="153C654B" w:rsidR="00915A39" w:rsidRDefault="00081D69">
            <w:pPr>
              <w:pStyle w:val="ListBullet"/>
              <w:rPr>
                <w:color w:val="auto"/>
              </w:rPr>
            </w:pPr>
            <w:r>
              <w:rPr>
                <w:color w:val="auto"/>
              </w:rPr>
              <w:t>Planning for Communities</w:t>
            </w:r>
          </w:p>
        </w:tc>
        <w:tc>
          <w:tcPr>
            <w:tcW w:w="0" w:type="dxa"/>
          </w:tcPr>
          <w:p w14:paraId="62E1D78C" w14:textId="3FF5558F" w:rsidR="00915A39" w:rsidRDefault="00953CE2">
            <w:pPr>
              <w:pStyle w:val="ListBullet"/>
              <w:rPr>
                <w:color w:val="auto"/>
              </w:rPr>
            </w:pPr>
            <w:r>
              <w:rPr>
                <w:color w:val="auto"/>
              </w:rPr>
              <w:t>Preliminary Engineering Report</w:t>
            </w:r>
          </w:p>
        </w:tc>
      </w:tr>
      <w:tr w:rsidR="00953CE2" w14:paraId="2427C256" w14:textId="77777777" w:rsidTr="7DFAEC76">
        <w:trPr>
          <w:cnfStyle w:val="000000100000" w:firstRow="0" w:lastRow="0" w:firstColumn="0" w:lastColumn="0" w:oddVBand="0" w:evenVBand="0" w:oddHBand="1" w:evenHBand="0" w:firstRowFirstColumn="0" w:firstRowLastColumn="0" w:lastRowFirstColumn="0" w:lastRowLastColumn="0"/>
        </w:trPr>
        <w:tc>
          <w:tcPr>
            <w:tcW w:w="0" w:type="dxa"/>
          </w:tcPr>
          <w:p w14:paraId="5F1A8D0A" w14:textId="0264B5CB" w:rsidR="00953CE2" w:rsidRDefault="00953CE2">
            <w:pPr>
              <w:pStyle w:val="ListBullet"/>
              <w:rPr>
                <w:color w:val="auto"/>
              </w:rPr>
            </w:pPr>
            <w:r>
              <w:rPr>
                <w:color w:val="auto"/>
              </w:rPr>
              <w:t>CDBG Planning</w:t>
            </w:r>
          </w:p>
        </w:tc>
        <w:tc>
          <w:tcPr>
            <w:tcW w:w="0" w:type="dxa"/>
          </w:tcPr>
          <w:p w14:paraId="18A1916D" w14:textId="465EC228" w:rsidR="00953CE2" w:rsidRDefault="00953CE2">
            <w:pPr>
              <w:pStyle w:val="ListBullet"/>
              <w:rPr>
                <w:color w:val="auto"/>
              </w:rPr>
            </w:pPr>
            <w:r>
              <w:rPr>
                <w:color w:val="auto"/>
              </w:rPr>
              <w:t>Town of Bridger</w:t>
            </w:r>
          </w:p>
        </w:tc>
        <w:tc>
          <w:tcPr>
            <w:tcW w:w="1379" w:type="dxa"/>
          </w:tcPr>
          <w:p w14:paraId="0954BF71" w14:textId="0764A6B5" w:rsidR="00953CE2" w:rsidRDefault="009A267B">
            <w:pPr>
              <w:pStyle w:val="ListBullet"/>
              <w:rPr>
                <w:color w:val="auto"/>
              </w:rPr>
            </w:pPr>
            <w:r>
              <w:rPr>
                <w:color w:val="auto"/>
              </w:rPr>
              <w:t>Carbon</w:t>
            </w:r>
          </w:p>
        </w:tc>
        <w:tc>
          <w:tcPr>
            <w:tcW w:w="1530" w:type="dxa"/>
          </w:tcPr>
          <w:p w14:paraId="13411869" w14:textId="3DD84C58" w:rsidR="00953CE2" w:rsidRDefault="00F00011">
            <w:pPr>
              <w:pStyle w:val="ListBullet"/>
              <w:rPr>
                <w:color w:val="auto"/>
              </w:rPr>
            </w:pPr>
            <w:r>
              <w:rPr>
                <w:color w:val="auto"/>
              </w:rPr>
              <w:t>$24,000</w:t>
            </w:r>
          </w:p>
        </w:tc>
        <w:tc>
          <w:tcPr>
            <w:tcW w:w="2430" w:type="dxa"/>
          </w:tcPr>
          <w:p w14:paraId="43523D20" w14:textId="467D703A" w:rsidR="00953CE2" w:rsidRDefault="00F00011">
            <w:pPr>
              <w:pStyle w:val="ListBullet"/>
              <w:rPr>
                <w:color w:val="auto"/>
              </w:rPr>
            </w:pPr>
            <w:r>
              <w:rPr>
                <w:color w:val="auto"/>
              </w:rPr>
              <w:t>Planning for Communities</w:t>
            </w:r>
          </w:p>
        </w:tc>
        <w:tc>
          <w:tcPr>
            <w:tcW w:w="0" w:type="dxa"/>
          </w:tcPr>
          <w:p w14:paraId="44FFCB51" w14:textId="527222E6" w:rsidR="00953CE2" w:rsidRDefault="00185866">
            <w:pPr>
              <w:pStyle w:val="ListBullet"/>
              <w:rPr>
                <w:color w:val="auto"/>
              </w:rPr>
            </w:pPr>
            <w:r>
              <w:rPr>
                <w:color w:val="auto"/>
              </w:rPr>
              <w:t>Growth Policy</w:t>
            </w:r>
          </w:p>
        </w:tc>
      </w:tr>
      <w:tr w:rsidR="00185866" w14:paraId="287AACF5" w14:textId="77777777" w:rsidTr="7DFAEC76">
        <w:tc>
          <w:tcPr>
            <w:tcW w:w="0" w:type="dxa"/>
          </w:tcPr>
          <w:p w14:paraId="08765F47" w14:textId="4A7B2FE2" w:rsidR="00185866" w:rsidRDefault="00185866">
            <w:pPr>
              <w:pStyle w:val="ListBullet"/>
              <w:rPr>
                <w:color w:val="auto"/>
              </w:rPr>
            </w:pPr>
            <w:r>
              <w:rPr>
                <w:color w:val="auto"/>
              </w:rPr>
              <w:t>CDBG Planning</w:t>
            </w:r>
          </w:p>
        </w:tc>
        <w:tc>
          <w:tcPr>
            <w:tcW w:w="0" w:type="dxa"/>
          </w:tcPr>
          <w:p w14:paraId="4031DD6A" w14:textId="39B9A3F9" w:rsidR="00185866" w:rsidRDefault="00B36AD9">
            <w:pPr>
              <w:pStyle w:val="ListBullet"/>
              <w:rPr>
                <w:color w:val="auto"/>
              </w:rPr>
            </w:pPr>
            <w:r>
              <w:rPr>
                <w:color w:val="auto"/>
              </w:rPr>
              <w:t>Town of Cascade</w:t>
            </w:r>
          </w:p>
        </w:tc>
        <w:tc>
          <w:tcPr>
            <w:tcW w:w="1379" w:type="dxa"/>
          </w:tcPr>
          <w:p w14:paraId="5408154E" w14:textId="70D17355" w:rsidR="00185866" w:rsidRDefault="00B36AD9">
            <w:pPr>
              <w:pStyle w:val="ListBullet"/>
              <w:rPr>
                <w:color w:val="auto"/>
              </w:rPr>
            </w:pPr>
            <w:r>
              <w:rPr>
                <w:color w:val="auto"/>
              </w:rPr>
              <w:t>Cascade</w:t>
            </w:r>
          </w:p>
        </w:tc>
        <w:tc>
          <w:tcPr>
            <w:tcW w:w="1530" w:type="dxa"/>
          </w:tcPr>
          <w:p w14:paraId="55263D75" w14:textId="15F94479" w:rsidR="00185866" w:rsidRDefault="003770F1">
            <w:pPr>
              <w:pStyle w:val="ListBullet"/>
              <w:rPr>
                <w:color w:val="auto"/>
              </w:rPr>
            </w:pPr>
            <w:r>
              <w:rPr>
                <w:color w:val="auto"/>
              </w:rPr>
              <w:t>$22,500</w:t>
            </w:r>
          </w:p>
        </w:tc>
        <w:tc>
          <w:tcPr>
            <w:tcW w:w="2430" w:type="dxa"/>
          </w:tcPr>
          <w:p w14:paraId="37108F77" w14:textId="2D8FB85F" w:rsidR="00185866" w:rsidRDefault="003770F1">
            <w:pPr>
              <w:pStyle w:val="ListBullet"/>
              <w:rPr>
                <w:color w:val="auto"/>
              </w:rPr>
            </w:pPr>
            <w:r>
              <w:rPr>
                <w:color w:val="auto"/>
              </w:rPr>
              <w:t>Planning for Communities</w:t>
            </w:r>
          </w:p>
        </w:tc>
        <w:tc>
          <w:tcPr>
            <w:tcW w:w="0" w:type="dxa"/>
          </w:tcPr>
          <w:p w14:paraId="115C9988" w14:textId="4B8BD024" w:rsidR="00185866" w:rsidRDefault="00DA7B5A">
            <w:pPr>
              <w:pStyle w:val="ListBullet"/>
              <w:rPr>
                <w:color w:val="auto"/>
              </w:rPr>
            </w:pPr>
            <w:r>
              <w:rPr>
                <w:color w:val="auto"/>
              </w:rPr>
              <w:t>Growth Policy Update</w:t>
            </w:r>
          </w:p>
        </w:tc>
      </w:tr>
      <w:tr w:rsidR="00DA7B5A" w14:paraId="0E9E1152" w14:textId="77777777" w:rsidTr="7DFAEC76">
        <w:trPr>
          <w:cnfStyle w:val="000000100000" w:firstRow="0" w:lastRow="0" w:firstColumn="0" w:lastColumn="0" w:oddVBand="0" w:evenVBand="0" w:oddHBand="1" w:evenHBand="0" w:firstRowFirstColumn="0" w:firstRowLastColumn="0" w:lastRowFirstColumn="0" w:lastRowLastColumn="0"/>
        </w:trPr>
        <w:tc>
          <w:tcPr>
            <w:tcW w:w="0" w:type="dxa"/>
          </w:tcPr>
          <w:p w14:paraId="5677C36A" w14:textId="0EE60192" w:rsidR="00DA7B5A" w:rsidRDefault="00DA7B5A">
            <w:pPr>
              <w:pStyle w:val="ListBullet"/>
              <w:rPr>
                <w:color w:val="auto"/>
              </w:rPr>
            </w:pPr>
            <w:r>
              <w:rPr>
                <w:color w:val="auto"/>
              </w:rPr>
              <w:t>CDBG Planning</w:t>
            </w:r>
          </w:p>
        </w:tc>
        <w:tc>
          <w:tcPr>
            <w:tcW w:w="0" w:type="dxa"/>
          </w:tcPr>
          <w:p w14:paraId="4B909F7C" w14:textId="08A725A6" w:rsidR="00DA7B5A" w:rsidRDefault="002D6F61">
            <w:pPr>
              <w:pStyle w:val="ListBullet"/>
              <w:rPr>
                <w:color w:val="auto"/>
              </w:rPr>
            </w:pPr>
            <w:r>
              <w:rPr>
                <w:color w:val="auto"/>
              </w:rPr>
              <w:t>City of Thompson Falls</w:t>
            </w:r>
          </w:p>
        </w:tc>
        <w:tc>
          <w:tcPr>
            <w:tcW w:w="1379" w:type="dxa"/>
          </w:tcPr>
          <w:p w14:paraId="06433A0F" w14:textId="2474436B" w:rsidR="00DA7B5A" w:rsidRDefault="005D5D93">
            <w:pPr>
              <w:pStyle w:val="ListBullet"/>
              <w:rPr>
                <w:color w:val="auto"/>
              </w:rPr>
            </w:pPr>
            <w:r>
              <w:rPr>
                <w:color w:val="auto"/>
              </w:rPr>
              <w:t xml:space="preserve">Mineral </w:t>
            </w:r>
          </w:p>
        </w:tc>
        <w:tc>
          <w:tcPr>
            <w:tcW w:w="1530" w:type="dxa"/>
          </w:tcPr>
          <w:p w14:paraId="5C16F50A" w14:textId="62181C5D" w:rsidR="00DA7B5A" w:rsidRDefault="00AF0440">
            <w:pPr>
              <w:pStyle w:val="ListBullet"/>
              <w:rPr>
                <w:color w:val="auto"/>
              </w:rPr>
            </w:pPr>
            <w:r>
              <w:rPr>
                <w:color w:val="auto"/>
              </w:rPr>
              <w:t>$25,500</w:t>
            </w:r>
          </w:p>
        </w:tc>
        <w:tc>
          <w:tcPr>
            <w:tcW w:w="2430" w:type="dxa"/>
          </w:tcPr>
          <w:p w14:paraId="77C3652F" w14:textId="41FB7AF2" w:rsidR="00DA7B5A" w:rsidRDefault="00AF0440">
            <w:pPr>
              <w:pStyle w:val="ListBullet"/>
              <w:rPr>
                <w:color w:val="auto"/>
              </w:rPr>
            </w:pPr>
            <w:r>
              <w:rPr>
                <w:color w:val="auto"/>
              </w:rPr>
              <w:t>Planning for Communities</w:t>
            </w:r>
          </w:p>
        </w:tc>
        <w:tc>
          <w:tcPr>
            <w:tcW w:w="0" w:type="dxa"/>
          </w:tcPr>
          <w:p w14:paraId="1E0DB323" w14:textId="51050A71" w:rsidR="00DA7B5A" w:rsidRDefault="00CA626C">
            <w:pPr>
              <w:pStyle w:val="ListBullet"/>
              <w:rPr>
                <w:color w:val="auto"/>
              </w:rPr>
            </w:pPr>
            <w:r>
              <w:rPr>
                <w:color w:val="auto"/>
              </w:rPr>
              <w:t>Growth Policy Update</w:t>
            </w:r>
          </w:p>
        </w:tc>
      </w:tr>
      <w:tr w:rsidR="00CA626C" w14:paraId="1F58CFA3" w14:textId="77777777" w:rsidTr="7DFAEC76">
        <w:tc>
          <w:tcPr>
            <w:tcW w:w="0" w:type="dxa"/>
          </w:tcPr>
          <w:p w14:paraId="6B46C9DE" w14:textId="178ACD79" w:rsidR="00CA626C" w:rsidRDefault="00CA626C">
            <w:pPr>
              <w:pStyle w:val="ListBullet"/>
              <w:rPr>
                <w:color w:val="auto"/>
              </w:rPr>
            </w:pPr>
            <w:r>
              <w:rPr>
                <w:color w:val="auto"/>
              </w:rPr>
              <w:t>CDBG Planning</w:t>
            </w:r>
          </w:p>
        </w:tc>
        <w:tc>
          <w:tcPr>
            <w:tcW w:w="0" w:type="dxa"/>
          </w:tcPr>
          <w:p w14:paraId="15BB3313" w14:textId="2C01DB28" w:rsidR="00CA626C" w:rsidRDefault="00CA626C">
            <w:pPr>
              <w:pStyle w:val="ListBullet"/>
              <w:rPr>
                <w:color w:val="auto"/>
              </w:rPr>
            </w:pPr>
            <w:r>
              <w:rPr>
                <w:color w:val="auto"/>
              </w:rPr>
              <w:t>Town of Fairview</w:t>
            </w:r>
          </w:p>
        </w:tc>
        <w:tc>
          <w:tcPr>
            <w:tcW w:w="1379" w:type="dxa"/>
          </w:tcPr>
          <w:p w14:paraId="49A32942" w14:textId="25C5C56E" w:rsidR="00CA626C" w:rsidRDefault="0046016D">
            <w:pPr>
              <w:pStyle w:val="ListBullet"/>
              <w:rPr>
                <w:color w:val="auto"/>
              </w:rPr>
            </w:pPr>
            <w:r>
              <w:rPr>
                <w:color w:val="auto"/>
              </w:rPr>
              <w:t>Richland</w:t>
            </w:r>
          </w:p>
        </w:tc>
        <w:tc>
          <w:tcPr>
            <w:tcW w:w="1530" w:type="dxa"/>
          </w:tcPr>
          <w:p w14:paraId="13729C26" w14:textId="495831ED" w:rsidR="00CA626C" w:rsidRDefault="003B746F">
            <w:pPr>
              <w:pStyle w:val="ListBullet"/>
              <w:rPr>
                <w:color w:val="auto"/>
              </w:rPr>
            </w:pPr>
            <w:r>
              <w:rPr>
                <w:color w:val="auto"/>
              </w:rPr>
              <w:t>$40,000</w:t>
            </w:r>
          </w:p>
        </w:tc>
        <w:tc>
          <w:tcPr>
            <w:tcW w:w="2430" w:type="dxa"/>
          </w:tcPr>
          <w:p w14:paraId="2EDD291C" w14:textId="682F08C1" w:rsidR="00CA626C" w:rsidRDefault="003B746F">
            <w:pPr>
              <w:pStyle w:val="ListBullet"/>
              <w:rPr>
                <w:color w:val="auto"/>
              </w:rPr>
            </w:pPr>
            <w:r>
              <w:rPr>
                <w:color w:val="auto"/>
              </w:rPr>
              <w:t>Planning for Communities</w:t>
            </w:r>
          </w:p>
        </w:tc>
        <w:tc>
          <w:tcPr>
            <w:tcW w:w="0" w:type="dxa"/>
          </w:tcPr>
          <w:p w14:paraId="757EDFB3" w14:textId="1EBE3933" w:rsidR="00CA626C" w:rsidRDefault="00167978">
            <w:pPr>
              <w:pStyle w:val="ListBullet"/>
              <w:rPr>
                <w:color w:val="auto"/>
              </w:rPr>
            </w:pPr>
            <w:r>
              <w:rPr>
                <w:color w:val="auto"/>
              </w:rPr>
              <w:t>Subdivi</w:t>
            </w:r>
            <w:r w:rsidR="009E3A15">
              <w:rPr>
                <w:color w:val="auto"/>
              </w:rPr>
              <w:t>sion &amp; Zoning Regulation Updates</w:t>
            </w:r>
          </w:p>
        </w:tc>
      </w:tr>
      <w:tr w:rsidR="009E3A15" w14:paraId="148335D2" w14:textId="77777777" w:rsidTr="7DFAEC76">
        <w:trPr>
          <w:cnfStyle w:val="000000100000" w:firstRow="0" w:lastRow="0" w:firstColumn="0" w:lastColumn="0" w:oddVBand="0" w:evenVBand="0" w:oddHBand="1" w:evenHBand="0" w:firstRowFirstColumn="0" w:firstRowLastColumn="0" w:lastRowFirstColumn="0" w:lastRowLastColumn="0"/>
        </w:trPr>
        <w:tc>
          <w:tcPr>
            <w:tcW w:w="0" w:type="dxa"/>
          </w:tcPr>
          <w:p w14:paraId="42A274D4" w14:textId="613E89AD" w:rsidR="009E3A15" w:rsidRDefault="00F76A19">
            <w:pPr>
              <w:pStyle w:val="ListBullet"/>
              <w:rPr>
                <w:color w:val="auto"/>
              </w:rPr>
            </w:pPr>
            <w:r>
              <w:rPr>
                <w:color w:val="auto"/>
              </w:rPr>
              <w:lastRenderedPageBreak/>
              <w:t>CDBG Planning</w:t>
            </w:r>
          </w:p>
        </w:tc>
        <w:tc>
          <w:tcPr>
            <w:tcW w:w="0" w:type="dxa"/>
          </w:tcPr>
          <w:p w14:paraId="6D68B225" w14:textId="2D6EE2B2" w:rsidR="009E3A15" w:rsidRDefault="00F76A19">
            <w:pPr>
              <w:pStyle w:val="ListBullet"/>
              <w:rPr>
                <w:color w:val="auto"/>
              </w:rPr>
            </w:pPr>
            <w:r>
              <w:rPr>
                <w:color w:val="auto"/>
              </w:rPr>
              <w:t>Town of Jordan</w:t>
            </w:r>
          </w:p>
        </w:tc>
        <w:tc>
          <w:tcPr>
            <w:tcW w:w="1379" w:type="dxa"/>
          </w:tcPr>
          <w:p w14:paraId="64871A11" w14:textId="70D43D3A" w:rsidR="009E3A15" w:rsidRDefault="007F1704">
            <w:pPr>
              <w:pStyle w:val="ListBullet"/>
              <w:rPr>
                <w:color w:val="auto"/>
              </w:rPr>
            </w:pPr>
            <w:r>
              <w:rPr>
                <w:color w:val="auto"/>
              </w:rPr>
              <w:t xml:space="preserve">Garfield </w:t>
            </w:r>
          </w:p>
        </w:tc>
        <w:tc>
          <w:tcPr>
            <w:tcW w:w="1530" w:type="dxa"/>
          </w:tcPr>
          <w:p w14:paraId="2DFFFC48" w14:textId="753C7441" w:rsidR="009E3A15" w:rsidRDefault="000518C7">
            <w:pPr>
              <w:pStyle w:val="ListBullet"/>
              <w:rPr>
                <w:color w:val="auto"/>
              </w:rPr>
            </w:pPr>
            <w:r>
              <w:rPr>
                <w:color w:val="auto"/>
              </w:rPr>
              <w:t>$30,000</w:t>
            </w:r>
          </w:p>
        </w:tc>
        <w:tc>
          <w:tcPr>
            <w:tcW w:w="2430" w:type="dxa"/>
          </w:tcPr>
          <w:p w14:paraId="507E2488" w14:textId="75A198B2" w:rsidR="009E3A15" w:rsidRDefault="000518C7">
            <w:pPr>
              <w:pStyle w:val="ListBullet"/>
              <w:rPr>
                <w:color w:val="auto"/>
              </w:rPr>
            </w:pPr>
            <w:r>
              <w:rPr>
                <w:color w:val="auto"/>
              </w:rPr>
              <w:t>Planning for Communities</w:t>
            </w:r>
          </w:p>
        </w:tc>
        <w:tc>
          <w:tcPr>
            <w:tcW w:w="0" w:type="dxa"/>
          </w:tcPr>
          <w:p w14:paraId="124C4F19" w14:textId="1B80CA83" w:rsidR="009E3A15" w:rsidRDefault="00FE07F3">
            <w:pPr>
              <w:pStyle w:val="ListBullet"/>
              <w:rPr>
                <w:color w:val="auto"/>
              </w:rPr>
            </w:pPr>
            <w:r>
              <w:rPr>
                <w:color w:val="auto"/>
              </w:rPr>
              <w:t>Growth Policy Update</w:t>
            </w:r>
          </w:p>
        </w:tc>
      </w:tr>
      <w:tr w:rsidR="00FE07F3" w14:paraId="5655981C" w14:textId="77777777" w:rsidTr="7DFAEC76">
        <w:tc>
          <w:tcPr>
            <w:tcW w:w="0" w:type="dxa"/>
          </w:tcPr>
          <w:p w14:paraId="29B155D2" w14:textId="289AC38A" w:rsidR="00FE07F3" w:rsidRDefault="00FE07F3">
            <w:pPr>
              <w:pStyle w:val="ListBullet"/>
              <w:rPr>
                <w:color w:val="auto"/>
              </w:rPr>
            </w:pPr>
            <w:r>
              <w:rPr>
                <w:color w:val="auto"/>
              </w:rPr>
              <w:t>CDBG Planning</w:t>
            </w:r>
          </w:p>
        </w:tc>
        <w:tc>
          <w:tcPr>
            <w:tcW w:w="0" w:type="dxa"/>
          </w:tcPr>
          <w:p w14:paraId="13363049" w14:textId="590D3A3F" w:rsidR="00FE07F3" w:rsidRDefault="00FE07F3">
            <w:pPr>
              <w:pStyle w:val="ListBullet"/>
              <w:rPr>
                <w:color w:val="auto"/>
              </w:rPr>
            </w:pPr>
            <w:r>
              <w:rPr>
                <w:color w:val="auto"/>
              </w:rPr>
              <w:t>Golden Valley County</w:t>
            </w:r>
          </w:p>
        </w:tc>
        <w:tc>
          <w:tcPr>
            <w:tcW w:w="1379" w:type="dxa"/>
          </w:tcPr>
          <w:p w14:paraId="20E70F94" w14:textId="6EDD2F3E" w:rsidR="00FE07F3" w:rsidRDefault="00822EEB">
            <w:pPr>
              <w:pStyle w:val="ListBullet"/>
              <w:rPr>
                <w:color w:val="auto"/>
              </w:rPr>
            </w:pPr>
            <w:r>
              <w:rPr>
                <w:color w:val="auto"/>
              </w:rPr>
              <w:t>Golden Valley</w:t>
            </w:r>
          </w:p>
        </w:tc>
        <w:tc>
          <w:tcPr>
            <w:tcW w:w="1530" w:type="dxa"/>
          </w:tcPr>
          <w:p w14:paraId="5B4D56F0" w14:textId="4FFA6B0F" w:rsidR="00FE07F3" w:rsidRDefault="003D70B9">
            <w:pPr>
              <w:pStyle w:val="ListBullet"/>
              <w:rPr>
                <w:color w:val="auto"/>
              </w:rPr>
            </w:pPr>
            <w:r>
              <w:rPr>
                <w:color w:val="auto"/>
              </w:rPr>
              <w:t>$26,250</w:t>
            </w:r>
          </w:p>
        </w:tc>
        <w:tc>
          <w:tcPr>
            <w:tcW w:w="2430" w:type="dxa"/>
          </w:tcPr>
          <w:p w14:paraId="410D1B8A" w14:textId="1F3C1B58" w:rsidR="00FE07F3" w:rsidRDefault="003D70B9">
            <w:pPr>
              <w:pStyle w:val="ListBullet"/>
              <w:rPr>
                <w:color w:val="auto"/>
              </w:rPr>
            </w:pPr>
            <w:r>
              <w:rPr>
                <w:color w:val="auto"/>
              </w:rPr>
              <w:t>Planning for Communities</w:t>
            </w:r>
          </w:p>
        </w:tc>
        <w:tc>
          <w:tcPr>
            <w:tcW w:w="0" w:type="dxa"/>
          </w:tcPr>
          <w:p w14:paraId="2EE65B9E" w14:textId="72ECCF53" w:rsidR="00FE07F3" w:rsidRDefault="0022434A">
            <w:pPr>
              <w:pStyle w:val="ListBullet"/>
              <w:rPr>
                <w:color w:val="auto"/>
              </w:rPr>
            </w:pPr>
            <w:r>
              <w:rPr>
                <w:color w:val="auto"/>
              </w:rPr>
              <w:t>Growth Policy Update</w:t>
            </w:r>
          </w:p>
        </w:tc>
      </w:tr>
      <w:tr w:rsidR="0022434A" w14:paraId="7C218805" w14:textId="77777777" w:rsidTr="7DFAEC76">
        <w:trPr>
          <w:cnfStyle w:val="000000100000" w:firstRow="0" w:lastRow="0" w:firstColumn="0" w:lastColumn="0" w:oddVBand="0" w:evenVBand="0" w:oddHBand="1" w:evenHBand="0" w:firstRowFirstColumn="0" w:firstRowLastColumn="0" w:lastRowFirstColumn="0" w:lastRowLastColumn="0"/>
        </w:trPr>
        <w:tc>
          <w:tcPr>
            <w:tcW w:w="0" w:type="dxa"/>
          </w:tcPr>
          <w:p w14:paraId="61285F67" w14:textId="15228F8F" w:rsidR="0022434A" w:rsidRDefault="0022434A">
            <w:pPr>
              <w:pStyle w:val="ListBullet"/>
              <w:rPr>
                <w:color w:val="auto"/>
              </w:rPr>
            </w:pPr>
            <w:r>
              <w:rPr>
                <w:color w:val="auto"/>
              </w:rPr>
              <w:t>CDBG Planning</w:t>
            </w:r>
          </w:p>
        </w:tc>
        <w:tc>
          <w:tcPr>
            <w:tcW w:w="0" w:type="dxa"/>
          </w:tcPr>
          <w:p w14:paraId="64E0E85A" w14:textId="13761F42" w:rsidR="0022434A" w:rsidRDefault="0022434A">
            <w:pPr>
              <w:pStyle w:val="ListBullet"/>
              <w:rPr>
                <w:color w:val="auto"/>
              </w:rPr>
            </w:pPr>
            <w:r>
              <w:rPr>
                <w:color w:val="auto"/>
              </w:rPr>
              <w:t>Richland County</w:t>
            </w:r>
          </w:p>
        </w:tc>
        <w:tc>
          <w:tcPr>
            <w:tcW w:w="1379" w:type="dxa"/>
          </w:tcPr>
          <w:p w14:paraId="233EC127" w14:textId="75D30C9F" w:rsidR="0022434A" w:rsidRDefault="0022434A">
            <w:pPr>
              <w:pStyle w:val="ListBullet"/>
              <w:rPr>
                <w:color w:val="auto"/>
              </w:rPr>
            </w:pPr>
            <w:r>
              <w:rPr>
                <w:color w:val="auto"/>
              </w:rPr>
              <w:t>Richland</w:t>
            </w:r>
          </w:p>
        </w:tc>
        <w:tc>
          <w:tcPr>
            <w:tcW w:w="1530" w:type="dxa"/>
          </w:tcPr>
          <w:p w14:paraId="3984C3B2" w14:textId="28DBCCAC" w:rsidR="0022434A" w:rsidRDefault="0022434A">
            <w:pPr>
              <w:pStyle w:val="ListBullet"/>
              <w:rPr>
                <w:color w:val="auto"/>
              </w:rPr>
            </w:pPr>
            <w:r>
              <w:rPr>
                <w:color w:val="auto"/>
              </w:rPr>
              <w:t>$50,000</w:t>
            </w:r>
          </w:p>
        </w:tc>
        <w:tc>
          <w:tcPr>
            <w:tcW w:w="2430" w:type="dxa"/>
          </w:tcPr>
          <w:p w14:paraId="355444ED" w14:textId="29BCD7EB" w:rsidR="0022434A" w:rsidRDefault="0022434A">
            <w:pPr>
              <w:pStyle w:val="ListBullet"/>
              <w:rPr>
                <w:color w:val="auto"/>
              </w:rPr>
            </w:pPr>
            <w:r>
              <w:rPr>
                <w:color w:val="auto"/>
              </w:rPr>
              <w:t>Planning for Communities</w:t>
            </w:r>
          </w:p>
        </w:tc>
        <w:tc>
          <w:tcPr>
            <w:tcW w:w="0" w:type="dxa"/>
          </w:tcPr>
          <w:p w14:paraId="7CE519F3" w14:textId="6A43E177" w:rsidR="0022434A" w:rsidRDefault="0030344D">
            <w:pPr>
              <w:pStyle w:val="ListBullet"/>
              <w:rPr>
                <w:color w:val="auto"/>
              </w:rPr>
            </w:pPr>
            <w:r>
              <w:rPr>
                <w:color w:val="auto"/>
              </w:rPr>
              <w:t>Growth Policy Update &amp; Zoning Study</w:t>
            </w:r>
          </w:p>
        </w:tc>
      </w:tr>
      <w:tr w:rsidR="0030344D" w14:paraId="343EE8E6" w14:textId="77777777" w:rsidTr="7DFAEC76">
        <w:tc>
          <w:tcPr>
            <w:tcW w:w="0" w:type="dxa"/>
          </w:tcPr>
          <w:p w14:paraId="52B53542" w14:textId="7385A590" w:rsidR="0030344D" w:rsidRDefault="0030344D">
            <w:pPr>
              <w:pStyle w:val="ListBullet"/>
              <w:rPr>
                <w:color w:val="auto"/>
              </w:rPr>
            </w:pPr>
            <w:r>
              <w:rPr>
                <w:color w:val="auto"/>
              </w:rPr>
              <w:t>CDBG Planning</w:t>
            </w:r>
          </w:p>
        </w:tc>
        <w:tc>
          <w:tcPr>
            <w:tcW w:w="0" w:type="dxa"/>
          </w:tcPr>
          <w:p w14:paraId="0CC918D2" w14:textId="42236898" w:rsidR="0030344D" w:rsidRDefault="0030344D">
            <w:pPr>
              <w:pStyle w:val="ListBullet"/>
              <w:rPr>
                <w:color w:val="auto"/>
              </w:rPr>
            </w:pPr>
            <w:r>
              <w:rPr>
                <w:color w:val="auto"/>
              </w:rPr>
              <w:t>City of Sidney</w:t>
            </w:r>
          </w:p>
        </w:tc>
        <w:tc>
          <w:tcPr>
            <w:tcW w:w="1379" w:type="dxa"/>
          </w:tcPr>
          <w:p w14:paraId="19C9DCB9" w14:textId="145BC711" w:rsidR="0030344D" w:rsidRDefault="00961A3B">
            <w:pPr>
              <w:pStyle w:val="ListBullet"/>
              <w:rPr>
                <w:color w:val="auto"/>
              </w:rPr>
            </w:pPr>
            <w:r>
              <w:rPr>
                <w:color w:val="auto"/>
              </w:rPr>
              <w:t>Richland</w:t>
            </w:r>
          </w:p>
        </w:tc>
        <w:tc>
          <w:tcPr>
            <w:tcW w:w="1530" w:type="dxa"/>
          </w:tcPr>
          <w:p w14:paraId="70257407" w14:textId="2DA7CEDA" w:rsidR="0030344D" w:rsidRDefault="00081B1B">
            <w:pPr>
              <w:pStyle w:val="ListBullet"/>
              <w:rPr>
                <w:color w:val="auto"/>
              </w:rPr>
            </w:pPr>
            <w:r>
              <w:rPr>
                <w:color w:val="auto"/>
              </w:rPr>
              <w:t>$40,000</w:t>
            </w:r>
          </w:p>
        </w:tc>
        <w:tc>
          <w:tcPr>
            <w:tcW w:w="2430" w:type="dxa"/>
          </w:tcPr>
          <w:p w14:paraId="67E1340A" w14:textId="2CD092AC" w:rsidR="0030344D" w:rsidRDefault="001D62C9">
            <w:pPr>
              <w:pStyle w:val="ListBullet"/>
              <w:rPr>
                <w:color w:val="auto"/>
              </w:rPr>
            </w:pPr>
            <w:r>
              <w:rPr>
                <w:color w:val="auto"/>
              </w:rPr>
              <w:t>Planning for Communities</w:t>
            </w:r>
          </w:p>
        </w:tc>
        <w:tc>
          <w:tcPr>
            <w:tcW w:w="0" w:type="dxa"/>
          </w:tcPr>
          <w:p w14:paraId="45965B71" w14:textId="26C7DAE5" w:rsidR="0030344D" w:rsidRDefault="005C1715">
            <w:pPr>
              <w:pStyle w:val="ListBullet"/>
              <w:rPr>
                <w:color w:val="auto"/>
              </w:rPr>
            </w:pPr>
            <w:r>
              <w:rPr>
                <w:color w:val="auto"/>
              </w:rPr>
              <w:t>Downtown Master Plan</w:t>
            </w:r>
          </w:p>
        </w:tc>
      </w:tr>
      <w:tr w:rsidR="005C1715" w14:paraId="6EA445D4" w14:textId="77777777" w:rsidTr="7DFAEC76">
        <w:trPr>
          <w:cnfStyle w:val="000000100000" w:firstRow="0" w:lastRow="0" w:firstColumn="0" w:lastColumn="0" w:oddVBand="0" w:evenVBand="0" w:oddHBand="1" w:evenHBand="0" w:firstRowFirstColumn="0" w:firstRowLastColumn="0" w:lastRowFirstColumn="0" w:lastRowLastColumn="0"/>
        </w:trPr>
        <w:tc>
          <w:tcPr>
            <w:tcW w:w="0" w:type="dxa"/>
          </w:tcPr>
          <w:p w14:paraId="59A27907" w14:textId="3C628692" w:rsidR="005C1715" w:rsidRDefault="005C1715">
            <w:pPr>
              <w:pStyle w:val="ListBullet"/>
              <w:rPr>
                <w:color w:val="auto"/>
              </w:rPr>
            </w:pPr>
            <w:r>
              <w:rPr>
                <w:color w:val="auto"/>
              </w:rPr>
              <w:t>CDBG Planning</w:t>
            </w:r>
          </w:p>
        </w:tc>
        <w:tc>
          <w:tcPr>
            <w:tcW w:w="0" w:type="dxa"/>
          </w:tcPr>
          <w:p w14:paraId="4909F349" w14:textId="40142D91" w:rsidR="005C1715" w:rsidRDefault="00A97B43">
            <w:pPr>
              <w:pStyle w:val="ListBullet"/>
              <w:rPr>
                <w:color w:val="auto"/>
              </w:rPr>
            </w:pPr>
            <w:r>
              <w:rPr>
                <w:color w:val="auto"/>
              </w:rPr>
              <w:t>Town of Geraldine</w:t>
            </w:r>
          </w:p>
        </w:tc>
        <w:tc>
          <w:tcPr>
            <w:tcW w:w="1379" w:type="dxa"/>
          </w:tcPr>
          <w:p w14:paraId="1DC70705" w14:textId="5CD048D4" w:rsidR="005C1715" w:rsidRDefault="007537E5">
            <w:pPr>
              <w:pStyle w:val="ListBullet"/>
              <w:rPr>
                <w:color w:val="auto"/>
              </w:rPr>
            </w:pPr>
            <w:r>
              <w:rPr>
                <w:color w:val="auto"/>
              </w:rPr>
              <w:t xml:space="preserve">Chouteau </w:t>
            </w:r>
          </w:p>
        </w:tc>
        <w:tc>
          <w:tcPr>
            <w:tcW w:w="1530" w:type="dxa"/>
          </w:tcPr>
          <w:p w14:paraId="776519F0" w14:textId="6FCC78D0" w:rsidR="005C1715" w:rsidRDefault="007537E5">
            <w:pPr>
              <w:pStyle w:val="ListBullet"/>
              <w:rPr>
                <w:color w:val="auto"/>
              </w:rPr>
            </w:pPr>
            <w:r>
              <w:rPr>
                <w:color w:val="auto"/>
              </w:rPr>
              <w:t>$40,000</w:t>
            </w:r>
          </w:p>
        </w:tc>
        <w:tc>
          <w:tcPr>
            <w:tcW w:w="2430" w:type="dxa"/>
          </w:tcPr>
          <w:p w14:paraId="7CA10531" w14:textId="4CA0EF87" w:rsidR="005C1715" w:rsidRDefault="007537E5">
            <w:pPr>
              <w:pStyle w:val="ListBullet"/>
              <w:rPr>
                <w:color w:val="auto"/>
              </w:rPr>
            </w:pPr>
            <w:r>
              <w:rPr>
                <w:color w:val="auto"/>
              </w:rPr>
              <w:t>Planning for Communities</w:t>
            </w:r>
          </w:p>
        </w:tc>
        <w:tc>
          <w:tcPr>
            <w:tcW w:w="0" w:type="dxa"/>
          </w:tcPr>
          <w:p w14:paraId="4851367D" w14:textId="6B67C31B" w:rsidR="005C1715" w:rsidRDefault="007537E5">
            <w:pPr>
              <w:pStyle w:val="ListBullet"/>
              <w:rPr>
                <w:color w:val="auto"/>
              </w:rPr>
            </w:pPr>
            <w:r>
              <w:rPr>
                <w:color w:val="auto"/>
              </w:rPr>
              <w:t xml:space="preserve">Preliminary Architectural Report </w:t>
            </w:r>
          </w:p>
        </w:tc>
      </w:tr>
      <w:tr w:rsidR="00942C62" w14:paraId="3CC38680" w14:textId="77777777" w:rsidTr="7DFAEC76">
        <w:tc>
          <w:tcPr>
            <w:tcW w:w="0" w:type="dxa"/>
          </w:tcPr>
          <w:p w14:paraId="2E658F84" w14:textId="70A3A5A3" w:rsidR="00942C62" w:rsidRDefault="00942C62">
            <w:pPr>
              <w:pStyle w:val="ListBullet"/>
              <w:rPr>
                <w:color w:val="auto"/>
              </w:rPr>
            </w:pPr>
            <w:r>
              <w:rPr>
                <w:color w:val="auto"/>
              </w:rPr>
              <w:t>CDBG Economic Development</w:t>
            </w:r>
          </w:p>
        </w:tc>
        <w:tc>
          <w:tcPr>
            <w:tcW w:w="0" w:type="dxa"/>
          </w:tcPr>
          <w:p w14:paraId="093F8789" w14:textId="05B8482E" w:rsidR="00942C62" w:rsidRDefault="00D94480">
            <w:pPr>
              <w:pStyle w:val="ListBullet"/>
              <w:rPr>
                <w:color w:val="auto"/>
              </w:rPr>
            </w:pPr>
            <w:r>
              <w:rPr>
                <w:color w:val="auto"/>
              </w:rPr>
              <w:t>City of Helena</w:t>
            </w:r>
          </w:p>
        </w:tc>
        <w:tc>
          <w:tcPr>
            <w:tcW w:w="1379" w:type="dxa"/>
          </w:tcPr>
          <w:p w14:paraId="653F384F" w14:textId="57F2FEBA" w:rsidR="00942C62" w:rsidRDefault="00D94480">
            <w:pPr>
              <w:pStyle w:val="ListBullet"/>
              <w:rPr>
                <w:color w:val="auto"/>
              </w:rPr>
            </w:pPr>
            <w:r>
              <w:rPr>
                <w:color w:val="auto"/>
              </w:rPr>
              <w:t>Lewis &amp; Clark</w:t>
            </w:r>
          </w:p>
        </w:tc>
        <w:tc>
          <w:tcPr>
            <w:tcW w:w="1530" w:type="dxa"/>
          </w:tcPr>
          <w:p w14:paraId="4560089D" w14:textId="06EA6B62" w:rsidR="00942C62" w:rsidRDefault="158C63C5">
            <w:pPr>
              <w:pStyle w:val="ListBullet"/>
              <w:rPr>
                <w:color w:val="auto"/>
              </w:rPr>
            </w:pPr>
            <w:r w:rsidRPr="7DFAEC76">
              <w:rPr>
                <w:color w:val="auto"/>
              </w:rPr>
              <w:t>$</w:t>
            </w:r>
            <w:r w:rsidR="2D5725FF" w:rsidRPr="7DFAEC76">
              <w:rPr>
                <w:color w:val="auto"/>
              </w:rPr>
              <w:t>525,000</w:t>
            </w:r>
          </w:p>
        </w:tc>
        <w:tc>
          <w:tcPr>
            <w:tcW w:w="2430" w:type="dxa"/>
          </w:tcPr>
          <w:p w14:paraId="103747AE" w14:textId="3EF0DCA8" w:rsidR="00942C62" w:rsidRDefault="0010560C">
            <w:pPr>
              <w:pStyle w:val="ListBullet"/>
              <w:rPr>
                <w:color w:val="auto"/>
              </w:rPr>
            </w:pPr>
            <w:r>
              <w:rPr>
                <w:color w:val="auto"/>
              </w:rPr>
              <w:t>Revitalizing Local Economies</w:t>
            </w:r>
          </w:p>
        </w:tc>
        <w:tc>
          <w:tcPr>
            <w:tcW w:w="0" w:type="dxa"/>
          </w:tcPr>
          <w:p w14:paraId="33C58D1E" w14:textId="52FA8B5D" w:rsidR="00942C62" w:rsidRDefault="000D2996">
            <w:pPr>
              <w:pStyle w:val="ListBullet"/>
              <w:rPr>
                <w:color w:val="auto"/>
              </w:rPr>
            </w:pPr>
            <w:r>
              <w:rPr>
                <w:color w:val="auto"/>
              </w:rPr>
              <w:t>Working Capital for The Union restaurant</w:t>
            </w:r>
          </w:p>
        </w:tc>
      </w:tr>
      <w:tr w:rsidR="264827D5" w14:paraId="187DBD05" w14:textId="77777777" w:rsidTr="7DFAEC76">
        <w:trPr>
          <w:cnfStyle w:val="000000100000" w:firstRow="0" w:lastRow="0" w:firstColumn="0" w:lastColumn="0" w:oddVBand="0" w:evenVBand="0" w:oddHBand="1" w:evenHBand="0" w:firstRowFirstColumn="0" w:firstRowLastColumn="0" w:lastRowFirstColumn="0" w:lastRowLastColumn="0"/>
          <w:trHeight w:val="300"/>
        </w:trPr>
        <w:tc>
          <w:tcPr>
            <w:tcW w:w="1905" w:type="dxa"/>
          </w:tcPr>
          <w:p w14:paraId="0ACDEC6E" w14:textId="5411DED6" w:rsidR="409FC00B" w:rsidRDefault="409FC00B" w:rsidP="00056574">
            <w:pPr>
              <w:pStyle w:val="ListBullet"/>
              <w:ind w:left="360" w:hanging="360"/>
              <w:rPr>
                <w:color w:val="auto"/>
              </w:rPr>
            </w:pPr>
            <w:r w:rsidRPr="264827D5">
              <w:rPr>
                <w:color w:val="auto"/>
              </w:rPr>
              <w:t>HOME</w:t>
            </w:r>
          </w:p>
        </w:tc>
        <w:tc>
          <w:tcPr>
            <w:tcW w:w="1718" w:type="dxa"/>
          </w:tcPr>
          <w:p w14:paraId="1032E84E" w14:textId="3FFFE648" w:rsidR="409FC00B" w:rsidRDefault="5B25FE28" w:rsidP="264827D5">
            <w:pPr>
              <w:pStyle w:val="ListBullet"/>
              <w:rPr>
                <w:color w:val="auto"/>
              </w:rPr>
            </w:pPr>
            <w:r w:rsidRPr="7DFAEC76">
              <w:rPr>
                <w:color w:val="auto"/>
              </w:rPr>
              <w:t xml:space="preserve">District IX </w:t>
            </w:r>
            <w:r w:rsidR="6A0533E5" w:rsidRPr="7DFAEC76">
              <w:rPr>
                <w:color w:val="auto"/>
              </w:rPr>
              <w:t xml:space="preserve">HRDC </w:t>
            </w:r>
          </w:p>
        </w:tc>
        <w:tc>
          <w:tcPr>
            <w:tcW w:w="1766" w:type="dxa"/>
          </w:tcPr>
          <w:p w14:paraId="6A0D69F8" w14:textId="4861B1D8" w:rsidR="32C4C5CE" w:rsidRDefault="00123660" w:rsidP="264827D5">
            <w:pPr>
              <w:pStyle w:val="ListBullet"/>
              <w:rPr>
                <w:color w:val="auto"/>
              </w:rPr>
            </w:pPr>
            <w:r>
              <w:rPr>
                <w:color w:val="auto"/>
              </w:rPr>
              <w:t>Gallatin</w:t>
            </w:r>
          </w:p>
        </w:tc>
        <w:tc>
          <w:tcPr>
            <w:tcW w:w="1969" w:type="dxa"/>
          </w:tcPr>
          <w:p w14:paraId="47EFC74F" w14:textId="55B2070D" w:rsidR="32C4C5CE" w:rsidRDefault="32C4C5CE" w:rsidP="264827D5">
            <w:pPr>
              <w:pStyle w:val="ListBullet"/>
              <w:rPr>
                <w:color w:val="auto"/>
              </w:rPr>
            </w:pPr>
            <w:r w:rsidRPr="264827D5">
              <w:rPr>
                <w:color w:val="auto"/>
              </w:rPr>
              <w:t>$220,000.00</w:t>
            </w:r>
          </w:p>
        </w:tc>
        <w:tc>
          <w:tcPr>
            <w:tcW w:w="2840" w:type="dxa"/>
          </w:tcPr>
          <w:p w14:paraId="79805CB2" w14:textId="61B205E7" w:rsidR="32C4C5CE" w:rsidRDefault="43EFF10B" w:rsidP="264827D5">
            <w:pPr>
              <w:pStyle w:val="ListBullet"/>
              <w:rPr>
                <w:color w:val="auto"/>
              </w:rPr>
            </w:pPr>
            <w:r w:rsidRPr="7F42E9F2">
              <w:rPr>
                <w:color w:val="auto"/>
              </w:rPr>
              <w:t>Preserve and Construct Affordable Housing</w:t>
            </w:r>
          </w:p>
        </w:tc>
        <w:tc>
          <w:tcPr>
            <w:tcW w:w="2217" w:type="dxa"/>
          </w:tcPr>
          <w:p w14:paraId="6A4958CE" w14:textId="53CB0CB9" w:rsidR="264827D5" w:rsidRDefault="02315ECB" w:rsidP="7F42E9F2">
            <w:pPr>
              <w:pStyle w:val="ListBullet"/>
              <w:rPr>
                <w:color w:val="auto"/>
              </w:rPr>
            </w:pPr>
            <w:r w:rsidRPr="7DFAEC76">
              <w:rPr>
                <w:color w:val="auto"/>
              </w:rPr>
              <w:t xml:space="preserve">Rehabilitation of </w:t>
            </w:r>
            <w:r w:rsidR="6B470F3E" w:rsidRPr="7DFAEC76">
              <w:rPr>
                <w:color w:val="auto"/>
              </w:rPr>
              <w:t>8</w:t>
            </w:r>
            <w:r w:rsidRPr="7DFAEC76">
              <w:rPr>
                <w:color w:val="auto"/>
              </w:rPr>
              <w:t xml:space="preserve"> rental units</w:t>
            </w:r>
          </w:p>
        </w:tc>
      </w:tr>
      <w:tr w:rsidR="264827D5" w14:paraId="1F25F644" w14:textId="77777777" w:rsidTr="7DFAEC76">
        <w:trPr>
          <w:trHeight w:val="300"/>
        </w:trPr>
        <w:tc>
          <w:tcPr>
            <w:tcW w:w="1905" w:type="dxa"/>
          </w:tcPr>
          <w:p w14:paraId="5AFE4670" w14:textId="6CC35A59" w:rsidR="409FC00B" w:rsidRDefault="409FC00B" w:rsidP="00056574">
            <w:pPr>
              <w:pStyle w:val="ListBullet"/>
              <w:ind w:left="360" w:hanging="360"/>
              <w:rPr>
                <w:color w:val="auto"/>
              </w:rPr>
            </w:pPr>
            <w:r w:rsidRPr="264827D5">
              <w:rPr>
                <w:color w:val="auto"/>
              </w:rPr>
              <w:lastRenderedPageBreak/>
              <w:t>HOME</w:t>
            </w:r>
          </w:p>
        </w:tc>
        <w:tc>
          <w:tcPr>
            <w:tcW w:w="1718" w:type="dxa"/>
          </w:tcPr>
          <w:p w14:paraId="57AD302F" w14:textId="4CE703E3" w:rsidR="264827D5" w:rsidRDefault="497A088C" w:rsidP="7F42E9F2">
            <w:pPr>
              <w:pStyle w:val="ListBullet"/>
              <w:rPr>
                <w:color w:val="auto"/>
              </w:rPr>
            </w:pPr>
            <w:r w:rsidRPr="7F42E9F2">
              <w:rPr>
                <w:color w:val="auto"/>
              </w:rPr>
              <w:t>Skyview Residence LLLP</w:t>
            </w:r>
          </w:p>
        </w:tc>
        <w:tc>
          <w:tcPr>
            <w:tcW w:w="1766" w:type="dxa"/>
          </w:tcPr>
          <w:p w14:paraId="0C2DFC20" w14:textId="525A5C3C" w:rsidR="264827D5" w:rsidRDefault="002D581C" w:rsidP="7F42E9F2">
            <w:pPr>
              <w:pStyle w:val="ListBullet"/>
              <w:rPr>
                <w:color w:val="auto"/>
              </w:rPr>
            </w:pPr>
            <w:r>
              <w:rPr>
                <w:color w:val="auto"/>
              </w:rPr>
              <w:t>Yellowstone</w:t>
            </w:r>
          </w:p>
        </w:tc>
        <w:tc>
          <w:tcPr>
            <w:tcW w:w="1969" w:type="dxa"/>
          </w:tcPr>
          <w:p w14:paraId="1F16AAB7" w14:textId="29B53FFB" w:rsidR="264827D5" w:rsidRDefault="497A088C" w:rsidP="7F42E9F2">
            <w:pPr>
              <w:pStyle w:val="ListBullet"/>
              <w:rPr>
                <w:color w:val="auto"/>
              </w:rPr>
            </w:pPr>
            <w:r w:rsidRPr="7F42E9F2">
              <w:rPr>
                <w:color w:val="auto"/>
              </w:rPr>
              <w:t>$350,000.00</w:t>
            </w:r>
          </w:p>
        </w:tc>
        <w:tc>
          <w:tcPr>
            <w:tcW w:w="2840" w:type="dxa"/>
          </w:tcPr>
          <w:p w14:paraId="1C04A8FE" w14:textId="21B43533" w:rsidR="264827D5" w:rsidRDefault="497A088C" w:rsidP="7F42E9F2">
            <w:pPr>
              <w:pStyle w:val="ListBullet"/>
              <w:rPr>
                <w:color w:val="auto"/>
              </w:rPr>
            </w:pPr>
            <w:r w:rsidRPr="7F42E9F2">
              <w:rPr>
                <w:color w:val="auto"/>
              </w:rPr>
              <w:t>Preserve and Construct Affordable Housing</w:t>
            </w:r>
          </w:p>
        </w:tc>
        <w:tc>
          <w:tcPr>
            <w:tcW w:w="2217" w:type="dxa"/>
          </w:tcPr>
          <w:p w14:paraId="3BC5F1F6" w14:textId="44127946" w:rsidR="264827D5" w:rsidRDefault="729D619A" w:rsidP="7F42E9F2">
            <w:pPr>
              <w:pStyle w:val="ListBullet"/>
              <w:rPr>
                <w:color w:val="auto"/>
              </w:rPr>
            </w:pPr>
            <w:r w:rsidRPr="7DFAEC76">
              <w:rPr>
                <w:color w:val="auto"/>
              </w:rPr>
              <w:t xml:space="preserve">New construction of 26 </w:t>
            </w:r>
            <w:r w:rsidR="0E905F30" w:rsidRPr="7DFAEC76">
              <w:rPr>
                <w:color w:val="auto"/>
              </w:rPr>
              <w:t xml:space="preserve">rental </w:t>
            </w:r>
            <w:r w:rsidRPr="7DFAEC76">
              <w:rPr>
                <w:color w:val="auto"/>
              </w:rPr>
              <w:t xml:space="preserve">units </w:t>
            </w:r>
          </w:p>
        </w:tc>
      </w:tr>
      <w:tr w:rsidR="264827D5" w14:paraId="6B6EEEC8" w14:textId="77777777" w:rsidTr="7DFAEC76">
        <w:trPr>
          <w:cnfStyle w:val="000000100000" w:firstRow="0" w:lastRow="0" w:firstColumn="0" w:lastColumn="0" w:oddVBand="0" w:evenVBand="0" w:oddHBand="1" w:evenHBand="0" w:firstRowFirstColumn="0" w:firstRowLastColumn="0" w:lastRowFirstColumn="0" w:lastRowLastColumn="0"/>
          <w:trHeight w:val="300"/>
        </w:trPr>
        <w:tc>
          <w:tcPr>
            <w:tcW w:w="1905" w:type="dxa"/>
          </w:tcPr>
          <w:p w14:paraId="30A22820" w14:textId="1CC2FB5B" w:rsidR="409FC00B" w:rsidRDefault="409FC00B" w:rsidP="00056574">
            <w:pPr>
              <w:pStyle w:val="ListBullet"/>
              <w:ind w:left="360" w:hanging="360"/>
              <w:rPr>
                <w:color w:val="auto"/>
              </w:rPr>
            </w:pPr>
            <w:r w:rsidRPr="264827D5">
              <w:rPr>
                <w:color w:val="auto"/>
              </w:rPr>
              <w:t>HOME</w:t>
            </w:r>
          </w:p>
        </w:tc>
        <w:tc>
          <w:tcPr>
            <w:tcW w:w="1718" w:type="dxa"/>
          </w:tcPr>
          <w:p w14:paraId="2EABD470" w14:textId="124EC639" w:rsidR="264827D5" w:rsidRDefault="11262971" w:rsidP="7F42E9F2">
            <w:pPr>
              <w:pStyle w:val="ListBullet"/>
              <w:rPr>
                <w:color w:val="auto"/>
              </w:rPr>
            </w:pPr>
            <w:proofErr w:type="spellStart"/>
            <w:r w:rsidRPr="7DFAEC76">
              <w:rPr>
                <w:color w:val="auto"/>
              </w:rPr>
              <w:t>HomeFront</w:t>
            </w:r>
            <w:proofErr w:type="spellEnd"/>
          </w:p>
        </w:tc>
        <w:tc>
          <w:tcPr>
            <w:tcW w:w="1766" w:type="dxa"/>
          </w:tcPr>
          <w:p w14:paraId="00F4EC6F" w14:textId="3147A1DA" w:rsidR="264827D5" w:rsidRDefault="005F246C" w:rsidP="7F42E9F2">
            <w:pPr>
              <w:pStyle w:val="ListBullet"/>
              <w:rPr>
                <w:color w:val="auto"/>
              </w:rPr>
            </w:pPr>
            <w:r>
              <w:rPr>
                <w:color w:val="auto"/>
              </w:rPr>
              <w:t>Yellowstone</w:t>
            </w:r>
          </w:p>
        </w:tc>
        <w:tc>
          <w:tcPr>
            <w:tcW w:w="1969" w:type="dxa"/>
          </w:tcPr>
          <w:p w14:paraId="17B6D96D" w14:textId="1CAE6D73" w:rsidR="264827D5" w:rsidRDefault="1803D23E" w:rsidP="7F42E9F2">
            <w:pPr>
              <w:pStyle w:val="ListBullet"/>
              <w:rPr>
                <w:color w:val="auto"/>
              </w:rPr>
            </w:pPr>
            <w:r w:rsidRPr="7F42E9F2">
              <w:rPr>
                <w:color w:val="auto"/>
              </w:rPr>
              <w:t>$982,000.00</w:t>
            </w:r>
          </w:p>
        </w:tc>
        <w:tc>
          <w:tcPr>
            <w:tcW w:w="2840" w:type="dxa"/>
          </w:tcPr>
          <w:p w14:paraId="72A4624E" w14:textId="1CC8D120" w:rsidR="264827D5" w:rsidRDefault="1803D23E" w:rsidP="7F42E9F2">
            <w:pPr>
              <w:pStyle w:val="ListBullet"/>
              <w:rPr>
                <w:color w:val="auto"/>
              </w:rPr>
            </w:pPr>
            <w:r w:rsidRPr="7F42E9F2">
              <w:rPr>
                <w:color w:val="auto"/>
              </w:rPr>
              <w:t xml:space="preserve">Preserve and Construct Affordable Housing  </w:t>
            </w:r>
          </w:p>
        </w:tc>
        <w:tc>
          <w:tcPr>
            <w:tcW w:w="2217" w:type="dxa"/>
          </w:tcPr>
          <w:p w14:paraId="30714DEA" w14:textId="735D8E99" w:rsidR="264827D5" w:rsidRDefault="31A6EC1C" w:rsidP="7F42E9F2">
            <w:pPr>
              <w:pStyle w:val="ListBullet"/>
            </w:pPr>
            <w:r w:rsidRPr="7DFAEC76">
              <w:rPr>
                <w:color w:val="auto"/>
              </w:rPr>
              <w:t>R</w:t>
            </w:r>
            <w:r w:rsidR="11262971" w:rsidRPr="7DFAEC76">
              <w:rPr>
                <w:color w:val="auto"/>
              </w:rPr>
              <w:t xml:space="preserve">ehabilitation of 30 </w:t>
            </w:r>
            <w:r w:rsidR="4A3583A4" w:rsidRPr="7DFAEC76">
              <w:rPr>
                <w:color w:val="auto"/>
              </w:rPr>
              <w:t xml:space="preserve">units </w:t>
            </w:r>
            <w:r w:rsidR="11262971" w:rsidRPr="7DFAEC76">
              <w:rPr>
                <w:color w:val="auto"/>
              </w:rPr>
              <w:t>with project-based rental assistance for seniors</w:t>
            </w:r>
          </w:p>
        </w:tc>
      </w:tr>
      <w:tr w:rsidR="264827D5" w14:paraId="39518A24" w14:textId="77777777" w:rsidTr="7DFAEC76">
        <w:trPr>
          <w:trHeight w:val="300"/>
        </w:trPr>
        <w:tc>
          <w:tcPr>
            <w:tcW w:w="1905" w:type="dxa"/>
          </w:tcPr>
          <w:p w14:paraId="1B2CFD4E" w14:textId="17062ADF" w:rsidR="409FC00B" w:rsidRDefault="409FC00B" w:rsidP="00056574">
            <w:pPr>
              <w:pStyle w:val="ListBullet"/>
              <w:ind w:left="360" w:hanging="360"/>
              <w:rPr>
                <w:color w:val="auto"/>
              </w:rPr>
            </w:pPr>
            <w:r w:rsidRPr="264827D5">
              <w:rPr>
                <w:color w:val="auto"/>
              </w:rPr>
              <w:t>HTF</w:t>
            </w:r>
          </w:p>
        </w:tc>
        <w:tc>
          <w:tcPr>
            <w:tcW w:w="1718" w:type="dxa"/>
          </w:tcPr>
          <w:p w14:paraId="7B53BA32" w14:textId="241B0E9F" w:rsidR="264827D5" w:rsidRDefault="258F63DC" w:rsidP="7F42E9F2">
            <w:pPr>
              <w:pStyle w:val="ListBullet"/>
              <w:rPr>
                <w:color w:val="auto"/>
              </w:rPr>
            </w:pPr>
            <w:r w:rsidRPr="7DFAEC76">
              <w:rPr>
                <w:color w:val="auto"/>
              </w:rPr>
              <w:t xml:space="preserve">The </w:t>
            </w:r>
            <w:r w:rsidR="0924919B" w:rsidRPr="7DFAEC76">
              <w:rPr>
                <w:color w:val="auto"/>
              </w:rPr>
              <w:t>Housing Company</w:t>
            </w:r>
          </w:p>
        </w:tc>
        <w:tc>
          <w:tcPr>
            <w:tcW w:w="1766" w:type="dxa"/>
          </w:tcPr>
          <w:p w14:paraId="2176C7A8" w14:textId="5CAB4A2F" w:rsidR="264827D5" w:rsidRDefault="00EF52E6" w:rsidP="7F42E9F2">
            <w:pPr>
              <w:pStyle w:val="ListBullet"/>
              <w:rPr>
                <w:color w:val="auto"/>
              </w:rPr>
            </w:pPr>
            <w:r>
              <w:rPr>
                <w:color w:val="auto"/>
              </w:rPr>
              <w:t>Beaverhead</w:t>
            </w:r>
          </w:p>
        </w:tc>
        <w:tc>
          <w:tcPr>
            <w:tcW w:w="1969" w:type="dxa"/>
          </w:tcPr>
          <w:p w14:paraId="3CB5797D" w14:textId="0DBB43C8" w:rsidR="264827D5" w:rsidRDefault="175626C4" w:rsidP="7F42E9F2">
            <w:pPr>
              <w:pStyle w:val="ListBullet"/>
              <w:rPr>
                <w:color w:val="auto"/>
              </w:rPr>
            </w:pPr>
            <w:r w:rsidRPr="7F42E9F2">
              <w:rPr>
                <w:color w:val="auto"/>
              </w:rPr>
              <w:t>$416,100</w:t>
            </w:r>
          </w:p>
        </w:tc>
        <w:tc>
          <w:tcPr>
            <w:tcW w:w="2840" w:type="dxa"/>
          </w:tcPr>
          <w:p w14:paraId="3F0812B5" w14:textId="6706F2E7" w:rsidR="264827D5" w:rsidRDefault="663F536A" w:rsidP="7F42E9F2">
            <w:pPr>
              <w:pStyle w:val="ListBullet"/>
              <w:rPr>
                <w:color w:val="auto"/>
              </w:rPr>
            </w:pPr>
            <w:r w:rsidRPr="7F42E9F2">
              <w:rPr>
                <w:color w:val="auto"/>
              </w:rPr>
              <w:t>Preserve and Construct Affordable Housing</w:t>
            </w:r>
          </w:p>
        </w:tc>
        <w:tc>
          <w:tcPr>
            <w:tcW w:w="2217" w:type="dxa"/>
          </w:tcPr>
          <w:p w14:paraId="2481CB3E" w14:textId="5FFDBFA3" w:rsidR="264827D5" w:rsidRDefault="50033F14" w:rsidP="7F42E9F2">
            <w:pPr>
              <w:pStyle w:val="ListBullet"/>
              <w:rPr>
                <w:color w:val="auto"/>
              </w:rPr>
            </w:pPr>
            <w:r w:rsidRPr="7DFAEC76">
              <w:rPr>
                <w:color w:val="auto"/>
              </w:rPr>
              <w:t xml:space="preserve">New construction of 20 </w:t>
            </w:r>
            <w:r w:rsidR="43634360" w:rsidRPr="7DFAEC76">
              <w:rPr>
                <w:color w:val="auto"/>
              </w:rPr>
              <w:t xml:space="preserve">units </w:t>
            </w:r>
            <w:r w:rsidRPr="7DFAEC76">
              <w:rPr>
                <w:color w:val="auto"/>
              </w:rPr>
              <w:t xml:space="preserve">for seniors </w:t>
            </w:r>
          </w:p>
        </w:tc>
      </w:tr>
      <w:tr w:rsidR="264827D5" w14:paraId="07A9013F" w14:textId="77777777" w:rsidTr="7DFAEC76">
        <w:trPr>
          <w:cnfStyle w:val="000000100000" w:firstRow="0" w:lastRow="0" w:firstColumn="0" w:lastColumn="0" w:oddVBand="0" w:evenVBand="0" w:oddHBand="1" w:evenHBand="0" w:firstRowFirstColumn="0" w:firstRowLastColumn="0" w:lastRowFirstColumn="0" w:lastRowLastColumn="0"/>
          <w:trHeight w:val="300"/>
        </w:trPr>
        <w:tc>
          <w:tcPr>
            <w:tcW w:w="1905" w:type="dxa"/>
          </w:tcPr>
          <w:p w14:paraId="160DA601" w14:textId="492DC62C" w:rsidR="409FC00B" w:rsidRDefault="409FC00B" w:rsidP="00056574">
            <w:pPr>
              <w:pStyle w:val="ListBullet"/>
              <w:ind w:left="360" w:hanging="360"/>
              <w:rPr>
                <w:color w:val="auto"/>
              </w:rPr>
            </w:pPr>
            <w:r w:rsidRPr="264827D5">
              <w:rPr>
                <w:color w:val="auto"/>
              </w:rPr>
              <w:t>HTF</w:t>
            </w:r>
          </w:p>
        </w:tc>
        <w:tc>
          <w:tcPr>
            <w:tcW w:w="1718" w:type="dxa"/>
          </w:tcPr>
          <w:p w14:paraId="5C61950C" w14:textId="01845557" w:rsidR="264827D5" w:rsidRDefault="26F178D4" w:rsidP="7F42E9F2">
            <w:pPr>
              <w:pStyle w:val="ListBullet"/>
              <w:rPr>
                <w:color w:val="auto"/>
              </w:rPr>
            </w:pPr>
            <w:r w:rsidRPr="7DFAEC76">
              <w:rPr>
                <w:color w:val="auto"/>
              </w:rPr>
              <w:t>United Housing Partners</w:t>
            </w:r>
          </w:p>
        </w:tc>
        <w:tc>
          <w:tcPr>
            <w:tcW w:w="1766" w:type="dxa"/>
          </w:tcPr>
          <w:p w14:paraId="2557AD9D" w14:textId="342EADCA" w:rsidR="264827D5" w:rsidRDefault="003F56CC" w:rsidP="7F42E9F2">
            <w:pPr>
              <w:pStyle w:val="ListBullet"/>
              <w:rPr>
                <w:color w:val="auto"/>
              </w:rPr>
            </w:pPr>
            <w:r>
              <w:rPr>
                <w:color w:val="auto"/>
              </w:rPr>
              <w:t>Gallatin</w:t>
            </w:r>
          </w:p>
        </w:tc>
        <w:tc>
          <w:tcPr>
            <w:tcW w:w="1969" w:type="dxa"/>
          </w:tcPr>
          <w:p w14:paraId="0E9955E1" w14:textId="51C13722" w:rsidR="264827D5" w:rsidRDefault="4A02A54B" w:rsidP="7F42E9F2">
            <w:pPr>
              <w:pStyle w:val="ListBullet"/>
              <w:rPr>
                <w:color w:val="auto"/>
              </w:rPr>
            </w:pPr>
            <w:r w:rsidRPr="7F42E9F2">
              <w:rPr>
                <w:color w:val="auto"/>
              </w:rPr>
              <w:t>$1,517,100</w:t>
            </w:r>
          </w:p>
        </w:tc>
        <w:tc>
          <w:tcPr>
            <w:tcW w:w="2840" w:type="dxa"/>
          </w:tcPr>
          <w:p w14:paraId="74C58B09" w14:textId="2AB97C8E" w:rsidR="264827D5" w:rsidRDefault="7E1C86E6" w:rsidP="7F42E9F2">
            <w:pPr>
              <w:pStyle w:val="ListBullet"/>
              <w:rPr>
                <w:color w:val="auto"/>
              </w:rPr>
            </w:pPr>
            <w:r w:rsidRPr="7F42E9F2">
              <w:rPr>
                <w:color w:val="auto"/>
              </w:rPr>
              <w:t>Preserve and Construct Affordable Housing</w:t>
            </w:r>
          </w:p>
        </w:tc>
        <w:tc>
          <w:tcPr>
            <w:tcW w:w="2217" w:type="dxa"/>
          </w:tcPr>
          <w:p w14:paraId="442C0550" w14:textId="51AD9840" w:rsidR="264827D5" w:rsidRDefault="1C2CDF02" w:rsidP="7F42E9F2">
            <w:pPr>
              <w:pStyle w:val="ListBullet"/>
              <w:rPr>
                <w:color w:val="auto"/>
              </w:rPr>
            </w:pPr>
            <w:r w:rsidRPr="7DFAEC76">
              <w:rPr>
                <w:color w:val="auto"/>
              </w:rPr>
              <w:t xml:space="preserve">New construction of 162 </w:t>
            </w:r>
            <w:r w:rsidR="2A7C0FE2" w:rsidRPr="7DFAEC76">
              <w:rPr>
                <w:color w:val="auto"/>
              </w:rPr>
              <w:t xml:space="preserve">rental </w:t>
            </w:r>
            <w:r w:rsidRPr="7DFAEC76">
              <w:rPr>
                <w:color w:val="auto"/>
              </w:rPr>
              <w:t xml:space="preserve">units </w:t>
            </w:r>
          </w:p>
        </w:tc>
      </w:tr>
      <w:tr w:rsidR="264827D5" w14:paraId="075AD911" w14:textId="77777777" w:rsidTr="7DFAEC76">
        <w:trPr>
          <w:trHeight w:val="300"/>
        </w:trPr>
        <w:tc>
          <w:tcPr>
            <w:tcW w:w="1905" w:type="dxa"/>
          </w:tcPr>
          <w:p w14:paraId="7DF04426" w14:textId="7C975156" w:rsidR="264827D5" w:rsidRDefault="3BBBE5B2" w:rsidP="00056574">
            <w:pPr>
              <w:pStyle w:val="ListBullet"/>
              <w:ind w:left="360" w:hanging="360"/>
              <w:rPr>
                <w:color w:val="auto"/>
              </w:rPr>
            </w:pPr>
            <w:r w:rsidRPr="7F42E9F2">
              <w:rPr>
                <w:color w:val="auto"/>
              </w:rPr>
              <w:t>HOME-ARP</w:t>
            </w:r>
          </w:p>
        </w:tc>
        <w:tc>
          <w:tcPr>
            <w:tcW w:w="1718" w:type="dxa"/>
          </w:tcPr>
          <w:p w14:paraId="78EECA49" w14:textId="07949148" w:rsidR="264827D5" w:rsidRDefault="3591C424" w:rsidP="7F42E9F2">
            <w:pPr>
              <w:pStyle w:val="ListBullet"/>
              <w:rPr>
                <w:color w:val="auto"/>
              </w:rPr>
            </w:pPr>
            <w:r w:rsidRPr="7DFAEC76">
              <w:rPr>
                <w:color w:val="auto"/>
              </w:rPr>
              <w:t>Family Promise of Gallatin Valley</w:t>
            </w:r>
          </w:p>
        </w:tc>
        <w:tc>
          <w:tcPr>
            <w:tcW w:w="1766" w:type="dxa"/>
          </w:tcPr>
          <w:p w14:paraId="328EB448" w14:textId="5498C057" w:rsidR="264827D5" w:rsidRDefault="003F56CC" w:rsidP="7F42E9F2">
            <w:pPr>
              <w:pStyle w:val="ListBullet"/>
              <w:rPr>
                <w:color w:val="auto"/>
              </w:rPr>
            </w:pPr>
            <w:r>
              <w:rPr>
                <w:color w:val="auto"/>
              </w:rPr>
              <w:t>Gallatin</w:t>
            </w:r>
          </w:p>
        </w:tc>
        <w:tc>
          <w:tcPr>
            <w:tcW w:w="1969" w:type="dxa"/>
          </w:tcPr>
          <w:p w14:paraId="04B18D1E" w14:textId="5EEA2161" w:rsidR="264827D5" w:rsidRDefault="7E80C2D5" w:rsidP="7F42E9F2">
            <w:pPr>
              <w:pStyle w:val="ListBullet"/>
              <w:rPr>
                <w:color w:val="auto"/>
              </w:rPr>
            </w:pPr>
            <w:r w:rsidRPr="7F42E9F2">
              <w:rPr>
                <w:color w:val="auto"/>
              </w:rPr>
              <w:t>$750,000</w:t>
            </w:r>
          </w:p>
        </w:tc>
        <w:tc>
          <w:tcPr>
            <w:tcW w:w="2840" w:type="dxa"/>
          </w:tcPr>
          <w:p w14:paraId="28E80879" w14:textId="3E55EE93" w:rsidR="264827D5" w:rsidRDefault="7E80C2D5" w:rsidP="7F42E9F2">
            <w:pPr>
              <w:pStyle w:val="ListBullet"/>
              <w:rPr>
                <w:color w:val="auto"/>
              </w:rPr>
            </w:pPr>
            <w:r w:rsidRPr="7F42E9F2">
              <w:rPr>
                <w:color w:val="auto"/>
              </w:rPr>
              <w:t>Reduce Homelessness</w:t>
            </w:r>
          </w:p>
        </w:tc>
        <w:tc>
          <w:tcPr>
            <w:tcW w:w="2217" w:type="dxa"/>
          </w:tcPr>
          <w:p w14:paraId="126700AB" w14:textId="6ED3F080" w:rsidR="264827D5" w:rsidRDefault="3DC0DEBF">
            <w:pPr>
              <w:pStyle w:val="ListBullet"/>
            </w:pPr>
            <w:r w:rsidRPr="7DFAEC76">
              <w:rPr>
                <w:color w:val="auto"/>
              </w:rPr>
              <w:t xml:space="preserve">Acquisition and rehab </w:t>
            </w:r>
            <w:r w:rsidR="0616AD3B" w:rsidRPr="7DFAEC76">
              <w:rPr>
                <w:color w:val="auto"/>
              </w:rPr>
              <w:t>of</w:t>
            </w:r>
            <w:r w:rsidR="00E152F1">
              <w:rPr>
                <w:color w:val="auto"/>
              </w:rPr>
              <w:t xml:space="preserve"> </w:t>
            </w:r>
            <w:r w:rsidRPr="7DFAEC76">
              <w:rPr>
                <w:color w:val="auto"/>
              </w:rPr>
              <w:t xml:space="preserve">31 units </w:t>
            </w:r>
            <w:r w:rsidR="0E7B195F" w:rsidRPr="7DFAEC76">
              <w:rPr>
                <w:color w:val="auto"/>
              </w:rPr>
              <w:t xml:space="preserve">of transitional </w:t>
            </w:r>
            <w:r w:rsidRPr="7DFAEC76">
              <w:rPr>
                <w:color w:val="auto"/>
              </w:rPr>
              <w:t>housing.</w:t>
            </w:r>
          </w:p>
        </w:tc>
      </w:tr>
      <w:tr w:rsidR="7F42E9F2" w14:paraId="5A85C24F" w14:textId="77777777" w:rsidTr="7DFAEC76">
        <w:trPr>
          <w:cnfStyle w:val="000000100000" w:firstRow="0" w:lastRow="0" w:firstColumn="0" w:lastColumn="0" w:oddVBand="0" w:evenVBand="0" w:oddHBand="1" w:evenHBand="0" w:firstRowFirstColumn="0" w:firstRowLastColumn="0" w:lastRowFirstColumn="0" w:lastRowLastColumn="0"/>
          <w:trHeight w:val="300"/>
        </w:trPr>
        <w:tc>
          <w:tcPr>
            <w:tcW w:w="1905" w:type="dxa"/>
          </w:tcPr>
          <w:p w14:paraId="1FCC0773" w14:textId="1C528A40" w:rsidR="7E80C2D5" w:rsidRDefault="7E80C2D5" w:rsidP="00056574">
            <w:pPr>
              <w:pStyle w:val="ListBullet"/>
              <w:ind w:left="360" w:hanging="360"/>
              <w:rPr>
                <w:color w:val="auto"/>
              </w:rPr>
            </w:pPr>
            <w:r w:rsidRPr="7F42E9F2">
              <w:rPr>
                <w:color w:val="auto"/>
              </w:rPr>
              <w:lastRenderedPageBreak/>
              <w:t>HOME-ARP</w:t>
            </w:r>
          </w:p>
        </w:tc>
        <w:tc>
          <w:tcPr>
            <w:tcW w:w="1718" w:type="dxa"/>
          </w:tcPr>
          <w:p w14:paraId="70FC5A65" w14:textId="5CF3EDCE" w:rsidR="7E80C2D5" w:rsidRDefault="3591C424" w:rsidP="7F42E9F2">
            <w:pPr>
              <w:pStyle w:val="ListBullet"/>
              <w:rPr>
                <w:color w:val="auto"/>
              </w:rPr>
            </w:pPr>
            <w:r w:rsidRPr="7DFAEC76">
              <w:rPr>
                <w:color w:val="auto"/>
              </w:rPr>
              <w:t>Crow Tribe</w:t>
            </w:r>
          </w:p>
        </w:tc>
        <w:tc>
          <w:tcPr>
            <w:tcW w:w="1766" w:type="dxa"/>
          </w:tcPr>
          <w:p w14:paraId="180AA319" w14:textId="624CEE1F" w:rsidR="7E80C2D5" w:rsidRDefault="002C4FC7" w:rsidP="7F42E9F2">
            <w:pPr>
              <w:pStyle w:val="ListBullet"/>
              <w:rPr>
                <w:color w:val="auto"/>
              </w:rPr>
            </w:pPr>
            <w:r>
              <w:rPr>
                <w:color w:val="auto"/>
              </w:rPr>
              <w:t>Big Horn</w:t>
            </w:r>
          </w:p>
        </w:tc>
        <w:tc>
          <w:tcPr>
            <w:tcW w:w="1969" w:type="dxa"/>
          </w:tcPr>
          <w:p w14:paraId="10653A59" w14:textId="0FB81F72" w:rsidR="7E80C2D5" w:rsidRDefault="7E80C2D5" w:rsidP="7F42E9F2">
            <w:pPr>
              <w:pStyle w:val="ListBullet"/>
              <w:rPr>
                <w:color w:val="auto"/>
              </w:rPr>
            </w:pPr>
            <w:r w:rsidRPr="7F42E9F2">
              <w:rPr>
                <w:color w:val="auto"/>
              </w:rPr>
              <w:t>$2,404,291</w:t>
            </w:r>
          </w:p>
        </w:tc>
        <w:tc>
          <w:tcPr>
            <w:tcW w:w="2840" w:type="dxa"/>
          </w:tcPr>
          <w:p w14:paraId="344E3106" w14:textId="38BFEB47" w:rsidR="7F42E9F2" w:rsidRDefault="0069409B" w:rsidP="7F42E9F2">
            <w:pPr>
              <w:pStyle w:val="ListBullet"/>
              <w:rPr>
                <w:color w:val="auto"/>
              </w:rPr>
            </w:pPr>
            <w:r w:rsidRPr="0069409B">
              <w:rPr>
                <w:color w:val="auto"/>
              </w:rPr>
              <w:t>Reduce Homelessness</w:t>
            </w:r>
          </w:p>
        </w:tc>
        <w:tc>
          <w:tcPr>
            <w:tcW w:w="2217" w:type="dxa"/>
          </w:tcPr>
          <w:p w14:paraId="17A033BE" w14:textId="26A0A114" w:rsidR="7F42E9F2" w:rsidRDefault="0B00E0DC" w:rsidP="00056574">
            <w:pPr>
              <w:pStyle w:val="ListBullet"/>
              <w:ind w:left="46" w:hanging="44"/>
              <w:rPr>
                <w:color w:val="auto"/>
              </w:rPr>
            </w:pPr>
            <w:r w:rsidRPr="7DFAEC76">
              <w:rPr>
                <w:color w:val="auto"/>
              </w:rPr>
              <w:t xml:space="preserve">Rehab of </w:t>
            </w:r>
            <w:r w:rsidR="7F293492" w:rsidRPr="7DFAEC76">
              <w:rPr>
                <w:color w:val="auto"/>
              </w:rPr>
              <w:t>an existing building to provide</w:t>
            </w:r>
            <w:r w:rsidR="00E152F1">
              <w:rPr>
                <w:color w:val="auto"/>
              </w:rPr>
              <w:t xml:space="preserve"> </w:t>
            </w:r>
            <w:r w:rsidRPr="7DFAEC76">
              <w:rPr>
                <w:color w:val="auto"/>
              </w:rPr>
              <w:t>27 units</w:t>
            </w:r>
            <w:r w:rsidR="6581D3A4" w:rsidRPr="7DFAEC76">
              <w:rPr>
                <w:color w:val="auto"/>
              </w:rPr>
              <w:t xml:space="preserve"> of permanent supportive housing.</w:t>
            </w:r>
          </w:p>
        </w:tc>
      </w:tr>
    </w:tbl>
    <w:p w14:paraId="0AA75FF5" w14:textId="77777777" w:rsidR="001B3AE3" w:rsidRPr="00A34B39" w:rsidRDefault="001B3AE3" w:rsidP="001B3AE3">
      <w:pPr>
        <w:pStyle w:val="ListBullet"/>
        <w:rPr>
          <w:color w:val="auto"/>
        </w:rPr>
      </w:pPr>
      <w:r w:rsidRPr="00A34B39">
        <w:rPr>
          <w:color w:val="auto"/>
        </w:rPr>
        <w:t>Source: Commerce’s Grants Database (</w:t>
      </w:r>
      <w:hyperlink r:id="rId21" w:history="1">
        <w:r w:rsidRPr="00A34B39">
          <w:rPr>
            <w:rStyle w:val="Hyperlink"/>
          </w:rPr>
          <w:t>https://commerce.mt.gov/Funded-Projects</w:t>
        </w:r>
      </w:hyperlink>
      <w:r w:rsidRPr="00A34B39">
        <w:rPr>
          <w:color w:val="auto"/>
        </w:rPr>
        <w:t xml:space="preserve">) </w:t>
      </w:r>
    </w:p>
    <w:p w14:paraId="52190216" w14:textId="77777777" w:rsidR="001B3AE3" w:rsidRDefault="001B3AE3" w:rsidP="001B3AE3">
      <w:pPr>
        <w:pStyle w:val="ListBullet"/>
        <w:rPr>
          <w:color w:val="auto"/>
        </w:rPr>
      </w:pPr>
    </w:p>
    <w:p w14:paraId="1B571E4E" w14:textId="77777777" w:rsidR="009A1171" w:rsidRDefault="009A1171" w:rsidP="001C0457">
      <w:pPr>
        <w:pStyle w:val="ListBullet"/>
        <w:sectPr w:rsidR="009A1171" w:rsidSect="0020008F">
          <w:pgSz w:w="15840" w:h="12240" w:orient="landscape"/>
          <w:pgMar w:top="1440" w:right="1710" w:bottom="1440" w:left="1890" w:header="720" w:footer="432" w:gutter="0"/>
          <w:cols w:space="720"/>
          <w:titlePg/>
          <w:docGrid w:linePitch="360"/>
        </w:sectPr>
      </w:pPr>
    </w:p>
    <w:p w14:paraId="3DE61C28" w14:textId="77777777" w:rsidR="001B3AE3" w:rsidRDefault="001B3AE3" w:rsidP="00774055">
      <w:pPr>
        <w:pStyle w:val="Heading2"/>
      </w:pPr>
      <w:bookmarkStart w:id="17" w:name="_Toc192853777"/>
      <w:bookmarkStart w:id="18" w:name="_Toc197417857"/>
      <w:r>
        <w:lastRenderedPageBreak/>
        <w:t>CR-10 – Racial and Ethnic Composition of Families Assisted</w:t>
      </w:r>
      <w:bookmarkEnd w:id="17"/>
      <w:bookmarkEnd w:id="18"/>
    </w:p>
    <w:p w14:paraId="3FD310BC" w14:textId="77777777" w:rsidR="001B3AE3" w:rsidRPr="00911A3A" w:rsidRDefault="001B3AE3" w:rsidP="00BB746E">
      <w:pPr>
        <w:pStyle w:val="Subtitle"/>
      </w:pPr>
      <w:r w:rsidRPr="00911A3A">
        <w:t>Describe the families assisted (including the racial and ethnic status of families assisted). 91.520(a).</w:t>
      </w:r>
    </w:p>
    <w:p w14:paraId="11A5FB5D" w14:textId="5044B58D" w:rsidR="0B7C2453" w:rsidRDefault="0D89AEBA">
      <w:r>
        <w:t>Data presented in Table 2 are for the projects completed during Plan Year 5 and are not cumulative for the 2020-2024 Consolidated Plan.</w:t>
      </w:r>
    </w:p>
    <w:p w14:paraId="022839B3" w14:textId="5E2C9C92" w:rsidR="486ABF81" w:rsidRDefault="486ABF81"/>
    <w:p w14:paraId="1F35CCD9" w14:textId="77777777" w:rsidR="001B3AE3" w:rsidRPr="00911A3A" w:rsidRDefault="001B3AE3" w:rsidP="001B3AE3">
      <w:pPr>
        <w:pStyle w:val="Heading8"/>
      </w:pPr>
      <w:bookmarkStart w:id="19" w:name="_Toc192853778"/>
      <w:bookmarkStart w:id="20" w:name="_Toc197417858"/>
      <w:r w:rsidRPr="00911A3A">
        <w:t>Table 2 – Table of Assistance to Racial and Ethnic Populations by Sources of Funds</w:t>
      </w:r>
      <w:bookmarkEnd w:id="19"/>
      <w:bookmarkEnd w:id="20"/>
    </w:p>
    <w:tbl>
      <w:tblPr>
        <w:tblStyle w:val="CommerceTableStyle"/>
        <w:tblW w:w="9350" w:type="dxa"/>
        <w:tblLook w:val="04A0" w:firstRow="1" w:lastRow="0" w:firstColumn="1" w:lastColumn="0" w:noHBand="0" w:noVBand="1"/>
      </w:tblPr>
      <w:tblGrid>
        <w:gridCol w:w="1420"/>
        <w:gridCol w:w="1144"/>
        <w:gridCol w:w="1409"/>
        <w:gridCol w:w="1326"/>
        <w:gridCol w:w="1282"/>
        <w:gridCol w:w="950"/>
        <w:gridCol w:w="703"/>
        <w:gridCol w:w="1116"/>
      </w:tblGrid>
      <w:tr w:rsidR="001B3AE3" w:rsidRPr="009A1171" w14:paraId="17EE40D8" w14:textId="77777777" w:rsidTr="005A48BB">
        <w:trPr>
          <w:cnfStyle w:val="100000000000" w:firstRow="1" w:lastRow="0" w:firstColumn="0" w:lastColumn="0" w:oddVBand="0" w:evenVBand="0" w:oddHBand="0" w:evenHBand="0" w:firstRowFirstColumn="0" w:firstRowLastColumn="0" w:lastRowFirstColumn="0" w:lastRowLastColumn="0"/>
          <w:trHeight w:val="300"/>
          <w:tblHeader/>
        </w:trPr>
        <w:tc>
          <w:tcPr>
            <w:tcW w:w="1380" w:type="dxa"/>
          </w:tcPr>
          <w:p w14:paraId="6E005E6C" w14:textId="77777777" w:rsidR="001B3AE3" w:rsidRPr="009A1171" w:rsidRDefault="001B3AE3"/>
        </w:tc>
        <w:tc>
          <w:tcPr>
            <w:tcW w:w="1111" w:type="dxa"/>
          </w:tcPr>
          <w:p w14:paraId="1F333AEA" w14:textId="77777777" w:rsidR="001B3AE3" w:rsidRPr="009A1171" w:rsidRDefault="001B3AE3">
            <w:r w:rsidRPr="009A1171">
              <w:t>CDBG</w:t>
            </w:r>
          </w:p>
        </w:tc>
        <w:tc>
          <w:tcPr>
            <w:tcW w:w="1369" w:type="dxa"/>
          </w:tcPr>
          <w:p w14:paraId="0B67E938" w14:textId="77777777" w:rsidR="001B3AE3" w:rsidRPr="009A1171" w:rsidRDefault="001B3AE3">
            <w:r w:rsidRPr="009A1171">
              <w:t>CDBG-CV</w:t>
            </w:r>
          </w:p>
        </w:tc>
        <w:tc>
          <w:tcPr>
            <w:tcW w:w="1288" w:type="dxa"/>
          </w:tcPr>
          <w:p w14:paraId="2C6AC464" w14:textId="77777777" w:rsidR="001B3AE3" w:rsidRPr="009A1171" w:rsidRDefault="001B3AE3">
            <w:r w:rsidRPr="009A1171">
              <w:t>HOME</w:t>
            </w:r>
          </w:p>
        </w:tc>
        <w:tc>
          <w:tcPr>
            <w:tcW w:w="1245" w:type="dxa"/>
          </w:tcPr>
          <w:p w14:paraId="16FCE8E7" w14:textId="77777777" w:rsidR="001B3AE3" w:rsidRPr="009A1171" w:rsidRDefault="001B3AE3">
            <w:r w:rsidRPr="009A1171">
              <w:t>HOPWA</w:t>
            </w:r>
          </w:p>
        </w:tc>
        <w:tc>
          <w:tcPr>
            <w:tcW w:w="923" w:type="dxa"/>
          </w:tcPr>
          <w:p w14:paraId="7F7F9EB6" w14:textId="77777777" w:rsidR="001B3AE3" w:rsidRPr="009A1171" w:rsidRDefault="001B3AE3">
            <w:r w:rsidRPr="009A1171">
              <w:t>ESG</w:t>
            </w:r>
          </w:p>
        </w:tc>
        <w:tc>
          <w:tcPr>
            <w:tcW w:w="0" w:type="dxa"/>
          </w:tcPr>
          <w:p w14:paraId="5DF8A02E" w14:textId="77777777" w:rsidR="001B3AE3" w:rsidRPr="009A1171" w:rsidRDefault="001B3AE3">
            <w:r w:rsidRPr="009A1171">
              <w:t>HTF</w:t>
            </w:r>
          </w:p>
        </w:tc>
        <w:tc>
          <w:tcPr>
            <w:tcW w:w="0" w:type="dxa"/>
          </w:tcPr>
          <w:p w14:paraId="2625EC7D" w14:textId="77777777" w:rsidR="001B3AE3" w:rsidRPr="006D0114" w:rsidRDefault="0B7F0FF3" w:rsidP="486ABF81">
            <w:pPr>
              <w:rPr>
                <w:highlight w:val="yellow"/>
              </w:rPr>
            </w:pPr>
            <w:r w:rsidRPr="006D0114">
              <w:t>Total</w:t>
            </w:r>
          </w:p>
        </w:tc>
      </w:tr>
      <w:tr w:rsidR="001B3AE3" w:rsidRPr="009A1171" w14:paraId="5E7214CF" w14:textId="77777777" w:rsidTr="005A48BB">
        <w:trPr>
          <w:cnfStyle w:val="000000100000" w:firstRow="0" w:lastRow="0" w:firstColumn="0" w:lastColumn="0" w:oddVBand="0" w:evenVBand="0" w:oddHBand="1" w:evenHBand="0" w:firstRowFirstColumn="0" w:firstRowLastColumn="0" w:lastRowFirstColumn="0" w:lastRowLastColumn="0"/>
          <w:trHeight w:val="300"/>
        </w:trPr>
        <w:tc>
          <w:tcPr>
            <w:tcW w:w="1380" w:type="dxa"/>
          </w:tcPr>
          <w:p w14:paraId="2A3A523F" w14:textId="77777777" w:rsidR="001B3AE3" w:rsidRPr="009A1171" w:rsidRDefault="001B3AE3">
            <w:r w:rsidRPr="009A1171">
              <w:t>White</w:t>
            </w:r>
          </w:p>
        </w:tc>
        <w:tc>
          <w:tcPr>
            <w:tcW w:w="1111" w:type="dxa"/>
          </w:tcPr>
          <w:p w14:paraId="1A720212" w14:textId="55F0F16E" w:rsidR="001B3AE3" w:rsidRPr="009A1171" w:rsidRDefault="007A64B6" w:rsidP="00056574">
            <w:r>
              <w:t>194,821</w:t>
            </w:r>
          </w:p>
        </w:tc>
        <w:tc>
          <w:tcPr>
            <w:tcW w:w="1369" w:type="dxa"/>
          </w:tcPr>
          <w:p w14:paraId="22C63572" w14:textId="33D345FE" w:rsidR="001B3AE3" w:rsidRPr="009A1171" w:rsidRDefault="00B41A6D" w:rsidP="3C597447">
            <w:pPr>
              <w:jc w:val="center"/>
            </w:pPr>
            <w:r>
              <w:t>5,091</w:t>
            </w:r>
          </w:p>
        </w:tc>
        <w:tc>
          <w:tcPr>
            <w:tcW w:w="1288" w:type="dxa"/>
          </w:tcPr>
          <w:p w14:paraId="28FD2624" w14:textId="6ED9803C" w:rsidR="001B3AE3" w:rsidRPr="009A1171" w:rsidRDefault="0AC85CFC" w:rsidP="3C597447">
            <w:pPr>
              <w:jc w:val="center"/>
            </w:pPr>
            <w:r>
              <w:t>55</w:t>
            </w:r>
          </w:p>
        </w:tc>
        <w:tc>
          <w:tcPr>
            <w:tcW w:w="1245" w:type="dxa"/>
          </w:tcPr>
          <w:p w14:paraId="12ACF0BF" w14:textId="06FBE8DC" w:rsidR="001B3AE3" w:rsidRPr="009A1171" w:rsidRDefault="00B54C87" w:rsidP="3C597447">
            <w:pPr>
              <w:jc w:val="center"/>
            </w:pPr>
            <w:r>
              <w:t>0</w:t>
            </w:r>
          </w:p>
        </w:tc>
        <w:tc>
          <w:tcPr>
            <w:tcW w:w="923" w:type="dxa"/>
          </w:tcPr>
          <w:p w14:paraId="0F9C95AC" w14:textId="11697E88" w:rsidR="001B3AE3" w:rsidRPr="009A1171" w:rsidRDefault="0BBCE655" w:rsidP="3C597447">
            <w:pPr>
              <w:jc w:val="center"/>
            </w:pPr>
            <w:r>
              <w:t>1</w:t>
            </w:r>
            <w:r w:rsidR="00325EC3">
              <w:t>,</w:t>
            </w:r>
            <w:r>
              <w:t>120</w:t>
            </w:r>
          </w:p>
        </w:tc>
        <w:tc>
          <w:tcPr>
            <w:tcW w:w="0" w:type="dxa"/>
          </w:tcPr>
          <w:p w14:paraId="0526A980" w14:textId="725E237C" w:rsidR="001B3AE3" w:rsidRPr="009A1171" w:rsidRDefault="6042CE32" w:rsidP="3C597447">
            <w:pPr>
              <w:jc w:val="center"/>
            </w:pPr>
            <w:r>
              <w:t>2</w:t>
            </w:r>
          </w:p>
        </w:tc>
        <w:tc>
          <w:tcPr>
            <w:tcW w:w="0" w:type="dxa"/>
          </w:tcPr>
          <w:p w14:paraId="374147F3" w14:textId="2EBB608D" w:rsidR="001B3AE3" w:rsidRPr="009A1171" w:rsidRDefault="00767D17" w:rsidP="3C597447">
            <w:pPr>
              <w:jc w:val="center"/>
            </w:pPr>
            <w:r>
              <w:t>201,089</w:t>
            </w:r>
          </w:p>
        </w:tc>
      </w:tr>
      <w:tr w:rsidR="001B3AE3" w:rsidRPr="009A1171" w14:paraId="431AA459" w14:textId="77777777" w:rsidTr="005A48BB">
        <w:trPr>
          <w:trHeight w:val="300"/>
        </w:trPr>
        <w:tc>
          <w:tcPr>
            <w:tcW w:w="1380" w:type="dxa"/>
          </w:tcPr>
          <w:p w14:paraId="599539BE" w14:textId="0140133C" w:rsidR="001B3AE3" w:rsidRPr="009A1171" w:rsidRDefault="6DD82848">
            <w:r>
              <w:t>Black / African America</w:t>
            </w:r>
            <w:r w:rsidR="5CEB1260">
              <w:t>n</w:t>
            </w:r>
          </w:p>
        </w:tc>
        <w:tc>
          <w:tcPr>
            <w:tcW w:w="1111" w:type="dxa"/>
          </w:tcPr>
          <w:p w14:paraId="4CD5011E" w14:textId="0914FABB" w:rsidR="001B3AE3" w:rsidRPr="009A1171" w:rsidRDefault="007749E8" w:rsidP="3C597447">
            <w:pPr>
              <w:jc w:val="center"/>
            </w:pPr>
            <w:r>
              <w:t>7</w:t>
            </w:r>
          </w:p>
        </w:tc>
        <w:tc>
          <w:tcPr>
            <w:tcW w:w="1369" w:type="dxa"/>
          </w:tcPr>
          <w:p w14:paraId="2298C699" w14:textId="634483D9" w:rsidR="001B3AE3" w:rsidRPr="009A1171" w:rsidRDefault="004F70B5" w:rsidP="3C597447">
            <w:pPr>
              <w:jc w:val="center"/>
            </w:pPr>
            <w:r>
              <w:t>33</w:t>
            </w:r>
          </w:p>
        </w:tc>
        <w:tc>
          <w:tcPr>
            <w:tcW w:w="1288" w:type="dxa"/>
          </w:tcPr>
          <w:p w14:paraId="5A07A83B" w14:textId="2CB4B500" w:rsidR="001B3AE3" w:rsidRPr="009A1171" w:rsidRDefault="00B54C87" w:rsidP="3C597447">
            <w:pPr>
              <w:jc w:val="center"/>
            </w:pPr>
            <w:r>
              <w:t>0</w:t>
            </w:r>
          </w:p>
        </w:tc>
        <w:tc>
          <w:tcPr>
            <w:tcW w:w="1245" w:type="dxa"/>
          </w:tcPr>
          <w:p w14:paraId="72CDD8AA" w14:textId="7FBE130F" w:rsidR="001B3AE3" w:rsidRPr="009A1171" w:rsidRDefault="00B54C87" w:rsidP="3C597447">
            <w:pPr>
              <w:jc w:val="center"/>
            </w:pPr>
            <w:r>
              <w:t>0</w:t>
            </w:r>
          </w:p>
        </w:tc>
        <w:tc>
          <w:tcPr>
            <w:tcW w:w="923" w:type="dxa"/>
          </w:tcPr>
          <w:p w14:paraId="5DFDEDEA" w14:textId="72486A3B" w:rsidR="001B3AE3" w:rsidRPr="009A1171" w:rsidRDefault="33982E3A" w:rsidP="3C597447">
            <w:pPr>
              <w:jc w:val="center"/>
            </w:pPr>
            <w:r>
              <w:t>67</w:t>
            </w:r>
          </w:p>
        </w:tc>
        <w:tc>
          <w:tcPr>
            <w:tcW w:w="0" w:type="dxa"/>
          </w:tcPr>
          <w:p w14:paraId="719D0318" w14:textId="1453EAD3" w:rsidR="001B3AE3" w:rsidRPr="009A1171" w:rsidRDefault="00B54C87" w:rsidP="3C597447">
            <w:pPr>
              <w:jc w:val="center"/>
            </w:pPr>
            <w:r>
              <w:t>0</w:t>
            </w:r>
          </w:p>
        </w:tc>
        <w:tc>
          <w:tcPr>
            <w:tcW w:w="0" w:type="dxa"/>
          </w:tcPr>
          <w:p w14:paraId="2F8CAECC" w14:textId="3930940D" w:rsidR="001B3AE3" w:rsidRPr="009A1171" w:rsidRDefault="00767D17" w:rsidP="3C597447">
            <w:pPr>
              <w:jc w:val="center"/>
            </w:pPr>
            <w:r>
              <w:t>107</w:t>
            </w:r>
          </w:p>
        </w:tc>
      </w:tr>
      <w:tr w:rsidR="001B3AE3" w:rsidRPr="009A1171" w14:paraId="42D34FE6" w14:textId="77777777" w:rsidTr="005A48BB">
        <w:trPr>
          <w:cnfStyle w:val="000000100000" w:firstRow="0" w:lastRow="0" w:firstColumn="0" w:lastColumn="0" w:oddVBand="0" w:evenVBand="0" w:oddHBand="1" w:evenHBand="0" w:firstRowFirstColumn="0" w:firstRowLastColumn="0" w:lastRowFirstColumn="0" w:lastRowLastColumn="0"/>
          <w:trHeight w:val="300"/>
        </w:trPr>
        <w:tc>
          <w:tcPr>
            <w:tcW w:w="1380" w:type="dxa"/>
          </w:tcPr>
          <w:p w14:paraId="701FB4CF" w14:textId="77777777" w:rsidR="001B3AE3" w:rsidRPr="009A1171" w:rsidRDefault="001B3AE3">
            <w:r w:rsidRPr="009A1171">
              <w:t>Asian</w:t>
            </w:r>
          </w:p>
        </w:tc>
        <w:tc>
          <w:tcPr>
            <w:tcW w:w="1111" w:type="dxa"/>
          </w:tcPr>
          <w:p w14:paraId="0B68582C" w14:textId="43204F6D" w:rsidR="001B3AE3" w:rsidRPr="009A1171" w:rsidRDefault="007749E8" w:rsidP="3C597447">
            <w:pPr>
              <w:jc w:val="center"/>
            </w:pPr>
            <w:r>
              <w:t>10</w:t>
            </w:r>
          </w:p>
        </w:tc>
        <w:tc>
          <w:tcPr>
            <w:tcW w:w="1369" w:type="dxa"/>
          </w:tcPr>
          <w:p w14:paraId="3D0B43E9" w14:textId="6836AB30" w:rsidR="001B3AE3" w:rsidRPr="009A1171" w:rsidRDefault="004F70B5" w:rsidP="3C597447">
            <w:pPr>
              <w:jc w:val="center"/>
            </w:pPr>
            <w:r>
              <w:t>40</w:t>
            </w:r>
          </w:p>
        </w:tc>
        <w:tc>
          <w:tcPr>
            <w:tcW w:w="1288" w:type="dxa"/>
          </w:tcPr>
          <w:p w14:paraId="743916C3" w14:textId="29E1C5E1" w:rsidR="001B3AE3" w:rsidRPr="009A1171" w:rsidRDefault="00B54C87" w:rsidP="3C597447">
            <w:pPr>
              <w:jc w:val="center"/>
            </w:pPr>
            <w:r>
              <w:t>0</w:t>
            </w:r>
          </w:p>
        </w:tc>
        <w:tc>
          <w:tcPr>
            <w:tcW w:w="1245" w:type="dxa"/>
          </w:tcPr>
          <w:p w14:paraId="4D2B1DDE" w14:textId="29EA4B8E" w:rsidR="001B3AE3" w:rsidRPr="009A1171" w:rsidRDefault="00B54C87" w:rsidP="3C597447">
            <w:pPr>
              <w:jc w:val="center"/>
            </w:pPr>
            <w:r>
              <w:t>0</w:t>
            </w:r>
          </w:p>
        </w:tc>
        <w:tc>
          <w:tcPr>
            <w:tcW w:w="923" w:type="dxa"/>
          </w:tcPr>
          <w:p w14:paraId="0A259E33" w14:textId="5CDCFE3F" w:rsidR="001B3AE3" w:rsidRPr="009A1171" w:rsidRDefault="53C27E0C" w:rsidP="3C597447">
            <w:pPr>
              <w:jc w:val="center"/>
            </w:pPr>
            <w:r>
              <w:t>13</w:t>
            </w:r>
          </w:p>
        </w:tc>
        <w:tc>
          <w:tcPr>
            <w:tcW w:w="0" w:type="dxa"/>
          </w:tcPr>
          <w:p w14:paraId="6032C81E" w14:textId="15D6A74B" w:rsidR="001B3AE3" w:rsidRPr="009A1171" w:rsidRDefault="00B54C87" w:rsidP="3C597447">
            <w:pPr>
              <w:jc w:val="center"/>
            </w:pPr>
            <w:r>
              <w:t>0</w:t>
            </w:r>
          </w:p>
        </w:tc>
        <w:tc>
          <w:tcPr>
            <w:tcW w:w="0" w:type="dxa"/>
          </w:tcPr>
          <w:p w14:paraId="17340C94" w14:textId="68BEE2BE" w:rsidR="001B3AE3" w:rsidRPr="009A1171" w:rsidRDefault="00767D17" w:rsidP="3C597447">
            <w:pPr>
              <w:jc w:val="center"/>
            </w:pPr>
            <w:r>
              <w:t>63</w:t>
            </w:r>
          </w:p>
        </w:tc>
      </w:tr>
      <w:tr w:rsidR="001B3AE3" w:rsidRPr="009A1171" w14:paraId="42FA313C" w14:textId="77777777" w:rsidTr="005A48BB">
        <w:trPr>
          <w:trHeight w:val="300"/>
        </w:trPr>
        <w:tc>
          <w:tcPr>
            <w:tcW w:w="1380" w:type="dxa"/>
          </w:tcPr>
          <w:p w14:paraId="3FAD04FE" w14:textId="77777777" w:rsidR="001B3AE3" w:rsidRPr="009A1171" w:rsidRDefault="001B3AE3">
            <w:r w:rsidRPr="009A1171">
              <w:t>American Indian / Alaskan Native</w:t>
            </w:r>
          </w:p>
        </w:tc>
        <w:tc>
          <w:tcPr>
            <w:tcW w:w="1111" w:type="dxa"/>
          </w:tcPr>
          <w:p w14:paraId="6BA56754" w14:textId="73FEB4C5" w:rsidR="001B3AE3" w:rsidRPr="009A1171" w:rsidRDefault="005D5674" w:rsidP="3C597447">
            <w:pPr>
              <w:jc w:val="center"/>
            </w:pPr>
            <w:r>
              <w:t>10</w:t>
            </w:r>
          </w:p>
        </w:tc>
        <w:tc>
          <w:tcPr>
            <w:tcW w:w="1369" w:type="dxa"/>
          </w:tcPr>
          <w:p w14:paraId="4379E04D" w14:textId="6C15FCE9" w:rsidR="001B3AE3" w:rsidRPr="009A1171" w:rsidRDefault="00AA1973" w:rsidP="3C597447">
            <w:pPr>
              <w:jc w:val="center"/>
            </w:pPr>
            <w:r>
              <w:t>91</w:t>
            </w:r>
          </w:p>
        </w:tc>
        <w:tc>
          <w:tcPr>
            <w:tcW w:w="1288" w:type="dxa"/>
          </w:tcPr>
          <w:p w14:paraId="359EBB45" w14:textId="601D3AD0" w:rsidR="001B3AE3" w:rsidRPr="009A1171" w:rsidRDefault="2BF51D3A" w:rsidP="3C597447">
            <w:pPr>
              <w:jc w:val="center"/>
            </w:pPr>
            <w:r>
              <w:t>3</w:t>
            </w:r>
          </w:p>
        </w:tc>
        <w:tc>
          <w:tcPr>
            <w:tcW w:w="1245" w:type="dxa"/>
          </w:tcPr>
          <w:p w14:paraId="258322FB" w14:textId="614C174B" w:rsidR="001B3AE3" w:rsidRPr="009A1171" w:rsidRDefault="00B54C87" w:rsidP="3C597447">
            <w:pPr>
              <w:jc w:val="center"/>
            </w:pPr>
            <w:r>
              <w:t>0</w:t>
            </w:r>
          </w:p>
        </w:tc>
        <w:tc>
          <w:tcPr>
            <w:tcW w:w="923" w:type="dxa"/>
          </w:tcPr>
          <w:p w14:paraId="32E1B3A7" w14:textId="10E5965F" w:rsidR="001B3AE3" w:rsidRPr="009A1171" w:rsidRDefault="387250CC" w:rsidP="3C597447">
            <w:pPr>
              <w:jc w:val="center"/>
            </w:pPr>
            <w:r>
              <w:t>262</w:t>
            </w:r>
          </w:p>
        </w:tc>
        <w:tc>
          <w:tcPr>
            <w:tcW w:w="0" w:type="dxa"/>
          </w:tcPr>
          <w:p w14:paraId="17B5D78D" w14:textId="4294E30A" w:rsidR="001B3AE3" w:rsidRPr="009A1171" w:rsidRDefault="6FB597A6" w:rsidP="3C597447">
            <w:pPr>
              <w:jc w:val="center"/>
            </w:pPr>
            <w:r>
              <w:t>6</w:t>
            </w:r>
          </w:p>
        </w:tc>
        <w:tc>
          <w:tcPr>
            <w:tcW w:w="0" w:type="dxa"/>
          </w:tcPr>
          <w:p w14:paraId="361AF372" w14:textId="3DCC274E" w:rsidR="001B3AE3" w:rsidRPr="009A1171" w:rsidRDefault="008323A6" w:rsidP="3C597447">
            <w:pPr>
              <w:jc w:val="center"/>
            </w:pPr>
            <w:r>
              <w:t>372</w:t>
            </w:r>
          </w:p>
        </w:tc>
      </w:tr>
      <w:tr w:rsidR="001B3AE3" w:rsidRPr="009A1171" w14:paraId="0E85E691" w14:textId="77777777" w:rsidTr="005A48BB">
        <w:trPr>
          <w:cnfStyle w:val="000000100000" w:firstRow="0" w:lastRow="0" w:firstColumn="0" w:lastColumn="0" w:oddVBand="0" w:evenVBand="0" w:oddHBand="1" w:evenHBand="0" w:firstRowFirstColumn="0" w:firstRowLastColumn="0" w:lastRowFirstColumn="0" w:lastRowLastColumn="0"/>
          <w:trHeight w:val="300"/>
        </w:trPr>
        <w:tc>
          <w:tcPr>
            <w:tcW w:w="1380" w:type="dxa"/>
          </w:tcPr>
          <w:p w14:paraId="133F95F4" w14:textId="77777777" w:rsidR="001B3AE3" w:rsidRPr="009A1171" w:rsidRDefault="001B3AE3">
            <w:r w:rsidRPr="009A1171">
              <w:t>Native Hawaiian or Other Pacific Islander</w:t>
            </w:r>
          </w:p>
        </w:tc>
        <w:tc>
          <w:tcPr>
            <w:tcW w:w="1111" w:type="dxa"/>
          </w:tcPr>
          <w:p w14:paraId="09686C3D" w14:textId="184E74E5" w:rsidR="001B3AE3" w:rsidRPr="009A1171" w:rsidRDefault="005D5674" w:rsidP="3C597447">
            <w:pPr>
              <w:jc w:val="center"/>
            </w:pPr>
            <w:r>
              <w:t>11</w:t>
            </w:r>
          </w:p>
        </w:tc>
        <w:tc>
          <w:tcPr>
            <w:tcW w:w="1369" w:type="dxa"/>
          </w:tcPr>
          <w:p w14:paraId="060D154A" w14:textId="46FC6569" w:rsidR="001B3AE3" w:rsidRPr="009A1171" w:rsidRDefault="00A6450C" w:rsidP="3C597447">
            <w:pPr>
              <w:jc w:val="center"/>
            </w:pPr>
            <w:r>
              <w:t>45</w:t>
            </w:r>
          </w:p>
        </w:tc>
        <w:tc>
          <w:tcPr>
            <w:tcW w:w="1288" w:type="dxa"/>
          </w:tcPr>
          <w:p w14:paraId="3EF6630B" w14:textId="42DE80B1" w:rsidR="001B3AE3" w:rsidRPr="009A1171" w:rsidRDefault="00B54C87" w:rsidP="3C597447">
            <w:pPr>
              <w:jc w:val="center"/>
            </w:pPr>
            <w:r>
              <w:t>0</w:t>
            </w:r>
          </w:p>
        </w:tc>
        <w:tc>
          <w:tcPr>
            <w:tcW w:w="1245" w:type="dxa"/>
          </w:tcPr>
          <w:p w14:paraId="0D426874" w14:textId="66C9BE04" w:rsidR="001B3AE3" w:rsidRPr="009A1171" w:rsidRDefault="00B54C87" w:rsidP="3C597447">
            <w:pPr>
              <w:jc w:val="center"/>
            </w:pPr>
            <w:r>
              <w:t>0</w:t>
            </w:r>
          </w:p>
        </w:tc>
        <w:tc>
          <w:tcPr>
            <w:tcW w:w="923" w:type="dxa"/>
          </w:tcPr>
          <w:p w14:paraId="47ADDA3F" w14:textId="0F5BD9E0" w:rsidR="001B3AE3" w:rsidRPr="009A1171" w:rsidRDefault="200FF40C" w:rsidP="3C597447">
            <w:pPr>
              <w:jc w:val="center"/>
            </w:pPr>
            <w:r>
              <w:t>5</w:t>
            </w:r>
          </w:p>
        </w:tc>
        <w:tc>
          <w:tcPr>
            <w:tcW w:w="0" w:type="dxa"/>
          </w:tcPr>
          <w:p w14:paraId="739A6DE3" w14:textId="02611E60" w:rsidR="001B3AE3" w:rsidRPr="009A1171" w:rsidRDefault="00B54C87" w:rsidP="3C597447">
            <w:pPr>
              <w:jc w:val="center"/>
            </w:pPr>
            <w:r>
              <w:t>0</w:t>
            </w:r>
          </w:p>
        </w:tc>
        <w:tc>
          <w:tcPr>
            <w:tcW w:w="0" w:type="dxa"/>
          </w:tcPr>
          <w:p w14:paraId="067696DA" w14:textId="042AFFD9" w:rsidR="001B3AE3" w:rsidRPr="009A1171" w:rsidRDefault="008323A6" w:rsidP="3C597447">
            <w:pPr>
              <w:jc w:val="center"/>
            </w:pPr>
            <w:r>
              <w:t>61</w:t>
            </w:r>
          </w:p>
        </w:tc>
      </w:tr>
      <w:tr w:rsidR="001B3AE3" w:rsidRPr="009A1171" w14:paraId="063AA37E" w14:textId="77777777" w:rsidTr="005A48BB">
        <w:trPr>
          <w:trHeight w:val="300"/>
        </w:trPr>
        <w:tc>
          <w:tcPr>
            <w:tcW w:w="1380" w:type="dxa"/>
          </w:tcPr>
          <w:p w14:paraId="41EAF316" w14:textId="77777777" w:rsidR="001B3AE3" w:rsidRPr="009A1171" w:rsidRDefault="001B3AE3">
            <w:r w:rsidRPr="009A1171">
              <w:t xml:space="preserve">American Indian / Alaskan </w:t>
            </w:r>
            <w:r w:rsidRPr="009A1171">
              <w:lastRenderedPageBreak/>
              <w:t>Native and White</w:t>
            </w:r>
          </w:p>
        </w:tc>
        <w:tc>
          <w:tcPr>
            <w:tcW w:w="1111" w:type="dxa"/>
          </w:tcPr>
          <w:p w14:paraId="6D7C657C" w14:textId="31C15099" w:rsidR="001B3AE3" w:rsidRPr="009A1171" w:rsidRDefault="00D113C7" w:rsidP="3C597447">
            <w:pPr>
              <w:jc w:val="center"/>
            </w:pPr>
            <w:r>
              <w:lastRenderedPageBreak/>
              <w:t>23</w:t>
            </w:r>
          </w:p>
        </w:tc>
        <w:tc>
          <w:tcPr>
            <w:tcW w:w="1369" w:type="dxa"/>
          </w:tcPr>
          <w:p w14:paraId="584E45B9" w14:textId="6031402D" w:rsidR="001B3AE3" w:rsidRPr="009A1171" w:rsidRDefault="00B54C87" w:rsidP="3C597447">
            <w:pPr>
              <w:jc w:val="center"/>
            </w:pPr>
            <w:r>
              <w:t>0</w:t>
            </w:r>
          </w:p>
        </w:tc>
        <w:tc>
          <w:tcPr>
            <w:tcW w:w="1288" w:type="dxa"/>
          </w:tcPr>
          <w:p w14:paraId="4DD5B7D4" w14:textId="69306C99" w:rsidR="001B3AE3" w:rsidRPr="009A1171" w:rsidRDefault="4F5C15F9" w:rsidP="3C597447">
            <w:pPr>
              <w:jc w:val="center"/>
            </w:pPr>
            <w:r>
              <w:t>1</w:t>
            </w:r>
          </w:p>
        </w:tc>
        <w:tc>
          <w:tcPr>
            <w:tcW w:w="1245" w:type="dxa"/>
          </w:tcPr>
          <w:p w14:paraId="1AFA0FE4" w14:textId="3F501034" w:rsidR="001B3AE3" w:rsidRPr="009A1171" w:rsidRDefault="00B54C87" w:rsidP="3C597447">
            <w:pPr>
              <w:jc w:val="center"/>
            </w:pPr>
            <w:r>
              <w:t>0</w:t>
            </w:r>
          </w:p>
        </w:tc>
        <w:tc>
          <w:tcPr>
            <w:tcW w:w="923" w:type="dxa"/>
          </w:tcPr>
          <w:p w14:paraId="0640696F" w14:textId="23FA5F18" w:rsidR="001B3AE3" w:rsidRPr="009A1171" w:rsidRDefault="1843EB9D" w:rsidP="3C597447">
            <w:pPr>
              <w:jc w:val="center"/>
            </w:pPr>
            <w:r>
              <w:t>47</w:t>
            </w:r>
          </w:p>
        </w:tc>
        <w:tc>
          <w:tcPr>
            <w:tcW w:w="0" w:type="dxa"/>
          </w:tcPr>
          <w:p w14:paraId="7019855D" w14:textId="63F3E847" w:rsidR="001B3AE3" w:rsidRPr="009A1171" w:rsidRDefault="3949F962" w:rsidP="3C597447">
            <w:pPr>
              <w:jc w:val="center"/>
            </w:pPr>
            <w:r>
              <w:t>1</w:t>
            </w:r>
          </w:p>
        </w:tc>
        <w:tc>
          <w:tcPr>
            <w:tcW w:w="0" w:type="dxa"/>
          </w:tcPr>
          <w:p w14:paraId="1E1E29E9" w14:textId="38CA0B60" w:rsidR="001B3AE3" w:rsidRPr="009A1171" w:rsidRDefault="008323A6" w:rsidP="3C597447">
            <w:pPr>
              <w:jc w:val="center"/>
            </w:pPr>
            <w:r>
              <w:t>72</w:t>
            </w:r>
          </w:p>
        </w:tc>
      </w:tr>
      <w:tr w:rsidR="001B3AE3" w:rsidRPr="009A1171" w14:paraId="5A08D030" w14:textId="77777777" w:rsidTr="005A48BB">
        <w:trPr>
          <w:cnfStyle w:val="000000100000" w:firstRow="0" w:lastRow="0" w:firstColumn="0" w:lastColumn="0" w:oddVBand="0" w:evenVBand="0" w:oddHBand="1" w:evenHBand="0" w:firstRowFirstColumn="0" w:firstRowLastColumn="0" w:lastRowFirstColumn="0" w:lastRowLastColumn="0"/>
          <w:trHeight w:val="300"/>
        </w:trPr>
        <w:tc>
          <w:tcPr>
            <w:tcW w:w="1380" w:type="dxa"/>
          </w:tcPr>
          <w:p w14:paraId="129ED611" w14:textId="77777777" w:rsidR="001B3AE3" w:rsidRPr="009A1171" w:rsidRDefault="001B3AE3">
            <w:r w:rsidRPr="009A1171">
              <w:t>Asian and White</w:t>
            </w:r>
          </w:p>
        </w:tc>
        <w:tc>
          <w:tcPr>
            <w:tcW w:w="1111" w:type="dxa"/>
          </w:tcPr>
          <w:p w14:paraId="728713FA" w14:textId="62A73F2F" w:rsidR="001B3AE3" w:rsidRPr="009A1171" w:rsidRDefault="00434E4B" w:rsidP="3C597447">
            <w:pPr>
              <w:jc w:val="center"/>
            </w:pPr>
            <w:r>
              <w:t>0</w:t>
            </w:r>
          </w:p>
        </w:tc>
        <w:tc>
          <w:tcPr>
            <w:tcW w:w="1369" w:type="dxa"/>
          </w:tcPr>
          <w:p w14:paraId="43165ACD" w14:textId="2B72AF28" w:rsidR="001B3AE3" w:rsidRPr="009A1171" w:rsidRDefault="00B54C87" w:rsidP="3C597447">
            <w:pPr>
              <w:jc w:val="center"/>
            </w:pPr>
            <w:r>
              <w:t>0</w:t>
            </w:r>
          </w:p>
        </w:tc>
        <w:tc>
          <w:tcPr>
            <w:tcW w:w="1288" w:type="dxa"/>
          </w:tcPr>
          <w:p w14:paraId="4BA6436A" w14:textId="22D01104" w:rsidR="001B3AE3" w:rsidRPr="009A1171" w:rsidRDefault="00B54C87" w:rsidP="3C597447">
            <w:pPr>
              <w:jc w:val="center"/>
            </w:pPr>
            <w:r>
              <w:t>0</w:t>
            </w:r>
          </w:p>
        </w:tc>
        <w:tc>
          <w:tcPr>
            <w:tcW w:w="1245" w:type="dxa"/>
          </w:tcPr>
          <w:p w14:paraId="44750449" w14:textId="637FAA9D" w:rsidR="001B3AE3" w:rsidRPr="009A1171" w:rsidRDefault="00B54C87" w:rsidP="3C597447">
            <w:pPr>
              <w:jc w:val="center"/>
            </w:pPr>
            <w:r>
              <w:t>0</w:t>
            </w:r>
          </w:p>
        </w:tc>
        <w:tc>
          <w:tcPr>
            <w:tcW w:w="923" w:type="dxa"/>
          </w:tcPr>
          <w:p w14:paraId="583248FF" w14:textId="6598955D" w:rsidR="001B3AE3" w:rsidRPr="009A1171" w:rsidRDefault="4B770EE7" w:rsidP="3C597447">
            <w:pPr>
              <w:jc w:val="center"/>
            </w:pPr>
            <w:r>
              <w:t>2</w:t>
            </w:r>
          </w:p>
        </w:tc>
        <w:tc>
          <w:tcPr>
            <w:tcW w:w="0" w:type="dxa"/>
          </w:tcPr>
          <w:p w14:paraId="1C274EBB" w14:textId="1C06331B" w:rsidR="001B3AE3" w:rsidRPr="009A1171" w:rsidRDefault="00B54C87" w:rsidP="3C597447">
            <w:pPr>
              <w:jc w:val="center"/>
            </w:pPr>
            <w:r>
              <w:t>0</w:t>
            </w:r>
          </w:p>
        </w:tc>
        <w:tc>
          <w:tcPr>
            <w:tcW w:w="0" w:type="dxa"/>
          </w:tcPr>
          <w:p w14:paraId="2B042B95" w14:textId="6FD2A468" w:rsidR="001B3AE3" w:rsidRPr="009A1171" w:rsidRDefault="008323A6" w:rsidP="3C597447">
            <w:pPr>
              <w:jc w:val="center"/>
            </w:pPr>
            <w:r>
              <w:t>2</w:t>
            </w:r>
          </w:p>
        </w:tc>
      </w:tr>
      <w:tr w:rsidR="001B3AE3" w:rsidRPr="009A1171" w14:paraId="24B10237" w14:textId="77777777" w:rsidTr="005A48BB">
        <w:trPr>
          <w:trHeight w:val="300"/>
        </w:trPr>
        <w:tc>
          <w:tcPr>
            <w:tcW w:w="1380" w:type="dxa"/>
          </w:tcPr>
          <w:p w14:paraId="1F27B235" w14:textId="77777777" w:rsidR="001B3AE3" w:rsidRPr="009A1171" w:rsidRDefault="001B3AE3">
            <w:r w:rsidRPr="009A1171">
              <w:t>Black / African American and White</w:t>
            </w:r>
          </w:p>
        </w:tc>
        <w:tc>
          <w:tcPr>
            <w:tcW w:w="1111" w:type="dxa"/>
          </w:tcPr>
          <w:p w14:paraId="50EC5CE4" w14:textId="5749D1A1" w:rsidR="001B3AE3" w:rsidRPr="009A1171" w:rsidRDefault="00AB201F" w:rsidP="3C597447">
            <w:pPr>
              <w:jc w:val="center"/>
            </w:pPr>
            <w:r>
              <w:t>0</w:t>
            </w:r>
          </w:p>
        </w:tc>
        <w:tc>
          <w:tcPr>
            <w:tcW w:w="1369" w:type="dxa"/>
          </w:tcPr>
          <w:p w14:paraId="16B4752A" w14:textId="3098CEF3" w:rsidR="001B3AE3" w:rsidRPr="009A1171" w:rsidRDefault="00DE08A9" w:rsidP="3C597447">
            <w:pPr>
              <w:jc w:val="center"/>
            </w:pPr>
            <w:r>
              <w:t>2</w:t>
            </w:r>
          </w:p>
        </w:tc>
        <w:tc>
          <w:tcPr>
            <w:tcW w:w="1288" w:type="dxa"/>
          </w:tcPr>
          <w:p w14:paraId="23FF9A09" w14:textId="28C37A9B" w:rsidR="001B3AE3" w:rsidRPr="009A1171" w:rsidRDefault="00B54C87" w:rsidP="3C597447">
            <w:pPr>
              <w:jc w:val="center"/>
            </w:pPr>
            <w:r>
              <w:t>0</w:t>
            </w:r>
          </w:p>
        </w:tc>
        <w:tc>
          <w:tcPr>
            <w:tcW w:w="1245" w:type="dxa"/>
          </w:tcPr>
          <w:p w14:paraId="1FC51394" w14:textId="4FE008D6" w:rsidR="001B3AE3" w:rsidRPr="009A1171" w:rsidRDefault="00B54C87" w:rsidP="3C597447">
            <w:pPr>
              <w:jc w:val="center"/>
            </w:pPr>
            <w:r>
              <w:t>0</w:t>
            </w:r>
          </w:p>
        </w:tc>
        <w:tc>
          <w:tcPr>
            <w:tcW w:w="923" w:type="dxa"/>
          </w:tcPr>
          <w:p w14:paraId="668CD31B" w14:textId="509C2690" w:rsidR="001B3AE3" w:rsidRPr="009A1171" w:rsidRDefault="3D3A143E" w:rsidP="3C597447">
            <w:pPr>
              <w:jc w:val="center"/>
            </w:pPr>
            <w:r>
              <w:t>12</w:t>
            </w:r>
          </w:p>
        </w:tc>
        <w:tc>
          <w:tcPr>
            <w:tcW w:w="0" w:type="dxa"/>
          </w:tcPr>
          <w:p w14:paraId="438B9171" w14:textId="5D703A49" w:rsidR="001B3AE3" w:rsidRPr="009A1171" w:rsidRDefault="00B54C87" w:rsidP="3C597447">
            <w:pPr>
              <w:jc w:val="center"/>
            </w:pPr>
            <w:r>
              <w:t>0</w:t>
            </w:r>
          </w:p>
        </w:tc>
        <w:tc>
          <w:tcPr>
            <w:tcW w:w="0" w:type="dxa"/>
          </w:tcPr>
          <w:p w14:paraId="5C5785B3" w14:textId="3858AE9C" w:rsidR="001B3AE3" w:rsidRPr="009A1171" w:rsidRDefault="008323A6" w:rsidP="3C597447">
            <w:pPr>
              <w:jc w:val="center"/>
            </w:pPr>
            <w:r>
              <w:t>14</w:t>
            </w:r>
          </w:p>
        </w:tc>
      </w:tr>
      <w:tr w:rsidR="001B3AE3" w:rsidRPr="009A1171" w14:paraId="0C1C6DBA" w14:textId="77777777" w:rsidTr="005A48BB">
        <w:trPr>
          <w:cnfStyle w:val="000000100000" w:firstRow="0" w:lastRow="0" w:firstColumn="0" w:lastColumn="0" w:oddVBand="0" w:evenVBand="0" w:oddHBand="1" w:evenHBand="0" w:firstRowFirstColumn="0" w:firstRowLastColumn="0" w:lastRowFirstColumn="0" w:lastRowLastColumn="0"/>
          <w:trHeight w:val="300"/>
        </w:trPr>
        <w:tc>
          <w:tcPr>
            <w:tcW w:w="1380" w:type="dxa"/>
          </w:tcPr>
          <w:p w14:paraId="35AEB7D2" w14:textId="77777777" w:rsidR="001B3AE3" w:rsidRPr="009A1171" w:rsidRDefault="001B3AE3">
            <w:r>
              <w:t>American Indian / Alaskan Native and Black / African American</w:t>
            </w:r>
          </w:p>
        </w:tc>
        <w:tc>
          <w:tcPr>
            <w:tcW w:w="1111" w:type="dxa"/>
          </w:tcPr>
          <w:p w14:paraId="0ACEC3D7" w14:textId="452ED4D4" w:rsidR="001B3AE3" w:rsidRPr="009A1171" w:rsidRDefault="00AB201F" w:rsidP="3C597447">
            <w:pPr>
              <w:jc w:val="center"/>
            </w:pPr>
            <w:r>
              <w:t>0</w:t>
            </w:r>
          </w:p>
        </w:tc>
        <w:tc>
          <w:tcPr>
            <w:tcW w:w="1369" w:type="dxa"/>
          </w:tcPr>
          <w:p w14:paraId="393BCCB3" w14:textId="1071C239" w:rsidR="001B3AE3" w:rsidRPr="009A1171" w:rsidRDefault="00B54C87" w:rsidP="3C597447">
            <w:pPr>
              <w:jc w:val="center"/>
            </w:pPr>
            <w:r>
              <w:t>0</w:t>
            </w:r>
          </w:p>
        </w:tc>
        <w:tc>
          <w:tcPr>
            <w:tcW w:w="1288" w:type="dxa"/>
          </w:tcPr>
          <w:p w14:paraId="4628AE57" w14:textId="3ACF7FFA" w:rsidR="001B3AE3" w:rsidRPr="009A1171" w:rsidRDefault="00B54C87" w:rsidP="3C597447">
            <w:pPr>
              <w:jc w:val="center"/>
            </w:pPr>
            <w:r>
              <w:t>0</w:t>
            </w:r>
          </w:p>
        </w:tc>
        <w:tc>
          <w:tcPr>
            <w:tcW w:w="1245" w:type="dxa"/>
          </w:tcPr>
          <w:p w14:paraId="21B52C1B" w14:textId="2747D6E2" w:rsidR="001B3AE3" w:rsidRPr="009A1171" w:rsidRDefault="00B54C87" w:rsidP="3C597447">
            <w:pPr>
              <w:jc w:val="center"/>
            </w:pPr>
            <w:r>
              <w:t>0</w:t>
            </w:r>
          </w:p>
        </w:tc>
        <w:tc>
          <w:tcPr>
            <w:tcW w:w="923" w:type="dxa"/>
          </w:tcPr>
          <w:p w14:paraId="3E69BBE2" w14:textId="25061ACA" w:rsidR="001B3AE3" w:rsidRPr="009A1171" w:rsidRDefault="550AE25E" w:rsidP="3C597447">
            <w:pPr>
              <w:jc w:val="center"/>
            </w:pPr>
            <w:r>
              <w:t>5</w:t>
            </w:r>
          </w:p>
        </w:tc>
        <w:tc>
          <w:tcPr>
            <w:tcW w:w="0" w:type="dxa"/>
          </w:tcPr>
          <w:p w14:paraId="7959B027" w14:textId="0D8CC7EE" w:rsidR="001B3AE3" w:rsidRPr="009A1171" w:rsidRDefault="00B54C87" w:rsidP="3C597447">
            <w:pPr>
              <w:jc w:val="center"/>
            </w:pPr>
            <w:r>
              <w:t>0</w:t>
            </w:r>
          </w:p>
        </w:tc>
        <w:tc>
          <w:tcPr>
            <w:tcW w:w="0" w:type="dxa"/>
          </w:tcPr>
          <w:p w14:paraId="00C7CD52" w14:textId="617FF620" w:rsidR="001B3AE3" w:rsidRPr="009A1171" w:rsidRDefault="008323A6" w:rsidP="3C597447">
            <w:pPr>
              <w:jc w:val="center"/>
            </w:pPr>
            <w:r>
              <w:t>5</w:t>
            </w:r>
          </w:p>
        </w:tc>
      </w:tr>
      <w:tr w:rsidR="001B3AE3" w:rsidRPr="009A1171" w14:paraId="698873E8" w14:textId="77777777" w:rsidTr="005A48BB">
        <w:trPr>
          <w:trHeight w:val="300"/>
        </w:trPr>
        <w:tc>
          <w:tcPr>
            <w:tcW w:w="1380" w:type="dxa"/>
          </w:tcPr>
          <w:p w14:paraId="39AA2F1F" w14:textId="77777777" w:rsidR="001B3AE3" w:rsidRPr="009A1171" w:rsidRDefault="001B3AE3">
            <w:r w:rsidRPr="009A1171">
              <w:t>Other</w:t>
            </w:r>
          </w:p>
        </w:tc>
        <w:tc>
          <w:tcPr>
            <w:tcW w:w="1111" w:type="dxa"/>
          </w:tcPr>
          <w:p w14:paraId="50DE803B" w14:textId="433ADB92" w:rsidR="001B3AE3" w:rsidRPr="009A1171" w:rsidRDefault="00AB201F" w:rsidP="3C597447">
            <w:pPr>
              <w:jc w:val="center"/>
            </w:pPr>
            <w:r>
              <w:t>58</w:t>
            </w:r>
          </w:p>
        </w:tc>
        <w:tc>
          <w:tcPr>
            <w:tcW w:w="1369" w:type="dxa"/>
          </w:tcPr>
          <w:p w14:paraId="02EA3001" w14:textId="234A0FC3" w:rsidR="001B3AE3" w:rsidRPr="009A1171" w:rsidRDefault="00DE08A9" w:rsidP="3C597447">
            <w:pPr>
              <w:jc w:val="center"/>
            </w:pPr>
            <w:r>
              <w:t>29</w:t>
            </w:r>
          </w:p>
        </w:tc>
        <w:tc>
          <w:tcPr>
            <w:tcW w:w="1288" w:type="dxa"/>
          </w:tcPr>
          <w:p w14:paraId="6D403E4C" w14:textId="0BD12E4A" w:rsidR="001B3AE3" w:rsidRPr="009A1171" w:rsidRDefault="58E14F44" w:rsidP="3C597447">
            <w:pPr>
              <w:jc w:val="center"/>
            </w:pPr>
            <w:r>
              <w:t>3</w:t>
            </w:r>
          </w:p>
        </w:tc>
        <w:tc>
          <w:tcPr>
            <w:tcW w:w="1245" w:type="dxa"/>
          </w:tcPr>
          <w:p w14:paraId="54A2E2B2" w14:textId="52A73545" w:rsidR="001B3AE3" w:rsidRPr="009A1171" w:rsidRDefault="00B54C87" w:rsidP="3C597447">
            <w:pPr>
              <w:jc w:val="center"/>
            </w:pPr>
            <w:r>
              <w:t>0</w:t>
            </w:r>
          </w:p>
        </w:tc>
        <w:tc>
          <w:tcPr>
            <w:tcW w:w="923" w:type="dxa"/>
          </w:tcPr>
          <w:p w14:paraId="07DFA59A" w14:textId="66788DBC" w:rsidR="001B3AE3" w:rsidRPr="009A1171" w:rsidRDefault="2BCC1739" w:rsidP="3C597447">
            <w:pPr>
              <w:jc w:val="center"/>
            </w:pPr>
            <w:r>
              <w:t>12</w:t>
            </w:r>
          </w:p>
        </w:tc>
        <w:tc>
          <w:tcPr>
            <w:tcW w:w="0" w:type="dxa"/>
          </w:tcPr>
          <w:p w14:paraId="29E0BDBE" w14:textId="60F34315" w:rsidR="001B3AE3" w:rsidRPr="009A1171" w:rsidRDefault="00B54C87" w:rsidP="3C597447">
            <w:pPr>
              <w:jc w:val="center"/>
            </w:pPr>
            <w:r>
              <w:t>0</w:t>
            </w:r>
          </w:p>
        </w:tc>
        <w:tc>
          <w:tcPr>
            <w:tcW w:w="0" w:type="dxa"/>
          </w:tcPr>
          <w:p w14:paraId="2DDBEFBA" w14:textId="65023490" w:rsidR="001B3AE3" w:rsidRPr="009A1171" w:rsidRDefault="007203D2" w:rsidP="3C597447">
            <w:pPr>
              <w:jc w:val="center"/>
            </w:pPr>
            <w:r>
              <w:t>102</w:t>
            </w:r>
          </w:p>
        </w:tc>
      </w:tr>
      <w:tr w:rsidR="001B3AE3" w:rsidRPr="009A1171" w14:paraId="6A56B948" w14:textId="77777777" w:rsidTr="005A48BB">
        <w:trPr>
          <w:cnfStyle w:val="000000100000" w:firstRow="0" w:lastRow="0" w:firstColumn="0" w:lastColumn="0" w:oddVBand="0" w:evenVBand="0" w:oddHBand="1" w:evenHBand="0" w:firstRowFirstColumn="0" w:firstRowLastColumn="0" w:lastRowFirstColumn="0" w:lastRowLastColumn="0"/>
          <w:trHeight w:val="300"/>
        </w:trPr>
        <w:tc>
          <w:tcPr>
            <w:tcW w:w="1380" w:type="dxa"/>
          </w:tcPr>
          <w:p w14:paraId="32D3741B" w14:textId="77777777" w:rsidR="001B3AE3" w:rsidRPr="009A1171" w:rsidRDefault="001B3AE3">
            <w:r w:rsidRPr="009A1171">
              <w:t>Not Identified</w:t>
            </w:r>
          </w:p>
        </w:tc>
        <w:tc>
          <w:tcPr>
            <w:tcW w:w="1111" w:type="dxa"/>
          </w:tcPr>
          <w:p w14:paraId="751A0E11" w14:textId="714EB4CF" w:rsidR="001B3AE3" w:rsidRPr="009A1171" w:rsidRDefault="00390AD6" w:rsidP="3C597447">
            <w:pPr>
              <w:jc w:val="center"/>
            </w:pPr>
            <w:r>
              <w:t>0</w:t>
            </w:r>
          </w:p>
        </w:tc>
        <w:tc>
          <w:tcPr>
            <w:tcW w:w="1369" w:type="dxa"/>
          </w:tcPr>
          <w:p w14:paraId="039A8F5A" w14:textId="366F2242" w:rsidR="001B3AE3" w:rsidRPr="009A1171" w:rsidRDefault="00B54C87" w:rsidP="3C597447">
            <w:pPr>
              <w:jc w:val="center"/>
            </w:pPr>
            <w:r>
              <w:t>0</w:t>
            </w:r>
          </w:p>
        </w:tc>
        <w:tc>
          <w:tcPr>
            <w:tcW w:w="1288" w:type="dxa"/>
          </w:tcPr>
          <w:p w14:paraId="5B7A15D5" w14:textId="5DEBD480" w:rsidR="001B3AE3" w:rsidRPr="009A1171" w:rsidRDefault="00B54C87" w:rsidP="3C597447">
            <w:pPr>
              <w:jc w:val="center"/>
            </w:pPr>
            <w:r>
              <w:t>0</w:t>
            </w:r>
          </w:p>
        </w:tc>
        <w:tc>
          <w:tcPr>
            <w:tcW w:w="1245" w:type="dxa"/>
          </w:tcPr>
          <w:p w14:paraId="75A477AC" w14:textId="430DD0B9" w:rsidR="001B3AE3" w:rsidRPr="009A1171" w:rsidRDefault="00B54C87" w:rsidP="3C597447">
            <w:pPr>
              <w:jc w:val="center"/>
            </w:pPr>
            <w:r>
              <w:t>0</w:t>
            </w:r>
          </w:p>
        </w:tc>
        <w:tc>
          <w:tcPr>
            <w:tcW w:w="923" w:type="dxa"/>
          </w:tcPr>
          <w:p w14:paraId="419005E2" w14:textId="76F0E681" w:rsidR="001B3AE3" w:rsidRPr="009A1171" w:rsidRDefault="6253F7C2" w:rsidP="3C597447">
            <w:pPr>
              <w:jc w:val="center"/>
            </w:pPr>
            <w:r>
              <w:t>44</w:t>
            </w:r>
          </w:p>
        </w:tc>
        <w:tc>
          <w:tcPr>
            <w:tcW w:w="0" w:type="dxa"/>
          </w:tcPr>
          <w:p w14:paraId="4D3E8771" w14:textId="283A9BE6" w:rsidR="001B3AE3" w:rsidRPr="009A1171" w:rsidRDefault="00B54C87" w:rsidP="3C597447">
            <w:pPr>
              <w:jc w:val="center"/>
            </w:pPr>
            <w:r>
              <w:t>0</w:t>
            </w:r>
          </w:p>
        </w:tc>
        <w:tc>
          <w:tcPr>
            <w:tcW w:w="0" w:type="dxa"/>
          </w:tcPr>
          <w:p w14:paraId="72DED9CE" w14:textId="20FDEF76" w:rsidR="001B3AE3" w:rsidRPr="009A1171" w:rsidRDefault="007203D2" w:rsidP="3C597447">
            <w:pPr>
              <w:jc w:val="center"/>
            </w:pPr>
            <w:r>
              <w:t>44</w:t>
            </w:r>
          </w:p>
        </w:tc>
      </w:tr>
      <w:tr w:rsidR="001B3AE3" w:rsidRPr="009A1171" w14:paraId="79C1DC94" w14:textId="77777777" w:rsidTr="005A48BB">
        <w:trPr>
          <w:trHeight w:val="300"/>
        </w:trPr>
        <w:tc>
          <w:tcPr>
            <w:tcW w:w="1380" w:type="dxa"/>
          </w:tcPr>
          <w:p w14:paraId="1C0EEC54" w14:textId="77777777" w:rsidR="001B3AE3" w:rsidRPr="009A1171" w:rsidRDefault="001B3AE3">
            <w:pPr>
              <w:rPr>
                <w:b/>
                <w:bCs/>
              </w:rPr>
            </w:pPr>
            <w:r w:rsidRPr="009A1171">
              <w:rPr>
                <w:b/>
                <w:bCs/>
              </w:rPr>
              <w:t>Total</w:t>
            </w:r>
          </w:p>
        </w:tc>
        <w:tc>
          <w:tcPr>
            <w:tcW w:w="1111" w:type="dxa"/>
          </w:tcPr>
          <w:p w14:paraId="038D1EF2" w14:textId="02DB86EB" w:rsidR="001B3AE3" w:rsidRPr="009A1171" w:rsidRDefault="00AB201F" w:rsidP="3C597447">
            <w:pPr>
              <w:jc w:val="center"/>
            </w:pPr>
            <w:r>
              <w:t>194,940</w:t>
            </w:r>
          </w:p>
        </w:tc>
        <w:tc>
          <w:tcPr>
            <w:tcW w:w="1369" w:type="dxa"/>
          </w:tcPr>
          <w:p w14:paraId="57E8E7E1" w14:textId="5582084D" w:rsidR="001B3AE3" w:rsidRPr="009A1171" w:rsidRDefault="00FA55D0" w:rsidP="3C597447">
            <w:pPr>
              <w:jc w:val="center"/>
            </w:pPr>
            <w:r>
              <w:t>5,331</w:t>
            </w:r>
          </w:p>
        </w:tc>
        <w:tc>
          <w:tcPr>
            <w:tcW w:w="1288" w:type="dxa"/>
          </w:tcPr>
          <w:p w14:paraId="1D1484E6" w14:textId="1EEED6B3" w:rsidR="001B3AE3" w:rsidRPr="009A1171" w:rsidRDefault="1F3CE9CB" w:rsidP="3C597447">
            <w:pPr>
              <w:jc w:val="center"/>
            </w:pPr>
            <w:r>
              <w:t>62</w:t>
            </w:r>
          </w:p>
        </w:tc>
        <w:tc>
          <w:tcPr>
            <w:tcW w:w="1245" w:type="dxa"/>
          </w:tcPr>
          <w:p w14:paraId="373B1D15" w14:textId="2C9FFA45" w:rsidR="001B3AE3" w:rsidRPr="009A1171" w:rsidRDefault="00B54C87" w:rsidP="3C597447">
            <w:pPr>
              <w:jc w:val="center"/>
            </w:pPr>
            <w:r>
              <w:t>0</w:t>
            </w:r>
          </w:p>
        </w:tc>
        <w:tc>
          <w:tcPr>
            <w:tcW w:w="923" w:type="dxa"/>
          </w:tcPr>
          <w:p w14:paraId="71D78AF0" w14:textId="52C946A9" w:rsidR="001B3AE3" w:rsidRPr="009A1171" w:rsidRDefault="416C0DC9" w:rsidP="3C597447">
            <w:pPr>
              <w:jc w:val="center"/>
            </w:pPr>
            <w:r>
              <w:t>1</w:t>
            </w:r>
            <w:r w:rsidR="00325EC3">
              <w:t>,</w:t>
            </w:r>
            <w:r>
              <w:t>589</w:t>
            </w:r>
          </w:p>
        </w:tc>
        <w:tc>
          <w:tcPr>
            <w:tcW w:w="0" w:type="dxa"/>
          </w:tcPr>
          <w:p w14:paraId="74FA10FF" w14:textId="2A372B3F" w:rsidR="001B3AE3" w:rsidRPr="009A1171" w:rsidRDefault="01D4543B" w:rsidP="3C597447">
            <w:pPr>
              <w:jc w:val="center"/>
            </w:pPr>
            <w:r>
              <w:t>9</w:t>
            </w:r>
          </w:p>
        </w:tc>
        <w:tc>
          <w:tcPr>
            <w:tcW w:w="0" w:type="dxa"/>
          </w:tcPr>
          <w:p w14:paraId="386AF18F" w14:textId="62648EC3" w:rsidR="001B3AE3" w:rsidRPr="009A1171" w:rsidRDefault="000F74E0" w:rsidP="3C597447">
            <w:pPr>
              <w:jc w:val="center"/>
            </w:pPr>
            <w:r>
              <w:t>201,931</w:t>
            </w:r>
          </w:p>
        </w:tc>
      </w:tr>
      <w:tr w:rsidR="001B3AE3" w:rsidRPr="009A1171" w14:paraId="4A8301AE" w14:textId="77777777" w:rsidTr="005A48BB">
        <w:trPr>
          <w:cnfStyle w:val="000000100000" w:firstRow="0" w:lastRow="0" w:firstColumn="0" w:lastColumn="0" w:oddVBand="0" w:evenVBand="0" w:oddHBand="1" w:evenHBand="0" w:firstRowFirstColumn="0" w:firstRowLastColumn="0" w:lastRowFirstColumn="0" w:lastRowLastColumn="0"/>
          <w:trHeight w:val="300"/>
        </w:trPr>
        <w:tc>
          <w:tcPr>
            <w:tcW w:w="1380" w:type="dxa"/>
          </w:tcPr>
          <w:p w14:paraId="1D380D9B" w14:textId="77777777" w:rsidR="001B3AE3" w:rsidRPr="009A1171" w:rsidRDefault="001B3AE3">
            <w:r w:rsidRPr="009A1171">
              <w:t>Hispanic</w:t>
            </w:r>
          </w:p>
        </w:tc>
        <w:tc>
          <w:tcPr>
            <w:tcW w:w="1111" w:type="dxa"/>
          </w:tcPr>
          <w:p w14:paraId="0A6EC642" w14:textId="692681ED" w:rsidR="001B3AE3" w:rsidRPr="009A1171" w:rsidRDefault="002A6AB2" w:rsidP="3C597447">
            <w:pPr>
              <w:jc w:val="center"/>
            </w:pPr>
            <w:r>
              <w:t>383</w:t>
            </w:r>
          </w:p>
        </w:tc>
        <w:tc>
          <w:tcPr>
            <w:tcW w:w="1369" w:type="dxa"/>
          </w:tcPr>
          <w:p w14:paraId="56B88860" w14:textId="6E0452AB" w:rsidR="001B3AE3" w:rsidRPr="009A1171" w:rsidRDefault="00D500EF" w:rsidP="3C597447">
            <w:pPr>
              <w:jc w:val="center"/>
            </w:pPr>
            <w:r>
              <w:t>45</w:t>
            </w:r>
          </w:p>
        </w:tc>
        <w:tc>
          <w:tcPr>
            <w:tcW w:w="1288" w:type="dxa"/>
          </w:tcPr>
          <w:p w14:paraId="00549FC6" w14:textId="4F4A765D" w:rsidR="001B3AE3" w:rsidRPr="009A1171" w:rsidRDefault="752A7E46" w:rsidP="3C597447">
            <w:pPr>
              <w:jc w:val="center"/>
            </w:pPr>
            <w:r>
              <w:t>1</w:t>
            </w:r>
          </w:p>
        </w:tc>
        <w:tc>
          <w:tcPr>
            <w:tcW w:w="1245" w:type="dxa"/>
          </w:tcPr>
          <w:p w14:paraId="49821AB0" w14:textId="1F04A495" w:rsidR="001B3AE3" w:rsidRPr="009A1171" w:rsidRDefault="00B54C87" w:rsidP="3C597447">
            <w:pPr>
              <w:jc w:val="center"/>
            </w:pPr>
            <w:r>
              <w:t>0</w:t>
            </w:r>
          </w:p>
        </w:tc>
        <w:tc>
          <w:tcPr>
            <w:tcW w:w="923" w:type="dxa"/>
          </w:tcPr>
          <w:p w14:paraId="1F46AEC7" w14:textId="2EFB04DF" w:rsidR="001B3AE3" w:rsidRPr="009A1171" w:rsidRDefault="116DA509" w:rsidP="3C597447">
            <w:pPr>
              <w:jc w:val="center"/>
            </w:pPr>
            <w:r>
              <w:t>188</w:t>
            </w:r>
          </w:p>
        </w:tc>
        <w:tc>
          <w:tcPr>
            <w:tcW w:w="0" w:type="dxa"/>
          </w:tcPr>
          <w:p w14:paraId="75ABCC2D" w14:textId="5A2AD6BA" w:rsidR="001B3AE3" w:rsidRPr="009A1171" w:rsidRDefault="1E11696B" w:rsidP="3C597447">
            <w:pPr>
              <w:jc w:val="center"/>
            </w:pPr>
            <w:r>
              <w:t>1</w:t>
            </w:r>
          </w:p>
        </w:tc>
        <w:tc>
          <w:tcPr>
            <w:tcW w:w="0" w:type="dxa"/>
          </w:tcPr>
          <w:p w14:paraId="5AC4C9EA" w14:textId="558C0C3A" w:rsidR="001B3AE3" w:rsidRPr="009A1171" w:rsidRDefault="00A13D75" w:rsidP="3C597447">
            <w:pPr>
              <w:jc w:val="center"/>
            </w:pPr>
            <w:r>
              <w:t>618</w:t>
            </w:r>
          </w:p>
        </w:tc>
      </w:tr>
      <w:tr w:rsidR="001B3AE3" w:rsidRPr="009A1171" w14:paraId="7E2E7313" w14:textId="77777777" w:rsidTr="005A48BB">
        <w:trPr>
          <w:trHeight w:val="300"/>
        </w:trPr>
        <w:tc>
          <w:tcPr>
            <w:tcW w:w="1380" w:type="dxa"/>
          </w:tcPr>
          <w:p w14:paraId="1EE44ABA" w14:textId="77777777" w:rsidR="001B3AE3" w:rsidRPr="009A1171" w:rsidRDefault="001B3AE3">
            <w:r w:rsidRPr="009A1171">
              <w:t>Not Hispanic</w:t>
            </w:r>
          </w:p>
        </w:tc>
        <w:tc>
          <w:tcPr>
            <w:tcW w:w="1111" w:type="dxa"/>
          </w:tcPr>
          <w:p w14:paraId="3713853B" w14:textId="2A2D49ED" w:rsidR="001B3AE3" w:rsidRPr="009A1171" w:rsidRDefault="00865CFD" w:rsidP="3C597447">
            <w:pPr>
              <w:jc w:val="center"/>
            </w:pPr>
            <w:r>
              <w:t>50</w:t>
            </w:r>
          </w:p>
        </w:tc>
        <w:tc>
          <w:tcPr>
            <w:tcW w:w="1369" w:type="dxa"/>
          </w:tcPr>
          <w:p w14:paraId="02EB031A" w14:textId="40829D64" w:rsidR="001B3AE3" w:rsidRPr="009A1171" w:rsidRDefault="00030FF5" w:rsidP="3C597447">
            <w:pPr>
              <w:jc w:val="center"/>
            </w:pPr>
            <w:r>
              <w:t>5,286</w:t>
            </w:r>
          </w:p>
        </w:tc>
        <w:tc>
          <w:tcPr>
            <w:tcW w:w="1288" w:type="dxa"/>
          </w:tcPr>
          <w:p w14:paraId="0CE2A7AF" w14:textId="43A10818" w:rsidR="001B3AE3" w:rsidRPr="009A1171" w:rsidRDefault="4D5F3895" w:rsidP="3C597447">
            <w:pPr>
              <w:jc w:val="center"/>
            </w:pPr>
            <w:r>
              <w:t>61</w:t>
            </w:r>
          </w:p>
        </w:tc>
        <w:tc>
          <w:tcPr>
            <w:tcW w:w="1245" w:type="dxa"/>
          </w:tcPr>
          <w:p w14:paraId="6E4790A2" w14:textId="02E68305" w:rsidR="001B3AE3" w:rsidRPr="009A1171" w:rsidRDefault="00B54C87" w:rsidP="3C597447">
            <w:pPr>
              <w:jc w:val="center"/>
            </w:pPr>
            <w:r>
              <w:t>0</w:t>
            </w:r>
          </w:p>
        </w:tc>
        <w:tc>
          <w:tcPr>
            <w:tcW w:w="923" w:type="dxa"/>
          </w:tcPr>
          <w:p w14:paraId="4A848031" w14:textId="2CE9FFD5" w:rsidR="001B3AE3" w:rsidRPr="009A1171" w:rsidRDefault="465F7EC0" w:rsidP="3C597447">
            <w:pPr>
              <w:jc w:val="center"/>
            </w:pPr>
            <w:r>
              <w:t>1</w:t>
            </w:r>
            <w:r w:rsidR="00325EC3">
              <w:t>,</w:t>
            </w:r>
            <w:r>
              <w:t>357</w:t>
            </w:r>
          </w:p>
        </w:tc>
        <w:tc>
          <w:tcPr>
            <w:tcW w:w="0" w:type="dxa"/>
          </w:tcPr>
          <w:p w14:paraId="5836B157" w14:textId="67950FA7" w:rsidR="001B3AE3" w:rsidRPr="009A1171" w:rsidRDefault="7E9B3099" w:rsidP="3C597447">
            <w:pPr>
              <w:jc w:val="center"/>
            </w:pPr>
            <w:r>
              <w:t>8</w:t>
            </w:r>
          </w:p>
        </w:tc>
        <w:tc>
          <w:tcPr>
            <w:tcW w:w="0" w:type="dxa"/>
          </w:tcPr>
          <w:p w14:paraId="453E32C4" w14:textId="4833421A" w:rsidR="001B3AE3" w:rsidRPr="009A1171" w:rsidRDefault="006252AA" w:rsidP="3C597447">
            <w:pPr>
              <w:jc w:val="center"/>
            </w:pPr>
            <w:r>
              <w:t>6,</w:t>
            </w:r>
            <w:r w:rsidR="00400984">
              <w:t>762</w:t>
            </w:r>
          </w:p>
        </w:tc>
      </w:tr>
      <w:tr w:rsidR="001B3AE3" w:rsidRPr="009A1171" w14:paraId="637683F7" w14:textId="77777777" w:rsidTr="005A48BB">
        <w:trPr>
          <w:cnfStyle w:val="000000100000" w:firstRow="0" w:lastRow="0" w:firstColumn="0" w:lastColumn="0" w:oddVBand="0" w:evenVBand="0" w:oddHBand="1" w:evenHBand="0" w:firstRowFirstColumn="0" w:firstRowLastColumn="0" w:lastRowFirstColumn="0" w:lastRowLastColumn="0"/>
          <w:trHeight w:val="300"/>
        </w:trPr>
        <w:tc>
          <w:tcPr>
            <w:tcW w:w="1380" w:type="dxa"/>
          </w:tcPr>
          <w:p w14:paraId="570192FE" w14:textId="77777777" w:rsidR="001B3AE3" w:rsidRPr="009A1171" w:rsidRDefault="001B3AE3">
            <w:r w:rsidRPr="009A1171">
              <w:t>Not Identified</w:t>
            </w:r>
          </w:p>
        </w:tc>
        <w:tc>
          <w:tcPr>
            <w:tcW w:w="1111" w:type="dxa"/>
          </w:tcPr>
          <w:p w14:paraId="7270F41C" w14:textId="563AA960" w:rsidR="001B3AE3" w:rsidRPr="009A1171" w:rsidRDefault="00865CFD" w:rsidP="3C597447">
            <w:pPr>
              <w:jc w:val="center"/>
            </w:pPr>
            <w:r>
              <w:t>0</w:t>
            </w:r>
          </w:p>
        </w:tc>
        <w:tc>
          <w:tcPr>
            <w:tcW w:w="1369" w:type="dxa"/>
          </w:tcPr>
          <w:p w14:paraId="7251CE34" w14:textId="1FFD0145" w:rsidR="001B3AE3" w:rsidRPr="009A1171" w:rsidRDefault="00B54C87" w:rsidP="3C597447">
            <w:pPr>
              <w:jc w:val="center"/>
            </w:pPr>
            <w:r>
              <w:t>0</w:t>
            </w:r>
          </w:p>
        </w:tc>
        <w:tc>
          <w:tcPr>
            <w:tcW w:w="1288" w:type="dxa"/>
          </w:tcPr>
          <w:p w14:paraId="4760A0CB" w14:textId="0C892FE3" w:rsidR="001B3AE3" w:rsidRPr="009A1171" w:rsidRDefault="00B54C87" w:rsidP="3C597447">
            <w:pPr>
              <w:jc w:val="center"/>
            </w:pPr>
            <w:r>
              <w:t>0</w:t>
            </w:r>
          </w:p>
        </w:tc>
        <w:tc>
          <w:tcPr>
            <w:tcW w:w="1245" w:type="dxa"/>
          </w:tcPr>
          <w:p w14:paraId="610567FB" w14:textId="4A95078B" w:rsidR="001B3AE3" w:rsidRPr="009A1171" w:rsidRDefault="00B54C87" w:rsidP="3C597447">
            <w:pPr>
              <w:jc w:val="center"/>
            </w:pPr>
            <w:r>
              <w:t>0</w:t>
            </w:r>
          </w:p>
        </w:tc>
        <w:tc>
          <w:tcPr>
            <w:tcW w:w="923" w:type="dxa"/>
          </w:tcPr>
          <w:p w14:paraId="2772F907" w14:textId="6E708C4B" w:rsidR="001B3AE3" w:rsidRPr="009A1171" w:rsidRDefault="2D595C6A" w:rsidP="3C597447">
            <w:pPr>
              <w:jc w:val="center"/>
            </w:pPr>
            <w:r>
              <w:t>44</w:t>
            </w:r>
          </w:p>
        </w:tc>
        <w:tc>
          <w:tcPr>
            <w:tcW w:w="0" w:type="dxa"/>
          </w:tcPr>
          <w:p w14:paraId="00C84A27" w14:textId="2B4B4D52" w:rsidR="001B3AE3" w:rsidRPr="009A1171" w:rsidRDefault="00B54C87" w:rsidP="3C597447">
            <w:pPr>
              <w:jc w:val="center"/>
            </w:pPr>
            <w:r>
              <w:t>0</w:t>
            </w:r>
          </w:p>
        </w:tc>
        <w:tc>
          <w:tcPr>
            <w:tcW w:w="0" w:type="dxa"/>
          </w:tcPr>
          <w:p w14:paraId="1ED16E05" w14:textId="1C9D04A6" w:rsidR="001B3AE3" w:rsidRPr="009A1171" w:rsidRDefault="006252AA" w:rsidP="3C597447">
            <w:pPr>
              <w:jc w:val="center"/>
            </w:pPr>
            <w:r>
              <w:t>44</w:t>
            </w:r>
          </w:p>
        </w:tc>
      </w:tr>
    </w:tbl>
    <w:p w14:paraId="54B19161" w14:textId="38D7F9AB" w:rsidR="001B3AE3" w:rsidRPr="001B3AE3" w:rsidRDefault="001B3AE3" w:rsidP="001B3AE3">
      <w:r>
        <w:lastRenderedPageBreak/>
        <w:t xml:space="preserve">Source: IDIS Report PR23 – CDBG Summary of Accomplishments; IDIS Report PR23 – CDBG-CV Summary of Accomplishments; IDIS Report PR23 – HOME Summary of Accomplishments; </w:t>
      </w:r>
      <w:r w:rsidR="0D09953C">
        <w:t xml:space="preserve">2024 Completed </w:t>
      </w:r>
      <w:r>
        <w:t>IDIS activities for HTF</w:t>
      </w:r>
    </w:p>
    <w:p w14:paraId="1503CEF5" w14:textId="77777777" w:rsidR="001B3AE3" w:rsidRDefault="001B3AE3" w:rsidP="001B3AE3">
      <w:pPr>
        <w:pStyle w:val="Heading3"/>
      </w:pPr>
      <w:bookmarkStart w:id="21" w:name="_Toc192853779"/>
      <w:bookmarkStart w:id="22" w:name="_Toc197417859"/>
      <w:r>
        <w:t>Narrative</w:t>
      </w:r>
      <w:bookmarkEnd w:id="21"/>
      <w:bookmarkEnd w:id="22"/>
    </w:p>
    <w:p w14:paraId="4E27432D" w14:textId="52539C27" w:rsidR="001B3AE3" w:rsidRDefault="6DD82848" w:rsidP="726B3A4F">
      <w:pPr>
        <w:rPr>
          <w:highlight w:val="yellow"/>
        </w:rPr>
      </w:pPr>
      <w:r>
        <w:t xml:space="preserve">The CDBG, CDBG-CV, HOME, HTF, and ESG programs assisted persons from various racial and ethnic backgrounds during Plan Year 5. </w:t>
      </w:r>
      <w:r w:rsidRPr="000F474E">
        <w:t>In total,</w:t>
      </w:r>
      <w:r w:rsidR="000E0259" w:rsidRPr="000F474E">
        <w:t xml:space="preserve"> 201,089</w:t>
      </w:r>
      <w:r w:rsidRPr="000F474E">
        <w:t xml:space="preserve"> assisted individuals identified as White;</w:t>
      </w:r>
      <w:r w:rsidR="5DCFEB5E" w:rsidRPr="000F474E">
        <w:t xml:space="preserve"> </w:t>
      </w:r>
      <w:r w:rsidR="006F2687" w:rsidRPr="000F474E">
        <w:t xml:space="preserve">107 </w:t>
      </w:r>
      <w:r w:rsidRPr="000F474E">
        <w:t xml:space="preserve">identified as Black or African American; </w:t>
      </w:r>
      <w:r w:rsidR="00A8414F" w:rsidRPr="000F474E">
        <w:t xml:space="preserve">63 </w:t>
      </w:r>
      <w:r w:rsidRPr="000F474E">
        <w:t>identified as Asian;</w:t>
      </w:r>
      <w:r w:rsidR="5DCFEB5E" w:rsidRPr="000F474E">
        <w:t xml:space="preserve"> </w:t>
      </w:r>
      <w:r w:rsidR="000C1DBF" w:rsidRPr="000F474E">
        <w:t xml:space="preserve">372 </w:t>
      </w:r>
      <w:r w:rsidRPr="000F474E">
        <w:t xml:space="preserve">identified as American Indian or American Native; and </w:t>
      </w:r>
      <w:r w:rsidR="000C1DBF" w:rsidRPr="000F474E">
        <w:t xml:space="preserve">61 </w:t>
      </w:r>
      <w:r w:rsidRPr="000F474E">
        <w:t xml:space="preserve">identified as Native Hawaiian or Other Pacific Islander. </w:t>
      </w:r>
      <w:r w:rsidR="00400984" w:rsidRPr="000F474E">
        <w:t xml:space="preserve">6,762 </w:t>
      </w:r>
      <w:r w:rsidRPr="000F474E">
        <w:t>of the assisted individuals identified their ethnic background as Not Hispanic,</w:t>
      </w:r>
      <w:r w:rsidR="5DCFEB5E" w:rsidRPr="000F474E">
        <w:t xml:space="preserve"> </w:t>
      </w:r>
      <w:r w:rsidR="00A13D75" w:rsidRPr="000F474E">
        <w:t xml:space="preserve">618 </w:t>
      </w:r>
      <w:r w:rsidRPr="000F474E">
        <w:t xml:space="preserve">identified as Hispanic, and </w:t>
      </w:r>
      <w:r w:rsidR="000F474E" w:rsidRPr="000F474E">
        <w:t xml:space="preserve">44 </w:t>
      </w:r>
      <w:r w:rsidRPr="000F474E">
        <w:t>did not identify.</w:t>
      </w:r>
      <w:r>
        <w:t xml:space="preserve"> </w:t>
      </w:r>
    </w:p>
    <w:p w14:paraId="5348FBB3" w14:textId="77777777" w:rsidR="001B3AE3" w:rsidRDefault="001B3AE3" w:rsidP="001B3AE3"/>
    <w:p w14:paraId="31ECE083" w14:textId="77777777" w:rsidR="001B3AE3" w:rsidRDefault="6DD82848" w:rsidP="001B3AE3">
      <w:r>
        <w:t>Because the State of Montana’s HOPWA funds are provided via competitive award and not through a formula grant, HOPWA data is not included in Table 2. HOPWA data for competitive awards is presented in a separate report, the HOPWA Annual Progress Report.</w:t>
      </w:r>
    </w:p>
    <w:p w14:paraId="676DDD4D" w14:textId="77777777" w:rsidR="001B3AE3" w:rsidRDefault="001B3AE3" w:rsidP="00774055">
      <w:pPr>
        <w:pStyle w:val="Heading2"/>
      </w:pPr>
      <w:bookmarkStart w:id="23" w:name="_Toc192853780"/>
      <w:bookmarkStart w:id="24" w:name="_Toc197417860"/>
      <w:r>
        <w:t>CR-15 – Resources and Investments 91.520(a)</w:t>
      </w:r>
      <w:bookmarkEnd w:id="23"/>
      <w:bookmarkEnd w:id="24"/>
    </w:p>
    <w:p w14:paraId="7CCFB965" w14:textId="77777777" w:rsidR="001B3AE3" w:rsidRPr="006E4F86" w:rsidRDefault="001B3AE3" w:rsidP="00BB746E">
      <w:pPr>
        <w:pStyle w:val="Subtitle"/>
      </w:pPr>
      <w:r w:rsidRPr="006E4F86">
        <w:t>Identify the resources made available.</w:t>
      </w:r>
    </w:p>
    <w:p w14:paraId="48086382" w14:textId="77777777" w:rsidR="001B3AE3" w:rsidRDefault="001B3AE3" w:rsidP="001B3AE3">
      <w:r>
        <w:t xml:space="preserve">Table 3 reflects resources made available and expenditures by program during Plan Year 5. </w:t>
      </w:r>
    </w:p>
    <w:p w14:paraId="507AF9EE" w14:textId="77777777" w:rsidR="001B3AE3" w:rsidRDefault="001B3AE3" w:rsidP="001B3AE3">
      <w:pPr>
        <w:pStyle w:val="Heading8"/>
      </w:pPr>
      <w:bookmarkStart w:id="25" w:name="_Toc192853781"/>
      <w:bookmarkStart w:id="26" w:name="_Toc197417861"/>
      <w:r>
        <w:t>Table 3 – Resources Made Available</w:t>
      </w:r>
      <w:bookmarkEnd w:id="25"/>
      <w:bookmarkEnd w:id="26"/>
    </w:p>
    <w:tbl>
      <w:tblPr>
        <w:tblStyle w:val="CommerceTableStyle"/>
        <w:tblW w:w="0" w:type="auto"/>
        <w:tblLook w:val="04A0" w:firstRow="1" w:lastRow="0" w:firstColumn="1" w:lastColumn="0" w:noHBand="0" w:noVBand="1"/>
      </w:tblPr>
      <w:tblGrid>
        <w:gridCol w:w="2337"/>
        <w:gridCol w:w="2337"/>
        <w:gridCol w:w="2338"/>
        <w:gridCol w:w="2338"/>
      </w:tblGrid>
      <w:tr w:rsidR="001B3AE3" w14:paraId="0747DD90" w14:textId="77777777" w:rsidTr="34081650">
        <w:trPr>
          <w:cnfStyle w:val="100000000000" w:firstRow="1" w:lastRow="0" w:firstColumn="0" w:lastColumn="0" w:oddVBand="0" w:evenVBand="0" w:oddHBand="0" w:evenHBand="0" w:firstRowFirstColumn="0" w:firstRowLastColumn="0" w:lastRowFirstColumn="0" w:lastRowLastColumn="0"/>
          <w:tblHeader/>
        </w:trPr>
        <w:tc>
          <w:tcPr>
            <w:tcW w:w="0" w:type="dxa"/>
          </w:tcPr>
          <w:p w14:paraId="18D2EE5D" w14:textId="77777777" w:rsidR="001B3AE3" w:rsidRDefault="001B3AE3">
            <w:r>
              <w:t>Sources of Funds</w:t>
            </w:r>
          </w:p>
        </w:tc>
        <w:tc>
          <w:tcPr>
            <w:tcW w:w="0" w:type="dxa"/>
          </w:tcPr>
          <w:p w14:paraId="6F0F2386" w14:textId="77777777" w:rsidR="001B3AE3" w:rsidRDefault="001B3AE3">
            <w:r>
              <w:t>Source</w:t>
            </w:r>
          </w:p>
        </w:tc>
        <w:tc>
          <w:tcPr>
            <w:tcW w:w="0" w:type="dxa"/>
          </w:tcPr>
          <w:p w14:paraId="32D2BF4C" w14:textId="77777777" w:rsidR="001B3AE3" w:rsidRDefault="001B3AE3">
            <w:r>
              <w:t>Resources Made Available*</w:t>
            </w:r>
          </w:p>
        </w:tc>
        <w:tc>
          <w:tcPr>
            <w:tcW w:w="0" w:type="dxa"/>
          </w:tcPr>
          <w:p w14:paraId="5A018493" w14:textId="77777777" w:rsidR="001B3AE3" w:rsidRDefault="001B3AE3">
            <w:r>
              <w:t>Amount Expended During Program Year</w:t>
            </w:r>
          </w:p>
        </w:tc>
      </w:tr>
      <w:tr w:rsidR="001B3AE3" w14:paraId="6DF0EA04" w14:textId="77777777" w:rsidTr="34081650">
        <w:trPr>
          <w:cnfStyle w:val="000000100000" w:firstRow="0" w:lastRow="0" w:firstColumn="0" w:lastColumn="0" w:oddVBand="0" w:evenVBand="0" w:oddHBand="1" w:evenHBand="0" w:firstRowFirstColumn="0" w:firstRowLastColumn="0" w:lastRowFirstColumn="0" w:lastRowLastColumn="0"/>
        </w:trPr>
        <w:tc>
          <w:tcPr>
            <w:tcW w:w="2337" w:type="dxa"/>
          </w:tcPr>
          <w:p w14:paraId="6B0B8ED6" w14:textId="77777777" w:rsidR="001B3AE3" w:rsidRDefault="001B3AE3">
            <w:r>
              <w:t>CDBG</w:t>
            </w:r>
          </w:p>
        </w:tc>
        <w:tc>
          <w:tcPr>
            <w:tcW w:w="2337" w:type="dxa"/>
          </w:tcPr>
          <w:p w14:paraId="3573AA6B" w14:textId="77777777" w:rsidR="001B3AE3" w:rsidRDefault="001B3AE3">
            <w:r>
              <w:t>Public/Federal</w:t>
            </w:r>
          </w:p>
        </w:tc>
        <w:tc>
          <w:tcPr>
            <w:tcW w:w="2338" w:type="dxa"/>
          </w:tcPr>
          <w:p w14:paraId="315D9C52" w14:textId="33B13DA8" w:rsidR="001B3AE3" w:rsidRDefault="2D9B28DB">
            <w:r>
              <w:t>$</w:t>
            </w:r>
            <w:r w:rsidR="7BC7A987">
              <w:t>6,1</w:t>
            </w:r>
            <w:r w:rsidR="5B9EFDE8">
              <w:t>72,506</w:t>
            </w:r>
            <w:r w:rsidR="6A64B4D7">
              <w:t>.00</w:t>
            </w:r>
          </w:p>
        </w:tc>
        <w:tc>
          <w:tcPr>
            <w:tcW w:w="2338" w:type="dxa"/>
          </w:tcPr>
          <w:p w14:paraId="6F42BA45" w14:textId="1C6381A0" w:rsidR="001B3AE3" w:rsidRDefault="00DD284A">
            <w:r>
              <w:t>$8,330,411.25</w:t>
            </w:r>
          </w:p>
        </w:tc>
      </w:tr>
      <w:tr w:rsidR="001B3AE3" w14:paraId="00845A86" w14:textId="77777777" w:rsidTr="34081650">
        <w:tc>
          <w:tcPr>
            <w:tcW w:w="2337" w:type="dxa"/>
          </w:tcPr>
          <w:p w14:paraId="4E4E8C85" w14:textId="0E23BD4F" w:rsidR="001B3AE3" w:rsidRDefault="001B3AE3">
            <w:r>
              <w:t>CDBG-CV</w:t>
            </w:r>
            <w:r w:rsidR="52D4F3E7">
              <w:t>**</w:t>
            </w:r>
          </w:p>
        </w:tc>
        <w:tc>
          <w:tcPr>
            <w:tcW w:w="2337" w:type="dxa"/>
          </w:tcPr>
          <w:p w14:paraId="3671A7E7" w14:textId="77777777" w:rsidR="001B3AE3" w:rsidRDefault="001B3AE3">
            <w:r>
              <w:t>Public/Federal</w:t>
            </w:r>
          </w:p>
        </w:tc>
        <w:tc>
          <w:tcPr>
            <w:tcW w:w="2338" w:type="dxa"/>
          </w:tcPr>
          <w:p w14:paraId="41431DBD" w14:textId="0A835B1C" w:rsidR="001B3AE3" w:rsidRDefault="0388BC33">
            <w:r>
              <w:t>$0</w:t>
            </w:r>
            <w:r w:rsidR="4EB93B98">
              <w:t>.00</w:t>
            </w:r>
          </w:p>
        </w:tc>
        <w:tc>
          <w:tcPr>
            <w:tcW w:w="2338" w:type="dxa"/>
          </w:tcPr>
          <w:p w14:paraId="46D8A6D0" w14:textId="44F3971D" w:rsidR="001B3AE3" w:rsidRDefault="7485EE84">
            <w:r>
              <w:t>$3,277,062.89</w:t>
            </w:r>
          </w:p>
        </w:tc>
      </w:tr>
      <w:tr w:rsidR="001B3AE3" w14:paraId="106D56A3" w14:textId="77777777" w:rsidTr="34081650">
        <w:trPr>
          <w:cnfStyle w:val="000000100000" w:firstRow="0" w:lastRow="0" w:firstColumn="0" w:lastColumn="0" w:oddVBand="0" w:evenVBand="0" w:oddHBand="1" w:evenHBand="0" w:firstRowFirstColumn="0" w:firstRowLastColumn="0" w:lastRowFirstColumn="0" w:lastRowLastColumn="0"/>
        </w:trPr>
        <w:tc>
          <w:tcPr>
            <w:tcW w:w="2337" w:type="dxa"/>
          </w:tcPr>
          <w:p w14:paraId="70917BCD" w14:textId="77777777" w:rsidR="001B3AE3" w:rsidRDefault="001B3AE3">
            <w:r>
              <w:t>HOME</w:t>
            </w:r>
          </w:p>
        </w:tc>
        <w:tc>
          <w:tcPr>
            <w:tcW w:w="2337" w:type="dxa"/>
          </w:tcPr>
          <w:p w14:paraId="18475F5D" w14:textId="77777777" w:rsidR="001B3AE3" w:rsidRDefault="001B3AE3">
            <w:r>
              <w:t>Public/Federal</w:t>
            </w:r>
          </w:p>
        </w:tc>
        <w:tc>
          <w:tcPr>
            <w:tcW w:w="2338" w:type="dxa"/>
          </w:tcPr>
          <w:p w14:paraId="0522236B" w14:textId="5848D306" w:rsidR="001B3AE3" w:rsidRDefault="4B3F5694">
            <w:r>
              <w:t>$3,500,000</w:t>
            </w:r>
            <w:r w:rsidR="3F540B4D">
              <w:t>.00</w:t>
            </w:r>
          </w:p>
        </w:tc>
        <w:tc>
          <w:tcPr>
            <w:tcW w:w="2338" w:type="dxa"/>
          </w:tcPr>
          <w:p w14:paraId="09B56EEE" w14:textId="3FEB9642" w:rsidR="001B3AE3" w:rsidRDefault="4201E26F">
            <w:r>
              <w:t>$7,392,659.33</w:t>
            </w:r>
          </w:p>
        </w:tc>
      </w:tr>
      <w:tr w:rsidR="001B3AE3" w14:paraId="07B852E7" w14:textId="77777777" w:rsidTr="34081650">
        <w:tc>
          <w:tcPr>
            <w:tcW w:w="2337" w:type="dxa"/>
          </w:tcPr>
          <w:p w14:paraId="4DA16B34" w14:textId="445871D4" w:rsidR="001B3AE3" w:rsidRDefault="001B3AE3">
            <w:r>
              <w:lastRenderedPageBreak/>
              <w:t>HOME-ARP</w:t>
            </w:r>
            <w:r w:rsidR="36B839E6">
              <w:t>**</w:t>
            </w:r>
          </w:p>
        </w:tc>
        <w:tc>
          <w:tcPr>
            <w:tcW w:w="2337" w:type="dxa"/>
          </w:tcPr>
          <w:p w14:paraId="449A8860" w14:textId="77777777" w:rsidR="001B3AE3" w:rsidRDefault="001B3AE3">
            <w:r>
              <w:t>Public/Federal</w:t>
            </w:r>
          </w:p>
        </w:tc>
        <w:tc>
          <w:tcPr>
            <w:tcW w:w="2338" w:type="dxa"/>
          </w:tcPr>
          <w:p w14:paraId="776EA696" w14:textId="53FA93AB" w:rsidR="001B3AE3" w:rsidRDefault="10AEB6E2">
            <w:r>
              <w:t>$0</w:t>
            </w:r>
            <w:r w:rsidR="24C97719">
              <w:t>.00</w:t>
            </w:r>
          </w:p>
        </w:tc>
        <w:tc>
          <w:tcPr>
            <w:tcW w:w="2338" w:type="dxa"/>
          </w:tcPr>
          <w:p w14:paraId="6AF9AEEB" w14:textId="3F4FDC84" w:rsidR="001B3AE3" w:rsidRDefault="303862B4">
            <w:r>
              <w:t>$</w:t>
            </w:r>
            <w:r w:rsidR="32CF9CD6">
              <w:t>1,</w:t>
            </w:r>
            <w:r>
              <w:t>739,</w:t>
            </w:r>
            <w:r w:rsidR="1B944DA6">
              <w:t>53</w:t>
            </w:r>
            <w:r>
              <w:t>2.</w:t>
            </w:r>
            <w:r w:rsidR="02623468">
              <w:t>95</w:t>
            </w:r>
          </w:p>
        </w:tc>
      </w:tr>
      <w:tr w:rsidR="001B3AE3" w14:paraId="18E726C6" w14:textId="77777777" w:rsidTr="34081650">
        <w:trPr>
          <w:cnfStyle w:val="000000100000" w:firstRow="0" w:lastRow="0" w:firstColumn="0" w:lastColumn="0" w:oddVBand="0" w:evenVBand="0" w:oddHBand="1" w:evenHBand="0" w:firstRowFirstColumn="0" w:firstRowLastColumn="0" w:lastRowFirstColumn="0" w:lastRowLastColumn="0"/>
        </w:trPr>
        <w:tc>
          <w:tcPr>
            <w:tcW w:w="2337" w:type="dxa"/>
          </w:tcPr>
          <w:p w14:paraId="45512030" w14:textId="77777777" w:rsidR="001B3AE3" w:rsidRDefault="001B3AE3">
            <w:r>
              <w:t>HOPWA</w:t>
            </w:r>
          </w:p>
        </w:tc>
        <w:tc>
          <w:tcPr>
            <w:tcW w:w="2337" w:type="dxa"/>
          </w:tcPr>
          <w:p w14:paraId="544CBB16" w14:textId="77777777" w:rsidR="001B3AE3" w:rsidRDefault="001B3AE3">
            <w:r>
              <w:t>N/A</w:t>
            </w:r>
          </w:p>
        </w:tc>
        <w:tc>
          <w:tcPr>
            <w:tcW w:w="2338" w:type="dxa"/>
          </w:tcPr>
          <w:p w14:paraId="1EB2192E" w14:textId="77777777" w:rsidR="001B3AE3" w:rsidRDefault="001B3AE3">
            <w:r>
              <w:t>N/A</w:t>
            </w:r>
          </w:p>
        </w:tc>
        <w:tc>
          <w:tcPr>
            <w:tcW w:w="2338" w:type="dxa"/>
          </w:tcPr>
          <w:p w14:paraId="317CB98D" w14:textId="77777777" w:rsidR="001B3AE3" w:rsidRDefault="001B3AE3">
            <w:r>
              <w:t>N/A</w:t>
            </w:r>
          </w:p>
        </w:tc>
      </w:tr>
      <w:tr w:rsidR="001B3AE3" w14:paraId="4A4D354F" w14:textId="77777777" w:rsidTr="34081650">
        <w:tc>
          <w:tcPr>
            <w:tcW w:w="2337" w:type="dxa"/>
          </w:tcPr>
          <w:p w14:paraId="76C73785" w14:textId="77777777" w:rsidR="001B3AE3" w:rsidRPr="002C23F0" w:rsidRDefault="0B7F0FF3" w:rsidP="486ABF81">
            <w:r w:rsidRPr="002C23F0">
              <w:t>ESG</w:t>
            </w:r>
          </w:p>
        </w:tc>
        <w:tc>
          <w:tcPr>
            <w:tcW w:w="2337" w:type="dxa"/>
          </w:tcPr>
          <w:p w14:paraId="53A9CEFE" w14:textId="77777777" w:rsidR="001B3AE3" w:rsidRPr="002C23F0" w:rsidRDefault="0B7F0FF3" w:rsidP="486ABF81">
            <w:r w:rsidRPr="002C23F0">
              <w:t>Public/Federal</w:t>
            </w:r>
          </w:p>
        </w:tc>
        <w:tc>
          <w:tcPr>
            <w:tcW w:w="2338" w:type="dxa"/>
          </w:tcPr>
          <w:p w14:paraId="4E65A53B" w14:textId="431D5193" w:rsidR="78506473" w:rsidRPr="002C23F0" w:rsidRDefault="51CD54C8" w:rsidP="00B54C87">
            <w:pPr>
              <w:rPr>
                <w:rFonts w:eastAsia="Helvetica" w:cs="Helvetica"/>
              </w:rPr>
            </w:pPr>
            <w:r w:rsidRPr="34081650">
              <w:rPr>
                <w:rFonts w:eastAsia="Helvetica" w:cs="Helvetica"/>
              </w:rPr>
              <w:t>$</w:t>
            </w:r>
            <w:r w:rsidR="389D42E7" w:rsidRPr="34081650">
              <w:rPr>
                <w:rFonts w:eastAsia="Helvetica" w:cs="Helvetica"/>
              </w:rPr>
              <w:t>744,418</w:t>
            </w:r>
          </w:p>
        </w:tc>
        <w:tc>
          <w:tcPr>
            <w:tcW w:w="2338" w:type="dxa"/>
          </w:tcPr>
          <w:p w14:paraId="09FE6975" w14:textId="5403503C" w:rsidR="78506473" w:rsidRPr="002C23F0" w:rsidRDefault="51CD54C8" w:rsidP="00B54C87">
            <w:pPr>
              <w:rPr>
                <w:rFonts w:eastAsia="Helvetica" w:cs="Helvetica"/>
              </w:rPr>
            </w:pPr>
            <w:r w:rsidRPr="34081650">
              <w:rPr>
                <w:rFonts w:eastAsia="Helvetica" w:cs="Helvetica"/>
              </w:rPr>
              <w:t>$74</w:t>
            </w:r>
            <w:r w:rsidR="572E267F" w:rsidRPr="34081650">
              <w:rPr>
                <w:rFonts w:eastAsia="Helvetica" w:cs="Helvetica"/>
              </w:rPr>
              <w:t>1</w:t>
            </w:r>
            <w:r w:rsidRPr="34081650">
              <w:rPr>
                <w:rFonts w:eastAsia="Helvetica" w:cs="Helvetica"/>
              </w:rPr>
              <w:t>,200</w:t>
            </w:r>
          </w:p>
        </w:tc>
      </w:tr>
      <w:tr w:rsidR="001B3AE3" w14:paraId="4DC5C18F" w14:textId="77777777" w:rsidTr="34081650">
        <w:trPr>
          <w:cnfStyle w:val="000000100000" w:firstRow="0" w:lastRow="0" w:firstColumn="0" w:lastColumn="0" w:oddVBand="0" w:evenVBand="0" w:oddHBand="1" w:evenHBand="0" w:firstRowFirstColumn="0" w:firstRowLastColumn="0" w:lastRowFirstColumn="0" w:lastRowLastColumn="0"/>
        </w:trPr>
        <w:tc>
          <w:tcPr>
            <w:tcW w:w="2337" w:type="dxa"/>
          </w:tcPr>
          <w:p w14:paraId="0F02F6DD" w14:textId="77777777" w:rsidR="001B3AE3" w:rsidRDefault="001B3AE3">
            <w:r>
              <w:t>HTF</w:t>
            </w:r>
          </w:p>
        </w:tc>
        <w:tc>
          <w:tcPr>
            <w:tcW w:w="2337" w:type="dxa"/>
          </w:tcPr>
          <w:p w14:paraId="7FC5239E" w14:textId="77777777" w:rsidR="001B3AE3" w:rsidRDefault="001B3AE3">
            <w:r>
              <w:t>Public/Federal</w:t>
            </w:r>
          </w:p>
        </w:tc>
        <w:tc>
          <w:tcPr>
            <w:tcW w:w="2338" w:type="dxa"/>
          </w:tcPr>
          <w:p w14:paraId="48F47276" w14:textId="6673F48C" w:rsidR="001B3AE3" w:rsidRDefault="692EDD98">
            <w:r>
              <w:t>$3,144,833.37</w:t>
            </w:r>
          </w:p>
        </w:tc>
        <w:tc>
          <w:tcPr>
            <w:tcW w:w="2338" w:type="dxa"/>
          </w:tcPr>
          <w:p w14:paraId="64D801B1" w14:textId="36083869" w:rsidR="001B3AE3" w:rsidRDefault="768603D4">
            <w:r>
              <w:t>$6,488,206.95</w:t>
            </w:r>
          </w:p>
        </w:tc>
      </w:tr>
    </w:tbl>
    <w:p w14:paraId="369F781F" w14:textId="4B02818C" w:rsidR="001B3AE3" w:rsidRPr="001B3AE3" w:rsidRDefault="6DD82848" w:rsidP="001B3AE3">
      <w:r>
        <w:t>Source:</w:t>
      </w:r>
      <w:r w:rsidR="2B2386EF">
        <w:t xml:space="preserve"> </w:t>
      </w:r>
      <w:r>
        <w:t>IDIS Report PR26 – CDBG Financial Summary Report; PR2</w:t>
      </w:r>
      <w:r w:rsidR="4B6233C3">
        <w:t>3</w:t>
      </w:r>
      <w:r>
        <w:t xml:space="preserve"> – CDBG-CV </w:t>
      </w:r>
      <w:r w:rsidR="0A552251">
        <w:t>Summary of Accomplishments</w:t>
      </w:r>
      <w:r>
        <w:t xml:space="preserve">; IDIS Report PR07 – Drawdown Report by Voucher Number  </w:t>
      </w:r>
    </w:p>
    <w:p w14:paraId="1ED009B1" w14:textId="484981FD" w:rsidR="001B3AE3" w:rsidRPr="001B3AE3" w:rsidRDefault="001B3AE3" w:rsidP="001B3AE3">
      <w:r w:rsidRPr="001B3AE3">
        <w:t xml:space="preserve">* Amounts in this column reflect the estimates provided in the </w:t>
      </w:r>
      <w:r w:rsidR="6EE6A141">
        <w:t>2024-2025</w:t>
      </w:r>
      <w:r w:rsidRPr="001B3AE3">
        <w:t xml:space="preserve"> AAP. </w:t>
      </w:r>
    </w:p>
    <w:p w14:paraId="2E108945" w14:textId="77777777" w:rsidR="001B3AE3" w:rsidRPr="001B3AE3" w:rsidRDefault="001B3AE3" w:rsidP="001B3AE3">
      <w:r w:rsidRPr="001B3AE3">
        <w:t xml:space="preserve">** One-time-only funds </w:t>
      </w:r>
      <w:proofErr w:type="gramStart"/>
      <w:r w:rsidRPr="001B3AE3">
        <w:t>made</w:t>
      </w:r>
      <w:proofErr w:type="gramEnd"/>
      <w:r w:rsidRPr="001B3AE3">
        <w:t xml:space="preserve"> available in previous program years.</w:t>
      </w:r>
    </w:p>
    <w:p w14:paraId="4A556D8E" w14:textId="77777777" w:rsidR="001B3AE3" w:rsidRDefault="001B3AE3" w:rsidP="001B3AE3">
      <w:pPr>
        <w:pStyle w:val="Heading3"/>
      </w:pPr>
      <w:bookmarkStart w:id="27" w:name="_Toc192853782"/>
      <w:bookmarkStart w:id="28" w:name="_Toc197417862"/>
      <w:r>
        <w:t>Narrative</w:t>
      </w:r>
      <w:bookmarkEnd w:id="27"/>
      <w:bookmarkEnd w:id="28"/>
    </w:p>
    <w:p w14:paraId="4A58CC8F" w14:textId="26DEF0E1" w:rsidR="001B3AE3" w:rsidRDefault="6DD82848" w:rsidP="001B3AE3">
      <w:r>
        <w:t xml:space="preserve">During the 2024-2025 program year, the CDBG program received an allocation of </w:t>
      </w:r>
      <w:r w:rsidR="1645AC5A">
        <w:t xml:space="preserve">$6,172,506. </w:t>
      </w:r>
      <w:r>
        <w:t xml:space="preserve">During the 2024-2025 program year, </w:t>
      </w:r>
      <w:r w:rsidR="43F9F33C">
        <w:t xml:space="preserve">$8,330,411.25 </w:t>
      </w:r>
      <w:r>
        <w:t xml:space="preserve">of this resource was expended. </w:t>
      </w:r>
      <w:r w:rsidRPr="00A061A6">
        <w:t>Utilizing resources made available, the CDBG program awarded a total of $</w:t>
      </w:r>
      <w:r w:rsidR="00A061A6" w:rsidRPr="00A061A6">
        <w:t>4,795,247</w:t>
      </w:r>
      <w:r w:rsidRPr="00A061A6">
        <w:t xml:space="preserve"> </w:t>
      </w:r>
      <w:r w:rsidR="00A061A6" w:rsidRPr="00A061A6">
        <w:t>to 30</w:t>
      </w:r>
      <w:r w:rsidRPr="00A061A6">
        <w:t xml:space="preserve"> projects as detailed in Table CR-3. Additional awards will be made early in the 2025-2026 program year for the applications received in </w:t>
      </w:r>
      <w:r w:rsidR="00570635" w:rsidRPr="00A061A6">
        <w:t>June</w:t>
      </w:r>
      <w:r w:rsidRPr="00A061A6">
        <w:t xml:space="preserve"> 2025 as detailed in Table CR-2.</w:t>
      </w:r>
      <w:r>
        <w:t xml:space="preserve"> </w:t>
      </w:r>
    </w:p>
    <w:p w14:paraId="7D88D8CC" w14:textId="55176405" w:rsidR="001B3AE3" w:rsidRDefault="001B3AE3" w:rsidP="486ABF81"/>
    <w:p w14:paraId="0303F471" w14:textId="2DCC8B2C" w:rsidR="05B5B889" w:rsidRDefault="05B5B889">
      <w:r>
        <w:t>During the 2020-2021 program year, the CDBG-CV program received an allocation of $</w:t>
      </w:r>
      <w:r w:rsidR="6974B7B0">
        <w:t>10,174,175.00</w:t>
      </w:r>
      <w:r>
        <w:t>, all of which was awarded during the 2021-2022 pro</w:t>
      </w:r>
      <w:r w:rsidR="1E96E188">
        <w:t>gram year. During the 2024-2025 program year, $</w:t>
      </w:r>
      <w:r w:rsidR="46B2AD77">
        <w:t>3,277,062.89</w:t>
      </w:r>
      <w:r w:rsidR="1E96E188">
        <w:t xml:space="preserve"> was expended as detailed in Table CR-3.</w:t>
      </w:r>
    </w:p>
    <w:p w14:paraId="224FB2BA" w14:textId="172C2912" w:rsidR="1F9F077E" w:rsidRDefault="1F9F077E"/>
    <w:p w14:paraId="2E29D75A" w14:textId="208A2F7F" w:rsidR="001B3AE3" w:rsidRDefault="59A134C2" w:rsidP="001B3AE3">
      <w:r>
        <w:t>During the 2024-2025 program year, the HOME</w:t>
      </w:r>
      <w:r w:rsidR="4FECC063">
        <w:t xml:space="preserve"> program</w:t>
      </w:r>
      <w:r w:rsidR="0B7F0FF3">
        <w:t xml:space="preserve"> received an allocation of $</w:t>
      </w:r>
      <w:r w:rsidR="35BB3E31">
        <w:t>3,000,000</w:t>
      </w:r>
      <w:r w:rsidR="0B7F0FF3">
        <w:t>. During the 2024-2025 program year, $</w:t>
      </w:r>
      <w:r w:rsidR="3B0CC073">
        <w:t xml:space="preserve">7,392,659.33 </w:t>
      </w:r>
      <w:r w:rsidR="0B7F0FF3">
        <w:t>of this resource was expended</w:t>
      </w:r>
      <w:r w:rsidR="2879B545">
        <w:t>, $776,869.55 of which was program income</w:t>
      </w:r>
      <w:r w:rsidR="0B7F0FF3">
        <w:t xml:space="preserve">. Utilizing resources made </w:t>
      </w:r>
      <w:r w:rsidR="0B7F0FF3">
        <w:lastRenderedPageBreak/>
        <w:t>available, the HOME program awarded a total of $</w:t>
      </w:r>
      <w:r w:rsidR="48F5A3DB">
        <w:t xml:space="preserve">1,552,000.00 </w:t>
      </w:r>
      <w:r w:rsidR="0B7F0FF3">
        <w:t xml:space="preserve">to </w:t>
      </w:r>
      <w:r w:rsidR="55B4EF1B">
        <w:t>three</w:t>
      </w:r>
      <w:r w:rsidR="0B7F0FF3">
        <w:t xml:space="preserve"> projects as detailed in Table CR-3.</w:t>
      </w:r>
      <w:r w:rsidR="3DB390E6">
        <w:t xml:space="preserve"> HOME</w:t>
      </w:r>
      <w:r w:rsidR="60D403B7">
        <w:t xml:space="preserve"> awards</w:t>
      </w:r>
      <w:r w:rsidR="3DB390E6">
        <w:t xml:space="preserve"> in the 2024-2025 program year were less than the allocation due to forward allocation of funds during the 2023-2</w:t>
      </w:r>
      <w:r w:rsidR="209126D0">
        <w:t>024 program year. All available HOME funds have been awarded to eligible projects.</w:t>
      </w:r>
      <w:r w:rsidR="0B7F0FF3">
        <w:t xml:space="preserve"> </w:t>
      </w:r>
    </w:p>
    <w:p w14:paraId="1149C68F" w14:textId="51DD36F7" w:rsidR="001B3AE3" w:rsidRDefault="001B3AE3" w:rsidP="001B3AE3"/>
    <w:p w14:paraId="30A53D91" w14:textId="4A43418D" w:rsidR="001B3AE3" w:rsidRDefault="55DBCEE2" w:rsidP="001B3AE3">
      <w:r>
        <w:t xml:space="preserve">During the 2021-2022 program year, the HOME-ARP program received an allocation of $11,308,920, $7,159,501 of which was awarded during the 2023-2024 program year, and the remaining $3,185,000 was awarded </w:t>
      </w:r>
      <w:r w:rsidR="00D3045B">
        <w:t xml:space="preserve">during the 2024-2025 program year and </w:t>
      </w:r>
      <w:r>
        <w:t xml:space="preserve">the remaining HOME-ARP funds </w:t>
      </w:r>
      <w:r w:rsidR="00D3045B">
        <w:t xml:space="preserve">are </w:t>
      </w:r>
      <w:r>
        <w:t xml:space="preserve">set aside for administration of the program. During the 2024-2025 program year, $1,739,532.95 was expended as detailed in Table CR-3. </w:t>
      </w:r>
    </w:p>
    <w:p w14:paraId="51E45919" w14:textId="62BC05D7" w:rsidR="001B3AE3" w:rsidRDefault="001B3AE3" w:rsidP="001B3AE3"/>
    <w:p w14:paraId="16375224" w14:textId="4F8AEC36" w:rsidR="001B3AE3" w:rsidRDefault="0B7F0FF3" w:rsidP="001B3AE3">
      <w:r>
        <w:t>During the 2024-2025 program year, the HTF program received an allocation of $</w:t>
      </w:r>
      <w:r w:rsidR="1177EDD1">
        <w:t>3,144,833.37</w:t>
      </w:r>
      <w:r>
        <w:t>. During the 2024-2025 program year, $</w:t>
      </w:r>
      <w:r w:rsidR="5C979673">
        <w:t>6,488,206.93</w:t>
      </w:r>
      <w:r>
        <w:t xml:space="preserve"> of this resource was expended. Utilizing resources made available, the HTF program awarded a total of $</w:t>
      </w:r>
      <w:r w:rsidR="3AF642F4">
        <w:t>1,933,200</w:t>
      </w:r>
      <w:r>
        <w:t xml:space="preserve"> to </w:t>
      </w:r>
      <w:r w:rsidR="19BE9D86">
        <w:t>two</w:t>
      </w:r>
      <w:r>
        <w:t xml:space="preserve"> projects as detailed in Table CR-3.</w:t>
      </w:r>
      <w:r w:rsidR="7D3B4CD0">
        <w:t xml:space="preserve"> HTF </w:t>
      </w:r>
      <w:r w:rsidR="7B9B4CC5">
        <w:t>award</w:t>
      </w:r>
      <w:r w:rsidR="7D3B4CD0">
        <w:t>s in the 2024-2025 program year were less than the allocation due to forward allocation of funds during the 2023-2024 program year.  All available HTF funds have been awarded to eligible projects.</w:t>
      </w:r>
      <w:r>
        <w:t xml:space="preserve"> </w:t>
      </w:r>
    </w:p>
    <w:p w14:paraId="6356FCA1" w14:textId="1502F6F2" w:rsidR="001B3AE3" w:rsidRDefault="001B3AE3" w:rsidP="486ABF81"/>
    <w:p w14:paraId="5B93E7FF" w14:textId="7FB2F53B" w:rsidR="6DD82848" w:rsidRDefault="0AAFA40B" w:rsidP="78506473">
      <w:pPr>
        <w:rPr>
          <w:rFonts w:eastAsia="Helvetica" w:cs="Helvetica"/>
        </w:rPr>
      </w:pPr>
      <w:r w:rsidRPr="34081650">
        <w:rPr>
          <w:rFonts w:eastAsia="Helvetica" w:cs="Helvetica"/>
        </w:rPr>
        <w:t>During the 2024-2025 program year, the ESG program received an allocation of $744,418. This allocation was passed through to 8 HRDCs in Montana via formula grants. This program year saw expenditures</w:t>
      </w:r>
      <w:r w:rsidR="0587C3B1" w:rsidRPr="34081650">
        <w:rPr>
          <w:rFonts w:eastAsia="Helvetica" w:cs="Helvetica"/>
        </w:rPr>
        <w:t xml:space="preserve"> of $741,200 utilizing </w:t>
      </w:r>
      <w:proofErr w:type="gramStart"/>
      <w:r w:rsidR="0587C3B1" w:rsidRPr="34081650">
        <w:rPr>
          <w:rFonts w:eastAsia="Helvetica" w:cs="Helvetica"/>
        </w:rPr>
        <w:t>all of</w:t>
      </w:r>
      <w:proofErr w:type="gramEnd"/>
      <w:r w:rsidRPr="34081650">
        <w:rPr>
          <w:rFonts w:eastAsia="Helvetica" w:cs="Helvetica"/>
        </w:rPr>
        <w:t xml:space="preserve"> the FY23 allocation. Therefore, the amount spent is slightly lower</w:t>
      </w:r>
      <w:r w:rsidR="00D45809" w:rsidRPr="34081650">
        <w:rPr>
          <w:rFonts w:eastAsia="Helvetica" w:cs="Helvetica"/>
        </w:rPr>
        <w:t xml:space="preserve"> </w:t>
      </w:r>
      <w:r w:rsidRPr="34081650">
        <w:rPr>
          <w:rFonts w:eastAsia="Helvetica" w:cs="Helvetica"/>
        </w:rPr>
        <w:t>than the amount awarded for FY24.</w:t>
      </w:r>
    </w:p>
    <w:p w14:paraId="2FF93651" w14:textId="77777777" w:rsidR="001B3AE3" w:rsidRDefault="001B3AE3" w:rsidP="001B3AE3"/>
    <w:p w14:paraId="06A59EF1" w14:textId="77777777" w:rsidR="001B3AE3" w:rsidRDefault="001B3AE3" w:rsidP="001B3AE3">
      <w:r>
        <w:t xml:space="preserve">Because the State of Montana’s HOPWA funds are provided via competitive award and not through a formula grant, HOPWA data is not included in Table 3. HOPWA data for competitive awards is presented in a separate report, the HOPWA APR. </w:t>
      </w:r>
    </w:p>
    <w:p w14:paraId="1ACF2B0A" w14:textId="77777777" w:rsidR="001B3AE3" w:rsidRDefault="001B3AE3" w:rsidP="001B3AE3"/>
    <w:p w14:paraId="18B2EDE9" w14:textId="77777777" w:rsidR="001B3AE3" w:rsidRPr="00FE40E7" w:rsidRDefault="001B3AE3" w:rsidP="00BB746E">
      <w:pPr>
        <w:pStyle w:val="Subtitle"/>
      </w:pPr>
      <w:r w:rsidRPr="00FE40E7">
        <w:lastRenderedPageBreak/>
        <w:t xml:space="preserve">Identify the geographic distribution and location of investments. </w:t>
      </w:r>
    </w:p>
    <w:p w14:paraId="235DBDDE" w14:textId="77777777" w:rsidR="001B3AE3" w:rsidRDefault="001B3AE3" w:rsidP="001B3AE3">
      <w:r>
        <w:t xml:space="preserve">Because the State of Montana does not have geographic priorities for any of its federally funded CPD programs, data is not provided in Table 4. </w:t>
      </w:r>
    </w:p>
    <w:p w14:paraId="5E49A64B" w14:textId="77777777" w:rsidR="001B3AE3" w:rsidRDefault="001B3AE3" w:rsidP="001B3AE3">
      <w:pPr>
        <w:pStyle w:val="Heading8"/>
      </w:pPr>
      <w:bookmarkStart w:id="29" w:name="_Toc192853783"/>
      <w:bookmarkStart w:id="30" w:name="_Toc197417863"/>
      <w:r>
        <w:t>Table 4 – Identify the Geographic Distribution and Location of Investments</w:t>
      </w:r>
      <w:bookmarkEnd w:id="29"/>
      <w:bookmarkEnd w:id="30"/>
    </w:p>
    <w:tbl>
      <w:tblPr>
        <w:tblStyle w:val="CommerceTableStyle"/>
        <w:tblW w:w="0" w:type="auto"/>
        <w:tblLook w:val="04A0" w:firstRow="1" w:lastRow="0" w:firstColumn="1" w:lastColumn="0" w:noHBand="0" w:noVBand="1"/>
      </w:tblPr>
      <w:tblGrid>
        <w:gridCol w:w="2337"/>
        <w:gridCol w:w="2337"/>
        <w:gridCol w:w="2338"/>
        <w:gridCol w:w="2338"/>
      </w:tblGrid>
      <w:tr w:rsidR="001B3AE3" w14:paraId="6129A82C" w14:textId="77777777" w:rsidTr="00056574">
        <w:trPr>
          <w:cnfStyle w:val="100000000000" w:firstRow="1" w:lastRow="0" w:firstColumn="0" w:lastColumn="0" w:oddVBand="0" w:evenVBand="0" w:oddHBand="0" w:evenHBand="0" w:firstRowFirstColumn="0" w:firstRowLastColumn="0" w:lastRowFirstColumn="0" w:lastRowLastColumn="0"/>
          <w:tblHeader/>
        </w:trPr>
        <w:tc>
          <w:tcPr>
            <w:tcW w:w="0" w:type="dxa"/>
          </w:tcPr>
          <w:p w14:paraId="4A7D715F" w14:textId="77777777" w:rsidR="001B3AE3" w:rsidRDefault="001B3AE3">
            <w:r>
              <w:t>Target Area</w:t>
            </w:r>
          </w:p>
        </w:tc>
        <w:tc>
          <w:tcPr>
            <w:tcW w:w="0" w:type="dxa"/>
          </w:tcPr>
          <w:p w14:paraId="49733974" w14:textId="77777777" w:rsidR="001B3AE3" w:rsidRDefault="001B3AE3">
            <w:r>
              <w:t>Planned Percentage of Allocation</w:t>
            </w:r>
          </w:p>
        </w:tc>
        <w:tc>
          <w:tcPr>
            <w:tcW w:w="0" w:type="dxa"/>
          </w:tcPr>
          <w:p w14:paraId="646FFF37" w14:textId="77777777" w:rsidR="001B3AE3" w:rsidRDefault="001B3AE3">
            <w:r>
              <w:t>Actual Percentage of Allocation</w:t>
            </w:r>
          </w:p>
        </w:tc>
        <w:tc>
          <w:tcPr>
            <w:tcW w:w="0" w:type="dxa"/>
          </w:tcPr>
          <w:p w14:paraId="379EC649" w14:textId="77777777" w:rsidR="001B3AE3" w:rsidRDefault="001B3AE3">
            <w:r>
              <w:t>Narrative Description</w:t>
            </w:r>
          </w:p>
        </w:tc>
      </w:tr>
      <w:tr w:rsidR="001B3AE3" w14:paraId="089EBE64" w14:textId="77777777">
        <w:trPr>
          <w:cnfStyle w:val="000000100000" w:firstRow="0" w:lastRow="0" w:firstColumn="0" w:lastColumn="0" w:oddVBand="0" w:evenVBand="0" w:oddHBand="1" w:evenHBand="0" w:firstRowFirstColumn="0" w:firstRowLastColumn="0" w:lastRowFirstColumn="0" w:lastRowLastColumn="0"/>
        </w:trPr>
        <w:tc>
          <w:tcPr>
            <w:tcW w:w="2337" w:type="dxa"/>
          </w:tcPr>
          <w:p w14:paraId="16258F08" w14:textId="77777777" w:rsidR="001B3AE3" w:rsidRDefault="001B3AE3"/>
        </w:tc>
        <w:tc>
          <w:tcPr>
            <w:tcW w:w="2337" w:type="dxa"/>
          </w:tcPr>
          <w:p w14:paraId="39ECE0BA" w14:textId="77777777" w:rsidR="001B3AE3" w:rsidRDefault="001B3AE3"/>
        </w:tc>
        <w:tc>
          <w:tcPr>
            <w:tcW w:w="2338" w:type="dxa"/>
          </w:tcPr>
          <w:p w14:paraId="4F760999" w14:textId="77777777" w:rsidR="001B3AE3" w:rsidRDefault="001B3AE3"/>
        </w:tc>
        <w:tc>
          <w:tcPr>
            <w:tcW w:w="2338" w:type="dxa"/>
          </w:tcPr>
          <w:p w14:paraId="7E5B1E1A" w14:textId="77777777" w:rsidR="001B3AE3" w:rsidRDefault="001B3AE3"/>
        </w:tc>
      </w:tr>
    </w:tbl>
    <w:p w14:paraId="278319DC" w14:textId="77777777" w:rsidR="009A1171" w:rsidRDefault="009A1171" w:rsidP="001B3AE3"/>
    <w:p w14:paraId="6DF3F258" w14:textId="77777777" w:rsidR="0020008F" w:rsidRDefault="0020008F" w:rsidP="001B3AE3"/>
    <w:p w14:paraId="6DA90C55" w14:textId="77777777" w:rsidR="00565D6F" w:rsidRDefault="00565D6F" w:rsidP="001B3AE3">
      <w:pPr>
        <w:sectPr w:rsidR="00565D6F" w:rsidSect="0020008F">
          <w:pgSz w:w="12240" w:h="15840"/>
          <w:pgMar w:top="1710" w:right="1440" w:bottom="1890" w:left="1440" w:header="720" w:footer="432" w:gutter="0"/>
          <w:cols w:space="720"/>
          <w:titlePg/>
          <w:docGrid w:linePitch="360"/>
        </w:sectPr>
      </w:pPr>
    </w:p>
    <w:p w14:paraId="4DD55F6A" w14:textId="77777777" w:rsidR="00565D6F" w:rsidRDefault="00565D6F" w:rsidP="00565D6F">
      <w:pPr>
        <w:pStyle w:val="Heading8"/>
      </w:pPr>
      <w:bookmarkStart w:id="31" w:name="_Toc197417864"/>
      <w:r>
        <w:lastRenderedPageBreak/>
        <w:t>Table CR-4 – Project Geographic Distribution and Percentage of Allocation for CDBG, HOME, and HTF</w:t>
      </w:r>
      <w:bookmarkEnd w:id="31"/>
    </w:p>
    <w:p w14:paraId="571B5267" w14:textId="77777777" w:rsidR="0020008F" w:rsidRDefault="0020008F" w:rsidP="0020008F">
      <w:r>
        <w:t>Source: Commerce’s Grants Database (</w:t>
      </w:r>
      <w:hyperlink r:id="rId22">
        <w:r w:rsidRPr="2558688E">
          <w:rPr>
            <w:rStyle w:val="Hyperlink"/>
          </w:rPr>
          <w:t>https://commerce.mt.gov/About/Funded-Projects</w:t>
        </w:r>
      </w:hyperlink>
      <w:r>
        <w:t>)</w:t>
      </w:r>
    </w:p>
    <w:p w14:paraId="3AF09692" w14:textId="77777777" w:rsidR="009A1171" w:rsidRDefault="009A1171" w:rsidP="001B3AE3"/>
    <w:tbl>
      <w:tblPr>
        <w:tblW w:w="5782" w:type="pct"/>
        <w:tblInd w:w="-1000" w:type="dxa"/>
        <w:tblLayout w:type="fixed"/>
        <w:tblLook w:val="04A0" w:firstRow="1" w:lastRow="0" w:firstColumn="1" w:lastColumn="0" w:noHBand="0" w:noVBand="1"/>
      </w:tblPr>
      <w:tblGrid>
        <w:gridCol w:w="1177"/>
        <w:gridCol w:w="1253"/>
        <w:gridCol w:w="815"/>
        <w:gridCol w:w="1258"/>
        <w:gridCol w:w="989"/>
        <w:gridCol w:w="1260"/>
        <w:gridCol w:w="899"/>
        <w:gridCol w:w="1258"/>
        <w:gridCol w:w="902"/>
        <w:gridCol w:w="1258"/>
        <w:gridCol w:w="902"/>
        <w:gridCol w:w="1258"/>
        <w:gridCol w:w="902"/>
      </w:tblGrid>
      <w:tr w:rsidR="004C58C7" w:rsidRPr="00056574" w14:paraId="4C99DF2A" w14:textId="77777777" w:rsidTr="00E93B08">
        <w:trPr>
          <w:trHeight w:val="1035"/>
          <w:tblHeader/>
        </w:trPr>
        <w:tc>
          <w:tcPr>
            <w:tcW w:w="416" w:type="pct"/>
            <w:tcBorders>
              <w:top w:val="single" w:sz="8" w:space="0" w:color="875C02"/>
              <w:left w:val="single" w:sz="8" w:space="0" w:color="875C02"/>
              <w:bottom w:val="single" w:sz="8" w:space="0" w:color="875C02"/>
              <w:right w:val="single" w:sz="8" w:space="0" w:color="875C02"/>
            </w:tcBorders>
            <w:shd w:val="clear" w:color="auto" w:fill="auto"/>
            <w:vAlign w:val="center"/>
            <w:hideMark/>
          </w:tcPr>
          <w:p w14:paraId="6212754C" w14:textId="77777777" w:rsidR="00056574" w:rsidRPr="00960704" w:rsidRDefault="00056574" w:rsidP="00056574">
            <w:pPr>
              <w:spacing w:line="240" w:lineRule="auto"/>
              <w:jc w:val="center"/>
              <w:rPr>
                <w:rFonts w:asciiTheme="minorHAnsi" w:eastAsia="Times New Roman" w:hAnsiTheme="minorHAnsi" w:cstheme="minorHAnsi"/>
                <w:b/>
                <w:kern w:val="0"/>
                <w:sz w:val="18"/>
                <w:szCs w:val="18"/>
                <w14:ligatures w14:val="none"/>
              </w:rPr>
            </w:pPr>
            <w:r w:rsidRPr="00960704">
              <w:rPr>
                <w:rFonts w:asciiTheme="minorHAnsi" w:eastAsia="Times New Roman" w:hAnsiTheme="minorHAnsi" w:cstheme="minorHAnsi"/>
                <w:b/>
                <w:kern w:val="0"/>
                <w:sz w:val="18"/>
                <w:szCs w:val="18"/>
                <w14:ligatures w14:val="none"/>
              </w:rPr>
              <w:t>County</w:t>
            </w:r>
          </w:p>
        </w:tc>
        <w:tc>
          <w:tcPr>
            <w:tcW w:w="443" w:type="pct"/>
            <w:tcBorders>
              <w:top w:val="single" w:sz="8" w:space="0" w:color="875C02"/>
              <w:left w:val="nil"/>
              <w:bottom w:val="single" w:sz="8" w:space="0" w:color="875C02"/>
              <w:right w:val="single" w:sz="8" w:space="0" w:color="875C02"/>
            </w:tcBorders>
            <w:shd w:val="clear" w:color="auto" w:fill="auto"/>
            <w:vAlign w:val="center"/>
            <w:hideMark/>
          </w:tcPr>
          <w:p w14:paraId="792AD992" w14:textId="77777777" w:rsidR="00056574" w:rsidRPr="00960704" w:rsidRDefault="00056574" w:rsidP="00056574">
            <w:pPr>
              <w:spacing w:line="240" w:lineRule="auto"/>
              <w:jc w:val="center"/>
              <w:rPr>
                <w:rFonts w:asciiTheme="minorHAnsi" w:eastAsia="Times New Roman" w:hAnsiTheme="minorHAnsi" w:cstheme="minorHAnsi"/>
                <w:b/>
                <w:kern w:val="0"/>
                <w:sz w:val="18"/>
                <w:szCs w:val="18"/>
                <w14:ligatures w14:val="none"/>
              </w:rPr>
            </w:pPr>
            <w:r w:rsidRPr="00960704">
              <w:rPr>
                <w:rFonts w:asciiTheme="minorHAnsi" w:eastAsia="Times New Roman" w:hAnsiTheme="minorHAnsi" w:cstheme="minorHAnsi"/>
                <w:b/>
                <w:kern w:val="0"/>
                <w:sz w:val="18"/>
                <w:szCs w:val="18"/>
                <w14:ligatures w14:val="none"/>
              </w:rPr>
              <w:t>2020-2021 Funded Amount</w:t>
            </w:r>
          </w:p>
        </w:tc>
        <w:tc>
          <w:tcPr>
            <w:tcW w:w="288" w:type="pct"/>
            <w:tcBorders>
              <w:top w:val="single" w:sz="8" w:space="0" w:color="875C02"/>
              <w:left w:val="nil"/>
              <w:bottom w:val="single" w:sz="8" w:space="0" w:color="875C02"/>
              <w:right w:val="single" w:sz="8" w:space="0" w:color="875C02"/>
            </w:tcBorders>
            <w:shd w:val="clear" w:color="auto" w:fill="auto"/>
            <w:vAlign w:val="center"/>
            <w:hideMark/>
          </w:tcPr>
          <w:p w14:paraId="7BE9A4A1" w14:textId="77777777" w:rsidR="00056574" w:rsidRPr="00960704" w:rsidRDefault="00056574" w:rsidP="00056574">
            <w:pPr>
              <w:spacing w:line="240" w:lineRule="auto"/>
              <w:jc w:val="center"/>
              <w:rPr>
                <w:rFonts w:asciiTheme="minorHAnsi" w:eastAsia="Times New Roman" w:hAnsiTheme="minorHAnsi" w:cstheme="minorHAnsi"/>
                <w:b/>
                <w:kern w:val="0"/>
                <w:sz w:val="18"/>
                <w:szCs w:val="18"/>
                <w14:ligatures w14:val="none"/>
              </w:rPr>
            </w:pPr>
            <w:r w:rsidRPr="00960704">
              <w:rPr>
                <w:rFonts w:asciiTheme="minorHAnsi" w:eastAsia="Times New Roman" w:hAnsiTheme="minorHAnsi" w:cstheme="minorHAnsi"/>
                <w:b/>
                <w:kern w:val="0"/>
                <w:sz w:val="18"/>
                <w:szCs w:val="18"/>
                <w14:ligatures w14:val="none"/>
              </w:rPr>
              <w:t>2020-2021 % of Awards</w:t>
            </w:r>
          </w:p>
        </w:tc>
        <w:tc>
          <w:tcPr>
            <w:tcW w:w="445" w:type="pct"/>
            <w:tcBorders>
              <w:top w:val="single" w:sz="8" w:space="0" w:color="875C02"/>
              <w:left w:val="nil"/>
              <w:bottom w:val="single" w:sz="8" w:space="0" w:color="875C02"/>
              <w:right w:val="single" w:sz="8" w:space="0" w:color="875C02"/>
            </w:tcBorders>
            <w:shd w:val="clear" w:color="auto" w:fill="auto"/>
            <w:vAlign w:val="center"/>
            <w:hideMark/>
          </w:tcPr>
          <w:p w14:paraId="4D5DB896" w14:textId="77777777" w:rsidR="00056574" w:rsidRPr="00960704" w:rsidRDefault="00056574" w:rsidP="00056574">
            <w:pPr>
              <w:spacing w:line="240" w:lineRule="auto"/>
              <w:jc w:val="center"/>
              <w:rPr>
                <w:rFonts w:asciiTheme="minorHAnsi" w:eastAsia="Times New Roman" w:hAnsiTheme="minorHAnsi" w:cstheme="minorHAnsi"/>
                <w:b/>
                <w:kern w:val="0"/>
                <w:sz w:val="18"/>
                <w:szCs w:val="18"/>
                <w14:ligatures w14:val="none"/>
              </w:rPr>
            </w:pPr>
            <w:r w:rsidRPr="00960704">
              <w:rPr>
                <w:rFonts w:asciiTheme="minorHAnsi" w:eastAsia="Times New Roman" w:hAnsiTheme="minorHAnsi" w:cstheme="minorHAnsi"/>
                <w:b/>
                <w:kern w:val="0"/>
                <w:sz w:val="18"/>
                <w:szCs w:val="18"/>
                <w14:ligatures w14:val="none"/>
              </w:rPr>
              <w:t>2021-2022 Funded Amount</w:t>
            </w:r>
          </w:p>
        </w:tc>
        <w:tc>
          <w:tcPr>
            <w:tcW w:w="350" w:type="pct"/>
            <w:tcBorders>
              <w:top w:val="single" w:sz="8" w:space="0" w:color="875C02"/>
              <w:left w:val="nil"/>
              <w:bottom w:val="single" w:sz="8" w:space="0" w:color="875C02"/>
              <w:right w:val="single" w:sz="8" w:space="0" w:color="875C02"/>
            </w:tcBorders>
            <w:shd w:val="clear" w:color="auto" w:fill="auto"/>
            <w:vAlign w:val="center"/>
            <w:hideMark/>
          </w:tcPr>
          <w:p w14:paraId="1F7F3553" w14:textId="77777777" w:rsidR="00056574" w:rsidRPr="00960704" w:rsidRDefault="00056574" w:rsidP="00056574">
            <w:pPr>
              <w:spacing w:line="240" w:lineRule="auto"/>
              <w:jc w:val="center"/>
              <w:rPr>
                <w:rFonts w:asciiTheme="minorHAnsi" w:eastAsia="Times New Roman" w:hAnsiTheme="minorHAnsi" w:cstheme="minorHAnsi"/>
                <w:b/>
                <w:kern w:val="0"/>
                <w:sz w:val="18"/>
                <w:szCs w:val="18"/>
                <w14:ligatures w14:val="none"/>
              </w:rPr>
            </w:pPr>
            <w:r w:rsidRPr="00960704">
              <w:rPr>
                <w:rFonts w:asciiTheme="minorHAnsi" w:eastAsia="Times New Roman" w:hAnsiTheme="minorHAnsi" w:cstheme="minorHAnsi"/>
                <w:b/>
                <w:kern w:val="0"/>
                <w:sz w:val="18"/>
                <w:szCs w:val="18"/>
                <w14:ligatures w14:val="none"/>
              </w:rPr>
              <w:t>2021-</w:t>
            </w:r>
            <w:proofErr w:type="gramStart"/>
            <w:r w:rsidRPr="00960704">
              <w:rPr>
                <w:rFonts w:asciiTheme="minorHAnsi" w:eastAsia="Times New Roman" w:hAnsiTheme="minorHAnsi" w:cstheme="minorHAnsi"/>
                <w:b/>
                <w:kern w:val="0"/>
                <w:sz w:val="18"/>
                <w:szCs w:val="18"/>
                <w14:ligatures w14:val="none"/>
              </w:rPr>
              <w:t>2022 %</w:t>
            </w:r>
            <w:proofErr w:type="gramEnd"/>
            <w:r w:rsidRPr="00960704">
              <w:rPr>
                <w:rFonts w:asciiTheme="minorHAnsi" w:eastAsia="Times New Roman" w:hAnsiTheme="minorHAnsi" w:cstheme="minorHAnsi"/>
                <w:b/>
                <w:kern w:val="0"/>
                <w:sz w:val="18"/>
                <w:szCs w:val="18"/>
                <w14:ligatures w14:val="none"/>
              </w:rPr>
              <w:t xml:space="preserve"> of Awards</w:t>
            </w:r>
          </w:p>
        </w:tc>
        <w:tc>
          <w:tcPr>
            <w:tcW w:w="446" w:type="pct"/>
            <w:tcBorders>
              <w:top w:val="single" w:sz="8" w:space="0" w:color="875C02"/>
              <w:left w:val="nil"/>
              <w:bottom w:val="single" w:sz="8" w:space="0" w:color="875C02"/>
              <w:right w:val="single" w:sz="8" w:space="0" w:color="875C02"/>
            </w:tcBorders>
            <w:shd w:val="clear" w:color="auto" w:fill="auto"/>
            <w:vAlign w:val="center"/>
            <w:hideMark/>
          </w:tcPr>
          <w:p w14:paraId="6E2D7B07" w14:textId="77777777" w:rsidR="00056574" w:rsidRPr="00960704" w:rsidRDefault="00056574" w:rsidP="00056574">
            <w:pPr>
              <w:spacing w:line="240" w:lineRule="auto"/>
              <w:jc w:val="center"/>
              <w:rPr>
                <w:rFonts w:asciiTheme="minorHAnsi" w:eastAsia="Times New Roman" w:hAnsiTheme="minorHAnsi" w:cstheme="minorHAnsi"/>
                <w:b/>
                <w:kern w:val="0"/>
                <w:sz w:val="18"/>
                <w:szCs w:val="18"/>
                <w14:ligatures w14:val="none"/>
              </w:rPr>
            </w:pPr>
            <w:r w:rsidRPr="00960704">
              <w:rPr>
                <w:rFonts w:asciiTheme="minorHAnsi" w:eastAsia="Times New Roman" w:hAnsiTheme="minorHAnsi" w:cstheme="minorHAnsi"/>
                <w:b/>
                <w:kern w:val="0"/>
                <w:sz w:val="18"/>
                <w:szCs w:val="18"/>
                <w14:ligatures w14:val="none"/>
              </w:rPr>
              <w:t>2022-2023 Funded Amount</w:t>
            </w:r>
          </w:p>
        </w:tc>
        <w:tc>
          <w:tcPr>
            <w:tcW w:w="318" w:type="pct"/>
            <w:tcBorders>
              <w:top w:val="single" w:sz="8" w:space="0" w:color="875C02"/>
              <w:left w:val="nil"/>
              <w:bottom w:val="single" w:sz="8" w:space="0" w:color="875C02"/>
              <w:right w:val="single" w:sz="8" w:space="0" w:color="875C02"/>
            </w:tcBorders>
            <w:shd w:val="clear" w:color="auto" w:fill="auto"/>
            <w:vAlign w:val="center"/>
            <w:hideMark/>
          </w:tcPr>
          <w:p w14:paraId="61D5BF7D" w14:textId="77777777" w:rsidR="00056574" w:rsidRPr="00960704" w:rsidRDefault="00056574" w:rsidP="00056574">
            <w:pPr>
              <w:spacing w:line="240" w:lineRule="auto"/>
              <w:jc w:val="center"/>
              <w:rPr>
                <w:rFonts w:asciiTheme="minorHAnsi" w:eastAsia="Times New Roman" w:hAnsiTheme="minorHAnsi" w:cstheme="minorHAnsi"/>
                <w:b/>
                <w:kern w:val="0"/>
                <w:sz w:val="18"/>
                <w:szCs w:val="18"/>
                <w14:ligatures w14:val="none"/>
              </w:rPr>
            </w:pPr>
            <w:r w:rsidRPr="00960704">
              <w:rPr>
                <w:rFonts w:asciiTheme="minorHAnsi" w:eastAsia="Times New Roman" w:hAnsiTheme="minorHAnsi" w:cstheme="minorHAnsi"/>
                <w:b/>
                <w:kern w:val="0"/>
                <w:sz w:val="18"/>
                <w:szCs w:val="18"/>
                <w14:ligatures w14:val="none"/>
              </w:rPr>
              <w:t>2022-</w:t>
            </w:r>
            <w:proofErr w:type="gramStart"/>
            <w:r w:rsidRPr="00960704">
              <w:rPr>
                <w:rFonts w:asciiTheme="minorHAnsi" w:eastAsia="Times New Roman" w:hAnsiTheme="minorHAnsi" w:cstheme="minorHAnsi"/>
                <w:b/>
                <w:kern w:val="0"/>
                <w:sz w:val="18"/>
                <w:szCs w:val="18"/>
                <w14:ligatures w14:val="none"/>
              </w:rPr>
              <w:t>2023 %</w:t>
            </w:r>
            <w:proofErr w:type="gramEnd"/>
            <w:r w:rsidRPr="00960704">
              <w:rPr>
                <w:rFonts w:asciiTheme="minorHAnsi" w:eastAsia="Times New Roman" w:hAnsiTheme="minorHAnsi" w:cstheme="minorHAnsi"/>
                <w:b/>
                <w:kern w:val="0"/>
                <w:sz w:val="18"/>
                <w:szCs w:val="18"/>
                <w14:ligatures w14:val="none"/>
              </w:rPr>
              <w:t xml:space="preserve"> of Awards</w:t>
            </w:r>
          </w:p>
        </w:tc>
        <w:tc>
          <w:tcPr>
            <w:tcW w:w="445" w:type="pct"/>
            <w:tcBorders>
              <w:top w:val="single" w:sz="8" w:space="0" w:color="875C02"/>
              <w:left w:val="nil"/>
              <w:bottom w:val="single" w:sz="8" w:space="0" w:color="875C02"/>
              <w:right w:val="single" w:sz="8" w:space="0" w:color="875C02"/>
            </w:tcBorders>
            <w:shd w:val="clear" w:color="auto" w:fill="auto"/>
            <w:vAlign w:val="center"/>
            <w:hideMark/>
          </w:tcPr>
          <w:p w14:paraId="602019AA" w14:textId="77777777" w:rsidR="00056574" w:rsidRPr="00960704" w:rsidRDefault="00056574" w:rsidP="00056574">
            <w:pPr>
              <w:spacing w:line="240" w:lineRule="auto"/>
              <w:jc w:val="center"/>
              <w:rPr>
                <w:rFonts w:asciiTheme="minorHAnsi" w:eastAsia="Times New Roman" w:hAnsiTheme="minorHAnsi" w:cstheme="minorHAnsi"/>
                <w:b/>
                <w:kern w:val="0"/>
                <w:sz w:val="18"/>
                <w:szCs w:val="18"/>
                <w14:ligatures w14:val="none"/>
              </w:rPr>
            </w:pPr>
            <w:r w:rsidRPr="00960704">
              <w:rPr>
                <w:rFonts w:asciiTheme="minorHAnsi" w:eastAsia="Times New Roman" w:hAnsiTheme="minorHAnsi" w:cstheme="minorHAnsi"/>
                <w:b/>
                <w:kern w:val="0"/>
                <w:sz w:val="18"/>
                <w:szCs w:val="18"/>
                <w14:ligatures w14:val="none"/>
              </w:rPr>
              <w:t>2023-2024 Funded Amount</w:t>
            </w:r>
          </w:p>
        </w:tc>
        <w:tc>
          <w:tcPr>
            <w:tcW w:w="319" w:type="pct"/>
            <w:tcBorders>
              <w:top w:val="single" w:sz="8" w:space="0" w:color="875C02"/>
              <w:left w:val="nil"/>
              <w:bottom w:val="single" w:sz="8" w:space="0" w:color="875C02"/>
              <w:right w:val="single" w:sz="8" w:space="0" w:color="875C02"/>
            </w:tcBorders>
            <w:shd w:val="clear" w:color="auto" w:fill="auto"/>
            <w:vAlign w:val="center"/>
            <w:hideMark/>
          </w:tcPr>
          <w:p w14:paraId="4A85873E" w14:textId="77777777" w:rsidR="00056574" w:rsidRPr="00960704" w:rsidRDefault="00056574" w:rsidP="00056574">
            <w:pPr>
              <w:spacing w:line="240" w:lineRule="auto"/>
              <w:jc w:val="center"/>
              <w:rPr>
                <w:rFonts w:asciiTheme="minorHAnsi" w:eastAsia="Times New Roman" w:hAnsiTheme="minorHAnsi" w:cstheme="minorHAnsi"/>
                <w:b/>
                <w:kern w:val="0"/>
                <w:sz w:val="18"/>
                <w:szCs w:val="18"/>
                <w14:ligatures w14:val="none"/>
              </w:rPr>
            </w:pPr>
            <w:r w:rsidRPr="00960704">
              <w:rPr>
                <w:rFonts w:asciiTheme="minorHAnsi" w:eastAsia="Times New Roman" w:hAnsiTheme="minorHAnsi" w:cstheme="minorHAnsi"/>
                <w:b/>
                <w:kern w:val="0"/>
                <w:sz w:val="18"/>
                <w:szCs w:val="18"/>
                <w14:ligatures w14:val="none"/>
              </w:rPr>
              <w:t>2023-</w:t>
            </w:r>
            <w:proofErr w:type="gramStart"/>
            <w:r w:rsidRPr="00960704">
              <w:rPr>
                <w:rFonts w:asciiTheme="minorHAnsi" w:eastAsia="Times New Roman" w:hAnsiTheme="minorHAnsi" w:cstheme="minorHAnsi"/>
                <w:b/>
                <w:kern w:val="0"/>
                <w:sz w:val="18"/>
                <w:szCs w:val="18"/>
                <w14:ligatures w14:val="none"/>
              </w:rPr>
              <w:t>2024 %</w:t>
            </w:r>
            <w:proofErr w:type="gramEnd"/>
            <w:r w:rsidRPr="00960704">
              <w:rPr>
                <w:rFonts w:asciiTheme="minorHAnsi" w:eastAsia="Times New Roman" w:hAnsiTheme="minorHAnsi" w:cstheme="minorHAnsi"/>
                <w:b/>
                <w:kern w:val="0"/>
                <w:sz w:val="18"/>
                <w:szCs w:val="18"/>
                <w14:ligatures w14:val="none"/>
              </w:rPr>
              <w:t xml:space="preserve"> of Awards</w:t>
            </w:r>
          </w:p>
        </w:tc>
        <w:tc>
          <w:tcPr>
            <w:tcW w:w="445" w:type="pct"/>
            <w:tcBorders>
              <w:top w:val="single" w:sz="8" w:space="0" w:color="875C02"/>
              <w:left w:val="nil"/>
              <w:bottom w:val="single" w:sz="8" w:space="0" w:color="875C02"/>
              <w:right w:val="single" w:sz="8" w:space="0" w:color="875C02"/>
            </w:tcBorders>
            <w:shd w:val="clear" w:color="auto" w:fill="auto"/>
            <w:vAlign w:val="center"/>
            <w:hideMark/>
          </w:tcPr>
          <w:p w14:paraId="7FA2325B" w14:textId="77777777" w:rsidR="00056574" w:rsidRPr="00960704" w:rsidRDefault="00056574" w:rsidP="00056574">
            <w:pPr>
              <w:spacing w:line="240" w:lineRule="auto"/>
              <w:jc w:val="center"/>
              <w:rPr>
                <w:rFonts w:asciiTheme="minorHAnsi" w:eastAsia="Times New Roman" w:hAnsiTheme="minorHAnsi" w:cstheme="minorHAnsi"/>
                <w:b/>
                <w:kern w:val="0"/>
                <w:sz w:val="18"/>
                <w:szCs w:val="18"/>
                <w14:ligatures w14:val="none"/>
              </w:rPr>
            </w:pPr>
            <w:r w:rsidRPr="00960704">
              <w:rPr>
                <w:rFonts w:asciiTheme="minorHAnsi" w:eastAsia="Times New Roman" w:hAnsiTheme="minorHAnsi" w:cstheme="minorHAnsi"/>
                <w:b/>
                <w:kern w:val="0"/>
                <w:sz w:val="18"/>
                <w:szCs w:val="18"/>
                <w14:ligatures w14:val="none"/>
              </w:rPr>
              <w:t>2024-2025 Funded Amount</w:t>
            </w:r>
          </w:p>
        </w:tc>
        <w:tc>
          <w:tcPr>
            <w:tcW w:w="319" w:type="pct"/>
            <w:tcBorders>
              <w:top w:val="single" w:sz="8" w:space="0" w:color="875C02"/>
              <w:left w:val="nil"/>
              <w:bottom w:val="single" w:sz="8" w:space="0" w:color="875C02"/>
              <w:right w:val="single" w:sz="8" w:space="0" w:color="875C02"/>
            </w:tcBorders>
            <w:shd w:val="clear" w:color="auto" w:fill="auto"/>
            <w:vAlign w:val="center"/>
            <w:hideMark/>
          </w:tcPr>
          <w:p w14:paraId="0C72CF4A" w14:textId="77777777" w:rsidR="00056574" w:rsidRPr="00960704" w:rsidRDefault="00056574" w:rsidP="00056574">
            <w:pPr>
              <w:spacing w:line="240" w:lineRule="auto"/>
              <w:jc w:val="center"/>
              <w:rPr>
                <w:rFonts w:asciiTheme="minorHAnsi" w:eastAsia="Times New Roman" w:hAnsiTheme="minorHAnsi" w:cstheme="minorHAnsi"/>
                <w:b/>
                <w:kern w:val="0"/>
                <w:sz w:val="18"/>
                <w:szCs w:val="18"/>
                <w14:ligatures w14:val="none"/>
              </w:rPr>
            </w:pPr>
            <w:r w:rsidRPr="00960704">
              <w:rPr>
                <w:rFonts w:asciiTheme="minorHAnsi" w:eastAsia="Times New Roman" w:hAnsiTheme="minorHAnsi" w:cstheme="minorHAnsi"/>
                <w:b/>
                <w:kern w:val="0"/>
                <w:sz w:val="18"/>
                <w:szCs w:val="18"/>
                <w14:ligatures w14:val="none"/>
              </w:rPr>
              <w:t>2024-</w:t>
            </w:r>
            <w:proofErr w:type="gramStart"/>
            <w:r w:rsidRPr="00960704">
              <w:rPr>
                <w:rFonts w:asciiTheme="minorHAnsi" w:eastAsia="Times New Roman" w:hAnsiTheme="minorHAnsi" w:cstheme="minorHAnsi"/>
                <w:b/>
                <w:kern w:val="0"/>
                <w:sz w:val="18"/>
                <w:szCs w:val="18"/>
                <w14:ligatures w14:val="none"/>
              </w:rPr>
              <w:t>2025 %</w:t>
            </w:r>
            <w:proofErr w:type="gramEnd"/>
            <w:r w:rsidRPr="00960704">
              <w:rPr>
                <w:rFonts w:asciiTheme="minorHAnsi" w:eastAsia="Times New Roman" w:hAnsiTheme="minorHAnsi" w:cstheme="minorHAnsi"/>
                <w:b/>
                <w:kern w:val="0"/>
                <w:sz w:val="18"/>
                <w:szCs w:val="18"/>
                <w14:ligatures w14:val="none"/>
              </w:rPr>
              <w:t xml:space="preserve"> of Awards</w:t>
            </w:r>
          </w:p>
        </w:tc>
        <w:tc>
          <w:tcPr>
            <w:tcW w:w="445" w:type="pct"/>
            <w:tcBorders>
              <w:top w:val="single" w:sz="8" w:space="0" w:color="875C02"/>
              <w:left w:val="nil"/>
              <w:bottom w:val="single" w:sz="8" w:space="0" w:color="875C02"/>
              <w:right w:val="single" w:sz="8" w:space="0" w:color="875C02"/>
            </w:tcBorders>
            <w:shd w:val="clear" w:color="auto" w:fill="auto"/>
            <w:vAlign w:val="center"/>
            <w:hideMark/>
          </w:tcPr>
          <w:p w14:paraId="2B86F1AC" w14:textId="77777777" w:rsidR="00056574" w:rsidRPr="00960704" w:rsidRDefault="00056574" w:rsidP="00056574">
            <w:pPr>
              <w:spacing w:line="240" w:lineRule="auto"/>
              <w:jc w:val="center"/>
              <w:rPr>
                <w:rFonts w:asciiTheme="minorHAnsi" w:eastAsia="Times New Roman" w:hAnsiTheme="minorHAnsi" w:cstheme="minorHAnsi"/>
                <w:b/>
                <w:kern w:val="0"/>
                <w:sz w:val="18"/>
                <w:szCs w:val="18"/>
                <w14:ligatures w14:val="none"/>
              </w:rPr>
            </w:pPr>
            <w:r w:rsidRPr="00960704">
              <w:rPr>
                <w:rFonts w:asciiTheme="minorHAnsi" w:eastAsia="Times New Roman" w:hAnsiTheme="minorHAnsi" w:cstheme="minorHAnsi"/>
                <w:b/>
                <w:kern w:val="0"/>
                <w:sz w:val="18"/>
                <w:szCs w:val="18"/>
                <w14:ligatures w14:val="none"/>
              </w:rPr>
              <w:t>2020-2024 Total Funded Amount</w:t>
            </w:r>
          </w:p>
        </w:tc>
        <w:tc>
          <w:tcPr>
            <w:tcW w:w="319" w:type="pct"/>
            <w:tcBorders>
              <w:top w:val="single" w:sz="8" w:space="0" w:color="875C02"/>
              <w:left w:val="nil"/>
              <w:bottom w:val="single" w:sz="8" w:space="0" w:color="875C02"/>
              <w:right w:val="single" w:sz="8" w:space="0" w:color="875C02"/>
            </w:tcBorders>
            <w:shd w:val="clear" w:color="auto" w:fill="auto"/>
            <w:vAlign w:val="center"/>
            <w:hideMark/>
          </w:tcPr>
          <w:p w14:paraId="72F21844" w14:textId="11BBC518" w:rsidR="00056574" w:rsidRPr="00960704" w:rsidRDefault="00056574" w:rsidP="00056574">
            <w:pPr>
              <w:spacing w:line="240" w:lineRule="auto"/>
              <w:jc w:val="center"/>
              <w:rPr>
                <w:rFonts w:asciiTheme="minorHAnsi" w:eastAsia="Times New Roman" w:hAnsiTheme="minorHAnsi" w:cstheme="minorHAnsi"/>
                <w:b/>
                <w:kern w:val="0"/>
                <w:sz w:val="18"/>
                <w:szCs w:val="18"/>
                <w14:ligatures w14:val="none"/>
              </w:rPr>
            </w:pPr>
            <w:r w:rsidRPr="00960704">
              <w:rPr>
                <w:rFonts w:asciiTheme="minorHAnsi" w:eastAsia="Times New Roman" w:hAnsiTheme="minorHAnsi" w:cstheme="minorHAnsi"/>
                <w:b/>
                <w:kern w:val="0"/>
                <w:sz w:val="18"/>
                <w:szCs w:val="18"/>
                <w14:ligatures w14:val="none"/>
              </w:rPr>
              <w:t>2020-2024 Total % of Awards</w:t>
            </w:r>
          </w:p>
        </w:tc>
      </w:tr>
      <w:tr w:rsidR="004C58C7" w:rsidRPr="00056574" w14:paraId="696CA7A0" w14:textId="77777777" w:rsidTr="00E93B08">
        <w:trPr>
          <w:trHeight w:val="555"/>
        </w:trPr>
        <w:tc>
          <w:tcPr>
            <w:tcW w:w="416" w:type="pct"/>
            <w:tcBorders>
              <w:top w:val="nil"/>
              <w:left w:val="single" w:sz="8" w:space="0" w:color="875C02"/>
              <w:bottom w:val="single" w:sz="8" w:space="0" w:color="875C02"/>
              <w:right w:val="single" w:sz="8" w:space="0" w:color="875C02"/>
            </w:tcBorders>
            <w:shd w:val="clear" w:color="000000" w:fill="FDEECD"/>
            <w:vAlign w:val="center"/>
            <w:hideMark/>
          </w:tcPr>
          <w:p w14:paraId="46132ED7" w14:textId="77777777" w:rsidR="00056574" w:rsidRPr="00960704" w:rsidRDefault="00056574" w:rsidP="00056574">
            <w:pPr>
              <w:spacing w:line="240" w:lineRule="auto"/>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Anaconda-Deer Lodge</w:t>
            </w:r>
          </w:p>
        </w:tc>
        <w:tc>
          <w:tcPr>
            <w:tcW w:w="443" w:type="pct"/>
            <w:tcBorders>
              <w:top w:val="nil"/>
              <w:left w:val="nil"/>
              <w:bottom w:val="single" w:sz="8" w:space="0" w:color="875C02"/>
              <w:right w:val="single" w:sz="8" w:space="0" w:color="875C02"/>
            </w:tcBorders>
            <w:shd w:val="clear" w:color="000000" w:fill="FDEECD"/>
            <w:vAlign w:val="center"/>
            <w:hideMark/>
          </w:tcPr>
          <w:p w14:paraId="68F8CD1D" w14:textId="55270899"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288" w:type="pct"/>
            <w:tcBorders>
              <w:top w:val="nil"/>
              <w:left w:val="nil"/>
              <w:bottom w:val="single" w:sz="8" w:space="0" w:color="875C02"/>
              <w:right w:val="single" w:sz="8" w:space="0" w:color="875C02"/>
            </w:tcBorders>
            <w:shd w:val="clear" w:color="000000" w:fill="FDEECD"/>
            <w:vAlign w:val="center"/>
            <w:hideMark/>
          </w:tcPr>
          <w:p w14:paraId="2BE1B7AA" w14:textId="022F4A12"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5" w:type="pct"/>
            <w:tcBorders>
              <w:top w:val="nil"/>
              <w:left w:val="nil"/>
              <w:bottom w:val="single" w:sz="8" w:space="0" w:color="875C02"/>
              <w:right w:val="single" w:sz="8" w:space="0" w:color="875C02"/>
            </w:tcBorders>
            <w:shd w:val="clear" w:color="000000" w:fill="FDEECD"/>
            <w:vAlign w:val="center"/>
            <w:hideMark/>
          </w:tcPr>
          <w:p w14:paraId="0D4FBE57" w14:textId="4FF06E7C"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$530,000</w:t>
            </w:r>
          </w:p>
        </w:tc>
        <w:tc>
          <w:tcPr>
            <w:tcW w:w="350" w:type="pct"/>
            <w:tcBorders>
              <w:top w:val="nil"/>
              <w:left w:val="nil"/>
              <w:bottom w:val="single" w:sz="8" w:space="0" w:color="875C02"/>
              <w:right w:val="single" w:sz="8" w:space="0" w:color="875C02"/>
            </w:tcBorders>
            <w:shd w:val="clear" w:color="000000" w:fill="FDEECD"/>
            <w:vAlign w:val="center"/>
            <w:hideMark/>
          </w:tcPr>
          <w:p w14:paraId="4745D151" w14:textId="48AD17AB"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2.65</w:t>
            </w:r>
          </w:p>
        </w:tc>
        <w:tc>
          <w:tcPr>
            <w:tcW w:w="446" w:type="pct"/>
            <w:tcBorders>
              <w:top w:val="nil"/>
              <w:left w:val="nil"/>
              <w:bottom w:val="single" w:sz="8" w:space="0" w:color="875C02"/>
              <w:right w:val="single" w:sz="8" w:space="0" w:color="875C02"/>
            </w:tcBorders>
            <w:shd w:val="clear" w:color="000000" w:fill="FDEECD"/>
            <w:vAlign w:val="center"/>
            <w:hideMark/>
          </w:tcPr>
          <w:p w14:paraId="5C7BF5BA" w14:textId="757EF779"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$35,000</w:t>
            </w:r>
          </w:p>
        </w:tc>
        <w:tc>
          <w:tcPr>
            <w:tcW w:w="318" w:type="pct"/>
            <w:tcBorders>
              <w:top w:val="nil"/>
              <w:left w:val="nil"/>
              <w:bottom w:val="single" w:sz="8" w:space="0" w:color="875C02"/>
              <w:right w:val="single" w:sz="8" w:space="0" w:color="875C02"/>
            </w:tcBorders>
            <w:shd w:val="clear" w:color="000000" w:fill="FDEECD"/>
            <w:vAlign w:val="center"/>
            <w:hideMark/>
          </w:tcPr>
          <w:p w14:paraId="1A8ED097" w14:textId="121D947F"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0.25</w:t>
            </w:r>
          </w:p>
        </w:tc>
        <w:tc>
          <w:tcPr>
            <w:tcW w:w="445" w:type="pct"/>
            <w:tcBorders>
              <w:top w:val="nil"/>
              <w:left w:val="nil"/>
              <w:bottom w:val="single" w:sz="8" w:space="0" w:color="875C02"/>
              <w:right w:val="single" w:sz="8" w:space="0" w:color="875C02"/>
            </w:tcBorders>
            <w:shd w:val="clear" w:color="000000" w:fill="FDEECD"/>
            <w:vAlign w:val="center"/>
            <w:hideMark/>
          </w:tcPr>
          <w:p w14:paraId="73E4F988" w14:textId="50C1E681"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$20,000</w:t>
            </w:r>
          </w:p>
        </w:tc>
        <w:tc>
          <w:tcPr>
            <w:tcW w:w="319" w:type="pct"/>
            <w:tcBorders>
              <w:top w:val="nil"/>
              <w:left w:val="nil"/>
              <w:bottom w:val="single" w:sz="8" w:space="0" w:color="875C02"/>
              <w:right w:val="single" w:sz="8" w:space="0" w:color="875C02"/>
            </w:tcBorders>
            <w:shd w:val="clear" w:color="000000" w:fill="FDEECD"/>
            <w:vAlign w:val="center"/>
            <w:hideMark/>
          </w:tcPr>
          <w:p w14:paraId="3245DDF4" w14:textId="7F59D850"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0.07</w:t>
            </w:r>
          </w:p>
        </w:tc>
        <w:tc>
          <w:tcPr>
            <w:tcW w:w="445" w:type="pct"/>
            <w:tcBorders>
              <w:top w:val="nil"/>
              <w:left w:val="nil"/>
              <w:bottom w:val="single" w:sz="8" w:space="0" w:color="875C02"/>
              <w:right w:val="single" w:sz="8" w:space="0" w:color="875C02"/>
            </w:tcBorders>
            <w:shd w:val="clear" w:color="000000" w:fill="FDEECD"/>
            <w:vAlign w:val="center"/>
            <w:hideMark/>
          </w:tcPr>
          <w:p w14:paraId="3D60A3BF" w14:textId="328EB396"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319" w:type="pct"/>
            <w:tcBorders>
              <w:top w:val="nil"/>
              <w:left w:val="nil"/>
              <w:bottom w:val="single" w:sz="8" w:space="0" w:color="875C02"/>
              <w:right w:val="single" w:sz="8" w:space="0" w:color="875C02"/>
            </w:tcBorders>
            <w:shd w:val="clear" w:color="000000" w:fill="FDEECD"/>
            <w:vAlign w:val="center"/>
            <w:hideMark/>
          </w:tcPr>
          <w:p w14:paraId="3F76A284"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0.00</w:t>
            </w:r>
          </w:p>
        </w:tc>
        <w:tc>
          <w:tcPr>
            <w:tcW w:w="445" w:type="pct"/>
            <w:tcBorders>
              <w:top w:val="nil"/>
              <w:left w:val="nil"/>
              <w:bottom w:val="single" w:sz="8" w:space="0" w:color="875C02"/>
              <w:right w:val="single" w:sz="8" w:space="0" w:color="875C02"/>
            </w:tcBorders>
            <w:shd w:val="clear" w:color="000000" w:fill="FDEECD"/>
            <w:vAlign w:val="center"/>
            <w:hideMark/>
          </w:tcPr>
          <w:p w14:paraId="45456A69" w14:textId="24305A32"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$585,000</w:t>
            </w:r>
          </w:p>
        </w:tc>
        <w:tc>
          <w:tcPr>
            <w:tcW w:w="319" w:type="pct"/>
            <w:tcBorders>
              <w:top w:val="nil"/>
              <w:left w:val="nil"/>
              <w:bottom w:val="single" w:sz="8" w:space="0" w:color="875C02"/>
              <w:right w:val="single" w:sz="8" w:space="0" w:color="875C02"/>
            </w:tcBorders>
            <w:shd w:val="clear" w:color="000000" w:fill="FDEECD"/>
            <w:vAlign w:val="center"/>
            <w:hideMark/>
          </w:tcPr>
          <w:p w14:paraId="13100A6D" w14:textId="72EAA22C"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0.73</w:t>
            </w:r>
          </w:p>
        </w:tc>
      </w:tr>
      <w:tr w:rsidR="0067452D" w:rsidRPr="00056574" w14:paraId="647D2A69" w14:textId="77777777" w:rsidTr="00E93B08">
        <w:trPr>
          <w:trHeight w:val="315"/>
        </w:trPr>
        <w:tc>
          <w:tcPr>
            <w:tcW w:w="416" w:type="pct"/>
            <w:tcBorders>
              <w:top w:val="nil"/>
              <w:left w:val="single" w:sz="8" w:space="0" w:color="875C02"/>
              <w:bottom w:val="single" w:sz="8" w:space="0" w:color="875C02"/>
              <w:right w:val="single" w:sz="8" w:space="0" w:color="875C02"/>
            </w:tcBorders>
            <w:shd w:val="clear" w:color="auto" w:fill="auto"/>
            <w:vAlign w:val="center"/>
            <w:hideMark/>
          </w:tcPr>
          <w:p w14:paraId="08678F87" w14:textId="77777777" w:rsidR="00056574" w:rsidRPr="00960704" w:rsidRDefault="00056574" w:rsidP="00056574">
            <w:pPr>
              <w:spacing w:line="240" w:lineRule="auto"/>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Beaverhead</w:t>
            </w:r>
          </w:p>
        </w:tc>
        <w:tc>
          <w:tcPr>
            <w:tcW w:w="443" w:type="pct"/>
            <w:tcBorders>
              <w:top w:val="nil"/>
              <w:left w:val="nil"/>
              <w:bottom w:val="single" w:sz="8" w:space="0" w:color="875C02"/>
              <w:right w:val="single" w:sz="8" w:space="0" w:color="875C02"/>
            </w:tcBorders>
            <w:shd w:val="clear" w:color="auto" w:fill="auto"/>
            <w:vAlign w:val="center"/>
            <w:hideMark/>
          </w:tcPr>
          <w:p w14:paraId="07F9DED3" w14:textId="1DFF48CD"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$30,000</w:t>
            </w:r>
          </w:p>
        </w:tc>
        <w:tc>
          <w:tcPr>
            <w:tcW w:w="288" w:type="pct"/>
            <w:tcBorders>
              <w:top w:val="nil"/>
              <w:left w:val="nil"/>
              <w:bottom w:val="single" w:sz="8" w:space="0" w:color="875C02"/>
              <w:right w:val="single" w:sz="8" w:space="0" w:color="875C02"/>
            </w:tcBorders>
            <w:shd w:val="clear" w:color="auto" w:fill="auto"/>
            <w:vAlign w:val="center"/>
            <w:hideMark/>
          </w:tcPr>
          <w:p w14:paraId="17E601A6"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0.3</w:t>
            </w:r>
          </w:p>
        </w:tc>
        <w:tc>
          <w:tcPr>
            <w:tcW w:w="445" w:type="pct"/>
            <w:tcBorders>
              <w:top w:val="nil"/>
              <w:left w:val="nil"/>
              <w:bottom w:val="single" w:sz="8" w:space="0" w:color="875C02"/>
              <w:right w:val="single" w:sz="8" w:space="0" w:color="875C02"/>
            </w:tcBorders>
            <w:shd w:val="clear" w:color="auto" w:fill="auto"/>
            <w:vAlign w:val="center"/>
            <w:hideMark/>
          </w:tcPr>
          <w:p w14:paraId="6DD9EB3C" w14:textId="5A7A3939"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350" w:type="pct"/>
            <w:tcBorders>
              <w:top w:val="nil"/>
              <w:left w:val="nil"/>
              <w:bottom w:val="single" w:sz="8" w:space="0" w:color="875C02"/>
              <w:right w:val="single" w:sz="8" w:space="0" w:color="875C02"/>
            </w:tcBorders>
            <w:shd w:val="clear" w:color="auto" w:fill="auto"/>
            <w:vAlign w:val="center"/>
            <w:hideMark/>
          </w:tcPr>
          <w:p w14:paraId="5C2243E6"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6" w:type="pct"/>
            <w:tcBorders>
              <w:top w:val="nil"/>
              <w:left w:val="nil"/>
              <w:bottom w:val="single" w:sz="8" w:space="0" w:color="875C02"/>
              <w:right w:val="single" w:sz="8" w:space="0" w:color="875C02"/>
            </w:tcBorders>
            <w:shd w:val="clear" w:color="auto" w:fill="auto"/>
            <w:vAlign w:val="center"/>
            <w:hideMark/>
          </w:tcPr>
          <w:p w14:paraId="2993A5FF" w14:textId="565E46CA"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318" w:type="pct"/>
            <w:tcBorders>
              <w:top w:val="nil"/>
              <w:left w:val="nil"/>
              <w:bottom w:val="single" w:sz="8" w:space="0" w:color="875C02"/>
              <w:right w:val="single" w:sz="8" w:space="0" w:color="875C02"/>
            </w:tcBorders>
            <w:shd w:val="clear" w:color="auto" w:fill="auto"/>
            <w:vAlign w:val="center"/>
            <w:hideMark/>
          </w:tcPr>
          <w:p w14:paraId="20540081"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5" w:type="pct"/>
            <w:tcBorders>
              <w:top w:val="nil"/>
              <w:left w:val="nil"/>
              <w:bottom w:val="single" w:sz="8" w:space="0" w:color="875C02"/>
              <w:right w:val="single" w:sz="8" w:space="0" w:color="875C02"/>
            </w:tcBorders>
            <w:shd w:val="clear" w:color="auto" w:fill="auto"/>
            <w:vAlign w:val="center"/>
            <w:hideMark/>
          </w:tcPr>
          <w:p w14:paraId="51A418AC" w14:textId="5273308E"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319" w:type="pct"/>
            <w:tcBorders>
              <w:top w:val="nil"/>
              <w:left w:val="nil"/>
              <w:bottom w:val="single" w:sz="8" w:space="0" w:color="875C02"/>
              <w:right w:val="single" w:sz="8" w:space="0" w:color="875C02"/>
            </w:tcBorders>
            <w:shd w:val="clear" w:color="auto" w:fill="auto"/>
            <w:vAlign w:val="center"/>
            <w:hideMark/>
          </w:tcPr>
          <w:p w14:paraId="1F536716"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5" w:type="pct"/>
            <w:tcBorders>
              <w:top w:val="nil"/>
              <w:left w:val="nil"/>
              <w:bottom w:val="single" w:sz="8" w:space="0" w:color="875C02"/>
              <w:right w:val="single" w:sz="8" w:space="0" w:color="875C02"/>
            </w:tcBorders>
            <w:shd w:val="clear" w:color="auto" w:fill="auto"/>
            <w:vAlign w:val="center"/>
            <w:hideMark/>
          </w:tcPr>
          <w:p w14:paraId="5DA68058" w14:textId="0AD8C519"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$446,100</w:t>
            </w:r>
          </w:p>
        </w:tc>
        <w:tc>
          <w:tcPr>
            <w:tcW w:w="319" w:type="pct"/>
            <w:tcBorders>
              <w:top w:val="nil"/>
              <w:left w:val="nil"/>
              <w:bottom w:val="single" w:sz="8" w:space="0" w:color="875C02"/>
              <w:right w:val="single" w:sz="8" w:space="0" w:color="875C02"/>
            </w:tcBorders>
            <w:shd w:val="clear" w:color="auto" w:fill="auto"/>
            <w:vAlign w:val="center"/>
            <w:hideMark/>
          </w:tcPr>
          <w:p w14:paraId="5796A980"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3.90</w:t>
            </w:r>
          </w:p>
        </w:tc>
        <w:tc>
          <w:tcPr>
            <w:tcW w:w="445" w:type="pct"/>
            <w:tcBorders>
              <w:top w:val="nil"/>
              <w:left w:val="nil"/>
              <w:bottom w:val="single" w:sz="8" w:space="0" w:color="875C02"/>
              <w:right w:val="single" w:sz="8" w:space="0" w:color="875C02"/>
            </w:tcBorders>
            <w:shd w:val="clear" w:color="000000" w:fill="FDEECD"/>
            <w:vAlign w:val="center"/>
            <w:hideMark/>
          </w:tcPr>
          <w:p w14:paraId="49F1852A" w14:textId="383CE276"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$476,100</w:t>
            </w:r>
          </w:p>
        </w:tc>
        <w:tc>
          <w:tcPr>
            <w:tcW w:w="319" w:type="pct"/>
            <w:tcBorders>
              <w:top w:val="nil"/>
              <w:left w:val="nil"/>
              <w:bottom w:val="single" w:sz="8" w:space="0" w:color="875C02"/>
              <w:right w:val="single" w:sz="8" w:space="0" w:color="875C02"/>
            </w:tcBorders>
            <w:shd w:val="clear" w:color="000000" w:fill="FDEECD"/>
            <w:vAlign w:val="center"/>
            <w:hideMark/>
          </w:tcPr>
          <w:p w14:paraId="518E8B27" w14:textId="723B0ACC"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0.59</w:t>
            </w:r>
          </w:p>
        </w:tc>
      </w:tr>
      <w:tr w:rsidR="0067452D" w:rsidRPr="00056574" w14:paraId="6605D82B" w14:textId="77777777" w:rsidTr="00E93B08">
        <w:trPr>
          <w:trHeight w:val="315"/>
        </w:trPr>
        <w:tc>
          <w:tcPr>
            <w:tcW w:w="416" w:type="pct"/>
            <w:tcBorders>
              <w:top w:val="nil"/>
              <w:left w:val="single" w:sz="8" w:space="0" w:color="875C02"/>
              <w:bottom w:val="single" w:sz="8" w:space="0" w:color="875C02"/>
              <w:right w:val="single" w:sz="8" w:space="0" w:color="875C02"/>
            </w:tcBorders>
            <w:shd w:val="clear" w:color="auto" w:fill="auto"/>
            <w:vAlign w:val="center"/>
            <w:hideMark/>
          </w:tcPr>
          <w:p w14:paraId="30D0F6C8" w14:textId="77777777" w:rsidR="00056574" w:rsidRPr="00960704" w:rsidRDefault="00056574" w:rsidP="00056574">
            <w:pPr>
              <w:spacing w:line="240" w:lineRule="auto"/>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Big Horn</w:t>
            </w:r>
          </w:p>
        </w:tc>
        <w:tc>
          <w:tcPr>
            <w:tcW w:w="443" w:type="pct"/>
            <w:tcBorders>
              <w:top w:val="nil"/>
              <w:left w:val="nil"/>
              <w:bottom w:val="single" w:sz="8" w:space="0" w:color="875C02"/>
              <w:right w:val="single" w:sz="8" w:space="0" w:color="875C02"/>
            </w:tcBorders>
            <w:shd w:val="clear" w:color="auto" w:fill="auto"/>
            <w:vAlign w:val="center"/>
            <w:hideMark/>
          </w:tcPr>
          <w:p w14:paraId="5B981B10" w14:textId="22136083" w:rsidR="00056574" w:rsidRPr="00960704" w:rsidRDefault="008F6B0A" w:rsidP="00BC7480">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w:t>
            </w:r>
            <w:r w:rsidR="00333213" w:rsidRPr="00960704">
              <w:rPr>
                <w:rFonts w:asciiTheme="minorHAnsi" w:eastAsia="Times New Roman" w:hAnsiTheme="minorHAnsi" w:cstheme="minorHAnsi"/>
                <w:kern w:val="0"/>
                <w:sz w:val="18"/>
                <w:szCs w:val="18"/>
                <w14:ligatures w14:val="none"/>
              </w:rPr>
              <w:t>450,000</w:t>
            </w:r>
          </w:p>
        </w:tc>
        <w:tc>
          <w:tcPr>
            <w:tcW w:w="288" w:type="pct"/>
            <w:tcBorders>
              <w:top w:val="nil"/>
              <w:left w:val="nil"/>
              <w:bottom w:val="single" w:sz="8" w:space="0" w:color="875C02"/>
              <w:right w:val="single" w:sz="8" w:space="0" w:color="875C02"/>
            </w:tcBorders>
            <w:shd w:val="clear" w:color="auto" w:fill="auto"/>
            <w:vAlign w:val="center"/>
            <w:hideMark/>
          </w:tcPr>
          <w:p w14:paraId="75532ECB" w14:textId="562CF041" w:rsidR="00056574" w:rsidRPr="00960704" w:rsidRDefault="00056574" w:rsidP="00BC7480">
            <w:pPr>
              <w:spacing w:line="240" w:lineRule="auto"/>
              <w:jc w:val="right"/>
              <w:rPr>
                <w:rFonts w:asciiTheme="minorHAnsi" w:eastAsia="Times New Roman" w:hAnsiTheme="minorHAnsi" w:cstheme="minorHAnsi"/>
                <w:kern w:val="0"/>
                <w:sz w:val="18"/>
                <w:szCs w:val="18"/>
                <w14:ligatures w14:val="none"/>
              </w:rPr>
            </w:pPr>
          </w:p>
        </w:tc>
        <w:tc>
          <w:tcPr>
            <w:tcW w:w="445" w:type="pct"/>
            <w:tcBorders>
              <w:top w:val="nil"/>
              <w:left w:val="nil"/>
              <w:bottom w:val="single" w:sz="8" w:space="0" w:color="875C02"/>
              <w:right w:val="single" w:sz="8" w:space="0" w:color="875C02"/>
            </w:tcBorders>
            <w:shd w:val="clear" w:color="auto" w:fill="auto"/>
            <w:vAlign w:val="center"/>
            <w:hideMark/>
          </w:tcPr>
          <w:p w14:paraId="133716DD" w14:textId="1FA70353" w:rsidR="00056574" w:rsidRPr="00960704" w:rsidRDefault="008F6B0A" w:rsidP="00BC7480">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$30,000</w:t>
            </w:r>
          </w:p>
        </w:tc>
        <w:tc>
          <w:tcPr>
            <w:tcW w:w="350" w:type="pct"/>
            <w:tcBorders>
              <w:top w:val="nil"/>
              <w:left w:val="nil"/>
              <w:bottom w:val="single" w:sz="8" w:space="0" w:color="875C02"/>
              <w:right w:val="single" w:sz="8" w:space="0" w:color="875C02"/>
            </w:tcBorders>
            <w:shd w:val="clear" w:color="auto" w:fill="auto"/>
            <w:vAlign w:val="center"/>
            <w:hideMark/>
          </w:tcPr>
          <w:p w14:paraId="4374CC2A" w14:textId="5C6A4938" w:rsidR="00056574" w:rsidRPr="00960704" w:rsidRDefault="00D14D9F" w:rsidP="00BC7480">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.15</w:t>
            </w:r>
          </w:p>
        </w:tc>
        <w:tc>
          <w:tcPr>
            <w:tcW w:w="446" w:type="pct"/>
            <w:tcBorders>
              <w:top w:val="nil"/>
              <w:left w:val="nil"/>
              <w:bottom w:val="single" w:sz="8" w:space="0" w:color="875C02"/>
              <w:right w:val="single" w:sz="8" w:space="0" w:color="875C02"/>
            </w:tcBorders>
            <w:shd w:val="clear" w:color="auto" w:fill="auto"/>
            <w:vAlign w:val="center"/>
            <w:hideMark/>
          </w:tcPr>
          <w:p w14:paraId="72C943B7" w14:textId="7487DC0E" w:rsidR="00056574" w:rsidRPr="00960704" w:rsidRDefault="008B4D01" w:rsidP="00BC7480">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318" w:type="pct"/>
            <w:tcBorders>
              <w:top w:val="nil"/>
              <w:left w:val="nil"/>
              <w:bottom w:val="single" w:sz="8" w:space="0" w:color="875C02"/>
              <w:right w:val="single" w:sz="8" w:space="0" w:color="875C02"/>
            </w:tcBorders>
            <w:shd w:val="clear" w:color="auto" w:fill="auto"/>
            <w:vAlign w:val="center"/>
            <w:hideMark/>
          </w:tcPr>
          <w:p w14:paraId="2E37C93B" w14:textId="38C58C79" w:rsidR="00056574" w:rsidRPr="00960704" w:rsidRDefault="008B4D01" w:rsidP="00BC7480">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5" w:type="pct"/>
            <w:tcBorders>
              <w:top w:val="nil"/>
              <w:left w:val="nil"/>
              <w:bottom w:val="single" w:sz="8" w:space="0" w:color="875C02"/>
              <w:right w:val="single" w:sz="8" w:space="0" w:color="875C02"/>
            </w:tcBorders>
            <w:shd w:val="clear" w:color="auto" w:fill="auto"/>
            <w:vAlign w:val="center"/>
            <w:hideMark/>
          </w:tcPr>
          <w:p w14:paraId="2D2F98C1" w14:textId="1B1208D0" w:rsidR="00056574" w:rsidRPr="00960704" w:rsidRDefault="00BB0229" w:rsidP="00BC7480">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$20,000</w:t>
            </w:r>
          </w:p>
        </w:tc>
        <w:tc>
          <w:tcPr>
            <w:tcW w:w="319" w:type="pct"/>
            <w:tcBorders>
              <w:top w:val="nil"/>
              <w:left w:val="nil"/>
              <w:bottom w:val="single" w:sz="8" w:space="0" w:color="875C02"/>
              <w:right w:val="single" w:sz="8" w:space="0" w:color="875C02"/>
            </w:tcBorders>
            <w:shd w:val="clear" w:color="auto" w:fill="auto"/>
            <w:vAlign w:val="center"/>
            <w:hideMark/>
          </w:tcPr>
          <w:p w14:paraId="1603E00F" w14:textId="1DE8D3A1" w:rsidR="00056574" w:rsidRPr="00960704" w:rsidRDefault="00056574" w:rsidP="00BC7480">
            <w:pPr>
              <w:spacing w:line="240" w:lineRule="auto"/>
              <w:jc w:val="right"/>
              <w:rPr>
                <w:rFonts w:asciiTheme="minorHAnsi" w:eastAsia="Times New Roman" w:hAnsiTheme="minorHAnsi" w:cstheme="minorHAnsi"/>
                <w:kern w:val="0"/>
                <w:sz w:val="18"/>
                <w:szCs w:val="18"/>
                <w14:ligatures w14:val="none"/>
              </w:rPr>
            </w:pPr>
          </w:p>
        </w:tc>
        <w:tc>
          <w:tcPr>
            <w:tcW w:w="445" w:type="pct"/>
            <w:tcBorders>
              <w:top w:val="nil"/>
              <w:left w:val="nil"/>
              <w:bottom w:val="single" w:sz="8" w:space="0" w:color="875C02"/>
              <w:right w:val="single" w:sz="8" w:space="0" w:color="875C02"/>
            </w:tcBorders>
            <w:shd w:val="clear" w:color="auto" w:fill="auto"/>
            <w:vAlign w:val="center"/>
            <w:hideMark/>
          </w:tcPr>
          <w:p w14:paraId="2DB75EEA" w14:textId="553E6305"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$2,429,291</w:t>
            </w:r>
          </w:p>
        </w:tc>
        <w:tc>
          <w:tcPr>
            <w:tcW w:w="319" w:type="pct"/>
            <w:tcBorders>
              <w:top w:val="nil"/>
              <w:left w:val="nil"/>
              <w:bottom w:val="single" w:sz="8" w:space="0" w:color="875C02"/>
              <w:right w:val="single" w:sz="8" w:space="0" w:color="875C02"/>
            </w:tcBorders>
            <w:shd w:val="clear" w:color="auto" w:fill="auto"/>
            <w:vAlign w:val="center"/>
            <w:hideMark/>
          </w:tcPr>
          <w:p w14:paraId="6EC10B13"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21.24</w:t>
            </w:r>
          </w:p>
        </w:tc>
        <w:tc>
          <w:tcPr>
            <w:tcW w:w="445" w:type="pct"/>
            <w:tcBorders>
              <w:top w:val="nil"/>
              <w:left w:val="nil"/>
              <w:bottom w:val="single" w:sz="8" w:space="0" w:color="875C02"/>
              <w:right w:val="single" w:sz="8" w:space="0" w:color="875C02"/>
            </w:tcBorders>
            <w:shd w:val="clear" w:color="000000" w:fill="FDEECD"/>
            <w:vAlign w:val="center"/>
            <w:hideMark/>
          </w:tcPr>
          <w:p w14:paraId="7ED2D075" w14:textId="57760C2B"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$2,429,291</w:t>
            </w:r>
          </w:p>
        </w:tc>
        <w:tc>
          <w:tcPr>
            <w:tcW w:w="319" w:type="pct"/>
            <w:tcBorders>
              <w:top w:val="nil"/>
              <w:left w:val="nil"/>
              <w:bottom w:val="single" w:sz="8" w:space="0" w:color="875C02"/>
              <w:right w:val="single" w:sz="8" w:space="0" w:color="875C02"/>
            </w:tcBorders>
            <w:shd w:val="clear" w:color="000000" w:fill="FDEECD"/>
            <w:vAlign w:val="center"/>
            <w:hideMark/>
          </w:tcPr>
          <w:p w14:paraId="789422BE" w14:textId="24153DA8"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3.02</w:t>
            </w:r>
          </w:p>
        </w:tc>
      </w:tr>
      <w:tr w:rsidR="004C58C7" w:rsidRPr="00056574" w14:paraId="095932AF" w14:textId="77777777" w:rsidTr="00E93B08">
        <w:trPr>
          <w:trHeight w:val="315"/>
        </w:trPr>
        <w:tc>
          <w:tcPr>
            <w:tcW w:w="416" w:type="pct"/>
            <w:tcBorders>
              <w:top w:val="nil"/>
              <w:left w:val="single" w:sz="8" w:space="0" w:color="875C02"/>
              <w:bottom w:val="single" w:sz="8" w:space="0" w:color="875C02"/>
              <w:right w:val="single" w:sz="8" w:space="0" w:color="875C02"/>
            </w:tcBorders>
            <w:shd w:val="clear" w:color="000000" w:fill="FDEECD"/>
            <w:vAlign w:val="center"/>
            <w:hideMark/>
          </w:tcPr>
          <w:p w14:paraId="0942E149" w14:textId="77777777" w:rsidR="00056574" w:rsidRPr="00960704" w:rsidRDefault="00056574" w:rsidP="00056574">
            <w:pPr>
              <w:spacing w:line="240" w:lineRule="auto"/>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Blaine</w:t>
            </w:r>
          </w:p>
        </w:tc>
        <w:tc>
          <w:tcPr>
            <w:tcW w:w="443" w:type="pct"/>
            <w:tcBorders>
              <w:top w:val="nil"/>
              <w:left w:val="nil"/>
              <w:bottom w:val="single" w:sz="8" w:space="0" w:color="875C02"/>
              <w:right w:val="single" w:sz="8" w:space="0" w:color="875C02"/>
            </w:tcBorders>
            <w:shd w:val="clear" w:color="000000" w:fill="FDEECD"/>
            <w:vAlign w:val="center"/>
            <w:hideMark/>
          </w:tcPr>
          <w:p w14:paraId="65C96411" w14:textId="5B62D64A"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288" w:type="pct"/>
            <w:tcBorders>
              <w:top w:val="nil"/>
              <w:left w:val="nil"/>
              <w:bottom w:val="single" w:sz="8" w:space="0" w:color="875C02"/>
              <w:right w:val="single" w:sz="8" w:space="0" w:color="875C02"/>
            </w:tcBorders>
            <w:shd w:val="clear" w:color="000000" w:fill="FDEECD"/>
            <w:vAlign w:val="center"/>
            <w:hideMark/>
          </w:tcPr>
          <w:p w14:paraId="7A10C301"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5" w:type="pct"/>
            <w:tcBorders>
              <w:top w:val="nil"/>
              <w:left w:val="nil"/>
              <w:bottom w:val="single" w:sz="8" w:space="0" w:color="875C02"/>
              <w:right w:val="single" w:sz="8" w:space="0" w:color="875C02"/>
            </w:tcBorders>
            <w:shd w:val="clear" w:color="000000" w:fill="FDEECD"/>
            <w:vAlign w:val="center"/>
            <w:hideMark/>
          </w:tcPr>
          <w:p w14:paraId="7015ED9A" w14:textId="544BED13"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350" w:type="pct"/>
            <w:tcBorders>
              <w:top w:val="nil"/>
              <w:left w:val="nil"/>
              <w:bottom w:val="single" w:sz="8" w:space="0" w:color="875C02"/>
              <w:right w:val="single" w:sz="8" w:space="0" w:color="875C02"/>
            </w:tcBorders>
            <w:shd w:val="clear" w:color="000000" w:fill="FDEECD"/>
            <w:vAlign w:val="center"/>
            <w:hideMark/>
          </w:tcPr>
          <w:p w14:paraId="1449310C"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6" w:type="pct"/>
            <w:tcBorders>
              <w:top w:val="nil"/>
              <w:left w:val="nil"/>
              <w:bottom w:val="single" w:sz="8" w:space="0" w:color="875C02"/>
              <w:right w:val="single" w:sz="8" w:space="0" w:color="875C02"/>
            </w:tcBorders>
            <w:shd w:val="clear" w:color="000000" w:fill="FDEECD"/>
            <w:vAlign w:val="center"/>
            <w:hideMark/>
          </w:tcPr>
          <w:p w14:paraId="56EB55D3" w14:textId="7F358BC2"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318" w:type="pct"/>
            <w:tcBorders>
              <w:top w:val="nil"/>
              <w:left w:val="nil"/>
              <w:bottom w:val="single" w:sz="8" w:space="0" w:color="875C02"/>
              <w:right w:val="single" w:sz="8" w:space="0" w:color="875C02"/>
            </w:tcBorders>
            <w:shd w:val="clear" w:color="000000" w:fill="FDEECD"/>
            <w:vAlign w:val="center"/>
            <w:hideMark/>
          </w:tcPr>
          <w:p w14:paraId="1D486FE6"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5" w:type="pct"/>
            <w:tcBorders>
              <w:top w:val="nil"/>
              <w:left w:val="nil"/>
              <w:bottom w:val="single" w:sz="8" w:space="0" w:color="875C02"/>
              <w:right w:val="single" w:sz="8" w:space="0" w:color="875C02"/>
            </w:tcBorders>
            <w:shd w:val="clear" w:color="000000" w:fill="FDEECD"/>
            <w:vAlign w:val="center"/>
            <w:hideMark/>
          </w:tcPr>
          <w:p w14:paraId="7EF981C6" w14:textId="1659568E"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D537B2">
              <w:rPr>
                <w:rFonts w:asciiTheme="minorHAnsi" w:eastAsia="Times New Roman" w:hAnsiTheme="minorHAnsi" w:cstheme="minorHAnsi"/>
                <w:kern w:val="0"/>
                <w:sz w:val="18"/>
                <w:szCs w:val="18"/>
                <w14:ligatures w14:val="none"/>
              </w:rPr>
              <w:t>$0</w:t>
            </w:r>
          </w:p>
        </w:tc>
        <w:tc>
          <w:tcPr>
            <w:tcW w:w="319" w:type="pct"/>
            <w:tcBorders>
              <w:top w:val="nil"/>
              <w:left w:val="nil"/>
              <w:bottom w:val="single" w:sz="8" w:space="0" w:color="875C02"/>
              <w:right w:val="single" w:sz="8" w:space="0" w:color="875C02"/>
            </w:tcBorders>
            <w:shd w:val="clear" w:color="000000" w:fill="FDEECD"/>
            <w:vAlign w:val="center"/>
            <w:hideMark/>
          </w:tcPr>
          <w:p w14:paraId="44F4841D"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5" w:type="pct"/>
            <w:tcBorders>
              <w:top w:val="nil"/>
              <w:left w:val="nil"/>
              <w:bottom w:val="single" w:sz="8" w:space="0" w:color="875C02"/>
              <w:right w:val="single" w:sz="8" w:space="0" w:color="875C02"/>
            </w:tcBorders>
            <w:shd w:val="clear" w:color="000000" w:fill="FDEECD"/>
            <w:vAlign w:val="center"/>
            <w:hideMark/>
          </w:tcPr>
          <w:p w14:paraId="737D17AF" w14:textId="7E039585"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6622E1">
              <w:rPr>
                <w:rFonts w:asciiTheme="minorHAnsi" w:eastAsia="Times New Roman" w:hAnsiTheme="minorHAnsi" w:cstheme="minorHAnsi"/>
                <w:kern w:val="0"/>
                <w:sz w:val="18"/>
                <w:szCs w:val="18"/>
                <w14:ligatures w14:val="none"/>
              </w:rPr>
              <w:t>$0</w:t>
            </w:r>
          </w:p>
        </w:tc>
        <w:tc>
          <w:tcPr>
            <w:tcW w:w="319" w:type="pct"/>
            <w:tcBorders>
              <w:top w:val="nil"/>
              <w:left w:val="nil"/>
              <w:bottom w:val="single" w:sz="8" w:space="0" w:color="875C02"/>
              <w:right w:val="single" w:sz="8" w:space="0" w:color="875C02"/>
            </w:tcBorders>
            <w:shd w:val="clear" w:color="000000" w:fill="FDEECD"/>
            <w:vAlign w:val="center"/>
            <w:hideMark/>
          </w:tcPr>
          <w:p w14:paraId="21029BE6"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0.00</w:t>
            </w:r>
          </w:p>
        </w:tc>
        <w:tc>
          <w:tcPr>
            <w:tcW w:w="445" w:type="pct"/>
            <w:tcBorders>
              <w:top w:val="nil"/>
              <w:left w:val="nil"/>
              <w:bottom w:val="single" w:sz="8" w:space="0" w:color="875C02"/>
              <w:right w:val="single" w:sz="8" w:space="0" w:color="875C02"/>
            </w:tcBorders>
            <w:shd w:val="clear" w:color="000000" w:fill="FDEECD"/>
            <w:vAlign w:val="center"/>
            <w:hideMark/>
          </w:tcPr>
          <w:p w14:paraId="7C237BD3" w14:textId="483BAAF0"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319" w:type="pct"/>
            <w:tcBorders>
              <w:top w:val="nil"/>
              <w:left w:val="nil"/>
              <w:bottom w:val="single" w:sz="8" w:space="0" w:color="875C02"/>
              <w:right w:val="single" w:sz="8" w:space="0" w:color="875C02"/>
            </w:tcBorders>
            <w:shd w:val="clear" w:color="000000" w:fill="FDEECD"/>
            <w:vAlign w:val="center"/>
            <w:hideMark/>
          </w:tcPr>
          <w:p w14:paraId="78525379" w14:textId="080B8695" w:rsidR="00056574" w:rsidRPr="00960704" w:rsidRDefault="00D749B7" w:rsidP="00BC7480">
            <w:pPr>
              <w:spacing w:line="240" w:lineRule="auto"/>
              <w:jc w:val="right"/>
              <w:rPr>
                <w:rFonts w:asciiTheme="minorHAnsi" w:eastAsia="Times New Roman" w:hAnsiTheme="minorHAnsi" w:cstheme="minorHAnsi"/>
                <w:kern w:val="0"/>
                <w:sz w:val="18"/>
                <w:szCs w:val="18"/>
                <w14:ligatures w14:val="none"/>
              </w:rPr>
            </w:pPr>
            <w:r>
              <w:rPr>
                <w:rFonts w:asciiTheme="minorHAnsi" w:eastAsia="Times New Roman" w:hAnsiTheme="minorHAnsi" w:cstheme="minorHAnsi"/>
                <w:kern w:val="0"/>
                <w:sz w:val="18"/>
                <w:szCs w:val="18"/>
                <w14:ligatures w14:val="none"/>
              </w:rPr>
              <w:t>0</w:t>
            </w:r>
          </w:p>
        </w:tc>
      </w:tr>
      <w:tr w:rsidR="0067452D" w:rsidRPr="00056574" w14:paraId="14CD778A" w14:textId="77777777" w:rsidTr="00E93B08">
        <w:trPr>
          <w:trHeight w:val="315"/>
        </w:trPr>
        <w:tc>
          <w:tcPr>
            <w:tcW w:w="416" w:type="pct"/>
            <w:tcBorders>
              <w:top w:val="nil"/>
              <w:left w:val="single" w:sz="8" w:space="0" w:color="875C02"/>
              <w:bottom w:val="single" w:sz="8" w:space="0" w:color="875C02"/>
              <w:right w:val="single" w:sz="8" w:space="0" w:color="875C02"/>
            </w:tcBorders>
            <w:shd w:val="clear" w:color="auto" w:fill="auto"/>
            <w:vAlign w:val="center"/>
            <w:hideMark/>
          </w:tcPr>
          <w:p w14:paraId="3DFA2271" w14:textId="77777777" w:rsidR="00056574" w:rsidRPr="00960704" w:rsidRDefault="00056574" w:rsidP="00056574">
            <w:pPr>
              <w:spacing w:line="240" w:lineRule="auto"/>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Broadwater</w:t>
            </w:r>
          </w:p>
        </w:tc>
        <w:tc>
          <w:tcPr>
            <w:tcW w:w="443" w:type="pct"/>
            <w:tcBorders>
              <w:top w:val="nil"/>
              <w:left w:val="nil"/>
              <w:bottom w:val="single" w:sz="8" w:space="0" w:color="875C02"/>
              <w:right w:val="single" w:sz="8" w:space="0" w:color="875C02"/>
            </w:tcBorders>
            <w:shd w:val="clear" w:color="auto" w:fill="auto"/>
            <w:vAlign w:val="center"/>
            <w:hideMark/>
          </w:tcPr>
          <w:p w14:paraId="40080BBD" w14:textId="2AAB6156"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288" w:type="pct"/>
            <w:tcBorders>
              <w:top w:val="nil"/>
              <w:left w:val="nil"/>
              <w:bottom w:val="single" w:sz="8" w:space="0" w:color="875C02"/>
              <w:right w:val="single" w:sz="8" w:space="0" w:color="875C02"/>
            </w:tcBorders>
            <w:shd w:val="clear" w:color="auto" w:fill="auto"/>
            <w:vAlign w:val="center"/>
            <w:hideMark/>
          </w:tcPr>
          <w:p w14:paraId="0FB71E77"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5" w:type="pct"/>
            <w:tcBorders>
              <w:top w:val="nil"/>
              <w:left w:val="nil"/>
              <w:bottom w:val="single" w:sz="8" w:space="0" w:color="875C02"/>
              <w:right w:val="single" w:sz="8" w:space="0" w:color="875C02"/>
            </w:tcBorders>
            <w:shd w:val="clear" w:color="auto" w:fill="auto"/>
            <w:vAlign w:val="center"/>
            <w:hideMark/>
          </w:tcPr>
          <w:p w14:paraId="7F1875AC" w14:textId="6F691E22"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350" w:type="pct"/>
            <w:tcBorders>
              <w:top w:val="nil"/>
              <w:left w:val="nil"/>
              <w:bottom w:val="single" w:sz="8" w:space="0" w:color="875C02"/>
              <w:right w:val="single" w:sz="8" w:space="0" w:color="875C02"/>
            </w:tcBorders>
            <w:shd w:val="clear" w:color="auto" w:fill="auto"/>
            <w:vAlign w:val="center"/>
            <w:hideMark/>
          </w:tcPr>
          <w:p w14:paraId="68673B65"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6" w:type="pct"/>
            <w:tcBorders>
              <w:top w:val="nil"/>
              <w:left w:val="nil"/>
              <w:bottom w:val="single" w:sz="8" w:space="0" w:color="875C02"/>
              <w:right w:val="single" w:sz="8" w:space="0" w:color="875C02"/>
            </w:tcBorders>
            <w:shd w:val="clear" w:color="auto" w:fill="auto"/>
            <w:vAlign w:val="center"/>
            <w:hideMark/>
          </w:tcPr>
          <w:p w14:paraId="5B5E91E4" w14:textId="0116FF2F"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$400,000</w:t>
            </w:r>
          </w:p>
        </w:tc>
        <w:tc>
          <w:tcPr>
            <w:tcW w:w="318" w:type="pct"/>
            <w:tcBorders>
              <w:top w:val="nil"/>
              <w:left w:val="nil"/>
              <w:bottom w:val="single" w:sz="8" w:space="0" w:color="875C02"/>
              <w:right w:val="single" w:sz="8" w:space="0" w:color="875C02"/>
            </w:tcBorders>
            <w:shd w:val="clear" w:color="auto" w:fill="auto"/>
            <w:vAlign w:val="center"/>
            <w:hideMark/>
          </w:tcPr>
          <w:p w14:paraId="560FCFDD"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2.82</w:t>
            </w:r>
          </w:p>
        </w:tc>
        <w:tc>
          <w:tcPr>
            <w:tcW w:w="445" w:type="pct"/>
            <w:tcBorders>
              <w:top w:val="nil"/>
              <w:left w:val="nil"/>
              <w:bottom w:val="single" w:sz="8" w:space="0" w:color="875C02"/>
              <w:right w:val="single" w:sz="8" w:space="0" w:color="875C02"/>
            </w:tcBorders>
            <w:shd w:val="clear" w:color="auto" w:fill="auto"/>
            <w:vAlign w:val="center"/>
            <w:hideMark/>
          </w:tcPr>
          <w:p w14:paraId="37A62AAD" w14:textId="246A2A1C"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D537B2">
              <w:rPr>
                <w:rFonts w:asciiTheme="minorHAnsi" w:eastAsia="Times New Roman" w:hAnsiTheme="minorHAnsi" w:cstheme="minorHAnsi"/>
                <w:kern w:val="0"/>
                <w:sz w:val="18"/>
                <w:szCs w:val="18"/>
                <w14:ligatures w14:val="none"/>
              </w:rPr>
              <w:t>$0</w:t>
            </w:r>
          </w:p>
        </w:tc>
        <w:tc>
          <w:tcPr>
            <w:tcW w:w="319" w:type="pct"/>
            <w:tcBorders>
              <w:top w:val="nil"/>
              <w:left w:val="nil"/>
              <w:bottom w:val="single" w:sz="8" w:space="0" w:color="875C02"/>
              <w:right w:val="single" w:sz="8" w:space="0" w:color="875C02"/>
            </w:tcBorders>
            <w:shd w:val="clear" w:color="auto" w:fill="auto"/>
            <w:vAlign w:val="center"/>
            <w:hideMark/>
          </w:tcPr>
          <w:p w14:paraId="7CBFFD12"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5" w:type="pct"/>
            <w:tcBorders>
              <w:top w:val="nil"/>
              <w:left w:val="nil"/>
              <w:bottom w:val="single" w:sz="8" w:space="0" w:color="875C02"/>
              <w:right w:val="single" w:sz="8" w:space="0" w:color="875C02"/>
            </w:tcBorders>
            <w:shd w:val="clear" w:color="auto" w:fill="auto"/>
            <w:vAlign w:val="center"/>
            <w:hideMark/>
          </w:tcPr>
          <w:p w14:paraId="6C5C8DA7" w14:textId="180C13D6"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6622E1">
              <w:rPr>
                <w:rFonts w:asciiTheme="minorHAnsi" w:eastAsia="Times New Roman" w:hAnsiTheme="minorHAnsi" w:cstheme="minorHAnsi"/>
                <w:kern w:val="0"/>
                <w:sz w:val="18"/>
                <w:szCs w:val="18"/>
                <w14:ligatures w14:val="none"/>
              </w:rPr>
              <w:t>$0</w:t>
            </w:r>
          </w:p>
        </w:tc>
        <w:tc>
          <w:tcPr>
            <w:tcW w:w="319" w:type="pct"/>
            <w:tcBorders>
              <w:top w:val="nil"/>
              <w:left w:val="nil"/>
              <w:bottom w:val="single" w:sz="8" w:space="0" w:color="875C02"/>
              <w:right w:val="single" w:sz="8" w:space="0" w:color="875C02"/>
            </w:tcBorders>
            <w:shd w:val="clear" w:color="auto" w:fill="auto"/>
            <w:vAlign w:val="center"/>
            <w:hideMark/>
          </w:tcPr>
          <w:p w14:paraId="35B33216"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0.00</w:t>
            </w:r>
          </w:p>
        </w:tc>
        <w:tc>
          <w:tcPr>
            <w:tcW w:w="445" w:type="pct"/>
            <w:tcBorders>
              <w:top w:val="nil"/>
              <w:left w:val="nil"/>
              <w:bottom w:val="single" w:sz="8" w:space="0" w:color="875C02"/>
              <w:right w:val="single" w:sz="8" w:space="0" w:color="875C02"/>
            </w:tcBorders>
            <w:shd w:val="clear" w:color="000000" w:fill="FDEECD"/>
            <w:vAlign w:val="center"/>
            <w:hideMark/>
          </w:tcPr>
          <w:p w14:paraId="3695378E" w14:textId="5BF71641"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$400,000</w:t>
            </w:r>
          </w:p>
        </w:tc>
        <w:tc>
          <w:tcPr>
            <w:tcW w:w="319" w:type="pct"/>
            <w:tcBorders>
              <w:top w:val="nil"/>
              <w:left w:val="nil"/>
              <w:bottom w:val="single" w:sz="8" w:space="0" w:color="875C02"/>
              <w:right w:val="single" w:sz="8" w:space="0" w:color="875C02"/>
            </w:tcBorders>
            <w:shd w:val="clear" w:color="auto" w:fill="auto"/>
            <w:vAlign w:val="center"/>
            <w:hideMark/>
          </w:tcPr>
          <w:p w14:paraId="158119F5" w14:textId="58770483"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0.50</w:t>
            </w:r>
          </w:p>
        </w:tc>
      </w:tr>
      <w:tr w:rsidR="004C58C7" w:rsidRPr="00056574" w14:paraId="2EE7D108" w14:textId="77777777" w:rsidTr="00E93B08">
        <w:trPr>
          <w:trHeight w:val="315"/>
        </w:trPr>
        <w:tc>
          <w:tcPr>
            <w:tcW w:w="416" w:type="pct"/>
            <w:tcBorders>
              <w:top w:val="nil"/>
              <w:left w:val="single" w:sz="8" w:space="0" w:color="875C02"/>
              <w:bottom w:val="single" w:sz="8" w:space="0" w:color="875C02"/>
              <w:right w:val="single" w:sz="8" w:space="0" w:color="875C02"/>
            </w:tcBorders>
            <w:shd w:val="clear" w:color="000000" w:fill="FDEECD"/>
            <w:vAlign w:val="center"/>
            <w:hideMark/>
          </w:tcPr>
          <w:p w14:paraId="296FB111" w14:textId="77777777" w:rsidR="00056574" w:rsidRPr="00960704" w:rsidRDefault="00056574" w:rsidP="00056574">
            <w:pPr>
              <w:spacing w:line="240" w:lineRule="auto"/>
              <w:rPr>
                <w:rFonts w:asciiTheme="minorHAnsi" w:eastAsia="Times New Roman" w:hAnsiTheme="minorHAnsi" w:cstheme="minorHAnsi"/>
                <w:kern w:val="0"/>
                <w:sz w:val="18"/>
                <w:szCs w:val="18"/>
                <w14:ligatures w14:val="none"/>
              </w:rPr>
            </w:pPr>
            <w:proofErr w:type="gramStart"/>
            <w:r w:rsidRPr="00960704">
              <w:rPr>
                <w:rFonts w:asciiTheme="minorHAnsi" w:eastAsia="Times New Roman" w:hAnsiTheme="minorHAnsi" w:cstheme="minorHAnsi"/>
                <w:kern w:val="0"/>
                <w:sz w:val="18"/>
                <w:szCs w:val="18"/>
                <w14:ligatures w14:val="none"/>
              </w:rPr>
              <w:t>Butte</w:t>
            </w:r>
            <w:proofErr w:type="gramEnd"/>
            <w:r w:rsidRPr="00960704">
              <w:rPr>
                <w:rFonts w:asciiTheme="minorHAnsi" w:eastAsia="Times New Roman" w:hAnsiTheme="minorHAnsi" w:cstheme="minorHAnsi"/>
                <w:kern w:val="0"/>
                <w:sz w:val="18"/>
                <w:szCs w:val="18"/>
                <w14:ligatures w14:val="none"/>
              </w:rPr>
              <w:t>-Silver Bow</w:t>
            </w:r>
          </w:p>
        </w:tc>
        <w:tc>
          <w:tcPr>
            <w:tcW w:w="443" w:type="pct"/>
            <w:tcBorders>
              <w:top w:val="nil"/>
              <w:left w:val="nil"/>
              <w:bottom w:val="single" w:sz="8" w:space="0" w:color="875C02"/>
              <w:right w:val="single" w:sz="8" w:space="0" w:color="875C02"/>
            </w:tcBorders>
            <w:shd w:val="clear" w:color="000000" w:fill="FDEECD"/>
            <w:vAlign w:val="center"/>
            <w:hideMark/>
          </w:tcPr>
          <w:p w14:paraId="3CE89B0A" w14:textId="03BDC2B4"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$50,000</w:t>
            </w:r>
          </w:p>
        </w:tc>
        <w:tc>
          <w:tcPr>
            <w:tcW w:w="288" w:type="pct"/>
            <w:tcBorders>
              <w:top w:val="nil"/>
              <w:left w:val="nil"/>
              <w:bottom w:val="single" w:sz="8" w:space="0" w:color="875C02"/>
              <w:right w:val="single" w:sz="8" w:space="0" w:color="875C02"/>
            </w:tcBorders>
            <w:shd w:val="clear" w:color="000000" w:fill="FDEECD"/>
            <w:vAlign w:val="center"/>
            <w:hideMark/>
          </w:tcPr>
          <w:p w14:paraId="42909B82"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0.5</w:t>
            </w:r>
          </w:p>
        </w:tc>
        <w:tc>
          <w:tcPr>
            <w:tcW w:w="445" w:type="pct"/>
            <w:tcBorders>
              <w:top w:val="nil"/>
              <w:left w:val="nil"/>
              <w:bottom w:val="single" w:sz="8" w:space="0" w:color="875C02"/>
              <w:right w:val="single" w:sz="8" w:space="0" w:color="875C02"/>
            </w:tcBorders>
            <w:shd w:val="clear" w:color="000000" w:fill="FDEECD"/>
            <w:vAlign w:val="center"/>
            <w:hideMark/>
          </w:tcPr>
          <w:p w14:paraId="40AAB201" w14:textId="2942B950"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$1,300,000</w:t>
            </w:r>
          </w:p>
        </w:tc>
        <w:tc>
          <w:tcPr>
            <w:tcW w:w="350" w:type="pct"/>
            <w:tcBorders>
              <w:top w:val="nil"/>
              <w:left w:val="nil"/>
              <w:bottom w:val="single" w:sz="8" w:space="0" w:color="875C02"/>
              <w:right w:val="single" w:sz="8" w:space="0" w:color="875C02"/>
            </w:tcBorders>
            <w:shd w:val="clear" w:color="000000" w:fill="FDEECD"/>
            <w:vAlign w:val="center"/>
            <w:hideMark/>
          </w:tcPr>
          <w:p w14:paraId="6F7B99CA"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6.5</w:t>
            </w:r>
          </w:p>
        </w:tc>
        <w:tc>
          <w:tcPr>
            <w:tcW w:w="446" w:type="pct"/>
            <w:tcBorders>
              <w:top w:val="nil"/>
              <w:left w:val="nil"/>
              <w:bottom w:val="single" w:sz="8" w:space="0" w:color="875C02"/>
              <w:right w:val="single" w:sz="8" w:space="0" w:color="875C02"/>
            </w:tcBorders>
            <w:shd w:val="clear" w:color="000000" w:fill="FDEECD"/>
            <w:vAlign w:val="center"/>
            <w:hideMark/>
          </w:tcPr>
          <w:p w14:paraId="73C7DAE2" w14:textId="39022AA0"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$800,000</w:t>
            </w:r>
          </w:p>
        </w:tc>
        <w:tc>
          <w:tcPr>
            <w:tcW w:w="318" w:type="pct"/>
            <w:tcBorders>
              <w:top w:val="nil"/>
              <w:left w:val="nil"/>
              <w:bottom w:val="single" w:sz="8" w:space="0" w:color="875C02"/>
              <w:right w:val="single" w:sz="8" w:space="0" w:color="875C02"/>
            </w:tcBorders>
            <w:shd w:val="clear" w:color="000000" w:fill="FDEECD"/>
            <w:vAlign w:val="center"/>
            <w:hideMark/>
          </w:tcPr>
          <w:p w14:paraId="5524FDB8"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5.65</w:t>
            </w:r>
          </w:p>
        </w:tc>
        <w:tc>
          <w:tcPr>
            <w:tcW w:w="445" w:type="pct"/>
            <w:tcBorders>
              <w:top w:val="nil"/>
              <w:left w:val="nil"/>
              <w:bottom w:val="single" w:sz="8" w:space="0" w:color="875C02"/>
              <w:right w:val="single" w:sz="8" w:space="0" w:color="875C02"/>
            </w:tcBorders>
            <w:shd w:val="clear" w:color="000000" w:fill="FDEECD"/>
            <w:vAlign w:val="center"/>
            <w:hideMark/>
          </w:tcPr>
          <w:p w14:paraId="07267229" w14:textId="3C54753F"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$2,235,000</w:t>
            </w:r>
          </w:p>
        </w:tc>
        <w:tc>
          <w:tcPr>
            <w:tcW w:w="319" w:type="pct"/>
            <w:tcBorders>
              <w:top w:val="nil"/>
              <w:left w:val="nil"/>
              <w:bottom w:val="single" w:sz="8" w:space="0" w:color="875C02"/>
              <w:right w:val="single" w:sz="8" w:space="0" w:color="875C02"/>
            </w:tcBorders>
            <w:shd w:val="clear" w:color="000000" w:fill="FDEECD"/>
            <w:vAlign w:val="center"/>
            <w:hideMark/>
          </w:tcPr>
          <w:p w14:paraId="68F63B1A"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8.11</w:t>
            </w:r>
          </w:p>
        </w:tc>
        <w:tc>
          <w:tcPr>
            <w:tcW w:w="445" w:type="pct"/>
            <w:tcBorders>
              <w:top w:val="nil"/>
              <w:left w:val="nil"/>
              <w:bottom w:val="single" w:sz="8" w:space="0" w:color="875C02"/>
              <w:right w:val="single" w:sz="8" w:space="0" w:color="875C02"/>
            </w:tcBorders>
            <w:shd w:val="clear" w:color="000000" w:fill="FDEECD"/>
            <w:vAlign w:val="center"/>
            <w:hideMark/>
          </w:tcPr>
          <w:p w14:paraId="494634BA" w14:textId="59DE58B9"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6622E1">
              <w:rPr>
                <w:rFonts w:asciiTheme="minorHAnsi" w:eastAsia="Times New Roman" w:hAnsiTheme="minorHAnsi" w:cstheme="minorHAnsi"/>
                <w:kern w:val="0"/>
                <w:sz w:val="18"/>
                <w:szCs w:val="18"/>
                <w14:ligatures w14:val="none"/>
              </w:rPr>
              <w:t>$0</w:t>
            </w:r>
          </w:p>
        </w:tc>
        <w:tc>
          <w:tcPr>
            <w:tcW w:w="319" w:type="pct"/>
            <w:tcBorders>
              <w:top w:val="nil"/>
              <w:left w:val="nil"/>
              <w:bottom w:val="single" w:sz="8" w:space="0" w:color="875C02"/>
              <w:right w:val="single" w:sz="8" w:space="0" w:color="875C02"/>
            </w:tcBorders>
            <w:shd w:val="clear" w:color="000000" w:fill="FDEECD"/>
            <w:vAlign w:val="center"/>
            <w:hideMark/>
          </w:tcPr>
          <w:p w14:paraId="2561AD12"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0.00</w:t>
            </w:r>
          </w:p>
        </w:tc>
        <w:tc>
          <w:tcPr>
            <w:tcW w:w="445" w:type="pct"/>
            <w:tcBorders>
              <w:top w:val="nil"/>
              <w:left w:val="nil"/>
              <w:bottom w:val="single" w:sz="8" w:space="0" w:color="875C02"/>
              <w:right w:val="single" w:sz="8" w:space="0" w:color="875C02"/>
            </w:tcBorders>
            <w:shd w:val="clear" w:color="000000" w:fill="FDEECD"/>
            <w:vAlign w:val="center"/>
            <w:hideMark/>
          </w:tcPr>
          <w:p w14:paraId="2F395BCA" w14:textId="3D875E82"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$4,385,000</w:t>
            </w:r>
          </w:p>
        </w:tc>
        <w:tc>
          <w:tcPr>
            <w:tcW w:w="319" w:type="pct"/>
            <w:tcBorders>
              <w:top w:val="nil"/>
              <w:left w:val="nil"/>
              <w:bottom w:val="single" w:sz="8" w:space="0" w:color="875C02"/>
              <w:right w:val="single" w:sz="8" w:space="0" w:color="875C02"/>
            </w:tcBorders>
            <w:shd w:val="clear" w:color="000000" w:fill="FDEECD"/>
            <w:vAlign w:val="center"/>
            <w:hideMark/>
          </w:tcPr>
          <w:p w14:paraId="46831C77" w14:textId="2B97C8B4"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5.45</w:t>
            </w:r>
          </w:p>
        </w:tc>
      </w:tr>
      <w:tr w:rsidR="0067452D" w:rsidRPr="00056574" w14:paraId="00E92EB9" w14:textId="77777777" w:rsidTr="00E93B08">
        <w:trPr>
          <w:trHeight w:val="315"/>
        </w:trPr>
        <w:tc>
          <w:tcPr>
            <w:tcW w:w="416" w:type="pct"/>
            <w:tcBorders>
              <w:top w:val="nil"/>
              <w:left w:val="single" w:sz="8" w:space="0" w:color="875C02"/>
              <w:bottom w:val="single" w:sz="8" w:space="0" w:color="875C02"/>
              <w:right w:val="single" w:sz="8" w:space="0" w:color="875C02"/>
            </w:tcBorders>
            <w:shd w:val="clear" w:color="auto" w:fill="auto"/>
            <w:vAlign w:val="center"/>
            <w:hideMark/>
          </w:tcPr>
          <w:p w14:paraId="0E4AE48B" w14:textId="77777777" w:rsidR="00056574" w:rsidRPr="00960704" w:rsidRDefault="00056574" w:rsidP="00056574">
            <w:pPr>
              <w:spacing w:line="240" w:lineRule="auto"/>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Carbon</w:t>
            </w:r>
          </w:p>
        </w:tc>
        <w:tc>
          <w:tcPr>
            <w:tcW w:w="443" w:type="pct"/>
            <w:tcBorders>
              <w:top w:val="nil"/>
              <w:left w:val="nil"/>
              <w:bottom w:val="single" w:sz="8" w:space="0" w:color="875C02"/>
              <w:right w:val="single" w:sz="8" w:space="0" w:color="875C02"/>
            </w:tcBorders>
            <w:shd w:val="clear" w:color="auto" w:fill="auto"/>
            <w:vAlign w:val="center"/>
            <w:hideMark/>
          </w:tcPr>
          <w:p w14:paraId="6A2E6AA8" w14:textId="63C59F2C"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288" w:type="pct"/>
            <w:tcBorders>
              <w:top w:val="nil"/>
              <w:left w:val="nil"/>
              <w:bottom w:val="single" w:sz="8" w:space="0" w:color="875C02"/>
              <w:right w:val="single" w:sz="8" w:space="0" w:color="875C02"/>
            </w:tcBorders>
            <w:shd w:val="clear" w:color="auto" w:fill="auto"/>
            <w:vAlign w:val="center"/>
            <w:hideMark/>
          </w:tcPr>
          <w:p w14:paraId="11BE97C9"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5" w:type="pct"/>
            <w:tcBorders>
              <w:top w:val="nil"/>
              <w:left w:val="nil"/>
              <w:bottom w:val="single" w:sz="8" w:space="0" w:color="875C02"/>
              <w:right w:val="single" w:sz="8" w:space="0" w:color="875C02"/>
            </w:tcBorders>
            <w:shd w:val="clear" w:color="auto" w:fill="auto"/>
            <w:vAlign w:val="center"/>
            <w:hideMark/>
          </w:tcPr>
          <w:p w14:paraId="57D1AAF2" w14:textId="641E0E8C"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$481,240</w:t>
            </w:r>
          </w:p>
        </w:tc>
        <w:tc>
          <w:tcPr>
            <w:tcW w:w="350" w:type="pct"/>
            <w:tcBorders>
              <w:top w:val="nil"/>
              <w:left w:val="nil"/>
              <w:bottom w:val="single" w:sz="8" w:space="0" w:color="875C02"/>
              <w:right w:val="single" w:sz="8" w:space="0" w:color="875C02"/>
            </w:tcBorders>
            <w:shd w:val="clear" w:color="auto" w:fill="auto"/>
            <w:vAlign w:val="center"/>
            <w:hideMark/>
          </w:tcPr>
          <w:p w14:paraId="2197F735"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2.41</w:t>
            </w:r>
          </w:p>
        </w:tc>
        <w:tc>
          <w:tcPr>
            <w:tcW w:w="446" w:type="pct"/>
            <w:tcBorders>
              <w:top w:val="nil"/>
              <w:left w:val="nil"/>
              <w:bottom w:val="single" w:sz="8" w:space="0" w:color="875C02"/>
              <w:right w:val="single" w:sz="8" w:space="0" w:color="875C02"/>
            </w:tcBorders>
            <w:shd w:val="clear" w:color="auto" w:fill="auto"/>
            <w:vAlign w:val="center"/>
            <w:hideMark/>
          </w:tcPr>
          <w:p w14:paraId="5DF3784E" w14:textId="400C7B4D"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17316E">
              <w:rPr>
                <w:rFonts w:asciiTheme="minorHAnsi" w:eastAsia="Times New Roman" w:hAnsiTheme="minorHAnsi" w:cstheme="minorHAnsi"/>
                <w:kern w:val="0"/>
                <w:sz w:val="18"/>
                <w:szCs w:val="18"/>
                <w14:ligatures w14:val="none"/>
              </w:rPr>
              <w:t>$0</w:t>
            </w:r>
          </w:p>
        </w:tc>
        <w:tc>
          <w:tcPr>
            <w:tcW w:w="318" w:type="pct"/>
            <w:tcBorders>
              <w:top w:val="nil"/>
              <w:left w:val="nil"/>
              <w:bottom w:val="single" w:sz="8" w:space="0" w:color="875C02"/>
              <w:right w:val="single" w:sz="8" w:space="0" w:color="875C02"/>
            </w:tcBorders>
            <w:shd w:val="clear" w:color="auto" w:fill="auto"/>
            <w:vAlign w:val="center"/>
            <w:hideMark/>
          </w:tcPr>
          <w:p w14:paraId="605B302F"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5" w:type="pct"/>
            <w:tcBorders>
              <w:top w:val="nil"/>
              <w:left w:val="nil"/>
              <w:bottom w:val="single" w:sz="8" w:space="0" w:color="875C02"/>
              <w:right w:val="single" w:sz="8" w:space="0" w:color="875C02"/>
            </w:tcBorders>
            <w:shd w:val="clear" w:color="auto" w:fill="auto"/>
            <w:vAlign w:val="center"/>
            <w:hideMark/>
          </w:tcPr>
          <w:p w14:paraId="255471D6" w14:textId="531BF3A6"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319" w:type="pct"/>
            <w:tcBorders>
              <w:top w:val="nil"/>
              <w:left w:val="nil"/>
              <w:bottom w:val="single" w:sz="8" w:space="0" w:color="875C02"/>
              <w:right w:val="single" w:sz="8" w:space="0" w:color="875C02"/>
            </w:tcBorders>
            <w:shd w:val="clear" w:color="auto" w:fill="auto"/>
            <w:vAlign w:val="center"/>
            <w:hideMark/>
          </w:tcPr>
          <w:p w14:paraId="339FF4C3"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5" w:type="pct"/>
            <w:tcBorders>
              <w:top w:val="nil"/>
              <w:left w:val="nil"/>
              <w:bottom w:val="single" w:sz="8" w:space="0" w:color="875C02"/>
              <w:right w:val="single" w:sz="8" w:space="0" w:color="875C02"/>
            </w:tcBorders>
            <w:shd w:val="clear" w:color="auto" w:fill="auto"/>
            <w:vAlign w:val="center"/>
            <w:hideMark/>
          </w:tcPr>
          <w:p w14:paraId="1A7DA466" w14:textId="70333C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$74,000</w:t>
            </w:r>
          </w:p>
        </w:tc>
        <w:tc>
          <w:tcPr>
            <w:tcW w:w="319" w:type="pct"/>
            <w:tcBorders>
              <w:top w:val="nil"/>
              <w:left w:val="nil"/>
              <w:bottom w:val="single" w:sz="8" w:space="0" w:color="875C02"/>
              <w:right w:val="single" w:sz="8" w:space="0" w:color="875C02"/>
            </w:tcBorders>
            <w:shd w:val="clear" w:color="auto" w:fill="auto"/>
            <w:vAlign w:val="center"/>
            <w:hideMark/>
          </w:tcPr>
          <w:p w14:paraId="6118A270"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0.65</w:t>
            </w:r>
          </w:p>
        </w:tc>
        <w:tc>
          <w:tcPr>
            <w:tcW w:w="445" w:type="pct"/>
            <w:tcBorders>
              <w:top w:val="nil"/>
              <w:left w:val="nil"/>
              <w:bottom w:val="single" w:sz="8" w:space="0" w:color="875C02"/>
              <w:right w:val="single" w:sz="8" w:space="0" w:color="875C02"/>
            </w:tcBorders>
            <w:shd w:val="clear" w:color="000000" w:fill="FDEECD"/>
            <w:vAlign w:val="center"/>
            <w:hideMark/>
          </w:tcPr>
          <w:p w14:paraId="091C842C" w14:textId="7F704FDF"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$555,240</w:t>
            </w:r>
          </w:p>
        </w:tc>
        <w:tc>
          <w:tcPr>
            <w:tcW w:w="319" w:type="pct"/>
            <w:tcBorders>
              <w:top w:val="nil"/>
              <w:left w:val="nil"/>
              <w:bottom w:val="single" w:sz="8" w:space="0" w:color="875C02"/>
              <w:right w:val="single" w:sz="8" w:space="0" w:color="875C02"/>
            </w:tcBorders>
            <w:shd w:val="clear" w:color="auto" w:fill="auto"/>
            <w:vAlign w:val="center"/>
            <w:hideMark/>
          </w:tcPr>
          <w:p w14:paraId="26074B87" w14:textId="1DD5569E"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0.69</w:t>
            </w:r>
          </w:p>
        </w:tc>
      </w:tr>
      <w:tr w:rsidR="004C58C7" w:rsidRPr="00056574" w14:paraId="27D317C9" w14:textId="77777777" w:rsidTr="00E93B08">
        <w:trPr>
          <w:trHeight w:val="315"/>
        </w:trPr>
        <w:tc>
          <w:tcPr>
            <w:tcW w:w="416" w:type="pct"/>
            <w:tcBorders>
              <w:top w:val="nil"/>
              <w:left w:val="single" w:sz="8" w:space="0" w:color="875C02"/>
              <w:bottom w:val="single" w:sz="8" w:space="0" w:color="875C02"/>
              <w:right w:val="single" w:sz="8" w:space="0" w:color="875C02"/>
            </w:tcBorders>
            <w:shd w:val="clear" w:color="000000" w:fill="FDEECD"/>
            <w:vAlign w:val="center"/>
            <w:hideMark/>
          </w:tcPr>
          <w:p w14:paraId="0CB216EC" w14:textId="77777777" w:rsidR="00056574" w:rsidRPr="00960704" w:rsidRDefault="00056574" w:rsidP="00056574">
            <w:pPr>
              <w:spacing w:line="240" w:lineRule="auto"/>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Carter</w:t>
            </w:r>
          </w:p>
        </w:tc>
        <w:tc>
          <w:tcPr>
            <w:tcW w:w="443" w:type="pct"/>
            <w:tcBorders>
              <w:top w:val="nil"/>
              <w:left w:val="nil"/>
              <w:bottom w:val="single" w:sz="8" w:space="0" w:color="875C02"/>
              <w:right w:val="single" w:sz="8" w:space="0" w:color="875C02"/>
            </w:tcBorders>
            <w:shd w:val="clear" w:color="000000" w:fill="FDEECD"/>
            <w:vAlign w:val="center"/>
            <w:hideMark/>
          </w:tcPr>
          <w:p w14:paraId="2726198E" w14:textId="29817922"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288" w:type="pct"/>
            <w:tcBorders>
              <w:top w:val="nil"/>
              <w:left w:val="nil"/>
              <w:bottom w:val="single" w:sz="8" w:space="0" w:color="875C02"/>
              <w:right w:val="single" w:sz="8" w:space="0" w:color="875C02"/>
            </w:tcBorders>
            <w:shd w:val="clear" w:color="000000" w:fill="FDEECD"/>
            <w:vAlign w:val="center"/>
            <w:hideMark/>
          </w:tcPr>
          <w:p w14:paraId="7BAF15F1"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5" w:type="pct"/>
            <w:tcBorders>
              <w:top w:val="nil"/>
              <w:left w:val="nil"/>
              <w:bottom w:val="single" w:sz="8" w:space="0" w:color="875C02"/>
              <w:right w:val="single" w:sz="8" w:space="0" w:color="875C02"/>
            </w:tcBorders>
            <w:shd w:val="clear" w:color="000000" w:fill="FDEECD"/>
            <w:vAlign w:val="center"/>
            <w:hideMark/>
          </w:tcPr>
          <w:p w14:paraId="06E9AD56"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$0.00</w:t>
            </w:r>
          </w:p>
        </w:tc>
        <w:tc>
          <w:tcPr>
            <w:tcW w:w="350" w:type="pct"/>
            <w:tcBorders>
              <w:top w:val="nil"/>
              <w:left w:val="nil"/>
              <w:bottom w:val="single" w:sz="8" w:space="0" w:color="875C02"/>
              <w:right w:val="single" w:sz="8" w:space="0" w:color="875C02"/>
            </w:tcBorders>
            <w:shd w:val="clear" w:color="000000" w:fill="FDEECD"/>
            <w:vAlign w:val="center"/>
            <w:hideMark/>
          </w:tcPr>
          <w:p w14:paraId="4DAB71F7"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6" w:type="pct"/>
            <w:tcBorders>
              <w:top w:val="nil"/>
              <w:left w:val="nil"/>
              <w:bottom w:val="single" w:sz="8" w:space="0" w:color="875C02"/>
              <w:right w:val="single" w:sz="8" w:space="0" w:color="875C02"/>
            </w:tcBorders>
            <w:shd w:val="clear" w:color="000000" w:fill="FDEECD"/>
            <w:vAlign w:val="center"/>
            <w:hideMark/>
          </w:tcPr>
          <w:p w14:paraId="453FF3A3" w14:textId="4F54869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17316E">
              <w:rPr>
                <w:rFonts w:asciiTheme="minorHAnsi" w:eastAsia="Times New Roman" w:hAnsiTheme="minorHAnsi" w:cstheme="minorHAnsi"/>
                <w:kern w:val="0"/>
                <w:sz w:val="18"/>
                <w:szCs w:val="18"/>
                <w14:ligatures w14:val="none"/>
              </w:rPr>
              <w:t>$0</w:t>
            </w:r>
          </w:p>
        </w:tc>
        <w:tc>
          <w:tcPr>
            <w:tcW w:w="318" w:type="pct"/>
            <w:tcBorders>
              <w:top w:val="nil"/>
              <w:left w:val="nil"/>
              <w:bottom w:val="single" w:sz="8" w:space="0" w:color="875C02"/>
              <w:right w:val="single" w:sz="8" w:space="0" w:color="875C02"/>
            </w:tcBorders>
            <w:shd w:val="clear" w:color="000000" w:fill="FDEECD"/>
            <w:vAlign w:val="center"/>
            <w:hideMark/>
          </w:tcPr>
          <w:p w14:paraId="41728510"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5" w:type="pct"/>
            <w:tcBorders>
              <w:top w:val="nil"/>
              <w:left w:val="nil"/>
              <w:bottom w:val="single" w:sz="8" w:space="0" w:color="875C02"/>
              <w:right w:val="single" w:sz="8" w:space="0" w:color="875C02"/>
            </w:tcBorders>
            <w:shd w:val="clear" w:color="000000" w:fill="FDEECD"/>
            <w:vAlign w:val="center"/>
            <w:hideMark/>
          </w:tcPr>
          <w:p w14:paraId="61679046" w14:textId="6A1350C0" w:rsidR="00056574" w:rsidRPr="00915D3B" w:rsidRDefault="00056574" w:rsidP="00056574">
            <w:pPr>
              <w:spacing w:line="240" w:lineRule="auto"/>
              <w:jc w:val="right"/>
              <w:rPr>
                <w:rFonts w:asciiTheme="minorHAnsi" w:eastAsia="Times New Roman" w:hAnsiTheme="minorHAnsi" w:cstheme="minorHAnsi"/>
                <w:color w:val="auto"/>
                <w:kern w:val="0"/>
                <w:sz w:val="18"/>
                <w:szCs w:val="18"/>
                <w14:ligatures w14:val="none"/>
              </w:rPr>
            </w:pPr>
            <w:r w:rsidRPr="00915D3B">
              <w:rPr>
                <w:rFonts w:asciiTheme="minorHAnsi" w:eastAsia="Times New Roman" w:hAnsiTheme="minorHAnsi" w:cstheme="minorHAnsi"/>
                <w:color w:val="auto"/>
                <w:kern w:val="0"/>
                <w:sz w:val="18"/>
                <w:szCs w:val="18"/>
                <w14:ligatures w14:val="none"/>
              </w:rPr>
              <w:t>$30,000</w:t>
            </w:r>
          </w:p>
        </w:tc>
        <w:tc>
          <w:tcPr>
            <w:tcW w:w="319" w:type="pct"/>
            <w:tcBorders>
              <w:top w:val="nil"/>
              <w:left w:val="nil"/>
              <w:bottom w:val="single" w:sz="8" w:space="0" w:color="875C02"/>
              <w:right w:val="single" w:sz="8" w:space="0" w:color="875C02"/>
            </w:tcBorders>
            <w:shd w:val="clear" w:color="000000" w:fill="FDEECD"/>
            <w:vAlign w:val="center"/>
            <w:hideMark/>
          </w:tcPr>
          <w:p w14:paraId="5D16C8FC" w14:textId="77777777" w:rsidR="00056574" w:rsidRPr="00915D3B" w:rsidRDefault="00056574" w:rsidP="00056574">
            <w:pPr>
              <w:spacing w:line="240" w:lineRule="auto"/>
              <w:jc w:val="right"/>
              <w:rPr>
                <w:rFonts w:asciiTheme="minorHAnsi" w:eastAsia="Times New Roman" w:hAnsiTheme="minorHAnsi" w:cstheme="minorHAnsi"/>
                <w:color w:val="auto"/>
                <w:kern w:val="0"/>
                <w:sz w:val="18"/>
                <w:szCs w:val="18"/>
                <w14:ligatures w14:val="none"/>
              </w:rPr>
            </w:pPr>
            <w:r w:rsidRPr="00915D3B">
              <w:rPr>
                <w:rFonts w:asciiTheme="minorHAnsi" w:eastAsia="Times New Roman" w:hAnsiTheme="minorHAnsi" w:cstheme="minorHAnsi"/>
                <w:color w:val="auto"/>
                <w:kern w:val="0"/>
                <w:sz w:val="18"/>
                <w:szCs w:val="18"/>
                <w14:ligatures w14:val="none"/>
              </w:rPr>
              <w:t>0.08</w:t>
            </w:r>
          </w:p>
        </w:tc>
        <w:tc>
          <w:tcPr>
            <w:tcW w:w="445" w:type="pct"/>
            <w:tcBorders>
              <w:top w:val="nil"/>
              <w:left w:val="nil"/>
              <w:bottom w:val="single" w:sz="8" w:space="0" w:color="875C02"/>
              <w:right w:val="single" w:sz="8" w:space="0" w:color="875C02"/>
            </w:tcBorders>
            <w:shd w:val="clear" w:color="000000" w:fill="FDEECD"/>
            <w:vAlign w:val="center"/>
            <w:hideMark/>
          </w:tcPr>
          <w:p w14:paraId="4E29598B" w14:textId="0BAEC844"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319" w:type="pct"/>
            <w:tcBorders>
              <w:top w:val="nil"/>
              <w:left w:val="nil"/>
              <w:bottom w:val="single" w:sz="8" w:space="0" w:color="875C02"/>
              <w:right w:val="single" w:sz="8" w:space="0" w:color="875C02"/>
            </w:tcBorders>
            <w:shd w:val="clear" w:color="000000" w:fill="FDEECD"/>
            <w:vAlign w:val="center"/>
            <w:hideMark/>
          </w:tcPr>
          <w:p w14:paraId="235CF5DA"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0.00</w:t>
            </w:r>
          </w:p>
        </w:tc>
        <w:tc>
          <w:tcPr>
            <w:tcW w:w="445" w:type="pct"/>
            <w:tcBorders>
              <w:top w:val="nil"/>
              <w:left w:val="nil"/>
              <w:bottom w:val="single" w:sz="8" w:space="0" w:color="875C02"/>
              <w:right w:val="single" w:sz="8" w:space="0" w:color="875C02"/>
            </w:tcBorders>
            <w:shd w:val="clear" w:color="000000" w:fill="FDEECD"/>
            <w:vAlign w:val="center"/>
            <w:hideMark/>
          </w:tcPr>
          <w:p w14:paraId="40506331" w14:textId="2E723BC4"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$30,000</w:t>
            </w:r>
          </w:p>
        </w:tc>
        <w:tc>
          <w:tcPr>
            <w:tcW w:w="319" w:type="pct"/>
            <w:tcBorders>
              <w:top w:val="nil"/>
              <w:left w:val="nil"/>
              <w:bottom w:val="single" w:sz="8" w:space="0" w:color="875C02"/>
              <w:right w:val="single" w:sz="8" w:space="0" w:color="875C02"/>
            </w:tcBorders>
            <w:shd w:val="clear" w:color="000000" w:fill="FDEECD"/>
            <w:vAlign w:val="center"/>
            <w:hideMark/>
          </w:tcPr>
          <w:p w14:paraId="66FA3513" w14:textId="27ABB64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0.04</w:t>
            </w:r>
          </w:p>
        </w:tc>
      </w:tr>
      <w:tr w:rsidR="0067452D" w:rsidRPr="00056574" w14:paraId="3927DDF8" w14:textId="77777777" w:rsidTr="00E93B08">
        <w:trPr>
          <w:trHeight w:val="315"/>
        </w:trPr>
        <w:tc>
          <w:tcPr>
            <w:tcW w:w="416" w:type="pct"/>
            <w:tcBorders>
              <w:top w:val="nil"/>
              <w:left w:val="single" w:sz="8" w:space="0" w:color="875C02"/>
              <w:bottom w:val="single" w:sz="8" w:space="0" w:color="875C02"/>
              <w:right w:val="single" w:sz="8" w:space="0" w:color="875C02"/>
            </w:tcBorders>
            <w:shd w:val="clear" w:color="auto" w:fill="auto"/>
            <w:vAlign w:val="center"/>
            <w:hideMark/>
          </w:tcPr>
          <w:p w14:paraId="6844337D" w14:textId="77777777" w:rsidR="00056574" w:rsidRPr="00960704" w:rsidRDefault="00056574" w:rsidP="00056574">
            <w:pPr>
              <w:spacing w:line="240" w:lineRule="auto"/>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Cascade</w:t>
            </w:r>
          </w:p>
        </w:tc>
        <w:tc>
          <w:tcPr>
            <w:tcW w:w="443" w:type="pct"/>
            <w:tcBorders>
              <w:top w:val="nil"/>
              <w:left w:val="nil"/>
              <w:bottom w:val="single" w:sz="8" w:space="0" w:color="875C02"/>
              <w:right w:val="single" w:sz="8" w:space="0" w:color="875C02"/>
            </w:tcBorders>
            <w:shd w:val="clear" w:color="auto" w:fill="auto"/>
            <w:vAlign w:val="center"/>
            <w:hideMark/>
          </w:tcPr>
          <w:p w14:paraId="1B782877" w14:textId="5112D5B1"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288" w:type="pct"/>
            <w:tcBorders>
              <w:top w:val="nil"/>
              <w:left w:val="nil"/>
              <w:bottom w:val="single" w:sz="8" w:space="0" w:color="875C02"/>
              <w:right w:val="single" w:sz="8" w:space="0" w:color="875C02"/>
            </w:tcBorders>
            <w:shd w:val="clear" w:color="auto" w:fill="auto"/>
            <w:vAlign w:val="center"/>
            <w:hideMark/>
          </w:tcPr>
          <w:p w14:paraId="6BB51FD7"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5" w:type="pct"/>
            <w:tcBorders>
              <w:top w:val="nil"/>
              <w:left w:val="nil"/>
              <w:bottom w:val="single" w:sz="8" w:space="0" w:color="875C02"/>
              <w:right w:val="single" w:sz="8" w:space="0" w:color="875C02"/>
            </w:tcBorders>
            <w:shd w:val="clear" w:color="auto" w:fill="auto"/>
            <w:vAlign w:val="center"/>
            <w:hideMark/>
          </w:tcPr>
          <w:p w14:paraId="1E93674E" w14:textId="027B6AFF"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$1,700,000</w:t>
            </w:r>
          </w:p>
        </w:tc>
        <w:tc>
          <w:tcPr>
            <w:tcW w:w="350" w:type="pct"/>
            <w:tcBorders>
              <w:top w:val="nil"/>
              <w:left w:val="nil"/>
              <w:bottom w:val="single" w:sz="8" w:space="0" w:color="875C02"/>
              <w:right w:val="single" w:sz="8" w:space="0" w:color="875C02"/>
            </w:tcBorders>
            <w:shd w:val="clear" w:color="auto" w:fill="auto"/>
            <w:vAlign w:val="center"/>
            <w:hideMark/>
          </w:tcPr>
          <w:p w14:paraId="17EED9E7"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8.5</w:t>
            </w:r>
          </w:p>
        </w:tc>
        <w:tc>
          <w:tcPr>
            <w:tcW w:w="446" w:type="pct"/>
            <w:tcBorders>
              <w:top w:val="nil"/>
              <w:left w:val="nil"/>
              <w:bottom w:val="single" w:sz="8" w:space="0" w:color="875C02"/>
              <w:right w:val="single" w:sz="8" w:space="0" w:color="875C02"/>
            </w:tcBorders>
            <w:shd w:val="clear" w:color="auto" w:fill="auto"/>
            <w:vAlign w:val="center"/>
            <w:hideMark/>
          </w:tcPr>
          <w:p w14:paraId="412A4018" w14:textId="4D5ADE58"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$26,250</w:t>
            </w:r>
          </w:p>
        </w:tc>
        <w:tc>
          <w:tcPr>
            <w:tcW w:w="318" w:type="pct"/>
            <w:tcBorders>
              <w:top w:val="nil"/>
              <w:left w:val="nil"/>
              <w:bottom w:val="single" w:sz="8" w:space="0" w:color="875C02"/>
              <w:right w:val="single" w:sz="8" w:space="0" w:color="875C02"/>
            </w:tcBorders>
            <w:shd w:val="clear" w:color="auto" w:fill="auto"/>
            <w:vAlign w:val="center"/>
            <w:hideMark/>
          </w:tcPr>
          <w:p w14:paraId="0CE9B602"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0.19</w:t>
            </w:r>
          </w:p>
        </w:tc>
        <w:tc>
          <w:tcPr>
            <w:tcW w:w="445" w:type="pct"/>
            <w:tcBorders>
              <w:top w:val="nil"/>
              <w:left w:val="nil"/>
              <w:bottom w:val="single" w:sz="8" w:space="0" w:color="875C02"/>
              <w:right w:val="single" w:sz="8" w:space="0" w:color="875C02"/>
            </w:tcBorders>
            <w:shd w:val="clear" w:color="auto" w:fill="auto"/>
            <w:vAlign w:val="center"/>
            <w:hideMark/>
          </w:tcPr>
          <w:p w14:paraId="7CF823AB" w14:textId="20990E4B"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$26,250</w:t>
            </w:r>
          </w:p>
        </w:tc>
        <w:tc>
          <w:tcPr>
            <w:tcW w:w="319" w:type="pct"/>
            <w:tcBorders>
              <w:top w:val="nil"/>
              <w:left w:val="nil"/>
              <w:bottom w:val="single" w:sz="8" w:space="0" w:color="875C02"/>
              <w:right w:val="single" w:sz="8" w:space="0" w:color="875C02"/>
            </w:tcBorders>
            <w:shd w:val="clear" w:color="auto" w:fill="auto"/>
            <w:vAlign w:val="center"/>
            <w:hideMark/>
          </w:tcPr>
          <w:p w14:paraId="567D591F"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0.09</w:t>
            </w:r>
          </w:p>
        </w:tc>
        <w:tc>
          <w:tcPr>
            <w:tcW w:w="445" w:type="pct"/>
            <w:tcBorders>
              <w:top w:val="nil"/>
              <w:left w:val="nil"/>
              <w:bottom w:val="single" w:sz="8" w:space="0" w:color="875C02"/>
              <w:right w:val="single" w:sz="8" w:space="0" w:color="875C02"/>
            </w:tcBorders>
            <w:shd w:val="clear" w:color="auto" w:fill="auto"/>
            <w:vAlign w:val="center"/>
            <w:hideMark/>
          </w:tcPr>
          <w:p w14:paraId="21D0D9CC" w14:textId="07014ABF"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$22,500</w:t>
            </w:r>
          </w:p>
        </w:tc>
        <w:tc>
          <w:tcPr>
            <w:tcW w:w="319" w:type="pct"/>
            <w:tcBorders>
              <w:top w:val="nil"/>
              <w:left w:val="nil"/>
              <w:bottom w:val="single" w:sz="8" w:space="0" w:color="875C02"/>
              <w:right w:val="single" w:sz="8" w:space="0" w:color="875C02"/>
            </w:tcBorders>
            <w:shd w:val="clear" w:color="auto" w:fill="auto"/>
            <w:vAlign w:val="center"/>
            <w:hideMark/>
          </w:tcPr>
          <w:p w14:paraId="64403149"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0.20</w:t>
            </w:r>
          </w:p>
        </w:tc>
        <w:tc>
          <w:tcPr>
            <w:tcW w:w="445" w:type="pct"/>
            <w:tcBorders>
              <w:top w:val="nil"/>
              <w:left w:val="nil"/>
              <w:bottom w:val="single" w:sz="8" w:space="0" w:color="875C02"/>
              <w:right w:val="single" w:sz="8" w:space="0" w:color="875C02"/>
            </w:tcBorders>
            <w:shd w:val="clear" w:color="000000" w:fill="FDEECD"/>
            <w:vAlign w:val="center"/>
            <w:hideMark/>
          </w:tcPr>
          <w:p w14:paraId="0DAFB6FB" w14:textId="4CF18B11"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$1,775,000</w:t>
            </w:r>
          </w:p>
        </w:tc>
        <w:tc>
          <w:tcPr>
            <w:tcW w:w="319" w:type="pct"/>
            <w:tcBorders>
              <w:top w:val="nil"/>
              <w:left w:val="nil"/>
              <w:bottom w:val="single" w:sz="8" w:space="0" w:color="875C02"/>
              <w:right w:val="single" w:sz="8" w:space="0" w:color="875C02"/>
            </w:tcBorders>
            <w:shd w:val="clear" w:color="auto" w:fill="auto"/>
            <w:vAlign w:val="center"/>
            <w:hideMark/>
          </w:tcPr>
          <w:p w14:paraId="290B7F85" w14:textId="2EAF156E"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2.21</w:t>
            </w:r>
          </w:p>
        </w:tc>
      </w:tr>
      <w:tr w:rsidR="004C58C7" w:rsidRPr="00056574" w14:paraId="3EBFE715" w14:textId="77777777" w:rsidTr="00E93B08">
        <w:trPr>
          <w:trHeight w:val="315"/>
        </w:trPr>
        <w:tc>
          <w:tcPr>
            <w:tcW w:w="416" w:type="pct"/>
            <w:tcBorders>
              <w:top w:val="nil"/>
              <w:left w:val="single" w:sz="8" w:space="0" w:color="875C02"/>
              <w:bottom w:val="single" w:sz="8" w:space="0" w:color="875C02"/>
              <w:right w:val="single" w:sz="8" w:space="0" w:color="875C02"/>
            </w:tcBorders>
            <w:shd w:val="clear" w:color="000000" w:fill="FDEECD"/>
            <w:vAlign w:val="center"/>
            <w:hideMark/>
          </w:tcPr>
          <w:p w14:paraId="497B45F7" w14:textId="77777777" w:rsidR="00056574" w:rsidRPr="00960704" w:rsidRDefault="00056574" w:rsidP="00056574">
            <w:pPr>
              <w:spacing w:line="240" w:lineRule="auto"/>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Chouteau</w:t>
            </w:r>
          </w:p>
        </w:tc>
        <w:tc>
          <w:tcPr>
            <w:tcW w:w="443" w:type="pct"/>
            <w:tcBorders>
              <w:top w:val="nil"/>
              <w:left w:val="nil"/>
              <w:bottom w:val="single" w:sz="8" w:space="0" w:color="875C02"/>
              <w:right w:val="single" w:sz="8" w:space="0" w:color="875C02"/>
            </w:tcBorders>
            <w:shd w:val="clear" w:color="000000" w:fill="FDEECD"/>
            <w:vAlign w:val="center"/>
            <w:hideMark/>
          </w:tcPr>
          <w:p w14:paraId="1937EA87" w14:textId="59CB98B4"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288" w:type="pct"/>
            <w:tcBorders>
              <w:top w:val="nil"/>
              <w:left w:val="nil"/>
              <w:bottom w:val="single" w:sz="8" w:space="0" w:color="875C02"/>
              <w:right w:val="single" w:sz="8" w:space="0" w:color="875C02"/>
            </w:tcBorders>
            <w:shd w:val="clear" w:color="000000" w:fill="FDEECD"/>
            <w:vAlign w:val="center"/>
            <w:hideMark/>
          </w:tcPr>
          <w:p w14:paraId="112CEFB3"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5" w:type="pct"/>
            <w:tcBorders>
              <w:top w:val="nil"/>
              <w:left w:val="nil"/>
              <w:bottom w:val="single" w:sz="8" w:space="0" w:color="875C02"/>
              <w:right w:val="single" w:sz="8" w:space="0" w:color="875C02"/>
            </w:tcBorders>
            <w:shd w:val="clear" w:color="000000" w:fill="FDEECD"/>
            <w:vAlign w:val="center"/>
            <w:hideMark/>
          </w:tcPr>
          <w:p w14:paraId="03F4516A" w14:textId="2A5DC948"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350" w:type="pct"/>
            <w:tcBorders>
              <w:top w:val="nil"/>
              <w:left w:val="nil"/>
              <w:bottom w:val="single" w:sz="8" w:space="0" w:color="875C02"/>
              <w:right w:val="single" w:sz="8" w:space="0" w:color="875C02"/>
            </w:tcBorders>
            <w:shd w:val="clear" w:color="000000" w:fill="FDEECD"/>
            <w:vAlign w:val="center"/>
            <w:hideMark/>
          </w:tcPr>
          <w:p w14:paraId="4EE40980"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6" w:type="pct"/>
            <w:tcBorders>
              <w:top w:val="nil"/>
              <w:left w:val="nil"/>
              <w:bottom w:val="single" w:sz="8" w:space="0" w:color="875C02"/>
              <w:right w:val="single" w:sz="8" w:space="0" w:color="875C02"/>
            </w:tcBorders>
            <w:shd w:val="clear" w:color="000000" w:fill="FDEECD"/>
            <w:vAlign w:val="center"/>
            <w:hideMark/>
          </w:tcPr>
          <w:p w14:paraId="1D4D63F8" w14:textId="7E5EEB75"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$750,000</w:t>
            </w:r>
          </w:p>
        </w:tc>
        <w:tc>
          <w:tcPr>
            <w:tcW w:w="318" w:type="pct"/>
            <w:tcBorders>
              <w:top w:val="nil"/>
              <w:left w:val="nil"/>
              <w:bottom w:val="single" w:sz="8" w:space="0" w:color="875C02"/>
              <w:right w:val="single" w:sz="8" w:space="0" w:color="875C02"/>
            </w:tcBorders>
            <w:shd w:val="clear" w:color="000000" w:fill="FDEECD"/>
            <w:vAlign w:val="center"/>
            <w:hideMark/>
          </w:tcPr>
          <w:p w14:paraId="3D00ED39"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5.29</w:t>
            </w:r>
          </w:p>
        </w:tc>
        <w:tc>
          <w:tcPr>
            <w:tcW w:w="445" w:type="pct"/>
            <w:tcBorders>
              <w:top w:val="nil"/>
              <w:left w:val="nil"/>
              <w:bottom w:val="single" w:sz="8" w:space="0" w:color="875C02"/>
              <w:right w:val="single" w:sz="8" w:space="0" w:color="875C02"/>
            </w:tcBorders>
            <w:shd w:val="clear" w:color="000000" w:fill="FDEECD"/>
            <w:vAlign w:val="center"/>
            <w:hideMark/>
          </w:tcPr>
          <w:p w14:paraId="67996C29" w14:textId="74343DFE"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3C3E1F">
              <w:rPr>
                <w:rFonts w:asciiTheme="minorHAnsi" w:eastAsia="Times New Roman" w:hAnsiTheme="minorHAnsi" w:cstheme="minorHAnsi"/>
                <w:kern w:val="0"/>
                <w:sz w:val="18"/>
                <w:szCs w:val="18"/>
                <w14:ligatures w14:val="none"/>
              </w:rPr>
              <w:t>$0</w:t>
            </w:r>
          </w:p>
        </w:tc>
        <w:tc>
          <w:tcPr>
            <w:tcW w:w="319" w:type="pct"/>
            <w:tcBorders>
              <w:top w:val="nil"/>
              <w:left w:val="nil"/>
              <w:bottom w:val="single" w:sz="8" w:space="0" w:color="875C02"/>
              <w:right w:val="single" w:sz="8" w:space="0" w:color="875C02"/>
            </w:tcBorders>
            <w:shd w:val="clear" w:color="000000" w:fill="FDEECD"/>
            <w:vAlign w:val="center"/>
            <w:hideMark/>
          </w:tcPr>
          <w:p w14:paraId="03D7538A"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5" w:type="pct"/>
            <w:tcBorders>
              <w:top w:val="nil"/>
              <w:left w:val="nil"/>
              <w:bottom w:val="single" w:sz="8" w:space="0" w:color="875C02"/>
              <w:right w:val="single" w:sz="8" w:space="0" w:color="875C02"/>
            </w:tcBorders>
            <w:shd w:val="clear" w:color="000000" w:fill="FDEECD"/>
            <w:vAlign w:val="center"/>
            <w:hideMark/>
          </w:tcPr>
          <w:p w14:paraId="76AC8529" w14:textId="169A22F1"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$40,000</w:t>
            </w:r>
          </w:p>
        </w:tc>
        <w:tc>
          <w:tcPr>
            <w:tcW w:w="319" w:type="pct"/>
            <w:tcBorders>
              <w:top w:val="nil"/>
              <w:left w:val="nil"/>
              <w:bottom w:val="single" w:sz="8" w:space="0" w:color="875C02"/>
              <w:right w:val="single" w:sz="8" w:space="0" w:color="875C02"/>
            </w:tcBorders>
            <w:shd w:val="clear" w:color="000000" w:fill="FDEECD"/>
            <w:vAlign w:val="center"/>
            <w:hideMark/>
          </w:tcPr>
          <w:p w14:paraId="537D604B"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0.35</w:t>
            </w:r>
          </w:p>
        </w:tc>
        <w:tc>
          <w:tcPr>
            <w:tcW w:w="445" w:type="pct"/>
            <w:tcBorders>
              <w:top w:val="nil"/>
              <w:left w:val="nil"/>
              <w:bottom w:val="single" w:sz="8" w:space="0" w:color="875C02"/>
              <w:right w:val="single" w:sz="8" w:space="0" w:color="875C02"/>
            </w:tcBorders>
            <w:shd w:val="clear" w:color="000000" w:fill="FDEECD"/>
            <w:vAlign w:val="center"/>
            <w:hideMark/>
          </w:tcPr>
          <w:p w14:paraId="0BE3F464" w14:textId="603B8690"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$790,000</w:t>
            </w:r>
          </w:p>
        </w:tc>
        <w:tc>
          <w:tcPr>
            <w:tcW w:w="319" w:type="pct"/>
            <w:tcBorders>
              <w:top w:val="nil"/>
              <w:left w:val="nil"/>
              <w:bottom w:val="single" w:sz="8" w:space="0" w:color="875C02"/>
              <w:right w:val="single" w:sz="8" w:space="0" w:color="875C02"/>
            </w:tcBorders>
            <w:shd w:val="clear" w:color="000000" w:fill="FDEECD"/>
            <w:vAlign w:val="center"/>
            <w:hideMark/>
          </w:tcPr>
          <w:p w14:paraId="43235D52" w14:textId="4878819D"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0.98</w:t>
            </w:r>
          </w:p>
        </w:tc>
      </w:tr>
      <w:tr w:rsidR="0067452D" w:rsidRPr="00056574" w14:paraId="79CD75AC" w14:textId="77777777" w:rsidTr="00E93B08">
        <w:trPr>
          <w:trHeight w:val="315"/>
        </w:trPr>
        <w:tc>
          <w:tcPr>
            <w:tcW w:w="416" w:type="pct"/>
            <w:tcBorders>
              <w:top w:val="nil"/>
              <w:left w:val="single" w:sz="8" w:space="0" w:color="875C02"/>
              <w:bottom w:val="single" w:sz="8" w:space="0" w:color="875C02"/>
              <w:right w:val="single" w:sz="8" w:space="0" w:color="875C02"/>
            </w:tcBorders>
            <w:shd w:val="clear" w:color="auto" w:fill="auto"/>
            <w:vAlign w:val="center"/>
            <w:hideMark/>
          </w:tcPr>
          <w:p w14:paraId="6310F7BA" w14:textId="77777777" w:rsidR="00056574" w:rsidRPr="00960704" w:rsidRDefault="00056574" w:rsidP="00056574">
            <w:pPr>
              <w:spacing w:line="240" w:lineRule="auto"/>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Custer</w:t>
            </w:r>
          </w:p>
        </w:tc>
        <w:tc>
          <w:tcPr>
            <w:tcW w:w="443" w:type="pct"/>
            <w:tcBorders>
              <w:top w:val="nil"/>
              <w:left w:val="nil"/>
              <w:bottom w:val="single" w:sz="8" w:space="0" w:color="875C02"/>
              <w:right w:val="single" w:sz="8" w:space="0" w:color="875C02"/>
            </w:tcBorders>
            <w:shd w:val="clear" w:color="auto" w:fill="auto"/>
            <w:vAlign w:val="center"/>
            <w:hideMark/>
          </w:tcPr>
          <w:p w14:paraId="1CFC9861" w14:textId="7A6F26FD"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288" w:type="pct"/>
            <w:tcBorders>
              <w:top w:val="nil"/>
              <w:left w:val="nil"/>
              <w:bottom w:val="single" w:sz="8" w:space="0" w:color="875C02"/>
              <w:right w:val="single" w:sz="8" w:space="0" w:color="875C02"/>
            </w:tcBorders>
            <w:shd w:val="clear" w:color="auto" w:fill="auto"/>
            <w:vAlign w:val="center"/>
            <w:hideMark/>
          </w:tcPr>
          <w:p w14:paraId="216E73BE"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5" w:type="pct"/>
            <w:tcBorders>
              <w:top w:val="nil"/>
              <w:left w:val="nil"/>
              <w:bottom w:val="single" w:sz="8" w:space="0" w:color="875C02"/>
              <w:right w:val="single" w:sz="8" w:space="0" w:color="875C02"/>
            </w:tcBorders>
            <w:shd w:val="clear" w:color="auto" w:fill="auto"/>
            <w:vAlign w:val="center"/>
            <w:hideMark/>
          </w:tcPr>
          <w:p w14:paraId="255B03D6" w14:textId="31CD8251"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$60,000</w:t>
            </w:r>
          </w:p>
        </w:tc>
        <w:tc>
          <w:tcPr>
            <w:tcW w:w="350" w:type="pct"/>
            <w:tcBorders>
              <w:top w:val="nil"/>
              <w:left w:val="nil"/>
              <w:bottom w:val="single" w:sz="8" w:space="0" w:color="875C02"/>
              <w:right w:val="single" w:sz="8" w:space="0" w:color="875C02"/>
            </w:tcBorders>
            <w:shd w:val="clear" w:color="auto" w:fill="auto"/>
            <w:vAlign w:val="center"/>
            <w:hideMark/>
          </w:tcPr>
          <w:p w14:paraId="2FAEEAFB"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0.3</w:t>
            </w:r>
          </w:p>
        </w:tc>
        <w:tc>
          <w:tcPr>
            <w:tcW w:w="446" w:type="pct"/>
            <w:tcBorders>
              <w:top w:val="nil"/>
              <w:left w:val="nil"/>
              <w:bottom w:val="single" w:sz="8" w:space="0" w:color="875C02"/>
              <w:right w:val="single" w:sz="8" w:space="0" w:color="875C02"/>
            </w:tcBorders>
            <w:shd w:val="clear" w:color="auto" w:fill="auto"/>
            <w:vAlign w:val="center"/>
            <w:hideMark/>
          </w:tcPr>
          <w:p w14:paraId="64796889" w14:textId="4A90C399"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$750,000</w:t>
            </w:r>
          </w:p>
        </w:tc>
        <w:tc>
          <w:tcPr>
            <w:tcW w:w="318" w:type="pct"/>
            <w:tcBorders>
              <w:top w:val="nil"/>
              <w:left w:val="nil"/>
              <w:bottom w:val="single" w:sz="8" w:space="0" w:color="875C02"/>
              <w:right w:val="single" w:sz="8" w:space="0" w:color="875C02"/>
            </w:tcBorders>
            <w:shd w:val="clear" w:color="auto" w:fill="auto"/>
            <w:vAlign w:val="center"/>
            <w:hideMark/>
          </w:tcPr>
          <w:p w14:paraId="20AC494E"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5.29</w:t>
            </w:r>
          </w:p>
        </w:tc>
        <w:tc>
          <w:tcPr>
            <w:tcW w:w="445" w:type="pct"/>
            <w:tcBorders>
              <w:top w:val="nil"/>
              <w:left w:val="nil"/>
              <w:bottom w:val="single" w:sz="8" w:space="0" w:color="875C02"/>
              <w:right w:val="single" w:sz="8" w:space="0" w:color="875C02"/>
            </w:tcBorders>
            <w:shd w:val="clear" w:color="auto" w:fill="auto"/>
            <w:vAlign w:val="center"/>
            <w:hideMark/>
          </w:tcPr>
          <w:p w14:paraId="0C8500A4" w14:textId="5C7ED502"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3C3E1F">
              <w:rPr>
                <w:rFonts w:asciiTheme="minorHAnsi" w:eastAsia="Times New Roman" w:hAnsiTheme="minorHAnsi" w:cstheme="minorHAnsi"/>
                <w:kern w:val="0"/>
                <w:sz w:val="18"/>
                <w:szCs w:val="18"/>
                <w14:ligatures w14:val="none"/>
              </w:rPr>
              <w:t>$0</w:t>
            </w:r>
          </w:p>
        </w:tc>
        <w:tc>
          <w:tcPr>
            <w:tcW w:w="319" w:type="pct"/>
            <w:tcBorders>
              <w:top w:val="nil"/>
              <w:left w:val="nil"/>
              <w:bottom w:val="single" w:sz="8" w:space="0" w:color="875C02"/>
              <w:right w:val="single" w:sz="8" w:space="0" w:color="875C02"/>
            </w:tcBorders>
            <w:shd w:val="clear" w:color="auto" w:fill="auto"/>
            <w:vAlign w:val="center"/>
            <w:hideMark/>
          </w:tcPr>
          <w:p w14:paraId="65765C1B"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5" w:type="pct"/>
            <w:tcBorders>
              <w:top w:val="nil"/>
              <w:left w:val="nil"/>
              <w:bottom w:val="single" w:sz="8" w:space="0" w:color="875C02"/>
              <w:right w:val="single" w:sz="8" w:space="0" w:color="875C02"/>
            </w:tcBorders>
            <w:shd w:val="clear" w:color="auto" w:fill="auto"/>
            <w:vAlign w:val="center"/>
            <w:hideMark/>
          </w:tcPr>
          <w:p w14:paraId="08B8716C" w14:textId="3BE4CA29"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$50,000</w:t>
            </w:r>
          </w:p>
        </w:tc>
        <w:tc>
          <w:tcPr>
            <w:tcW w:w="319" w:type="pct"/>
            <w:tcBorders>
              <w:top w:val="nil"/>
              <w:left w:val="nil"/>
              <w:bottom w:val="single" w:sz="8" w:space="0" w:color="875C02"/>
              <w:right w:val="single" w:sz="8" w:space="0" w:color="875C02"/>
            </w:tcBorders>
            <w:shd w:val="clear" w:color="000000" w:fill="FDEECD"/>
            <w:vAlign w:val="center"/>
            <w:hideMark/>
          </w:tcPr>
          <w:p w14:paraId="26E3E825"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0.44</w:t>
            </w:r>
          </w:p>
        </w:tc>
        <w:tc>
          <w:tcPr>
            <w:tcW w:w="445" w:type="pct"/>
            <w:tcBorders>
              <w:top w:val="nil"/>
              <w:left w:val="nil"/>
              <w:bottom w:val="single" w:sz="8" w:space="0" w:color="875C02"/>
              <w:right w:val="single" w:sz="8" w:space="0" w:color="875C02"/>
            </w:tcBorders>
            <w:shd w:val="clear" w:color="000000" w:fill="FDEECD"/>
            <w:vAlign w:val="center"/>
            <w:hideMark/>
          </w:tcPr>
          <w:p w14:paraId="104D97DB" w14:textId="0FC1E231"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$860,000</w:t>
            </w:r>
          </w:p>
        </w:tc>
        <w:tc>
          <w:tcPr>
            <w:tcW w:w="319" w:type="pct"/>
            <w:tcBorders>
              <w:top w:val="nil"/>
              <w:left w:val="nil"/>
              <w:bottom w:val="single" w:sz="8" w:space="0" w:color="875C02"/>
              <w:right w:val="single" w:sz="8" w:space="0" w:color="875C02"/>
            </w:tcBorders>
            <w:shd w:val="clear" w:color="auto" w:fill="auto"/>
            <w:vAlign w:val="center"/>
            <w:hideMark/>
          </w:tcPr>
          <w:p w14:paraId="0BC759D2" w14:textId="5416E446"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1.07</w:t>
            </w:r>
          </w:p>
        </w:tc>
      </w:tr>
      <w:tr w:rsidR="004C58C7" w:rsidRPr="00056574" w14:paraId="1E3467C6" w14:textId="77777777" w:rsidTr="00E93B08">
        <w:trPr>
          <w:trHeight w:val="315"/>
        </w:trPr>
        <w:tc>
          <w:tcPr>
            <w:tcW w:w="416" w:type="pct"/>
            <w:tcBorders>
              <w:top w:val="nil"/>
              <w:left w:val="single" w:sz="8" w:space="0" w:color="875C02"/>
              <w:bottom w:val="single" w:sz="8" w:space="0" w:color="875C02"/>
              <w:right w:val="single" w:sz="8" w:space="0" w:color="875C02"/>
            </w:tcBorders>
            <w:shd w:val="clear" w:color="000000" w:fill="FDEECD"/>
            <w:vAlign w:val="center"/>
            <w:hideMark/>
          </w:tcPr>
          <w:p w14:paraId="5A284404" w14:textId="77777777" w:rsidR="00056574" w:rsidRPr="00960704" w:rsidRDefault="00056574" w:rsidP="00056574">
            <w:pPr>
              <w:spacing w:line="240" w:lineRule="auto"/>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Daniels</w:t>
            </w:r>
          </w:p>
        </w:tc>
        <w:tc>
          <w:tcPr>
            <w:tcW w:w="443" w:type="pct"/>
            <w:tcBorders>
              <w:top w:val="nil"/>
              <w:left w:val="nil"/>
              <w:bottom w:val="single" w:sz="8" w:space="0" w:color="875C02"/>
              <w:right w:val="single" w:sz="8" w:space="0" w:color="875C02"/>
            </w:tcBorders>
            <w:shd w:val="clear" w:color="000000" w:fill="FDEECD"/>
            <w:vAlign w:val="center"/>
            <w:hideMark/>
          </w:tcPr>
          <w:p w14:paraId="55C62318" w14:textId="09BB25F4"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FC2DEC">
              <w:rPr>
                <w:rFonts w:asciiTheme="minorHAnsi" w:eastAsia="Times New Roman" w:hAnsiTheme="minorHAnsi" w:cstheme="minorHAnsi"/>
                <w:kern w:val="0"/>
                <w:sz w:val="18"/>
                <w:szCs w:val="18"/>
                <w14:ligatures w14:val="none"/>
              </w:rPr>
              <w:t>$0</w:t>
            </w:r>
          </w:p>
        </w:tc>
        <w:tc>
          <w:tcPr>
            <w:tcW w:w="288" w:type="pct"/>
            <w:tcBorders>
              <w:top w:val="nil"/>
              <w:left w:val="nil"/>
              <w:bottom w:val="single" w:sz="8" w:space="0" w:color="875C02"/>
              <w:right w:val="single" w:sz="8" w:space="0" w:color="875C02"/>
            </w:tcBorders>
            <w:shd w:val="clear" w:color="000000" w:fill="FDEECD"/>
            <w:vAlign w:val="center"/>
            <w:hideMark/>
          </w:tcPr>
          <w:p w14:paraId="2D3D4129"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5" w:type="pct"/>
            <w:tcBorders>
              <w:top w:val="nil"/>
              <w:left w:val="nil"/>
              <w:bottom w:val="single" w:sz="8" w:space="0" w:color="875C02"/>
              <w:right w:val="single" w:sz="8" w:space="0" w:color="875C02"/>
            </w:tcBorders>
            <w:shd w:val="clear" w:color="000000" w:fill="FDEECD"/>
            <w:vAlign w:val="center"/>
            <w:hideMark/>
          </w:tcPr>
          <w:p w14:paraId="21F99BE3" w14:textId="460CB889"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350" w:type="pct"/>
            <w:tcBorders>
              <w:top w:val="nil"/>
              <w:left w:val="nil"/>
              <w:bottom w:val="single" w:sz="8" w:space="0" w:color="875C02"/>
              <w:right w:val="single" w:sz="8" w:space="0" w:color="875C02"/>
            </w:tcBorders>
            <w:shd w:val="clear" w:color="000000" w:fill="FDEECD"/>
            <w:vAlign w:val="center"/>
            <w:hideMark/>
          </w:tcPr>
          <w:p w14:paraId="7FDE0CB5"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6" w:type="pct"/>
            <w:tcBorders>
              <w:top w:val="nil"/>
              <w:left w:val="nil"/>
              <w:bottom w:val="single" w:sz="8" w:space="0" w:color="875C02"/>
              <w:right w:val="single" w:sz="8" w:space="0" w:color="875C02"/>
            </w:tcBorders>
            <w:shd w:val="clear" w:color="000000" w:fill="FDEECD"/>
            <w:vAlign w:val="center"/>
            <w:hideMark/>
          </w:tcPr>
          <w:p w14:paraId="049A7345" w14:textId="70410DF4"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$50,000</w:t>
            </w:r>
          </w:p>
        </w:tc>
        <w:tc>
          <w:tcPr>
            <w:tcW w:w="318" w:type="pct"/>
            <w:tcBorders>
              <w:top w:val="nil"/>
              <w:left w:val="nil"/>
              <w:bottom w:val="single" w:sz="8" w:space="0" w:color="875C02"/>
              <w:right w:val="single" w:sz="8" w:space="0" w:color="875C02"/>
            </w:tcBorders>
            <w:shd w:val="clear" w:color="000000" w:fill="FDEECD"/>
            <w:vAlign w:val="center"/>
            <w:hideMark/>
          </w:tcPr>
          <w:p w14:paraId="3444C6C1"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0.35</w:t>
            </w:r>
          </w:p>
        </w:tc>
        <w:tc>
          <w:tcPr>
            <w:tcW w:w="445" w:type="pct"/>
            <w:tcBorders>
              <w:top w:val="nil"/>
              <w:left w:val="nil"/>
              <w:bottom w:val="single" w:sz="8" w:space="0" w:color="875C02"/>
              <w:right w:val="single" w:sz="8" w:space="0" w:color="875C02"/>
            </w:tcBorders>
            <w:shd w:val="clear" w:color="000000" w:fill="FDEECD"/>
            <w:vAlign w:val="center"/>
            <w:hideMark/>
          </w:tcPr>
          <w:p w14:paraId="4D89A5CA" w14:textId="0AC14CEB"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$30,000</w:t>
            </w:r>
          </w:p>
        </w:tc>
        <w:tc>
          <w:tcPr>
            <w:tcW w:w="319" w:type="pct"/>
            <w:tcBorders>
              <w:top w:val="nil"/>
              <w:left w:val="nil"/>
              <w:bottom w:val="single" w:sz="8" w:space="0" w:color="875C02"/>
              <w:right w:val="single" w:sz="8" w:space="0" w:color="875C02"/>
            </w:tcBorders>
            <w:shd w:val="clear" w:color="000000" w:fill="FDEECD"/>
            <w:vAlign w:val="center"/>
            <w:hideMark/>
          </w:tcPr>
          <w:p w14:paraId="34AA21C2"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0.08</w:t>
            </w:r>
          </w:p>
        </w:tc>
        <w:tc>
          <w:tcPr>
            <w:tcW w:w="445" w:type="pct"/>
            <w:tcBorders>
              <w:top w:val="nil"/>
              <w:left w:val="nil"/>
              <w:bottom w:val="single" w:sz="8" w:space="0" w:color="875C02"/>
              <w:right w:val="single" w:sz="8" w:space="0" w:color="875C02"/>
            </w:tcBorders>
            <w:shd w:val="clear" w:color="000000" w:fill="FDEECD"/>
            <w:vAlign w:val="center"/>
            <w:hideMark/>
          </w:tcPr>
          <w:p w14:paraId="7DDDCE1D" w14:textId="3BA03B79"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319" w:type="pct"/>
            <w:tcBorders>
              <w:top w:val="nil"/>
              <w:left w:val="nil"/>
              <w:bottom w:val="single" w:sz="8" w:space="0" w:color="875C02"/>
              <w:right w:val="single" w:sz="8" w:space="0" w:color="875C02"/>
            </w:tcBorders>
            <w:shd w:val="clear" w:color="000000" w:fill="FDEECD"/>
            <w:vAlign w:val="center"/>
            <w:hideMark/>
          </w:tcPr>
          <w:p w14:paraId="4139290B"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0.00</w:t>
            </w:r>
          </w:p>
        </w:tc>
        <w:tc>
          <w:tcPr>
            <w:tcW w:w="445" w:type="pct"/>
            <w:tcBorders>
              <w:top w:val="nil"/>
              <w:left w:val="nil"/>
              <w:bottom w:val="single" w:sz="8" w:space="0" w:color="875C02"/>
              <w:right w:val="single" w:sz="8" w:space="0" w:color="875C02"/>
            </w:tcBorders>
            <w:shd w:val="clear" w:color="000000" w:fill="FDEECD"/>
            <w:vAlign w:val="center"/>
            <w:hideMark/>
          </w:tcPr>
          <w:p w14:paraId="48E8643C" w14:textId="2B10F825"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$80,000</w:t>
            </w:r>
          </w:p>
        </w:tc>
        <w:tc>
          <w:tcPr>
            <w:tcW w:w="319" w:type="pct"/>
            <w:tcBorders>
              <w:top w:val="nil"/>
              <w:left w:val="nil"/>
              <w:bottom w:val="single" w:sz="8" w:space="0" w:color="875C02"/>
              <w:right w:val="single" w:sz="8" w:space="0" w:color="875C02"/>
            </w:tcBorders>
            <w:shd w:val="clear" w:color="000000" w:fill="FDEECD"/>
            <w:vAlign w:val="center"/>
            <w:hideMark/>
          </w:tcPr>
          <w:p w14:paraId="165A3874" w14:textId="2039360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0.10</w:t>
            </w:r>
          </w:p>
        </w:tc>
      </w:tr>
      <w:tr w:rsidR="0067452D" w:rsidRPr="00056574" w14:paraId="71605699" w14:textId="77777777" w:rsidTr="00E93B08">
        <w:trPr>
          <w:trHeight w:val="315"/>
        </w:trPr>
        <w:tc>
          <w:tcPr>
            <w:tcW w:w="416" w:type="pct"/>
            <w:tcBorders>
              <w:top w:val="nil"/>
              <w:left w:val="single" w:sz="8" w:space="0" w:color="875C02"/>
              <w:bottom w:val="single" w:sz="8" w:space="0" w:color="875C02"/>
              <w:right w:val="single" w:sz="8" w:space="0" w:color="875C02"/>
            </w:tcBorders>
            <w:shd w:val="clear" w:color="auto" w:fill="auto"/>
            <w:vAlign w:val="center"/>
            <w:hideMark/>
          </w:tcPr>
          <w:p w14:paraId="5B7DE228" w14:textId="77777777" w:rsidR="00056574" w:rsidRPr="00960704" w:rsidRDefault="00056574" w:rsidP="00056574">
            <w:pPr>
              <w:spacing w:line="240" w:lineRule="auto"/>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Dawson</w:t>
            </w:r>
          </w:p>
        </w:tc>
        <w:tc>
          <w:tcPr>
            <w:tcW w:w="443" w:type="pct"/>
            <w:tcBorders>
              <w:top w:val="nil"/>
              <w:left w:val="nil"/>
              <w:bottom w:val="single" w:sz="8" w:space="0" w:color="875C02"/>
              <w:right w:val="single" w:sz="8" w:space="0" w:color="875C02"/>
            </w:tcBorders>
            <w:shd w:val="clear" w:color="auto" w:fill="auto"/>
            <w:vAlign w:val="center"/>
            <w:hideMark/>
          </w:tcPr>
          <w:p w14:paraId="075A0076" w14:textId="4C826181"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FC2DEC">
              <w:rPr>
                <w:rFonts w:asciiTheme="minorHAnsi" w:eastAsia="Times New Roman" w:hAnsiTheme="minorHAnsi" w:cstheme="minorHAnsi"/>
                <w:kern w:val="0"/>
                <w:sz w:val="18"/>
                <w:szCs w:val="18"/>
                <w14:ligatures w14:val="none"/>
              </w:rPr>
              <w:t>$0</w:t>
            </w:r>
          </w:p>
        </w:tc>
        <w:tc>
          <w:tcPr>
            <w:tcW w:w="288" w:type="pct"/>
            <w:tcBorders>
              <w:top w:val="nil"/>
              <w:left w:val="nil"/>
              <w:bottom w:val="single" w:sz="8" w:space="0" w:color="875C02"/>
              <w:right w:val="single" w:sz="8" w:space="0" w:color="875C02"/>
            </w:tcBorders>
            <w:shd w:val="clear" w:color="auto" w:fill="auto"/>
            <w:vAlign w:val="center"/>
            <w:hideMark/>
          </w:tcPr>
          <w:p w14:paraId="22D05FDF"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5" w:type="pct"/>
            <w:tcBorders>
              <w:top w:val="nil"/>
              <w:left w:val="nil"/>
              <w:bottom w:val="single" w:sz="8" w:space="0" w:color="875C02"/>
              <w:right w:val="single" w:sz="8" w:space="0" w:color="875C02"/>
            </w:tcBorders>
            <w:shd w:val="clear" w:color="auto" w:fill="auto"/>
            <w:vAlign w:val="center"/>
            <w:hideMark/>
          </w:tcPr>
          <w:p w14:paraId="2EFABFE9" w14:textId="3923541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$10,000</w:t>
            </w:r>
          </w:p>
        </w:tc>
        <w:tc>
          <w:tcPr>
            <w:tcW w:w="350" w:type="pct"/>
            <w:tcBorders>
              <w:top w:val="nil"/>
              <w:left w:val="nil"/>
              <w:bottom w:val="single" w:sz="8" w:space="0" w:color="875C02"/>
              <w:right w:val="single" w:sz="8" w:space="0" w:color="875C02"/>
            </w:tcBorders>
            <w:shd w:val="clear" w:color="auto" w:fill="auto"/>
            <w:vAlign w:val="center"/>
            <w:hideMark/>
          </w:tcPr>
          <w:p w14:paraId="64A11593"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0.05</w:t>
            </w:r>
          </w:p>
        </w:tc>
        <w:tc>
          <w:tcPr>
            <w:tcW w:w="446" w:type="pct"/>
            <w:tcBorders>
              <w:top w:val="nil"/>
              <w:left w:val="nil"/>
              <w:bottom w:val="single" w:sz="8" w:space="0" w:color="875C02"/>
              <w:right w:val="single" w:sz="8" w:space="0" w:color="875C02"/>
            </w:tcBorders>
            <w:shd w:val="clear" w:color="auto" w:fill="auto"/>
            <w:vAlign w:val="center"/>
            <w:hideMark/>
          </w:tcPr>
          <w:p w14:paraId="12C590A1" w14:textId="50EBB1E2"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$626,250</w:t>
            </w:r>
          </w:p>
        </w:tc>
        <w:tc>
          <w:tcPr>
            <w:tcW w:w="318" w:type="pct"/>
            <w:tcBorders>
              <w:top w:val="nil"/>
              <w:left w:val="nil"/>
              <w:bottom w:val="single" w:sz="8" w:space="0" w:color="875C02"/>
              <w:right w:val="single" w:sz="8" w:space="0" w:color="875C02"/>
            </w:tcBorders>
            <w:shd w:val="clear" w:color="auto" w:fill="auto"/>
            <w:vAlign w:val="center"/>
            <w:hideMark/>
          </w:tcPr>
          <w:p w14:paraId="404A3D5D"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4.42</w:t>
            </w:r>
          </w:p>
        </w:tc>
        <w:tc>
          <w:tcPr>
            <w:tcW w:w="445" w:type="pct"/>
            <w:tcBorders>
              <w:top w:val="nil"/>
              <w:left w:val="nil"/>
              <w:bottom w:val="single" w:sz="8" w:space="0" w:color="875C02"/>
              <w:right w:val="single" w:sz="8" w:space="0" w:color="875C02"/>
            </w:tcBorders>
            <w:shd w:val="clear" w:color="auto" w:fill="auto"/>
            <w:vAlign w:val="center"/>
            <w:hideMark/>
          </w:tcPr>
          <w:p w14:paraId="7B21008F" w14:textId="11DE8304"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$36,750</w:t>
            </w:r>
          </w:p>
        </w:tc>
        <w:tc>
          <w:tcPr>
            <w:tcW w:w="319" w:type="pct"/>
            <w:tcBorders>
              <w:top w:val="nil"/>
              <w:left w:val="nil"/>
              <w:bottom w:val="single" w:sz="8" w:space="0" w:color="875C02"/>
              <w:right w:val="single" w:sz="8" w:space="0" w:color="875C02"/>
            </w:tcBorders>
            <w:shd w:val="clear" w:color="auto" w:fill="auto"/>
            <w:vAlign w:val="center"/>
            <w:hideMark/>
          </w:tcPr>
          <w:p w14:paraId="3C1F5DBE"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0.13</w:t>
            </w:r>
          </w:p>
        </w:tc>
        <w:tc>
          <w:tcPr>
            <w:tcW w:w="445" w:type="pct"/>
            <w:tcBorders>
              <w:top w:val="nil"/>
              <w:left w:val="nil"/>
              <w:bottom w:val="single" w:sz="8" w:space="0" w:color="875C02"/>
              <w:right w:val="single" w:sz="8" w:space="0" w:color="875C02"/>
            </w:tcBorders>
            <w:shd w:val="clear" w:color="auto" w:fill="auto"/>
            <w:vAlign w:val="center"/>
            <w:hideMark/>
          </w:tcPr>
          <w:p w14:paraId="1A5C1C2A" w14:textId="2710DBBD"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$24,120</w:t>
            </w:r>
          </w:p>
        </w:tc>
        <w:tc>
          <w:tcPr>
            <w:tcW w:w="319" w:type="pct"/>
            <w:tcBorders>
              <w:top w:val="nil"/>
              <w:left w:val="nil"/>
              <w:bottom w:val="single" w:sz="8" w:space="0" w:color="875C02"/>
              <w:right w:val="single" w:sz="8" w:space="0" w:color="875C02"/>
            </w:tcBorders>
            <w:shd w:val="clear" w:color="auto" w:fill="auto"/>
            <w:vAlign w:val="center"/>
            <w:hideMark/>
          </w:tcPr>
          <w:p w14:paraId="5AB13E70"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0.21</w:t>
            </w:r>
          </w:p>
        </w:tc>
        <w:tc>
          <w:tcPr>
            <w:tcW w:w="445" w:type="pct"/>
            <w:tcBorders>
              <w:top w:val="nil"/>
              <w:left w:val="nil"/>
              <w:bottom w:val="single" w:sz="8" w:space="0" w:color="875C02"/>
              <w:right w:val="single" w:sz="8" w:space="0" w:color="875C02"/>
            </w:tcBorders>
            <w:shd w:val="clear" w:color="000000" w:fill="FDEECD"/>
            <w:vAlign w:val="center"/>
            <w:hideMark/>
          </w:tcPr>
          <w:p w14:paraId="5CB53DF4" w14:textId="17C24AA5"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$697,120</w:t>
            </w:r>
          </w:p>
        </w:tc>
        <w:tc>
          <w:tcPr>
            <w:tcW w:w="319" w:type="pct"/>
            <w:tcBorders>
              <w:top w:val="nil"/>
              <w:left w:val="nil"/>
              <w:bottom w:val="single" w:sz="8" w:space="0" w:color="875C02"/>
              <w:right w:val="single" w:sz="8" w:space="0" w:color="875C02"/>
            </w:tcBorders>
            <w:shd w:val="clear" w:color="auto" w:fill="auto"/>
            <w:vAlign w:val="center"/>
            <w:hideMark/>
          </w:tcPr>
          <w:p w14:paraId="3016AFBB" w14:textId="72978E8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0.87</w:t>
            </w:r>
          </w:p>
        </w:tc>
      </w:tr>
      <w:tr w:rsidR="004C58C7" w:rsidRPr="00056574" w14:paraId="413F3505" w14:textId="77777777" w:rsidTr="00E93B08">
        <w:trPr>
          <w:trHeight w:val="315"/>
        </w:trPr>
        <w:tc>
          <w:tcPr>
            <w:tcW w:w="416" w:type="pct"/>
            <w:tcBorders>
              <w:top w:val="nil"/>
              <w:left w:val="single" w:sz="8" w:space="0" w:color="875C02"/>
              <w:bottom w:val="single" w:sz="8" w:space="0" w:color="875C02"/>
              <w:right w:val="single" w:sz="8" w:space="0" w:color="875C02"/>
            </w:tcBorders>
            <w:shd w:val="clear" w:color="000000" w:fill="FDEECD"/>
            <w:vAlign w:val="center"/>
            <w:hideMark/>
          </w:tcPr>
          <w:p w14:paraId="17E7183B" w14:textId="77777777" w:rsidR="00056574" w:rsidRPr="00960704" w:rsidRDefault="00056574" w:rsidP="00056574">
            <w:pPr>
              <w:spacing w:line="240" w:lineRule="auto"/>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Fallon</w:t>
            </w:r>
          </w:p>
        </w:tc>
        <w:tc>
          <w:tcPr>
            <w:tcW w:w="443" w:type="pct"/>
            <w:tcBorders>
              <w:top w:val="nil"/>
              <w:left w:val="nil"/>
              <w:bottom w:val="single" w:sz="8" w:space="0" w:color="875C02"/>
              <w:right w:val="single" w:sz="8" w:space="0" w:color="875C02"/>
            </w:tcBorders>
            <w:shd w:val="clear" w:color="000000" w:fill="FDEECD"/>
            <w:vAlign w:val="center"/>
            <w:hideMark/>
          </w:tcPr>
          <w:p w14:paraId="17995199" w14:textId="16CC519C"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FC2DEC">
              <w:rPr>
                <w:rFonts w:asciiTheme="minorHAnsi" w:eastAsia="Times New Roman" w:hAnsiTheme="minorHAnsi" w:cstheme="minorHAnsi"/>
                <w:kern w:val="0"/>
                <w:sz w:val="18"/>
                <w:szCs w:val="18"/>
                <w14:ligatures w14:val="none"/>
              </w:rPr>
              <w:t>$0</w:t>
            </w:r>
          </w:p>
        </w:tc>
        <w:tc>
          <w:tcPr>
            <w:tcW w:w="288" w:type="pct"/>
            <w:tcBorders>
              <w:top w:val="nil"/>
              <w:left w:val="nil"/>
              <w:bottom w:val="single" w:sz="8" w:space="0" w:color="875C02"/>
              <w:right w:val="single" w:sz="8" w:space="0" w:color="875C02"/>
            </w:tcBorders>
            <w:shd w:val="clear" w:color="000000" w:fill="FDEECD"/>
            <w:vAlign w:val="center"/>
            <w:hideMark/>
          </w:tcPr>
          <w:p w14:paraId="6FDC1CF7"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5" w:type="pct"/>
            <w:tcBorders>
              <w:top w:val="nil"/>
              <w:left w:val="nil"/>
              <w:bottom w:val="single" w:sz="8" w:space="0" w:color="875C02"/>
              <w:right w:val="single" w:sz="8" w:space="0" w:color="875C02"/>
            </w:tcBorders>
            <w:shd w:val="clear" w:color="000000" w:fill="FDEECD"/>
            <w:vAlign w:val="center"/>
            <w:hideMark/>
          </w:tcPr>
          <w:p w14:paraId="6A502D62" w14:textId="54D0BE7F"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$60,000</w:t>
            </w:r>
          </w:p>
        </w:tc>
        <w:tc>
          <w:tcPr>
            <w:tcW w:w="350" w:type="pct"/>
            <w:tcBorders>
              <w:top w:val="nil"/>
              <w:left w:val="nil"/>
              <w:bottom w:val="single" w:sz="8" w:space="0" w:color="875C02"/>
              <w:right w:val="single" w:sz="8" w:space="0" w:color="875C02"/>
            </w:tcBorders>
            <w:shd w:val="clear" w:color="000000" w:fill="FDEECD"/>
            <w:vAlign w:val="center"/>
            <w:hideMark/>
          </w:tcPr>
          <w:p w14:paraId="20E9F9F8"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0.3</w:t>
            </w:r>
          </w:p>
        </w:tc>
        <w:tc>
          <w:tcPr>
            <w:tcW w:w="446" w:type="pct"/>
            <w:tcBorders>
              <w:top w:val="nil"/>
              <w:left w:val="nil"/>
              <w:bottom w:val="single" w:sz="8" w:space="0" w:color="875C02"/>
              <w:right w:val="single" w:sz="8" w:space="0" w:color="875C02"/>
            </w:tcBorders>
            <w:shd w:val="clear" w:color="000000" w:fill="FDEECD"/>
            <w:vAlign w:val="center"/>
            <w:hideMark/>
          </w:tcPr>
          <w:p w14:paraId="4B27721D" w14:textId="5D47BEC0"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318" w:type="pct"/>
            <w:tcBorders>
              <w:top w:val="nil"/>
              <w:left w:val="nil"/>
              <w:bottom w:val="single" w:sz="8" w:space="0" w:color="875C02"/>
              <w:right w:val="single" w:sz="8" w:space="0" w:color="875C02"/>
            </w:tcBorders>
            <w:shd w:val="clear" w:color="000000" w:fill="FDEECD"/>
            <w:vAlign w:val="center"/>
            <w:hideMark/>
          </w:tcPr>
          <w:p w14:paraId="4351A644"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5" w:type="pct"/>
            <w:tcBorders>
              <w:top w:val="nil"/>
              <w:left w:val="nil"/>
              <w:bottom w:val="single" w:sz="8" w:space="0" w:color="875C02"/>
              <w:right w:val="single" w:sz="8" w:space="0" w:color="875C02"/>
            </w:tcBorders>
            <w:shd w:val="clear" w:color="000000" w:fill="FDEECD"/>
            <w:vAlign w:val="center"/>
            <w:hideMark/>
          </w:tcPr>
          <w:p w14:paraId="2E644F7A" w14:textId="484D5035"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2732C1">
              <w:rPr>
                <w:rFonts w:asciiTheme="minorHAnsi" w:eastAsia="Times New Roman" w:hAnsiTheme="minorHAnsi" w:cstheme="minorHAnsi"/>
                <w:kern w:val="0"/>
                <w:sz w:val="18"/>
                <w:szCs w:val="18"/>
                <w14:ligatures w14:val="none"/>
              </w:rPr>
              <w:t>$0</w:t>
            </w:r>
          </w:p>
        </w:tc>
        <w:tc>
          <w:tcPr>
            <w:tcW w:w="319" w:type="pct"/>
            <w:tcBorders>
              <w:top w:val="nil"/>
              <w:left w:val="nil"/>
              <w:bottom w:val="single" w:sz="8" w:space="0" w:color="875C02"/>
              <w:right w:val="single" w:sz="8" w:space="0" w:color="875C02"/>
            </w:tcBorders>
            <w:shd w:val="clear" w:color="000000" w:fill="FDEECD"/>
            <w:vAlign w:val="center"/>
            <w:hideMark/>
          </w:tcPr>
          <w:p w14:paraId="5949CDD1"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5" w:type="pct"/>
            <w:tcBorders>
              <w:top w:val="nil"/>
              <w:left w:val="nil"/>
              <w:bottom w:val="single" w:sz="8" w:space="0" w:color="875C02"/>
              <w:right w:val="single" w:sz="8" w:space="0" w:color="875C02"/>
            </w:tcBorders>
            <w:shd w:val="clear" w:color="000000" w:fill="FDEECD"/>
            <w:vAlign w:val="center"/>
            <w:hideMark/>
          </w:tcPr>
          <w:p w14:paraId="7F69A43D" w14:textId="12F5E4E0"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319" w:type="pct"/>
            <w:tcBorders>
              <w:top w:val="nil"/>
              <w:left w:val="nil"/>
              <w:bottom w:val="single" w:sz="8" w:space="0" w:color="875C02"/>
              <w:right w:val="single" w:sz="8" w:space="0" w:color="875C02"/>
            </w:tcBorders>
            <w:shd w:val="clear" w:color="000000" w:fill="FDEECD"/>
            <w:vAlign w:val="center"/>
            <w:hideMark/>
          </w:tcPr>
          <w:p w14:paraId="12CEA5C9"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0.00</w:t>
            </w:r>
          </w:p>
        </w:tc>
        <w:tc>
          <w:tcPr>
            <w:tcW w:w="445" w:type="pct"/>
            <w:tcBorders>
              <w:top w:val="nil"/>
              <w:left w:val="nil"/>
              <w:bottom w:val="single" w:sz="8" w:space="0" w:color="875C02"/>
              <w:right w:val="single" w:sz="8" w:space="0" w:color="875C02"/>
            </w:tcBorders>
            <w:shd w:val="clear" w:color="000000" w:fill="FDEECD"/>
            <w:vAlign w:val="center"/>
            <w:hideMark/>
          </w:tcPr>
          <w:p w14:paraId="1CBAB99B" w14:textId="23A08DA1"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$60,000</w:t>
            </w:r>
          </w:p>
        </w:tc>
        <w:tc>
          <w:tcPr>
            <w:tcW w:w="319" w:type="pct"/>
            <w:tcBorders>
              <w:top w:val="nil"/>
              <w:left w:val="nil"/>
              <w:bottom w:val="single" w:sz="8" w:space="0" w:color="875C02"/>
              <w:right w:val="single" w:sz="8" w:space="0" w:color="875C02"/>
            </w:tcBorders>
            <w:shd w:val="clear" w:color="000000" w:fill="FDEECD"/>
            <w:vAlign w:val="center"/>
            <w:hideMark/>
          </w:tcPr>
          <w:p w14:paraId="426F41E1" w14:textId="737607AF"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0.07</w:t>
            </w:r>
          </w:p>
        </w:tc>
      </w:tr>
      <w:tr w:rsidR="0067452D" w:rsidRPr="00056574" w14:paraId="5CF287DF" w14:textId="77777777" w:rsidTr="00E93B08">
        <w:trPr>
          <w:trHeight w:val="315"/>
        </w:trPr>
        <w:tc>
          <w:tcPr>
            <w:tcW w:w="416" w:type="pct"/>
            <w:tcBorders>
              <w:top w:val="nil"/>
              <w:left w:val="single" w:sz="8" w:space="0" w:color="875C02"/>
              <w:bottom w:val="single" w:sz="8" w:space="0" w:color="875C02"/>
              <w:right w:val="single" w:sz="8" w:space="0" w:color="875C02"/>
            </w:tcBorders>
            <w:shd w:val="clear" w:color="auto" w:fill="auto"/>
            <w:vAlign w:val="center"/>
            <w:hideMark/>
          </w:tcPr>
          <w:p w14:paraId="30E1EA51" w14:textId="77777777" w:rsidR="00056574" w:rsidRPr="00960704" w:rsidRDefault="00056574" w:rsidP="00056574">
            <w:pPr>
              <w:spacing w:line="240" w:lineRule="auto"/>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Fergus</w:t>
            </w:r>
          </w:p>
        </w:tc>
        <w:tc>
          <w:tcPr>
            <w:tcW w:w="443" w:type="pct"/>
            <w:tcBorders>
              <w:top w:val="nil"/>
              <w:left w:val="nil"/>
              <w:bottom w:val="single" w:sz="8" w:space="0" w:color="875C02"/>
              <w:right w:val="single" w:sz="8" w:space="0" w:color="875C02"/>
            </w:tcBorders>
            <w:shd w:val="clear" w:color="auto" w:fill="auto"/>
            <w:vAlign w:val="center"/>
            <w:hideMark/>
          </w:tcPr>
          <w:p w14:paraId="65E6F5AC" w14:textId="06AFDEE0"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$530,000</w:t>
            </w:r>
          </w:p>
        </w:tc>
        <w:tc>
          <w:tcPr>
            <w:tcW w:w="288" w:type="pct"/>
            <w:tcBorders>
              <w:top w:val="nil"/>
              <w:left w:val="nil"/>
              <w:bottom w:val="single" w:sz="8" w:space="0" w:color="875C02"/>
              <w:right w:val="single" w:sz="8" w:space="0" w:color="875C02"/>
            </w:tcBorders>
            <w:shd w:val="clear" w:color="auto" w:fill="auto"/>
            <w:vAlign w:val="center"/>
            <w:hideMark/>
          </w:tcPr>
          <w:p w14:paraId="686BB5ED"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5.27</w:t>
            </w:r>
          </w:p>
        </w:tc>
        <w:tc>
          <w:tcPr>
            <w:tcW w:w="445" w:type="pct"/>
            <w:tcBorders>
              <w:top w:val="nil"/>
              <w:left w:val="nil"/>
              <w:bottom w:val="single" w:sz="8" w:space="0" w:color="875C02"/>
              <w:right w:val="single" w:sz="8" w:space="0" w:color="875C02"/>
            </w:tcBorders>
            <w:shd w:val="clear" w:color="auto" w:fill="auto"/>
            <w:vAlign w:val="center"/>
            <w:hideMark/>
          </w:tcPr>
          <w:p w14:paraId="072F3B43" w14:textId="3891AAE5"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$380,000</w:t>
            </w:r>
          </w:p>
        </w:tc>
        <w:tc>
          <w:tcPr>
            <w:tcW w:w="350" w:type="pct"/>
            <w:tcBorders>
              <w:top w:val="nil"/>
              <w:left w:val="nil"/>
              <w:bottom w:val="single" w:sz="8" w:space="0" w:color="875C02"/>
              <w:right w:val="single" w:sz="8" w:space="0" w:color="875C02"/>
            </w:tcBorders>
            <w:shd w:val="clear" w:color="auto" w:fill="auto"/>
            <w:vAlign w:val="center"/>
            <w:hideMark/>
          </w:tcPr>
          <w:p w14:paraId="3A013DFA"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1.9</w:t>
            </w:r>
          </w:p>
        </w:tc>
        <w:tc>
          <w:tcPr>
            <w:tcW w:w="446" w:type="pct"/>
            <w:tcBorders>
              <w:top w:val="nil"/>
              <w:left w:val="nil"/>
              <w:bottom w:val="single" w:sz="8" w:space="0" w:color="875C02"/>
              <w:right w:val="single" w:sz="8" w:space="0" w:color="875C02"/>
            </w:tcBorders>
            <w:shd w:val="clear" w:color="auto" w:fill="auto"/>
            <w:vAlign w:val="center"/>
            <w:hideMark/>
          </w:tcPr>
          <w:p w14:paraId="5CB361FB" w14:textId="556D8194"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$250,000</w:t>
            </w:r>
          </w:p>
        </w:tc>
        <w:tc>
          <w:tcPr>
            <w:tcW w:w="318" w:type="pct"/>
            <w:tcBorders>
              <w:top w:val="nil"/>
              <w:left w:val="nil"/>
              <w:bottom w:val="single" w:sz="8" w:space="0" w:color="875C02"/>
              <w:right w:val="single" w:sz="8" w:space="0" w:color="875C02"/>
            </w:tcBorders>
            <w:shd w:val="clear" w:color="auto" w:fill="auto"/>
            <w:vAlign w:val="center"/>
            <w:hideMark/>
          </w:tcPr>
          <w:p w14:paraId="68C2C2EE"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1.76</w:t>
            </w:r>
          </w:p>
        </w:tc>
        <w:tc>
          <w:tcPr>
            <w:tcW w:w="445" w:type="pct"/>
            <w:tcBorders>
              <w:top w:val="nil"/>
              <w:left w:val="nil"/>
              <w:bottom w:val="single" w:sz="8" w:space="0" w:color="875C02"/>
              <w:right w:val="single" w:sz="8" w:space="0" w:color="875C02"/>
            </w:tcBorders>
            <w:shd w:val="clear" w:color="auto" w:fill="auto"/>
            <w:vAlign w:val="center"/>
            <w:hideMark/>
          </w:tcPr>
          <w:p w14:paraId="12BD221E" w14:textId="32BC5FD6"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2732C1">
              <w:rPr>
                <w:rFonts w:asciiTheme="minorHAnsi" w:eastAsia="Times New Roman" w:hAnsiTheme="minorHAnsi" w:cstheme="minorHAnsi"/>
                <w:kern w:val="0"/>
                <w:sz w:val="18"/>
                <w:szCs w:val="18"/>
                <w14:ligatures w14:val="none"/>
              </w:rPr>
              <w:t>$0</w:t>
            </w:r>
          </w:p>
        </w:tc>
        <w:tc>
          <w:tcPr>
            <w:tcW w:w="319" w:type="pct"/>
            <w:tcBorders>
              <w:top w:val="nil"/>
              <w:left w:val="nil"/>
              <w:bottom w:val="single" w:sz="8" w:space="0" w:color="875C02"/>
              <w:right w:val="single" w:sz="8" w:space="0" w:color="875C02"/>
            </w:tcBorders>
            <w:shd w:val="clear" w:color="auto" w:fill="auto"/>
            <w:vAlign w:val="center"/>
            <w:hideMark/>
          </w:tcPr>
          <w:p w14:paraId="7CD2A3D3"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5" w:type="pct"/>
            <w:tcBorders>
              <w:top w:val="nil"/>
              <w:left w:val="nil"/>
              <w:bottom w:val="single" w:sz="8" w:space="0" w:color="875C02"/>
              <w:right w:val="single" w:sz="8" w:space="0" w:color="875C02"/>
            </w:tcBorders>
            <w:shd w:val="clear" w:color="auto" w:fill="auto"/>
            <w:vAlign w:val="center"/>
            <w:hideMark/>
          </w:tcPr>
          <w:p w14:paraId="37E3C812" w14:textId="710E48FD"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$50,000</w:t>
            </w:r>
          </w:p>
        </w:tc>
        <w:tc>
          <w:tcPr>
            <w:tcW w:w="319" w:type="pct"/>
            <w:tcBorders>
              <w:top w:val="nil"/>
              <w:left w:val="nil"/>
              <w:bottom w:val="single" w:sz="8" w:space="0" w:color="875C02"/>
              <w:right w:val="single" w:sz="8" w:space="0" w:color="875C02"/>
            </w:tcBorders>
            <w:shd w:val="clear" w:color="auto" w:fill="auto"/>
            <w:vAlign w:val="center"/>
            <w:hideMark/>
          </w:tcPr>
          <w:p w14:paraId="387F1C1A"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0.44</w:t>
            </w:r>
          </w:p>
        </w:tc>
        <w:tc>
          <w:tcPr>
            <w:tcW w:w="445" w:type="pct"/>
            <w:tcBorders>
              <w:top w:val="nil"/>
              <w:left w:val="nil"/>
              <w:bottom w:val="single" w:sz="8" w:space="0" w:color="875C02"/>
              <w:right w:val="single" w:sz="8" w:space="0" w:color="875C02"/>
            </w:tcBorders>
            <w:shd w:val="clear" w:color="000000" w:fill="FDEECD"/>
            <w:vAlign w:val="center"/>
            <w:hideMark/>
          </w:tcPr>
          <w:p w14:paraId="7F65E8CF" w14:textId="2F238C59"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$1,210,000</w:t>
            </w:r>
          </w:p>
        </w:tc>
        <w:tc>
          <w:tcPr>
            <w:tcW w:w="319" w:type="pct"/>
            <w:tcBorders>
              <w:top w:val="nil"/>
              <w:left w:val="nil"/>
              <w:bottom w:val="single" w:sz="8" w:space="0" w:color="875C02"/>
              <w:right w:val="single" w:sz="8" w:space="0" w:color="875C02"/>
            </w:tcBorders>
            <w:shd w:val="clear" w:color="auto" w:fill="auto"/>
            <w:vAlign w:val="center"/>
            <w:hideMark/>
          </w:tcPr>
          <w:p w14:paraId="03A14577" w14:textId="58634293"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1.50</w:t>
            </w:r>
          </w:p>
        </w:tc>
      </w:tr>
      <w:tr w:rsidR="004C58C7" w:rsidRPr="00056574" w14:paraId="4DEF59DF" w14:textId="77777777" w:rsidTr="00E93B08">
        <w:trPr>
          <w:trHeight w:val="315"/>
        </w:trPr>
        <w:tc>
          <w:tcPr>
            <w:tcW w:w="416" w:type="pct"/>
            <w:tcBorders>
              <w:top w:val="nil"/>
              <w:left w:val="single" w:sz="8" w:space="0" w:color="875C02"/>
              <w:bottom w:val="single" w:sz="8" w:space="0" w:color="875C02"/>
              <w:right w:val="single" w:sz="8" w:space="0" w:color="875C02"/>
            </w:tcBorders>
            <w:shd w:val="clear" w:color="000000" w:fill="FDEECD"/>
            <w:vAlign w:val="center"/>
            <w:hideMark/>
          </w:tcPr>
          <w:p w14:paraId="5F536534" w14:textId="77777777" w:rsidR="00056574" w:rsidRPr="00960704" w:rsidRDefault="00056574" w:rsidP="00056574">
            <w:pPr>
              <w:spacing w:line="240" w:lineRule="auto"/>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Flathead</w:t>
            </w:r>
          </w:p>
        </w:tc>
        <w:tc>
          <w:tcPr>
            <w:tcW w:w="443" w:type="pct"/>
            <w:tcBorders>
              <w:top w:val="nil"/>
              <w:left w:val="nil"/>
              <w:bottom w:val="single" w:sz="8" w:space="0" w:color="875C02"/>
              <w:right w:val="single" w:sz="8" w:space="0" w:color="875C02"/>
            </w:tcBorders>
            <w:shd w:val="clear" w:color="000000" w:fill="FDEECD"/>
            <w:vAlign w:val="center"/>
            <w:hideMark/>
          </w:tcPr>
          <w:p w14:paraId="1D5E6B03" w14:textId="1E71CBB4"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288" w:type="pct"/>
            <w:tcBorders>
              <w:top w:val="nil"/>
              <w:left w:val="nil"/>
              <w:bottom w:val="single" w:sz="8" w:space="0" w:color="875C02"/>
              <w:right w:val="single" w:sz="8" w:space="0" w:color="875C02"/>
            </w:tcBorders>
            <w:shd w:val="clear" w:color="000000" w:fill="FDEECD"/>
            <w:vAlign w:val="center"/>
            <w:hideMark/>
          </w:tcPr>
          <w:p w14:paraId="4A3C13E0"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5" w:type="pct"/>
            <w:tcBorders>
              <w:top w:val="nil"/>
              <w:left w:val="nil"/>
              <w:bottom w:val="single" w:sz="8" w:space="0" w:color="875C02"/>
              <w:right w:val="single" w:sz="8" w:space="0" w:color="875C02"/>
            </w:tcBorders>
            <w:shd w:val="clear" w:color="000000" w:fill="FDEECD"/>
            <w:vAlign w:val="center"/>
            <w:hideMark/>
          </w:tcPr>
          <w:p w14:paraId="7DD364A5" w14:textId="1A1DDEA4"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$30,000</w:t>
            </w:r>
          </w:p>
        </w:tc>
        <w:tc>
          <w:tcPr>
            <w:tcW w:w="350" w:type="pct"/>
            <w:tcBorders>
              <w:top w:val="nil"/>
              <w:left w:val="nil"/>
              <w:bottom w:val="single" w:sz="8" w:space="0" w:color="875C02"/>
              <w:right w:val="single" w:sz="8" w:space="0" w:color="875C02"/>
            </w:tcBorders>
            <w:shd w:val="clear" w:color="000000" w:fill="FDEECD"/>
            <w:vAlign w:val="center"/>
            <w:hideMark/>
          </w:tcPr>
          <w:p w14:paraId="31C8F9D7"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0.15</w:t>
            </w:r>
          </w:p>
        </w:tc>
        <w:tc>
          <w:tcPr>
            <w:tcW w:w="446" w:type="pct"/>
            <w:tcBorders>
              <w:top w:val="nil"/>
              <w:left w:val="nil"/>
              <w:bottom w:val="single" w:sz="8" w:space="0" w:color="875C02"/>
              <w:right w:val="single" w:sz="8" w:space="0" w:color="875C02"/>
            </w:tcBorders>
            <w:shd w:val="clear" w:color="000000" w:fill="FDEECD"/>
            <w:vAlign w:val="center"/>
            <w:hideMark/>
          </w:tcPr>
          <w:p w14:paraId="0625762A" w14:textId="01FD51FD"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$850,000</w:t>
            </w:r>
          </w:p>
        </w:tc>
        <w:tc>
          <w:tcPr>
            <w:tcW w:w="318" w:type="pct"/>
            <w:tcBorders>
              <w:top w:val="nil"/>
              <w:left w:val="nil"/>
              <w:bottom w:val="single" w:sz="8" w:space="0" w:color="875C02"/>
              <w:right w:val="single" w:sz="8" w:space="0" w:color="875C02"/>
            </w:tcBorders>
            <w:shd w:val="clear" w:color="000000" w:fill="FDEECD"/>
            <w:vAlign w:val="center"/>
            <w:hideMark/>
          </w:tcPr>
          <w:p w14:paraId="6632E08E"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6</w:t>
            </w:r>
          </w:p>
        </w:tc>
        <w:tc>
          <w:tcPr>
            <w:tcW w:w="445" w:type="pct"/>
            <w:tcBorders>
              <w:top w:val="nil"/>
              <w:left w:val="nil"/>
              <w:bottom w:val="single" w:sz="8" w:space="0" w:color="875C02"/>
              <w:right w:val="single" w:sz="8" w:space="0" w:color="875C02"/>
            </w:tcBorders>
            <w:shd w:val="clear" w:color="000000" w:fill="FDEECD"/>
            <w:vAlign w:val="center"/>
            <w:hideMark/>
          </w:tcPr>
          <w:p w14:paraId="48DD835F" w14:textId="490FC95C"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$3,750,000</w:t>
            </w:r>
          </w:p>
        </w:tc>
        <w:tc>
          <w:tcPr>
            <w:tcW w:w="319" w:type="pct"/>
            <w:tcBorders>
              <w:top w:val="nil"/>
              <w:left w:val="nil"/>
              <w:bottom w:val="single" w:sz="8" w:space="0" w:color="875C02"/>
              <w:right w:val="single" w:sz="8" w:space="0" w:color="875C02"/>
            </w:tcBorders>
            <w:shd w:val="clear" w:color="000000" w:fill="FDEECD"/>
            <w:vAlign w:val="center"/>
            <w:hideMark/>
          </w:tcPr>
          <w:p w14:paraId="7505C0E7"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13.61</w:t>
            </w:r>
          </w:p>
        </w:tc>
        <w:tc>
          <w:tcPr>
            <w:tcW w:w="445" w:type="pct"/>
            <w:tcBorders>
              <w:top w:val="nil"/>
              <w:left w:val="nil"/>
              <w:bottom w:val="single" w:sz="8" w:space="0" w:color="875C02"/>
              <w:right w:val="single" w:sz="8" w:space="0" w:color="875C02"/>
            </w:tcBorders>
            <w:shd w:val="clear" w:color="000000" w:fill="FDEECD"/>
            <w:vAlign w:val="center"/>
            <w:hideMark/>
          </w:tcPr>
          <w:p w14:paraId="78C6659C" w14:textId="5DEFCC9E"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319" w:type="pct"/>
            <w:tcBorders>
              <w:top w:val="nil"/>
              <w:left w:val="nil"/>
              <w:bottom w:val="single" w:sz="8" w:space="0" w:color="875C02"/>
              <w:right w:val="single" w:sz="8" w:space="0" w:color="875C02"/>
            </w:tcBorders>
            <w:shd w:val="clear" w:color="000000" w:fill="FDEECD"/>
            <w:vAlign w:val="center"/>
            <w:hideMark/>
          </w:tcPr>
          <w:p w14:paraId="6E351013"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0.00</w:t>
            </w:r>
          </w:p>
        </w:tc>
        <w:tc>
          <w:tcPr>
            <w:tcW w:w="445" w:type="pct"/>
            <w:tcBorders>
              <w:top w:val="nil"/>
              <w:left w:val="nil"/>
              <w:bottom w:val="single" w:sz="8" w:space="0" w:color="875C02"/>
              <w:right w:val="single" w:sz="8" w:space="0" w:color="875C02"/>
            </w:tcBorders>
            <w:shd w:val="clear" w:color="000000" w:fill="FDEECD"/>
            <w:vAlign w:val="center"/>
            <w:hideMark/>
          </w:tcPr>
          <w:p w14:paraId="04B6933B" w14:textId="2F09AE34"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$4,630,000</w:t>
            </w:r>
          </w:p>
        </w:tc>
        <w:tc>
          <w:tcPr>
            <w:tcW w:w="319" w:type="pct"/>
            <w:tcBorders>
              <w:top w:val="nil"/>
              <w:left w:val="nil"/>
              <w:bottom w:val="single" w:sz="8" w:space="0" w:color="875C02"/>
              <w:right w:val="single" w:sz="8" w:space="0" w:color="875C02"/>
            </w:tcBorders>
            <w:shd w:val="clear" w:color="000000" w:fill="FDEECD"/>
            <w:vAlign w:val="center"/>
            <w:hideMark/>
          </w:tcPr>
          <w:p w14:paraId="6B3AE851" w14:textId="12F84E52"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5.75</w:t>
            </w:r>
          </w:p>
        </w:tc>
      </w:tr>
      <w:tr w:rsidR="0067452D" w:rsidRPr="00056574" w14:paraId="77C20499" w14:textId="77777777" w:rsidTr="00E93B08">
        <w:trPr>
          <w:trHeight w:val="315"/>
        </w:trPr>
        <w:tc>
          <w:tcPr>
            <w:tcW w:w="416" w:type="pct"/>
            <w:tcBorders>
              <w:top w:val="nil"/>
              <w:left w:val="single" w:sz="8" w:space="0" w:color="875C02"/>
              <w:bottom w:val="single" w:sz="8" w:space="0" w:color="875C02"/>
              <w:right w:val="single" w:sz="8" w:space="0" w:color="875C02"/>
            </w:tcBorders>
            <w:shd w:val="clear" w:color="auto" w:fill="auto"/>
            <w:vAlign w:val="center"/>
            <w:hideMark/>
          </w:tcPr>
          <w:p w14:paraId="72578FF5" w14:textId="77777777" w:rsidR="00056574" w:rsidRPr="00960704" w:rsidRDefault="00056574" w:rsidP="00056574">
            <w:pPr>
              <w:spacing w:line="240" w:lineRule="auto"/>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Gallatin</w:t>
            </w:r>
          </w:p>
        </w:tc>
        <w:tc>
          <w:tcPr>
            <w:tcW w:w="443" w:type="pct"/>
            <w:tcBorders>
              <w:top w:val="nil"/>
              <w:left w:val="nil"/>
              <w:bottom w:val="single" w:sz="8" w:space="0" w:color="875C02"/>
              <w:right w:val="single" w:sz="8" w:space="0" w:color="875C02"/>
            </w:tcBorders>
            <w:shd w:val="clear" w:color="auto" w:fill="auto"/>
            <w:vAlign w:val="center"/>
            <w:hideMark/>
          </w:tcPr>
          <w:p w14:paraId="243AA2F1" w14:textId="483CCCB4"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$1,000,000</w:t>
            </w:r>
          </w:p>
        </w:tc>
        <w:tc>
          <w:tcPr>
            <w:tcW w:w="288" w:type="pct"/>
            <w:tcBorders>
              <w:top w:val="nil"/>
              <w:left w:val="nil"/>
              <w:bottom w:val="single" w:sz="8" w:space="0" w:color="875C02"/>
              <w:right w:val="single" w:sz="8" w:space="0" w:color="875C02"/>
            </w:tcBorders>
            <w:shd w:val="clear" w:color="auto" w:fill="auto"/>
            <w:vAlign w:val="center"/>
            <w:hideMark/>
          </w:tcPr>
          <w:p w14:paraId="7889B19E"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9.94</w:t>
            </w:r>
          </w:p>
        </w:tc>
        <w:tc>
          <w:tcPr>
            <w:tcW w:w="445" w:type="pct"/>
            <w:tcBorders>
              <w:top w:val="nil"/>
              <w:left w:val="nil"/>
              <w:bottom w:val="single" w:sz="8" w:space="0" w:color="875C02"/>
              <w:right w:val="single" w:sz="8" w:space="0" w:color="875C02"/>
            </w:tcBorders>
            <w:shd w:val="clear" w:color="auto" w:fill="auto"/>
            <w:vAlign w:val="center"/>
            <w:hideMark/>
          </w:tcPr>
          <w:p w14:paraId="556FF1D5" w14:textId="07F13B3A"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$460,000</w:t>
            </w:r>
          </w:p>
        </w:tc>
        <w:tc>
          <w:tcPr>
            <w:tcW w:w="350" w:type="pct"/>
            <w:tcBorders>
              <w:top w:val="nil"/>
              <w:left w:val="nil"/>
              <w:bottom w:val="single" w:sz="8" w:space="0" w:color="875C02"/>
              <w:right w:val="single" w:sz="8" w:space="0" w:color="875C02"/>
            </w:tcBorders>
            <w:shd w:val="clear" w:color="auto" w:fill="auto"/>
            <w:vAlign w:val="center"/>
            <w:hideMark/>
          </w:tcPr>
          <w:p w14:paraId="429D66E6"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2.3</w:t>
            </w:r>
          </w:p>
        </w:tc>
        <w:tc>
          <w:tcPr>
            <w:tcW w:w="446" w:type="pct"/>
            <w:tcBorders>
              <w:top w:val="nil"/>
              <w:left w:val="nil"/>
              <w:bottom w:val="single" w:sz="8" w:space="0" w:color="875C02"/>
              <w:right w:val="single" w:sz="8" w:space="0" w:color="875C02"/>
            </w:tcBorders>
            <w:shd w:val="clear" w:color="auto" w:fill="auto"/>
            <w:vAlign w:val="center"/>
            <w:hideMark/>
          </w:tcPr>
          <w:p w14:paraId="2B815C53" w14:textId="45B1A51E"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$718,000</w:t>
            </w:r>
          </w:p>
        </w:tc>
        <w:tc>
          <w:tcPr>
            <w:tcW w:w="318" w:type="pct"/>
            <w:tcBorders>
              <w:top w:val="nil"/>
              <w:left w:val="nil"/>
              <w:bottom w:val="single" w:sz="8" w:space="0" w:color="875C02"/>
              <w:right w:val="single" w:sz="8" w:space="0" w:color="875C02"/>
            </w:tcBorders>
            <w:shd w:val="clear" w:color="auto" w:fill="auto"/>
            <w:vAlign w:val="center"/>
            <w:hideMark/>
          </w:tcPr>
          <w:p w14:paraId="1CBF9CAB"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5.07</w:t>
            </w:r>
          </w:p>
        </w:tc>
        <w:tc>
          <w:tcPr>
            <w:tcW w:w="445" w:type="pct"/>
            <w:tcBorders>
              <w:top w:val="nil"/>
              <w:left w:val="nil"/>
              <w:bottom w:val="single" w:sz="8" w:space="0" w:color="875C02"/>
              <w:right w:val="single" w:sz="8" w:space="0" w:color="875C02"/>
            </w:tcBorders>
            <w:shd w:val="clear" w:color="auto" w:fill="auto"/>
            <w:vAlign w:val="center"/>
            <w:hideMark/>
          </w:tcPr>
          <w:p w14:paraId="7DEA0EA7" w14:textId="74CC80F0"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$3,046,973</w:t>
            </w:r>
          </w:p>
        </w:tc>
        <w:tc>
          <w:tcPr>
            <w:tcW w:w="319" w:type="pct"/>
            <w:tcBorders>
              <w:top w:val="nil"/>
              <w:left w:val="nil"/>
              <w:bottom w:val="single" w:sz="8" w:space="0" w:color="875C02"/>
              <w:right w:val="single" w:sz="8" w:space="0" w:color="875C02"/>
            </w:tcBorders>
            <w:shd w:val="clear" w:color="auto" w:fill="auto"/>
            <w:vAlign w:val="center"/>
            <w:hideMark/>
          </w:tcPr>
          <w:p w14:paraId="17412843"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11.06</w:t>
            </w:r>
          </w:p>
        </w:tc>
        <w:tc>
          <w:tcPr>
            <w:tcW w:w="445" w:type="pct"/>
            <w:tcBorders>
              <w:top w:val="nil"/>
              <w:left w:val="nil"/>
              <w:bottom w:val="single" w:sz="8" w:space="0" w:color="875C02"/>
              <w:right w:val="single" w:sz="8" w:space="0" w:color="875C02"/>
            </w:tcBorders>
            <w:shd w:val="clear" w:color="auto" w:fill="auto"/>
            <w:vAlign w:val="center"/>
            <w:hideMark/>
          </w:tcPr>
          <w:p w14:paraId="39B2551A" w14:textId="21FE8811"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$2,487,100</w:t>
            </w:r>
          </w:p>
        </w:tc>
        <w:tc>
          <w:tcPr>
            <w:tcW w:w="319" w:type="pct"/>
            <w:tcBorders>
              <w:top w:val="nil"/>
              <w:left w:val="nil"/>
              <w:bottom w:val="single" w:sz="8" w:space="0" w:color="875C02"/>
              <w:right w:val="single" w:sz="8" w:space="0" w:color="875C02"/>
            </w:tcBorders>
            <w:shd w:val="clear" w:color="auto" w:fill="auto"/>
            <w:vAlign w:val="center"/>
            <w:hideMark/>
          </w:tcPr>
          <w:p w14:paraId="09779A38"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21.75</w:t>
            </w:r>
          </w:p>
        </w:tc>
        <w:tc>
          <w:tcPr>
            <w:tcW w:w="445" w:type="pct"/>
            <w:tcBorders>
              <w:top w:val="nil"/>
              <w:left w:val="nil"/>
              <w:bottom w:val="single" w:sz="8" w:space="0" w:color="875C02"/>
              <w:right w:val="single" w:sz="8" w:space="0" w:color="875C02"/>
            </w:tcBorders>
            <w:shd w:val="clear" w:color="000000" w:fill="FDEECD"/>
            <w:vAlign w:val="center"/>
            <w:hideMark/>
          </w:tcPr>
          <w:p w14:paraId="4C640CAB" w14:textId="736E2C1F"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$7,712,073</w:t>
            </w:r>
          </w:p>
        </w:tc>
        <w:tc>
          <w:tcPr>
            <w:tcW w:w="319" w:type="pct"/>
            <w:tcBorders>
              <w:top w:val="nil"/>
              <w:left w:val="nil"/>
              <w:bottom w:val="single" w:sz="8" w:space="0" w:color="875C02"/>
              <w:right w:val="single" w:sz="8" w:space="0" w:color="875C02"/>
            </w:tcBorders>
            <w:shd w:val="clear" w:color="auto" w:fill="auto"/>
            <w:vAlign w:val="center"/>
            <w:hideMark/>
          </w:tcPr>
          <w:p w14:paraId="3546CA0C" w14:textId="1FEE8655"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9.58</w:t>
            </w:r>
          </w:p>
        </w:tc>
      </w:tr>
      <w:tr w:rsidR="004C58C7" w:rsidRPr="00056574" w14:paraId="12642FD2" w14:textId="77777777" w:rsidTr="00E93B08">
        <w:trPr>
          <w:trHeight w:val="315"/>
        </w:trPr>
        <w:tc>
          <w:tcPr>
            <w:tcW w:w="416" w:type="pct"/>
            <w:tcBorders>
              <w:top w:val="nil"/>
              <w:left w:val="single" w:sz="8" w:space="0" w:color="875C02"/>
              <w:bottom w:val="single" w:sz="8" w:space="0" w:color="875C02"/>
              <w:right w:val="single" w:sz="8" w:space="0" w:color="875C02"/>
            </w:tcBorders>
            <w:shd w:val="clear" w:color="000000" w:fill="FDEECD"/>
            <w:vAlign w:val="center"/>
            <w:hideMark/>
          </w:tcPr>
          <w:p w14:paraId="69376468" w14:textId="77777777" w:rsidR="00056574" w:rsidRPr="00960704" w:rsidRDefault="00056574" w:rsidP="00056574">
            <w:pPr>
              <w:spacing w:line="240" w:lineRule="auto"/>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Garfield</w:t>
            </w:r>
          </w:p>
        </w:tc>
        <w:tc>
          <w:tcPr>
            <w:tcW w:w="443" w:type="pct"/>
            <w:tcBorders>
              <w:top w:val="nil"/>
              <w:left w:val="nil"/>
              <w:bottom w:val="single" w:sz="8" w:space="0" w:color="875C02"/>
              <w:right w:val="single" w:sz="8" w:space="0" w:color="875C02"/>
            </w:tcBorders>
            <w:shd w:val="clear" w:color="000000" w:fill="FDEECD"/>
            <w:vAlign w:val="center"/>
            <w:hideMark/>
          </w:tcPr>
          <w:p w14:paraId="0D13C951" w14:textId="5292F68A"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288" w:type="pct"/>
            <w:tcBorders>
              <w:top w:val="nil"/>
              <w:left w:val="nil"/>
              <w:bottom w:val="single" w:sz="8" w:space="0" w:color="875C02"/>
              <w:right w:val="single" w:sz="8" w:space="0" w:color="875C02"/>
            </w:tcBorders>
            <w:shd w:val="clear" w:color="000000" w:fill="FDEECD"/>
            <w:vAlign w:val="center"/>
            <w:hideMark/>
          </w:tcPr>
          <w:p w14:paraId="4B1EF29B"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5" w:type="pct"/>
            <w:tcBorders>
              <w:top w:val="nil"/>
              <w:left w:val="nil"/>
              <w:bottom w:val="single" w:sz="8" w:space="0" w:color="875C02"/>
              <w:right w:val="single" w:sz="8" w:space="0" w:color="875C02"/>
            </w:tcBorders>
            <w:shd w:val="clear" w:color="000000" w:fill="FDEECD"/>
            <w:vAlign w:val="center"/>
            <w:hideMark/>
          </w:tcPr>
          <w:p w14:paraId="7D4DF767"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$0.00</w:t>
            </w:r>
          </w:p>
        </w:tc>
        <w:tc>
          <w:tcPr>
            <w:tcW w:w="350" w:type="pct"/>
            <w:tcBorders>
              <w:top w:val="nil"/>
              <w:left w:val="nil"/>
              <w:bottom w:val="single" w:sz="8" w:space="0" w:color="875C02"/>
              <w:right w:val="single" w:sz="8" w:space="0" w:color="875C02"/>
            </w:tcBorders>
            <w:shd w:val="clear" w:color="000000" w:fill="FDEECD"/>
            <w:vAlign w:val="center"/>
            <w:hideMark/>
          </w:tcPr>
          <w:p w14:paraId="3319151E"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6" w:type="pct"/>
            <w:tcBorders>
              <w:top w:val="nil"/>
              <w:left w:val="nil"/>
              <w:bottom w:val="single" w:sz="8" w:space="0" w:color="875C02"/>
              <w:right w:val="single" w:sz="8" w:space="0" w:color="875C02"/>
            </w:tcBorders>
            <w:shd w:val="clear" w:color="000000" w:fill="FDEECD"/>
            <w:vAlign w:val="center"/>
            <w:hideMark/>
          </w:tcPr>
          <w:p w14:paraId="644BEC8C" w14:textId="731187AE"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318" w:type="pct"/>
            <w:tcBorders>
              <w:top w:val="nil"/>
              <w:left w:val="nil"/>
              <w:bottom w:val="single" w:sz="8" w:space="0" w:color="875C02"/>
              <w:right w:val="single" w:sz="8" w:space="0" w:color="875C02"/>
            </w:tcBorders>
            <w:shd w:val="clear" w:color="000000" w:fill="FDEECD"/>
            <w:vAlign w:val="center"/>
            <w:hideMark/>
          </w:tcPr>
          <w:p w14:paraId="4FBEB018"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5" w:type="pct"/>
            <w:tcBorders>
              <w:top w:val="nil"/>
              <w:left w:val="nil"/>
              <w:bottom w:val="single" w:sz="8" w:space="0" w:color="875C02"/>
              <w:right w:val="single" w:sz="8" w:space="0" w:color="875C02"/>
            </w:tcBorders>
            <w:shd w:val="clear" w:color="000000" w:fill="FDEECD"/>
            <w:vAlign w:val="center"/>
            <w:hideMark/>
          </w:tcPr>
          <w:p w14:paraId="61765E83" w14:textId="660522C6"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319" w:type="pct"/>
            <w:tcBorders>
              <w:top w:val="nil"/>
              <w:left w:val="nil"/>
              <w:bottom w:val="single" w:sz="8" w:space="0" w:color="875C02"/>
              <w:right w:val="single" w:sz="8" w:space="0" w:color="875C02"/>
            </w:tcBorders>
            <w:shd w:val="clear" w:color="000000" w:fill="FDEECD"/>
            <w:vAlign w:val="center"/>
            <w:hideMark/>
          </w:tcPr>
          <w:p w14:paraId="1514A09C"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5" w:type="pct"/>
            <w:tcBorders>
              <w:top w:val="nil"/>
              <w:left w:val="nil"/>
              <w:bottom w:val="single" w:sz="8" w:space="0" w:color="875C02"/>
              <w:right w:val="single" w:sz="8" w:space="0" w:color="875C02"/>
            </w:tcBorders>
            <w:shd w:val="clear" w:color="000000" w:fill="FDEECD"/>
            <w:vAlign w:val="center"/>
            <w:hideMark/>
          </w:tcPr>
          <w:p w14:paraId="53622C0E" w14:textId="0F0D7D8E"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$30,000</w:t>
            </w:r>
          </w:p>
        </w:tc>
        <w:tc>
          <w:tcPr>
            <w:tcW w:w="319" w:type="pct"/>
            <w:tcBorders>
              <w:top w:val="nil"/>
              <w:left w:val="nil"/>
              <w:bottom w:val="single" w:sz="8" w:space="0" w:color="875C02"/>
              <w:right w:val="single" w:sz="8" w:space="0" w:color="875C02"/>
            </w:tcBorders>
            <w:shd w:val="clear" w:color="000000" w:fill="FDEECD"/>
            <w:vAlign w:val="center"/>
            <w:hideMark/>
          </w:tcPr>
          <w:p w14:paraId="7840F571"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0.26</w:t>
            </w:r>
          </w:p>
        </w:tc>
        <w:tc>
          <w:tcPr>
            <w:tcW w:w="445" w:type="pct"/>
            <w:tcBorders>
              <w:top w:val="nil"/>
              <w:left w:val="nil"/>
              <w:bottom w:val="single" w:sz="8" w:space="0" w:color="875C02"/>
              <w:right w:val="single" w:sz="8" w:space="0" w:color="875C02"/>
            </w:tcBorders>
            <w:shd w:val="clear" w:color="000000" w:fill="FDEECD"/>
            <w:vAlign w:val="center"/>
            <w:hideMark/>
          </w:tcPr>
          <w:p w14:paraId="6F14E084" w14:textId="0FB4CBFE"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$30,000</w:t>
            </w:r>
          </w:p>
        </w:tc>
        <w:tc>
          <w:tcPr>
            <w:tcW w:w="319" w:type="pct"/>
            <w:tcBorders>
              <w:top w:val="nil"/>
              <w:left w:val="nil"/>
              <w:bottom w:val="single" w:sz="8" w:space="0" w:color="875C02"/>
              <w:right w:val="single" w:sz="8" w:space="0" w:color="875C02"/>
            </w:tcBorders>
            <w:shd w:val="clear" w:color="000000" w:fill="FDEECD"/>
            <w:vAlign w:val="center"/>
            <w:hideMark/>
          </w:tcPr>
          <w:p w14:paraId="0EF61A86" w14:textId="62C11E6F"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0.04</w:t>
            </w:r>
          </w:p>
        </w:tc>
      </w:tr>
      <w:tr w:rsidR="0067452D" w:rsidRPr="00056574" w14:paraId="5D592913" w14:textId="77777777" w:rsidTr="00E93B08">
        <w:trPr>
          <w:trHeight w:val="315"/>
        </w:trPr>
        <w:tc>
          <w:tcPr>
            <w:tcW w:w="416" w:type="pct"/>
            <w:tcBorders>
              <w:top w:val="nil"/>
              <w:left w:val="single" w:sz="8" w:space="0" w:color="875C02"/>
              <w:bottom w:val="single" w:sz="8" w:space="0" w:color="875C02"/>
              <w:right w:val="single" w:sz="8" w:space="0" w:color="875C02"/>
            </w:tcBorders>
            <w:shd w:val="clear" w:color="auto" w:fill="auto"/>
            <w:vAlign w:val="center"/>
            <w:hideMark/>
          </w:tcPr>
          <w:p w14:paraId="288B340D" w14:textId="77777777" w:rsidR="00056574" w:rsidRPr="00960704" w:rsidRDefault="00056574" w:rsidP="00056574">
            <w:pPr>
              <w:spacing w:line="240" w:lineRule="auto"/>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Glacier</w:t>
            </w:r>
          </w:p>
        </w:tc>
        <w:tc>
          <w:tcPr>
            <w:tcW w:w="443" w:type="pct"/>
            <w:tcBorders>
              <w:top w:val="nil"/>
              <w:left w:val="nil"/>
              <w:bottom w:val="single" w:sz="8" w:space="0" w:color="875C02"/>
              <w:right w:val="single" w:sz="8" w:space="0" w:color="875C02"/>
            </w:tcBorders>
            <w:shd w:val="clear" w:color="auto" w:fill="auto"/>
            <w:vAlign w:val="center"/>
            <w:hideMark/>
          </w:tcPr>
          <w:p w14:paraId="7F58A95D" w14:textId="0D45C238"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415BEB">
              <w:rPr>
                <w:rFonts w:asciiTheme="minorHAnsi" w:eastAsia="Times New Roman" w:hAnsiTheme="minorHAnsi" w:cstheme="minorHAnsi"/>
                <w:kern w:val="0"/>
                <w:sz w:val="18"/>
                <w:szCs w:val="18"/>
                <w14:ligatures w14:val="none"/>
              </w:rPr>
              <w:t>$0</w:t>
            </w:r>
          </w:p>
        </w:tc>
        <w:tc>
          <w:tcPr>
            <w:tcW w:w="288" w:type="pct"/>
            <w:tcBorders>
              <w:top w:val="nil"/>
              <w:left w:val="nil"/>
              <w:bottom w:val="single" w:sz="8" w:space="0" w:color="875C02"/>
              <w:right w:val="single" w:sz="8" w:space="0" w:color="875C02"/>
            </w:tcBorders>
            <w:shd w:val="clear" w:color="auto" w:fill="auto"/>
            <w:vAlign w:val="center"/>
            <w:hideMark/>
          </w:tcPr>
          <w:p w14:paraId="07666267"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5" w:type="pct"/>
            <w:tcBorders>
              <w:top w:val="nil"/>
              <w:left w:val="nil"/>
              <w:bottom w:val="single" w:sz="8" w:space="0" w:color="875C02"/>
              <w:right w:val="single" w:sz="8" w:space="0" w:color="875C02"/>
            </w:tcBorders>
            <w:shd w:val="clear" w:color="auto" w:fill="auto"/>
            <w:vAlign w:val="center"/>
            <w:hideMark/>
          </w:tcPr>
          <w:p w14:paraId="7DD9C894" w14:textId="78616535"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$30,000</w:t>
            </w:r>
          </w:p>
        </w:tc>
        <w:tc>
          <w:tcPr>
            <w:tcW w:w="350" w:type="pct"/>
            <w:tcBorders>
              <w:top w:val="nil"/>
              <w:left w:val="nil"/>
              <w:bottom w:val="single" w:sz="8" w:space="0" w:color="875C02"/>
              <w:right w:val="single" w:sz="8" w:space="0" w:color="875C02"/>
            </w:tcBorders>
            <w:shd w:val="clear" w:color="auto" w:fill="auto"/>
            <w:vAlign w:val="center"/>
            <w:hideMark/>
          </w:tcPr>
          <w:p w14:paraId="26F0DAB1"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0.15</w:t>
            </w:r>
          </w:p>
        </w:tc>
        <w:tc>
          <w:tcPr>
            <w:tcW w:w="446" w:type="pct"/>
            <w:tcBorders>
              <w:top w:val="nil"/>
              <w:left w:val="nil"/>
              <w:bottom w:val="single" w:sz="8" w:space="0" w:color="875C02"/>
              <w:right w:val="single" w:sz="8" w:space="0" w:color="875C02"/>
            </w:tcBorders>
            <w:shd w:val="clear" w:color="auto" w:fill="auto"/>
            <w:vAlign w:val="center"/>
            <w:hideMark/>
          </w:tcPr>
          <w:p w14:paraId="010274C6" w14:textId="20AA356F"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318" w:type="pct"/>
            <w:tcBorders>
              <w:top w:val="nil"/>
              <w:left w:val="nil"/>
              <w:bottom w:val="single" w:sz="8" w:space="0" w:color="875C02"/>
              <w:right w:val="single" w:sz="8" w:space="0" w:color="875C02"/>
            </w:tcBorders>
            <w:shd w:val="clear" w:color="auto" w:fill="auto"/>
            <w:vAlign w:val="center"/>
            <w:hideMark/>
          </w:tcPr>
          <w:p w14:paraId="56467372"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5" w:type="pct"/>
            <w:tcBorders>
              <w:top w:val="nil"/>
              <w:left w:val="nil"/>
              <w:bottom w:val="single" w:sz="8" w:space="0" w:color="875C02"/>
              <w:right w:val="single" w:sz="8" w:space="0" w:color="875C02"/>
            </w:tcBorders>
            <w:shd w:val="clear" w:color="auto" w:fill="auto"/>
            <w:vAlign w:val="center"/>
            <w:hideMark/>
          </w:tcPr>
          <w:p w14:paraId="67C7BA00" w14:textId="47D93A64"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7C5449">
              <w:rPr>
                <w:rFonts w:asciiTheme="minorHAnsi" w:eastAsia="Times New Roman" w:hAnsiTheme="minorHAnsi" w:cstheme="minorHAnsi"/>
                <w:kern w:val="0"/>
                <w:sz w:val="18"/>
                <w:szCs w:val="18"/>
                <w14:ligatures w14:val="none"/>
              </w:rPr>
              <w:t>$0</w:t>
            </w:r>
          </w:p>
        </w:tc>
        <w:tc>
          <w:tcPr>
            <w:tcW w:w="319" w:type="pct"/>
            <w:tcBorders>
              <w:top w:val="nil"/>
              <w:left w:val="nil"/>
              <w:bottom w:val="single" w:sz="8" w:space="0" w:color="875C02"/>
              <w:right w:val="single" w:sz="8" w:space="0" w:color="875C02"/>
            </w:tcBorders>
            <w:shd w:val="clear" w:color="auto" w:fill="auto"/>
            <w:vAlign w:val="center"/>
            <w:hideMark/>
          </w:tcPr>
          <w:p w14:paraId="74377248"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5" w:type="pct"/>
            <w:tcBorders>
              <w:top w:val="nil"/>
              <w:left w:val="nil"/>
              <w:bottom w:val="single" w:sz="8" w:space="0" w:color="875C02"/>
              <w:right w:val="single" w:sz="8" w:space="0" w:color="875C02"/>
            </w:tcBorders>
            <w:shd w:val="clear" w:color="auto" w:fill="auto"/>
            <w:vAlign w:val="center"/>
            <w:hideMark/>
          </w:tcPr>
          <w:p w14:paraId="0E281DA9" w14:textId="63298D7A"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319" w:type="pct"/>
            <w:tcBorders>
              <w:top w:val="nil"/>
              <w:left w:val="nil"/>
              <w:bottom w:val="single" w:sz="8" w:space="0" w:color="875C02"/>
              <w:right w:val="single" w:sz="8" w:space="0" w:color="875C02"/>
            </w:tcBorders>
            <w:shd w:val="clear" w:color="auto" w:fill="auto"/>
            <w:vAlign w:val="center"/>
            <w:hideMark/>
          </w:tcPr>
          <w:p w14:paraId="34068648"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0.00</w:t>
            </w:r>
          </w:p>
        </w:tc>
        <w:tc>
          <w:tcPr>
            <w:tcW w:w="445" w:type="pct"/>
            <w:tcBorders>
              <w:top w:val="nil"/>
              <w:left w:val="nil"/>
              <w:bottom w:val="single" w:sz="8" w:space="0" w:color="875C02"/>
              <w:right w:val="single" w:sz="8" w:space="0" w:color="875C02"/>
            </w:tcBorders>
            <w:shd w:val="clear" w:color="000000" w:fill="FDEECD"/>
            <w:vAlign w:val="center"/>
            <w:hideMark/>
          </w:tcPr>
          <w:p w14:paraId="795A403C" w14:textId="468C9561"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$30,000</w:t>
            </w:r>
          </w:p>
        </w:tc>
        <w:tc>
          <w:tcPr>
            <w:tcW w:w="319" w:type="pct"/>
            <w:tcBorders>
              <w:top w:val="nil"/>
              <w:left w:val="nil"/>
              <w:bottom w:val="single" w:sz="8" w:space="0" w:color="875C02"/>
              <w:right w:val="single" w:sz="8" w:space="0" w:color="875C02"/>
            </w:tcBorders>
            <w:shd w:val="clear" w:color="auto" w:fill="auto"/>
            <w:vAlign w:val="center"/>
            <w:hideMark/>
          </w:tcPr>
          <w:p w14:paraId="165F33F6" w14:textId="3470EDAC"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0.04</w:t>
            </w:r>
          </w:p>
        </w:tc>
      </w:tr>
      <w:tr w:rsidR="004C58C7" w:rsidRPr="00056574" w14:paraId="07359944" w14:textId="77777777" w:rsidTr="00E93B08">
        <w:trPr>
          <w:trHeight w:val="315"/>
        </w:trPr>
        <w:tc>
          <w:tcPr>
            <w:tcW w:w="416" w:type="pct"/>
            <w:tcBorders>
              <w:top w:val="nil"/>
              <w:left w:val="single" w:sz="8" w:space="0" w:color="875C02"/>
              <w:bottom w:val="single" w:sz="8" w:space="0" w:color="875C02"/>
              <w:right w:val="single" w:sz="8" w:space="0" w:color="875C02"/>
            </w:tcBorders>
            <w:shd w:val="clear" w:color="000000" w:fill="FDEECD"/>
            <w:vAlign w:val="center"/>
            <w:hideMark/>
          </w:tcPr>
          <w:p w14:paraId="4089AD65" w14:textId="77777777" w:rsidR="00056574" w:rsidRPr="00960704" w:rsidRDefault="00056574" w:rsidP="00056574">
            <w:pPr>
              <w:spacing w:line="240" w:lineRule="auto"/>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lastRenderedPageBreak/>
              <w:t>Golden Valley</w:t>
            </w:r>
          </w:p>
        </w:tc>
        <w:tc>
          <w:tcPr>
            <w:tcW w:w="443" w:type="pct"/>
            <w:tcBorders>
              <w:top w:val="nil"/>
              <w:left w:val="nil"/>
              <w:bottom w:val="single" w:sz="8" w:space="0" w:color="875C02"/>
              <w:right w:val="single" w:sz="8" w:space="0" w:color="875C02"/>
            </w:tcBorders>
            <w:shd w:val="clear" w:color="000000" w:fill="FDEECD"/>
            <w:vAlign w:val="center"/>
            <w:hideMark/>
          </w:tcPr>
          <w:p w14:paraId="7CCDE051" w14:textId="74753242"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415BEB">
              <w:rPr>
                <w:rFonts w:asciiTheme="minorHAnsi" w:eastAsia="Times New Roman" w:hAnsiTheme="minorHAnsi" w:cstheme="minorHAnsi"/>
                <w:kern w:val="0"/>
                <w:sz w:val="18"/>
                <w:szCs w:val="18"/>
                <w14:ligatures w14:val="none"/>
              </w:rPr>
              <w:t>$0</w:t>
            </w:r>
          </w:p>
        </w:tc>
        <w:tc>
          <w:tcPr>
            <w:tcW w:w="288" w:type="pct"/>
            <w:tcBorders>
              <w:top w:val="nil"/>
              <w:left w:val="nil"/>
              <w:bottom w:val="single" w:sz="8" w:space="0" w:color="875C02"/>
              <w:right w:val="single" w:sz="8" w:space="0" w:color="875C02"/>
            </w:tcBorders>
            <w:shd w:val="clear" w:color="000000" w:fill="FDEECD"/>
            <w:vAlign w:val="center"/>
            <w:hideMark/>
          </w:tcPr>
          <w:p w14:paraId="01238176"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5" w:type="pct"/>
            <w:tcBorders>
              <w:top w:val="nil"/>
              <w:left w:val="nil"/>
              <w:bottom w:val="single" w:sz="8" w:space="0" w:color="875C02"/>
              <w:right w:val="single" w:sz="8" w:space="0" w:color="875C02"/>
            </w:tcBorders>
            <w:shd w:val="clear" w:color="000000" w:fill="FDEECD"/>
            <w:vAlign w:val="center"/>
            <w:hideMark/>
          </w:tcPr>
          <w:p w14:paraId="4A2A2D0F" w14:textId="4F1609D5"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350" w:type="pct"/>
            <w:tcBorders>
              <w:top w:val="nil"/>
              <w:left w:val="nil"/>
              <w:bottom w:val="single" w:sz="8" w:space="0" w:color="875C02"/>
              <w:right w:val="single" w:sz="8" w:space="0" w:color="875C02"/>
            </w:tcBorders>
            <w:shd w:val="clear" w:color="000000" w:fill="FDEECD"/>
            <w:vAlign w:val="center"/>
            <w:hideMark/>
          </w:tcPr>
          <w:p w14:paraId="4F0F8432"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6" w:type="pct"/>
            <w:tcBorders>
              <w:top w:val="nil"/>
              <w:left w:val="nil"/>
              <w:bottom w:val="single" w:sz="8" w:space="0" w:color="875C02"/>
              <w:right w:val="single" w:sz="8" w:space="0" w:color="875C02"/>
            </w:tcBorders>
            <w:shd w:val="clear" w:color="000000" w:fill="FDEECD"/>
            <w:vAlign w:val="center"/>
            <w:hideMark/>
          </w:tcPr>
          <w:p w14:paraId="214F5F1D" w14:textId="1B8413F6"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$600,000</w:t>
            </w:r>
          </w:p>
        </w:tc>
        <w:tc>
          <w:tcPr>
            <w:tcW w:w="318" w:type="pct"/>
            <w:tcBorders>
              <w:top w:val="nil"/>
              <w:left w:val="nil"/>
              <w:bottom w:val="single" w:sz="8" w:space="0" w:color="875C02"/>
              <w:right w:val="single" w:sz="8" w:space="0" w:color="875C02"/>
            </w:tcBorders>
            <w:shd w:val="clear" w:color="000000" w:fill="FDEECD"/>
            <w:vAlign w:val="center"/>
            <w:hideMark/>
          </w:tcPr>
          <w:p w14:paraId="7D00930E"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4.23</w:t>
            </w:r>
          </w:p>
        </w:tc>
        <w:tc>
          <w:tcPr>
            <w:tcW w:w="445" w:type="pct"/>
            <w:tcBorders>
              <w:top w:val="nil"/>
              <w:left w:val="nil"/>
              <w:bottom w:val="single" w:sz="8" w:space="0" w:color="875C02"/>
              <w:right w:val="single" w:sz="8" w:space="0" w:color="875C02"/>
            </w:tcBorders>
            <w:shd w:val="clear" w:color="000000" w:fill="FDEECD"/>
            <w:vAlign w:val="center"/>
            <w:hideMark/>
          </w:tcPr>
          <w:p w14:paraId="1A1670C8" w14:textId="34FE8734"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7C5449">
              <w:rPr>
                <w:rFonts w:asciiTheme="minorHAnsi" w:eastAsia="Times New Roman" w:hAnsiTheme="minorHAnsi" w:cstheme="minorHAnsi"/>
                <w:kern w:val="0"/>
                <w:sz w:val="18"/>
                <w:szCs w:val="18"/>
                <w14:ligatures w14:val="none"/>
              </w:rPr>
              <w:t>$0</w:t>
            </w:r>
          </w:p>
        </w:tc>
        <w:tc>
          <w:tcPr>
            <w:tcW w:w="319" w:type="pct"/>
            <w:tcBorders>
              <w:top w:val="nil"/>
              <w:left w:val="nil"/>
              <w:bottom w:val="single" w:sz="8" w:space="0" w:color="875C02"/>
              <w:right w:val="single" w:sz="8" w:space="0" w:color="875C02"/>
            </w:tcBorders>
            <w:shd w:val="clear" w:color="000000" w:fill="FDEECD"/>
            <w:vAlign w:val="center"/>
            <w:hideMark/>
          </w:tcPr>
          <w:p w14:paraId="69F16353"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5" w:type="pct"/>
            <w:tcBorders>
              <w:top w:val="nil"/>
              <w:left w:val="nil"/>
              <w:bottom w:val="single" w:sz="8" w:space="0" w:color="875C02"/>
              <w:right w:val="single" w:sz="8" w:space="0" w:color="875C02"/>
            </w:tcBorders>
            <w:shd w:val="clear" w:color="000000" w:fill="FDEECD"/>
            <w:vAlign w:val="center"/>
            <w:hideMark/>
          </w:tcPr>
          <w:p w14:paraId="6C7C499B" w14:textId="106395CD"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$26,250</w:t>
            </w:r>
          </w:p>
        </w:tc>
        <w:tc>
          <w:tcPr>
            <w:tcW w:w="319" w:type="pct"/>
            <w:tcBorders>
              <w:top w:val="nil"/>
              <w:left w:val="nil"/>
              <w:bottom w:val="single" w:sz="8" w:space="0" w:color="875C02"/>
              <w:right w:val="single" w:sz="8" w:space="0" w:color="875C02"/>
            </w:tcBorders>
            <w:shd w:val="clear" w:color="000000" w:fill="FDEECD"/>
            <w:vAlign w:val="center"/>
            <w:hideMark/>
          </w:tcPr>
          <w:p w14:paraId="7720B312"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0.23</w:t>
            </w:r>
          </w:p>
        </w:tc>
        <w:tc>
          <w:tcPr>
            <w:tcW w:w="445" w:type="pct"/>
            <w:tcBorders>
              <w:top w:val="nil"/>
              <w:left w:val="nil"/>
              <w:bottom w:val="single" w:sz="8" w:space="0" w:color="875C02"/>
              <w:right w:val="single" w:sz="8" w:space="0" w:color="875C02"/>
            </w:tcBorders>
            <w:shd w:val="clear" w:color="000000" w:fill="FDEECD"/>
            <w:vAlign w:val="center"/>
            <w:hideMark/>
          </w:tcPr>
          <w:p w14:paraId="3C82ABCE" w14:textId="57768C46"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$626,250</w:t>
            </w:r>
          </w:p>
        </w:tc>
        <w:tc>
          <w:tcPr>
            <w:tcW w:w="319" w:type="pct"/>
            <w:tcBorders>
              <w:top w:val="nil"/>
              <w:left w:val="nil"/>
              <w:bottom w:val="single" w:sz="8" w:space="0" w:color="875C02"/>
              <w:right w:val="single" w:sz="8" w:space="0" w:color="875C02"/>
            </w:tcBorders>
            <w:shd w:val="clear" w:color="000000" w:fill="FDEECD"/>
            <w:vAlign w:val="center"/>
            <w:hideMark/>
          </w:tcPr>
          <w:p w14:paraId="7C05D7D2" w14:textId="65C79460"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0.78</w:t>
            </w:r>
          </w:p>
        </w:tc>
      </w:tr>
      <w:tr w:rsidR="0067452D" w:rsidRPr="00056574" w14:paraId="16E62FB8" w14:textId="77777777" w:rsidTr="00E93B08">
        <w:trPr>
          <w:trHeight w:val="315"/>
        </w:trPr>
        <w:tc>
          <w:tcPr>
            <w:tcW w:w="416" w:type="pct"/>
            <w:tcBorders>
              <w:top w:val="nil"/>
              <w:left w:val="single" w:sz="8" w:space="0" w:color="875C02"/>
              <w:bottom w:val="single" w:sz="8" w:space="0" w:color="875C02"/>
              <w:right w:val="single" w:sz="8" w:space="0" w:color="875C02"/>
            </w:tcBorders>
            <w:shd w:val="clear" w:color="auto" w:fill="auto"/>
            <w:vAlign w:val="center"/>
            <w:hideMark/>
          </w:tcPr>
          <w:p w14:paraId="2E45707D" w14:textId="77777777" w:rsidR="00056574" w:rsidRPr="00960704" w:rsidRDefault="00056574" w:rsidP="00056574">
            <w:pPr>
              <w:spacing w:line="240" w:lineRule="auto"/>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Granite</w:t>
            </w:r>
          </w:p>
        </w:tc>
        <w:tc>
          <w:tcPr>
            <w:tcW w:w="443" w:type="pct"/>
            <w:tcBorders>
              <w:top w:val="nil"/>
              <w:left w:val="nil"/>
              <w:bottom w:val="single" w:sz="8" w:space="0" w:color="875C02"/>
              <w:right w:val="single" w:sz="8" w:space="0" w:color="875C02"/>
            </w:tcBorders>
            <w:shd w:val="clear" w:color="auto" w:fill="auto"/>
            <w:vAlign w:val="center"/>
            <w:hideMark/>
          </w:tcPr>
          <w:p w14:paraId="38F93A63" w14:textId="3487CEAD"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$36,000</w:t>
            </w:r>
          </w:p>
        </w:tc>
        <w:tc>
          <w:tcPr>
            <w:tcW w:w="288" w:type="pct"/>
            <w:tcBorders>
              <w:top w:val="nil"/>
              <w:left w:val="nil"/>
              <w:bottom w:val="single" w:sz="8" w:space="0" w:color="875C02"/>
              <w:right w:val="single" w:sz="8" w:space="0" w:color="875C02"/>
            </w:tcBorders>
            <w:shd w:val="clear" w:color="auto" w:fill="auto"/>
            <w:vAlign w:val="center"/>
            <w:hideMark/>
          </w:tcPr>
          <w:p w14:paraId="4C41ACAC"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0.36</w:t>
            </w:r>
          </w:p>
        </w:tc>
        <w:tc>
          <w:tcPr>
            <w:tcW w:w="445" w:type="pct"/>
            <w:tcBorders>
              <w:top w:val="nil"/>
              <w:left w:val="nil"/>
              <w:bottom w:val="single" w:sz="8" w:space="0" w:color="875C02"/>
              <w:right w:val="single" w:sz="8" w:space="0" w:color="875C02"/>
            </w:tcBorders>
            <w:shd w:val="clear" w:color="auto" w:fill="auto"/>
            <w:vAlign w:val="center"/>
            <w:hideMark/>
          </w:tcPr>
          <w:p w14:paraId="0E8A31FB" w14:textId="5910975E"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$30,000</w:t>
            </w:r>
          </w:p>
        </w:tc>
        <w:tc>
          <w:tcPr>
            <w:tcW w:w="350" w:type="pct"/>
            <w:tcBorders>
              <w:top w:val="nil"/>
              <w:left w:val="nil"/>
              <w:bottom w:val="single" w:sz="8" w:space="0" w:color="875C02"/>
              <w:right w:val="single" w:sz="8" w:space="0" w:color="875C02"/>
            </w:tcBorders>
            <w:shd w:val="clear" w:color="auto" w:fill="auto"/>
            <w:vAlign w:val="center"/>
            <w:hideMark/>
          </w:tcPr>
          <w:p w14:paraId="66AC2872"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0.15</w:t>
            </w:r>
          </w:p>
        </w:tc>
        <w:tc>
          <w:tcPr>
            <w:tcW w:w="446" w:type="pct"/>
            <w:tcBorders>
              <w:top w:val="nil"/>
              <w:left w:val="nil"/>
              <w:bottom w:val="single" w:sz="8" w:space="0" w:color="875C02"/>
              <w:right w:val="single" w:sz="8" w:space="0" w:color="875C02"/>
            </w:tcBorders>
            <w:shd w:val="clear" w:color="auto" w:fill="auto"/>
            <w:vAlign w:val="center"/>
            <w:hideMark/>
          </w:tcPr>
          <w:p w14:paraId="75989B71" w14:textId="7A7DEF66"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$40,000</w:t>
            </w:r>
          </w:p>
        </w:tc>
        <w:tc>
          <w:tcPr>
            <w:tcW w:w="318" w:type="pct"/>
            <w:tcBorders>
              <w:top w:val="nil"/>
              <w:left w:val="nil"/>
              <w:bottom w:val="single" w:sz="8" w:space="0" w:color="875C02"/>
              <w:right w:val="single" w:sz="8" w:space="0" w:color="875C02"/>
            </w:tcBorders>
            <w:shd w:val="clear" w:color="auto" w:fill="auto"/>
            <w:vAlign w:val="center"/>
            <w:hideMark/>
          </w:tcPr>
          <w:p w14:paraId="7A902BD1"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0.28</w:t>
            </w:r>
          </w:p>
        </w:tc>
        <w:tc>
          <w:tcPr>
            <w:tcW w:w="445" w:type="pct"/>
            <w:tcBorders>
              <w:top w:val="nil"/>
              <w:left w:val="nil"/>
              <w:bottom w:val="single" w:sz="8" w:space="0" w:color="875C02"/>
              <w:right w:val="single" w:sz="8" w:space="0" w:color="875C02"/>
            </w:tcBorders>
            <w:shd w:val="clear" w:color="auto" w:fill="auto"/>
            <w:vAlign w:val="center"/>
            <w:hideMark/>
          </w:tcPr>
          <w:p w14:paraId="07EDF52E" w14:textId="1136654D"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7C5449">
              <w:rPr>
                <w:rFonts w:asciiTheme="minorHAnsi" w:eastAsia="Times New Roman" w:hAnsiTheme="minorHAnsi" w:cstheme="minorHAnsi"/>
                <w:kern w:val="0"/>
                <w:sz w:val="18"/>
                <w:szCs w:val="18"/>
                <w14:ligatures w14:val="none"/>
              </w:rPr>
              <w:t>$0</w:t>
            </w:r>
          </w:p>
        </w:tc>
        <w:tc>
          <w:tcPr>
            <w:tcW w:w="319" w:type="pct"/>
            <w:tcBorders>
              <w:top w:val="nil"/>
              <w:left w:val="nil"/>
              <w:bottom w:val="single" w:sz="8" w:space="0" w:color="875C02"/>
              <w:right w:val="single" w:sz="8" w:space="0" w:color="875C02"/>
            </w:tcBorders>
            <w:shd w:val="clear" w:color="auto" w:fill="auto"/>
            <w:vAlign w:val="center"/>
            <w:hideMark/>
          </w:tcPr>
          <w:p w14:paraId="4EE389C0"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5" w:type="pct"/>
            <w:tcBorders>
              <w:top w:val="nil"/>
              <w:left w:val="nil"/>
              <w:bottom w:val="single" w:sz="8" w:space="0" w:color="875C02"/>
              <w:right w:val="single" w:sz="8" w:space="0" w:color="875C02"/>
            </w:tcBorders>
            <w:shd w:val="clear" w:color="auto" w:fill="auto"/>
            <w:vAlign w:val="center"/>
            <w:hideMark/>
          </w:tcPr>
          <w:p w14:paraId="0A2872C1" w14:textId="7CB051A3"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DC2673">
              <w:rPr>
                <w:rFonts w:asciiTheme="minorHAnsi" w:eastAsia="Times New Roman" w:hAnsiTheme="minorHAnsi" w:cstheme="minorHAnsi"/>
                <w:kern w:val="0"/>
                <w:sz w:val="18"/>
                <w:szCs w:val="18"/>
                <w14:ligatures w14:val="none"/>
              </w:rPr>
              <w:t>$0</w:t>
            </w:r>
          </w:p>
        </w:tc>
        <w:tc>
          <w:tcPr>
            <w:tcW w:w="319" w:type="pct"/>
            <w:tcBorders>
              <w:top w:val="nil"/>
              <w:left w:val="nil"/>
              <w:bottom w:val="single" w:sz="8" w:space="0" w:color="875C02"/>
              <w:right w:val="single" w:sz="8" w:space="0" w:color="875C02"/>
            </w:tcBorders>
            <w:shd w:val="clear" w:color="auto" w:fill="auto"/>
            <w:vAlign w:val="center"/>
            <w:hideMark/>
          </w:tcPr>
          <w:p w14:paraId="4CC70E16"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0.00</w:t>
            </w:r>
          </w:p>
        </w:tc>
        <w:tc>
          <w:tcPr>
            <w:tcW w:w="445" w:type="pct"/>
            <w:tcBorders>
              <w:top w:val="nil"/>
              <w:left w:val="nil"/>
              <w:bottom w:val="single" w:sz="8" w:space="0" w:color="875C02"/>
              <w:right w:val="single" w:sz="8" w:space="0" w:color="875C02"/>
            </w:tcBorders>
            <w:shd w:val="clear" w:color="000000" w:fill="FDEECD"/>
            <w:vAlign w:val="center"/>
            <w:hideMark/>
          </w:tcPr>
          <w:p w14:paraId="0B742FC5" w14:textId="17E3E9D8"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$106,000</w:t>
            </w:r>
          </w:p>
        </w:tc>
        <w:tc>
          <w:tcPr>
            <w:tcW w:w="319" w:type="pct"/>
            <w:tcBorders>
              <w:top w:val="nil"/>
              <w:left w:val="nil"/>
              <w:bottom w:val="single" w:sz="8" w:space="0" w:color="875C02"/>
              <w:right w:val="single" w:sz="8" w:space="0" w:color="875C02"/>
            </w:tcBorders>
            <w:shd w:val="clear" w:color="auto" w:fill="auto"/>
            <w:vAlign w:val="center"/>
            <w:hideMark/>
          </w:tcPr>
          <w:p w14:paraId="035960E0" w14:textId="1C90C06E"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0.13</w:t>
            </w:r>
          </w:p>
        </w:tc>
      </w:tr>
      <w:tr w:rsidR="004C58C7" w:rsidRPr="00056574" w14:paraId="30358181" w14:textId="77777777" w:rsidTr="00E93B08">
        <w:trPr>
          <w:trHeight w:val="315"/>
        </w:trPr>
        <w:tc>
          <w:tcPr>
            <w:tcW w:w="416" w:type="pct"/>
            <w:tcBorders>
              <w:top w:val="nil"/>
              <w:left w:val="single" w:sz="8" w:space="0" w:color="875C02"/>
              <w:bottom w:val="single" w:sz="8" w:space="0" w:color="875C02"/>
              <w:right w:val="single" w:sz="8" w:space="0" w:color="875C02"/>
            </w:tcBorders>
            <w:shd w:val="clear" w:color="000000" w:fill="FDEECD"/>
            <w:vAlign w:val="center"/>
            <w:hideMark/>
          </w:tcPr>
          <w:p w14:paraId="17C15E1E" w14:textId="77777777" w:rsidR="00056574" w:rsidRPr="00960704" w:rsidRDefault="00056574" w:rsidP="00056574">
            <w:pPr>
              <w:spacing w:line="240" w:lineRule="auto"/>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Hill</w:t>
            </w:r>
          </w:p>
        </w:tc>
        <w:tc>
          <w:tcPr>
            <w:tcW w:w="443" w:type="pct"/>
            <w:tcBorders>
              <w:top w:val="nil"/>
              <w:left w:val="nil"/>
              <w:bottom w:val="single" w:sz="8" w:space="0" w:color="875C02"/>
              <w:right w:val="single" w:sz="8" w:space="0" w:color="875C02"/>
            </w:tcBorders>
            <w:shd w:val="clear" w:color="000000" w:fill="FDEECD"/>
            <w:vAlign w:val="center"/>
            <w:hideMark/>
          </w:tcPr>
          <w:p w14:paraId="7044682E" w14:textId="1D8EBBE4"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$1,160,500</w:t>
            </w:r>
          </w:p>
        </w:tc>
        <w:tc>
          <w:tcPr>
            <w:tcW w:w="288" w:type="pct"/>
            <w:tcBorders>
              <w:top w:val="nil"/>
              <w:left w:val="nil"/>
              <w:bottom w:val="single" w:sz="8" w:space="0" w:color="875C02"/>
              <w:right w:val="single" w:sz="8" w:space="0" w:color="875C02"/>
            </w:tcBorders>
            <w:shd w:val="clear" w:color="000000" w:fill="FDEECD"/>
            <w:vAlign w:val="center"/>
            <w:hideMark/>
          </w:tcPr>
          <w:p w14:paraId="0B5DB143"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11.54</w:t>
            </w:r>
          </w:p>
        </w:tc>
        <w:tc>
          <w:tcPr>
            <w:tcW w:w="445" w:type="pct"/>
            <w:tcBorders>
              <w:top w:val="nil"/>
              <w:left w:val="nil"/>
              <w:bottom w:val="single" w:sz="8" w:space="0" w:color="875C02"/>
              <w:right w:val="single" w:sz="8" w:space="0" w:color="875C02"/>
            </w:tcBorders>
            <w:shd w:val="clear" w:color="000000" w:fill="FDEECD"/>
            <w:vAlign w:val="center"/>
            <w:hideMark/>
          </w:tcPr>
          <w:p w14:paraId="24661741" w14:textId="66F3F832"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$1,187,813</w:t>
            </w:r>
          </w:p>
        </w:tc>
        <w:tc>
          <w:tcPr>
            <w:tcW w:w="350" w:type="pct"/>
            <w:tcBorders>
              <w:top w:val="nil"/>
              <w:left w:val="nil"/>
              <w:bottom w:val="single" w:sz="8" w:space="0" w:color="875C02"/>
              <w:right w:val="single" w:sz="8" w:space="0" w:color="875C02"/>
            </w:tcBorders>
            <w:shd w:val="clear" w:color="000000" w:fill="FDEECD"/>
            <w:vAlign w:val="center"/>
            <w:hideMark/>
          </w:tcPr>
          <w:p w14:paraId="7B96F020"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5.94</w:t>
            </w:r>
          </w:p>
        </w:tc>
        <w:tc>
          <w:tcPr>
            <w:tcW w:w="446" w:type="pct"/>
            <w:tcBorders>
              <w:top w:val="nil"/>
              <w:left w:val="nil"/>
              <w:bottom w:val="single" w:sz="8" w:space="0" w:color="875C02"/>
              <w:right w:val="single" w:sz="8" w:space="0" w:color="875C02"/>
            </w:tcBorders>
            <w:shd w:val="clear" w:color="000000" w:fill="FDEECD"/>
            <w:vAlign w:val="center"/>
            <w:hideMark/>
          </w:tcPr>
          <w:p w14:paraId="688701D2" w14:textId="38857F9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$297,050</w:t>
            </w:r>
          </w:p>
        </w:tc>
        <w:tc>
          <w:tcPr>
            <w:tcW w:w="318" w:type="pct"/>
            <w:tcBorders>
              <w:top w:val="nil"/>
              <w:left w:val="nil"/>
              <w:bottom w:val="single" w:sz="8" w:space="0" w:color="875C02"/>
              <w:right w:val="single" w:sz="8" w:space="0" w:color="875C02"/>
            </w:tcBorders>
            <w:shd w:val="clear" w:color="000000" w:fill="FDEECD"/>
            <w:vAlign w:val="center"/>
            <w:hideMark/>
          </w:tcPr>
          <w:p w14:paraId="1E5DBB6B"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2.1</w:t>
            </w:r>
          </w:p>
        </w:tc>
        <w:tc>
          <w:tcPr>
            <w:tcW w:w="445" w:type="pct"/>
            <w:tcBorders>
              <w:top w:val="nil"/>
              <w:left w:val="nil"/>
              <w:bottom w:val="single" w:sz="8" w:space="0" w:color="875C02"/>
              <w:right w:val="single" w:sz="8" w:space="0" w:color="875C02"/>
            </w:tcBorders>
            <w:shd w:val="clear" w:color="000000" w:fill="FDEECD"/>
            <w:vAlign w:val="center"/>
            <w:hideMark/>
          </w:tcPr>
          <w:p w14:paraId="0CEBC174" w14:textId="7EE0A3D2"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7C5449">
              <w:rPr>
                <w:rFonts w:asciiTheme="minorHAnsi" w:eastAsia="Times New Roman" w:hAnsiTheme="minorHAnsi" w:cstheme="minorHAnsi"/>
                <w:kern w:val="0"/>
                <w:sz w:val="18"/>
                <w:szCs w:val="18"/>
                <w14:ligatures w14:val="none"/>
              </w:rPr>
              <w:t>$0</w:t>
            </w:r>
          </w:p>
        </w:tc>
        <w:tc>
          <w:tcPr>
            <w:tcW w:w="319" w:type="pct"/>
            <w:tcBorders>
              <w:top w:val="nil"/>
              <w:left w:val="nil"/>
              <w:bottom w:val="single" w:sz="8" w:space="0" w:color="875C02"/>
              <w:right w:val="single" w:sz="8" w:space="0" w:color="875C02"/>
            </w:tcBorders>
            <w:shd w:val="clear" w:color="000000" w:fill="FDEECD"/>
            <w:vAlign w:val="center"/>
            <w:hideMark/>
          </w:tcPr>
          <w:p w14:paraId="4B6940DA"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5" w:type="pct"/>
            <w:tcBorders>
              <w:top w:val="nil"/>
              <w:left w:val="nil"/>
              <w:bottom w:val="single" w:sz="8" w:space="0" w:color="875C02"/>
              <w:right w:val="single" w:sz="8" w:space="0" w:color="875C02"/>
            </w:tcBorders>
            <w:shd w:val="clear" w:color="000000" w:fill="FDEECD"/>
            <w:vAlign w:val="center"/>
            <w:hideMark/>
          </w:tcPr>
          <w:p w14:paraId="1FE9D080" w14:textId="6EDEBD32"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DC2673">
              <w:rPr>
                <w:rFonts w:asciiTheme="minorHAnsi" w:eastAsia="Times New Roman" w:hAnsiTheme="minorHAnsi" w:cstheme="minorHAnsi"/>
                <w:kern w:val="0"/>
                <w:sz w:val="18"/>
                <w:szCs w:val="18"/>
                <w14:ligatures w14:val="none"/>
              </w:rPr>
              <w:t>$0</w:t>
            </w:r>
          </w:p>
        </w:tc>
        <w:tc>
          <w:tcPr>
            <w:tcW w:w="319" w:type="pct"/>
            <w:tcBorders>
              <w:top w:val="nil"/>
              <w:left w:val="nil"/>
              <w:bottom w:val="single" w:sz="8" w:space="0" w:color="875C02"/>
              <w:right w:val="single" w:sz="8" w:space="0" w:color="875C02"/>
            </w:tcBorders>
            <w:shd w:val="clear" w:color="000000" w:fill="FDEECD"/>
            <w:vAlign w:val="center"/>
            <w:hideMark/>
          </w:tcPr>
          <w:p w14:paraId="67F08827"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0.00</w:t>
            </w:r>
          </w:p>
        </w:tc>
        <w:tc>
          <w:tcPr>
            <w:tcW w:w="445" w:type="pct"/>
            <w:tcBorders>
              <w:top w:val="nil"/>
              <w:left w:val="nil"/>
              <w:bottom w:val="single" w:sz="8" w:space="0" w:color="875C02"/>
              <w:right w:val="single" w:sz="8" w:space="0" w:color="875C02"/>
            </w:tcBorders>
            <w:shd w:val="clear" w:color="000000" w:fill="FDEECD"/>
            <w:vAlign w:val="center"/>
            <w:hideMark/>
          </w:tcPr>
          <w:p w14:paraId="11A42F37" w14:textId="0C2C95FB"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$2,645,363</w:t>
            </w:r>
          </w:p>
        </w:tc>
        <w:tc>
          <w:tcPr>
            <w:tcW w:w="319" w:type="pct"/>
            <w:tcBorders>
              <w:top w:val="nil"/>
              <w:left w:val="nil"/>
              <w:bottom w:val="single" w:sz="8" w:space="0" w:color="875C02"/>
              <w:right w:val="single" w:sz="8" w:space="0" w:color="875C02"/>
            </w:tcBorders>
            <w:shd w:val="clear" w:color="000000" w:fill="FDEECD"/>
            <w:vAlign w:val="center"/>
            <w:hideMark/>
          </w:tcPr>
          <w:p w14:paraId="62B40BCC" w14:textId="55EAF7FA"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3.29</w:t>
            </w:r>
          </w:p>
        </w:tc>
      </w:tr>
      <w:tr w:rsidR="0067452D" w:rsidRPr="00056574" w14:paraId="77F55259" w14:textId="77777777" w:rsidTr="00E93B08">
        <w:trPr>
          <w:trHeight w:val="315"/>
        </w:trPr>
        <w:tc>
          <w:tcPr>
            <w:tcW w:w="416" w:type="pct"/>
            <w:tcBorders>
              <w:top w:val="nil"/>
              <w:left w:val="single" w:sz="8" w:space="0" w:color="875C02"/>
              <w:bottom w:val="single" w:sz="8" w:space="0" w:color="875C02"/>
              <w:right w:val="single" w:sz="8" w:space="0" w:color="875C02"/>
            </w:tcBorders>
            <w:shd w:val="clear" w:color="auto" w:fill="auto"/>
            <w:vAlign w:val="center"/>
            <w:hideMark/>
          </w:tcPr>
          <w:p w14:paraId="0FB5F706" w14:textId="77777777" w:rsidR="00056574" w:rsidRPr="00960704" w:rsidRDefault="00056574" w:rsidP="00056574">
            <w:pPr>
              <w:spacing w:line="240" w:lineRule="auto"/>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Jefferson</w:t>
            </w:r>
          </w:p>
        </w:tc>
        <w:tc>
          <w:tcPr>
            <w:tcW w:w="443" w:type="pct"/>
            <w:tcBorders>
              <w:top w:val="nil"/>
              <w:left w:val="nil"/>
              <w:bottom w:val="single" w:sz="8" w:space="0" w:color="875C02"/>
              <w:right w:val="single" w:sz="8" w:space="0" w:color="875C02"/>
            </w:tcBorders>
            <w:shd w:val="clear" w:color="auto" w:fill="auto"/>
            <w:vAlign w:val="center"/>
            <w:hideMark/>
          </w:tcPr>
          <w:p w14:paraId="52D26DC1" w14:textId="0E2DD07B"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$37,500</w:t>
            </w:r>
          </w:p>
        </w:tc>
        <w:tc>
          <w:tcPr>
            <w:tcW w:w="288" w:type="pct"/>
            <w:tcBorders>
              <w:top w:val="nil"/>
              <w:left w:val="nil"/>
              <w:bottom w:val="single" w:sz="8" w:space="0" w:color="875C02"/>
              <w:right w:val="single" w:sz="8" w:space="0" w:color="875C02"/>
            </w:tcBorders>
            <w:shd w:val="clear" w:color="auto" w:fill="auto"/>
            <w:vAlign w:val="center"/>
            <w:hideMark/>
          </w:tcPr>
          <w:p w14:paraId="6DC97760"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0.37</w:t>
            </w:r>
          </w:p>
        </w:tc>
        <w:tc>
          <w:tcPr>
            <w:tcW w:w="445" w:type="pct"/>
            <w:tcBorders>
              <w:top w:val="nil"/>
              <w:left w:val="nil"/>
              <w:bottom w:val="single" w:sz="8" w:space="0" w:color="875C02"/>
              <w:right w:val="single" w:sz="8" w:space="0" w:color="875C02"/>
            </w:tcBorders>
            <w:shd w:val="clear" w:color="auto" w:fill="auto"/>
            <w:vAlign w:val="center"/>
            <w:hideMark/>
          </w:tcPr>
          <w:p w14:paraId="64F59E26" w14:textId="198C93DD"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E73A54">
              <w:rPr>
                <w:rFonts w:asciiTheme="minorHAnsi" w:eastAsia="Times New Roman" w:hAnsiTheme="minorHAnsi" w:cstheme="minorHAnsi"/>
                <w:kern w:val="0"/>
                <w:sz w:val="18"/>
                <w:szCs w:val="18"/>
                <w14:ligatures w14:val="none"/>
              </w:rPr>
              <w:t>$0</w:t>
            </w:r>
          </w:p>
        </w:tc>
        <w:tc>
          <w:tcPr>
            <w:tcW w:w="350" w:type="pct"/>
            <w:tcBorders>
              <w:top w:val="nil"/>
              <w:left w:val="nil"/>
              <w:bottom w:val="single" w:sz="8" w:space="0" w:color="875C02"/>
              <w:right w:val="single" w:sz="8" w:space="0" w:color="875C02"/>
            </w:tcBorders>
            <w:shd w:val="clear" w:color="auto" w:fill="auto"/>
            <w:vAlign w:val="center"/>
            <w:hideMark/>
          </w:tcPr>
          <w:p w14:paraId="3DC116CF"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6" w:type="pct"/>
            <w:tcBorders>
              <w:top w:val="nil"/>
              <w:left w:val="nil"/>
              <w:bottom w:val="single" w:sz="8" w:space="0" w:color="875C02"/>
              <w:right w:val="single" w:sz="8" w:space="0" w:color="875C02"/>
            </w:tcBorders>
            <w:shd w:val="clear" w:color="auto" w:fill="auto"/>
            <w:vAlign w:val="center"/>
            <w:hideMark/>
          </w:tcPr>
          <w:p w14:paraId="3394D878" w14:textId="6A8072DF"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$15,000</w:t>
            </w:r>
          </w:p>
        </w:tc>
        <w:tc>
          <w:tcPr>
            <w:tcW w:w="318" w:type="pct"/>
            <w:tcBorders>
              <w:top w:val="nil"/>
              <w:left w:val="nil"/>
              <w:bottom w:val="single" w:sz="8" w:space="0" w:color="875C02"/>
              <w:right w:val="single" w:sz="8" w:space="0" w:color="875C02"/>
            </w:tcBorders>
            <w:shd w:val="clear" w:color="auto" w:fill="auto"/>
            <w:vAlign w:val="center"/>
            <w:hideMark/>
          </w:tcPr>
          <w:p w14:paraId="70414231"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0.11</w:t>
            </w:r>
          </w:p>
        </w:tc>
        <w:tc>
          <w:tcPr>
            <w:tcW w:w="445" w:type="pct"/>
            <w:tcBorders>
              <w:top w:val="nil"/>
              <w:left w:val="nil"/>
              <w:bottom w:val="single" w:sz="8" w:space="0" w:color="875C02"/>
              <w:right w:val="single" w:sz="8" w:space="0" w:color="875C02"/>
            </w:tcBorders>
            <w:shd w:val="clear" w:color="auto" w:fill="auto"/>
            <w:vAlign w:val="center"/>
            <w:hideMark/>
          </w:tcPr>
          <w:p w14:paraId="12954066" w14:textId="54CA6F9B"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$620,000</w:t>
            </w:r>
          </w:p>
        </w:tc>
        <w:tc>
          <w:tcPr>
            <w:tcW w:w="319" w:type="pct"/>
            <w:tcBorders>
              <w:top w:val="nil"/>
              <w:left w:val="nil"/>
              <w:bottom w:val="single" w:sz="8" w:space="0" w:color="875C02"/>
              <w:right w:val="single" w:sz="8" w:space="0" w:color="875C02"/>
            </w:tcBorders>
            <w:shd w:val="clear" w:color="auto" w:fill="auto"/>
            <w:vAlign w:val="center"/>
            <w:hideMark/>
          </w:tcPr>
          <w:p w14:paraId="02D4406E"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2.25</w:t>
            </w:r>
          </w:p>
        </w:tc>
        <w:tc>
          <w:tcPr>
            <w:tcW w:w="445" w:type="pct"/>
            <w:tcBorders>
              <w:top w:val="nil"/>
              <w:left w:val="nil"/>
              <w:bottom w:val="single" w:sz="8" w:space="0" w:color="875C02"/>
              <w:right w:val="single" w:sz="8" w:space="0" w:color="875C02"/>
            </w:tcBorders>
            <w:shd w:val="clear" w:color="auto" w:fill="auto"/>
            <w:vAlign w:val="center"/>
            <w:hideMark/>
          </w:tcPr>
          <w:p w14:paraId="23B8785B" w14:textId="144680D0"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DC2673">
              <w:rPr>
                <w:rFonts w:asciiTheme="minorHAnsi" w:eastAsia="Times New Roman" w:hAnsiTheme="minorHAnsi" w:cstheme="minorHAnsi"/>
                <w:kern w:val="0"/>
                <w:sz w:val="18"/>
                <w:szCs w:val="18"/>
                <w14:ligatures w14:val="none"/>
              </w:rPr>
              <w:t>$0</w:t>
            </w:r>
          </w:p>
        </w:tc>
        <w:tc>
          <w:tcPr>
            <w:tcW w:w="319" w:type="pct"/>
            <w:tcBorders>
              <w:top w:val="nil"/>
              <w:left w:val="nil"/>
              <w:bottom w:val="single" w:sz="8" w:space="0" w:color="875C02"/>
              <w:right w:val="single" w:sz="8" w:space="0" w:color="875C02"/>
            </w:tcBorders>
            <w:shd w:val="clear" w:color="auto" w:fill="auto"/>
            <w:vAlign w:val="center"/>
            <w:hideMark/>
          </w:tcPr>
          <w:p w14:paraId="76EDFDF8"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0.00</w:t>
            </w:r>
          </w:p>
        </w:tc>
        <w:tc>
          <w:tcPr>
            <w:tcW w:w="445" w:type="pct"/>
            <w:tcBorders>
              <w:top w:val="nil"/>
              <w:left w:val="nil"/>
              <w:bottom w:val="single" w:sz="8" w:space="0" w:color="875C02"/>
              <w:right w:val="single" w:sz="8" w:space="0" w:color="875C02"/>
            </w:tcBorders>
            <w:shd w:val="clear" w:color="000000" w:fill="FDEECD"/>
            <w:vAlign w:val="center"/>
            <w:hideMark/>
          </w:tcPr>
          <w:p w14:paraId="23350BCE" w14:textId="3A06B27F"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$672,500</w:t>
            </w:r>
          </w:p>
        </w:tc>
        <w:tc>
          <w:tcPr>
            <w:tcW w:w="319" w:type="pct"/>
            <w:tcBorders>
              <w:top w:val="nil"/>
              <w:left w:val="nil"/>
              <w:bottom w:val="single" w:sz="8" w:space="0" w:color="875C02"/>
              <w:right w:val="single" w:sz="8" w:space="0" w:color="875C02"/>
            </w:tcBorders>
            <w:shd w:val="clear" w:color="auto" w:fill="auto"/>
            <w:vAlign w:val="center"/>
            <w:hideMark/>
          </w:tcPr>
          <w:p w14:paraId="4512A94A" w14:textId="1E82BA75"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0.84</w:t>
            </w:r>
          </w:p>
        </w:tc>
      </w:tr>
      <w:tr w:rsidR="004C58C7" w:rsidRPr="00056574" w14:paraId="767769FE" w14:textId="77777777" w:rsidTr="00E93B08">
        <w:trPr>
          <w:trHeight w:val="315"/>
        </w:trPr>
        <w:tc>
          <w:tcPr>
            <w:tcW w:w="416" w:type="pct"/>
            <w:tcBorders>
              <w:top w:val="nil"/>
              <w:left w:val="single" w:sz="8" w:space="0" w:color="875C02"/>
              <w:bottom w:val="single" w:sz="8" w:space="0" w:color="875C02"/>
              <w:right w:val="single" w:sz="8" w:space="0" w:color="875C02"/>
            </w:tcBorders>
            <w:shd w:val="clear" w:color="000000" w:fill="FDEECD"/>
            <w:vAlign w:val="center"/>
            <w:hideMark/>
          </w:tcPr>
          <w:p w14:paraId="196511B4" w14:textId="77777777" w:rsidR="00056574" w:rsidRPr="00960704" w:rsidRDefault="00056574" w:rsidP="00056574">
            <w:pPr>
              <w:spacing w:line="240" w:lineRule="auto"/>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Judith Basin</w:t>
            </w:r>
          </w:p>
        </w:tc>
        <w:tc>
          <w:tcPr>
            <w:tcW w:w="443" w:type="pct"/>
            <w:tcBorders>
              <w:top w:val="nil"/>
              <w:left w:val="nil"/>
              <w:bottom w:val="single" w:sz="8" w:space="0" w:color="875C02"/>
              <w:right w:val="single" w:sz="8" w:space="0" w:color="875C02"/>
            </w:tcBorders>
            <w:shd w:val="clear" w:color="000000" w:fill="FDEECD"/>
            <w:vAlign w:val="center"/>
            <w:hideMark/>
          </w:tcPr>
          <w:p w14:paraId="5564D31F" w14:textId="57F2D433"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288" w:type="pct"/>
            <w:tcBorders>
              <w:top w:val="nil"/>
              <w:left w:val="nil"/>
              <w:bottom w:val="single" w:sz="8" w:space="0" w:color="875C02"/>
              <w:right w:val="single" w:sz="8" w:space="0" w:color="875C02"/>
            </w:tcBorders>
            <w:shd w:val="clear" w:color="000000" w:fill="FDEECD"/>
            <w:vAlign w:val="center"/>
            <w:hideMark/>
          </w:tcPr>
          <w:p w14:paraId="180436F6"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5" w:type="pct"/>
            <w:tcBorders>
              <w:top w:val="nil"/>
              <w:left w:val="nil"/>
              <w:bottom w:val="single" w:sz="8" w:space="0" w:color="875C02"/>
              <w:right w:val="single" w:sz="8" w:space="0" w:color="875C02"/>
            </w:tcBorders>
            <w:shd w:val="clear" w:color="000000" w:fill="FDEECD"/>
            <w:vAlign w:val="center"/>
            <w:hideMark/>
          </w:tcPr>
          <w:p w14:paraId="74BD4804" w14:textId="35A5F9C3"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E73A54">
              <w:rPr>
                <w:rFonts w:asciiTheme="minorHAnsi" w:eastAsia="Times New Roman" w:hAnsiTheme="minorHAnsi" w:cstheme="minorHAnsi"/>
                <w:kern w:val="0"/>
                <w:sz w:val="18"/>
                <w:szCs w:val="18"/>
                <w14:ligatures w14:val="none"/>
              </w:rPr>
              <w:t>$0</w:t>
            </w:r>
          </w:p>
        </w:tc>
        <w:tc>
          <w:tcPr>
            <w:tcW w:w="350" w:type="pct"/>
            <w:tcBorders>
              <w:top w:val="nil"/>
              <w:left w:val="nil"/>
              <w:bottom w:val="single" w:sz="8" w:space="0" w:color="875C02"/>
              <w:right w:val="single" w:sz="8" w:space="0" w:color="875C02"/>
            </w:tcBorders>
            <w:shd w:val="clear" w:color="000000" w:fill="FDEECD"/>
            <w:vAlign w:val="center"/>
            <w:hideMark/>
          </w:tcPr>
          <w:p w14:paraId="1C80BAB1"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6" w:type="pct"/>
            <w:tcBorders>
              <w:top w:val="nil"/>
              <w:left w:val="nil"/>
              <w:bottom w:val="single" w:sz="8" w:space="0" w:color="875C02"/>
              <w:right w:val="single" w:sz="8" w:space="0" w:color="875C02"/>
            </w:tcBorders>
            <w:shd w:val="clear" w:color="000000" w:fill="FDEECD"/>
            <w:vAlign w:val="center"/>
            <w:hideMark/>
          </w:tcPr>
          <w:p w14:paraId="1186C7E2" w14:textId="38CAF5DF"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2369EF">
              <w:rPr>
                <w:rFonts w:asciiTheme="minorHAnsi" w:eastAsia="Times New Roman" w:hAnsiTheme="minorHAnsi" w:cstheme="minorHAnsi"/>
                <w:kern w:val="0"/>
                <w:sz w:val="18"/>
                <w:szCs w:val="18"/>
                <w14:ligatures w14:val="none"/>
              </w:rPr>
              <w:t>$0</w:t>
            </w:r>
          </w:p>
        </w:tc>
        <w:tc>
          <w:tcPr>
            <w:tcW w:w="318" w:type="pct"/>
            <w:tcBorders>
              <w:top w:val="nil"/>
              <w:left w:val="nil"/>
              <w:bottom w:val="single" w:sz="8" w:space="0" w:color="875C02"/>
              <w:right w:val="single" w:sz="8" w:space="0" w:color="875C02"/>
            </w:tcBorders>
            <w:shd w:val="clear" w:color="000000" w:fill="FDEECD"/>
            <w:vAlign w:val="center"/>
            <w:hideMark/>
          </w:tcPr>
          <w:p w14:paraId="7AAEE9B0"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5" w:type="pct"/>
            <w:tcBorders>
              <w:top w:val="nil"/>
              <w:left w:val="nil"/>
              <w:bottom w:val="single" w:sz="8" w:space="0" w:color="875C02"/>
              <w:right w:val="single" w:sz="8" w:space="0" w:color="875C02"/>
            </w:tcBorders>
            <w:shd w:val="clear" w:color="000000" w:fill="FDEECD"/>
            <w:vAlign w:val="center"/>
            <w:hideMark/>
          </w:tcPr>
          <w:p w14:paraId="2347F4CF" w14:textId="0AFE2D29"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4A190A">
              <w:rPr>
                <w:rFonts w:asciiTheme="minorHAnsi" w:eastAsia="Times New Roman" w:hAnsiTheme="minorHAnsi" w:cstheme="minorHAnsi"/>
                <w:kern w:val="0"/>
                <w:sz w:val="18"/>
                <w:szCs w:val="18"/>
                <w14:ligatures w14:val="none"/>
              </w:rPr>
              <w:t>$0</w:t>
            </w:r>
          </w:p>
        </w:tc>
        <w:tc>
          <w:tcPr>
            <w:tcW w:w="319" w:type="pct"/>
            <w:tcBorders>
              <w:top w:val="nil"/>
              <w:left w:val="nil"/>
              <w:bottom w:val="single" w:sz="8" w:space="0" w:color="875C02"/>
              <w:right w:val="single" w:sz="8" w:space="0" w:color="875C02"/>
            </w:tcBorders>
            <w:shd w:val="clear" w:color="000000" w:fill="FDEECD"/>
            <w:vAlign w:val="center"/>
            <w:hideMark/>
          </w:tcPr>
          <w:p w14:paraId="1A876405"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5" w:type="pct"/>
            <w:tcBorders>
              <w:top w:val="nil"/>
              <w:left w:val="nil"/>
              <w:bottom w:val="single" w:sz="8" w:space="0" w:color="875C02"/>
              <w:right w:val="single" w:sz="8" w:space="0" w:color="875C02"/>
            </w:tcBorders>
            <w:shd w:val="clear" w:color="000000" w:fill="FDEECD"/>
            <w:vAlign w:val="center"/>
            <w:hideMark/>
          </w:tcPr>
          <w:p w14:paraId="5714DDD8" w14:textId="64776DB3"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DC2673">
              <w:rPr>
                <w:rFonts w:asciiTheme="minorHAnsi" w:eastAsia="Times New Roman" w:hAnsiTheme="minorHAnsi" w:cstheme="minorHAnsi"/>
                <w:kern w:val="0"/>
                <w:sz w:val="18"/>
                <w:szCs w:val="18"/>
                <w14:ligatures w14:val="none"/>
              </w:rPr>
              <w:t>$0</w:t>
            </w:r>
          </w:p>
        </w:tc>
        <w:tc>
          <w:tcPr>
            <w:tcW w:w="319" w:type="pct"/>
            <w:tcBorders>
              <w:top w:val="nil"/>
              <w:left w:val="nil"/>
              <w:bottom w:val="single" w:sz="8" w:space="0" w:color="875C02"/>
              <w:right w:val="single" w:sz="8" w:space="0" w:color="875C02"/>
            </w:tcBorders>
            <w:shd w:val="clear" w:color="000000" w:fill="FDEECD"/>
            <w:vAlign w:val="center"/>
            <w:hideMark/>
          </w:tcPr>
          <w:p w14:paraId="568F92FD"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0.00</w:t>
            </w:r>
          </w:p>
        </w:tc>
        <w:tc>
          <w:tcPr>
            <w:tcW w:w="445" w:type="pct"/>
            <w:tcBorders>
              <w:top w:val="nil"/>
              <w:left w:val="nil"/>
              <w:bottom w:val="single" w:sz="8" w:space="0" w:color="875C02"/>
              <w:right w:val="single" w:sz="8" w:space="0" w:color="875C02"/>
            </w:tcBorders>
            <w:shd w:val="clear" w:color="000000" w:fill="FDEECD"/>
            <w:vAlign w:val="center"/>
            <w:hideMark/>
          </w:tcPr>
          <w:p w14:paraId="5D06E6D9" w14:textId="372203AF"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319" w:type="pct"/>
            <w:tcBorders>
              <w:top w:val="nil"/>
              <w:left w:val="nil"/>
              <w:bottom w:val="single" w:sz="8" w:space="0" w:color="875C02"/>
              <w:right w:val="single" w:sz="8" w:space="0" w:color="875C02"/>
            </w:tcBorders>
            <w:shd w:val="clear" w:color="000000" w:fill="FDEECD"/>
            <w:vAlign w:val="center"/>
            <w:hideMark/>
          </w:tcPr>
          <w:p w14:paraId="6CD30518" w14:textId="0388E87A"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0.00</w:t>
            </w:r>
          </w:p>
        </w:tc>
      </w:tr>
      <w:tr w:rsidR="0067452D" w:rsidRPr="00056574" w14:paraId="24BF68B7" w14:textId="77777777" w:rsidTr="00E93B08">
        <w:trPr>
          <w:trHeight w:val="315"/>
        </w:trPr>
        <w:tc>
          <w:tcPr>
            <w:tcW w:w="416" w:type="pct"/>
            <w:tcBorders>
              <w:top w:val="nil"/>
              <w:left w:val="single" w:sz="8" w:space="0" w:color="875C02"/>
              <w:bottom w:val="single" w:sz="8" w:space="0" w:color="875C02"/>
              <w:right w:val="single" w:sz="8" w:space="0" w:color="875C02"/>
            </w:tcBorders>
            <w:shd w:val="clear" w:color="auto" w:fill="auto"/>
            <w:vAlign w:val="center"/>
            <w:hideMark/>
          </w:tcPr>
          <w:p w14:paraId="5E2A3446" w14:textId="77777777" w:rsidR="00056574" w:rsidRPr="00960704" w:rsidRDefault="00056574" w:rsidP="00056574">
            <w:pPr>
              <w:spacing w:line="240" w:lineRule="auto"/>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Lake</w:t>
            </w:r>
          </w:p>
        </w:tc>
        <w:tc>
          <w:tcPr>
            <w:tcW w:w="443" w:type="pct"/>
            <w:tcBorders>
              <w:top w:val="nil"/>
              <w:left w:val="nil"/>
              <w:bottom w:val="single" w:sz="8" w:space="0" w:color="875C02"/>
              <w:right w:val="single" w:sz="8" w:space="0" w:color="875C02"/>
            </w:tcBorders>
            <w:shd w:val="clear" w:color="auto" w:fill="auto"/>
            <w:vAlign w:val="center"/>
            <w:hideMark/>
          </w:tcPr>
          <w:p w14:paraId="14245D24" w14:textId="2EF41C6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$340,000</w:t>
            </w:r>
          </w:p>
        </w:tc>
        <w:tc>
          <w:tcPr>
            <w:tcW w:w="288" w:type="pct"/>
            <w:tcBorders>
              <w:top w:val="nil"/>
              <w:left w:val="nil"/>
              <w:bottom w:val="single" w:sz="8" w:space="0" w:color="875C02"/>
              <w:right w:val="single" w:sz="8" w:space="0" w:color="875C02"/>
            </w:tcBorders>
            <w:shd w:val="clear" w:color="auto" w:fill="auto"/>
            <w:vAlign w:val="center"/>
            <w:hideMark/>
          </w:tcPr>
          <w:p w14:paraId="5215DD48"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3.38</w:t>
            </w:r>
          </w:p>
        </w:tc>
        <w:tc>
          <w:tcPr>
            <w:tcW w:w="445" w:type="pct"/>
            <w:tcBorders>
              <w:top w:val="nil"/>
              <w:left w:val="nil"/>
              <w:bottom w:val="single" w:sz="8" w:space="0" w:color="875C02"/>
              <w:right w:val="single" w:sz="8" w:space="0" w:color="875C02"/>
            </w:tcBorders>
            <w:shd w:val="clear" w:color="auto" w:fill="auto"/>
            <w:vAlign w:val="center"/>
            <w:hideMark/>
          </w:tcPr>
          <w:p w14:paraId="2BD6FDA2" w14:textId="65F26E5D"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$22,500</w:t>
            </w:r>
          </w:p>
        </w:tc>
        <w:tc>
          <w:tcPr>
            <w:tcW w:w="350" w:type="pct"/>
            <w:tcBorders>
              <w:top w:val="nil"/>
              <w:left w:val="nil"/>
              <w:bottom w:val="single" w:sz="8" w:space="0" w:color="875C02"/>
              <w:right w:val="single" w:sz="8" w:space="0" w:color="875C02"/>
            </w:tcBorders>
            <w:shd w:val="clear" w:color="auto" w:fill="auto"/>
            <w:vAlign w:val="center"/>
            <w:hideMark/>
          </w:tcPr>
          <w:p w14:paraId="71CCE798"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0.11</w:t>
            </w:r>
          </w:p>
        </w:tc>
        <w:tc>
          <w:tcPr>
            <w:tcW w:w="446" w:type="pct"/>
            <w:tcBorders>
              <w:top w:val="nil"/>
              <w:left w:val="nil"/>
              <w:bottom w:val="single" w:sz="8" w:space="0" w:color="875C02"/>
              <w:right w:val="single" w:sz="8" w:space="0" w:color="875C02"/>
            </w:tcBorders>
            <w:shd w:val="clear" w:color="auto" w:fill="auto"/>
            <w:vAlign w:val="center"/>
            <w:hideMark/>
          </w:tcPr>
          <w:p w14:paraId="5CDDB7D1" w14:textId="7A30E4B5"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2369EF">
              <w:rPr>
                <w:rFonts w:asciiTheme="minorHAnsi" w:eastAsia="Times New Roman" w:hAnsiTheme="minorHAnsi" w:cstheme="minorHAnsi"/>
                <w:kern w:val="0"/>
                <w:sz w:val="18"/>
                <w:szCs w:val="18"/>
                <w14:ligatures w14:val="none"/>
              </w:rPr>
              <w:t>$0</w:t>
            </w:r>
          </w:p>
        </w:tc>
        <w:tc>
          <w:tcPr>
            <w:tcW w:w="318" w:type="pct"/>
            <w:tcBorders>
              <w:top w:val="nil"/>
              <w:left w:val="nil"/>
              <w:bottom w:val="single" w:sz="8" w:space="0" w:color="875C02"/>
              <w:right w:val="single" w:sz="8" w:space="0" w:color="875C02"/>
            </w:tcBorders>
            <w:shd w:val="clear" w:color="auto" w:fill="auto"/>
            <w:vAlign w:val="center"/>
            <w:hideMark/>
          </w:tcPr>
          <w:p w14:paraId="40E1A1AC"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5" w:type="pct"/>
            <w:tcBorders>
              <w:top w:val="nil"/>
              <w:left w:val="nil"/>
              <w:bottom w:val="single" w:sz="8" w:space="0" w:color="875C02"/>
              <w:right w:val="single" w:sz="8" w:space="0" w:color="875C02"/>
            </w:tcBorders>
            <w:shd w:val="clear" w:color="auto" w:fill="auto"/>
            <w:vAlign w:val="center"/>
            <w:hideMark/>
          </w:tcPr>
          <w:p w14:paraId="2B0407AC" w14:textId="1C86FA2F"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4A190A">
              <w:rPr>
                <w:rFonts w:asciiTheme="minorHAnsi" w:eastAsia="Times New Roman" w:hAnsiTheme="minorHAnsi" w:cstheme="minorHAnsi"/>
                <w:kern w:val="0"/>
                <w:sz w:val="18"/>
                <w:szCs w:val="18"/>
                <w14:ligatures w14:val="none"/>
              </w:rPr>
              <w:t>$0</w:t>
            </w:r>
          </w:p>
        </w:tc>
        <w:tc>
          <w:tcPr>
            <w:tcW w:w="319" w:type="pct"/>
            <w:tcBorders>
              <w:top w:val="nil"/>
              <w:left w:val="nil"/>
              <w:bottom w:val="single" w:sz="8" w:space="0" w:color="875C02"/>
              <w:right w:val="single" w:sz="8" w:space="0" w:color="875C02"/>
            </w:tcBorders>
            <w:shd w:val="clear" w:color="auto" w:fill="auto"/>
            <w:vAlign w:val="center"/>
            <w:hideMark/>
          </w:tcPr>
          <w:p w14:paraId="54A71033"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5" w:type="pct"/>
            <w:tcBorders>
              <w:top w:val="nil"/>
              <w:left w:val="nil"/>
              <w:bottom w:val="single" w:sz="8" w:space="0" w:color="875C02"/>
              <w:right w:val="single" w:sz="8" w:space="0" w:color="875C02"/>
            </w:tcBorders>
            <w:shd w:val="clear" w:color="auto" w:fill="auto"/>
            <w:vAlign w:val="center"/>
            <w:hideMark/>
          </w:tcPr>
          <w:p w14:paraId="28254FA4" w14:textId="4A49785D"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$50,000</w:t>
            </w:r>
          </w:p>
        </w:tc>
        <w:tc>
          <w:tcPr>
            <w:tcW w:w="319" w:type="pct"/>
            <w:tcBorders>
              <w:top w:val="nil"/>
              <w:left w:val="nil"/>
              <w:bottom w:val="single" w:sz="8" w:space="0" w:color="875C02"/>
              <w:right w:val="single" w:sz="8" w:space="0" w:color="875C02"/>
            </w:tcBorders>
            <w:shd w:val="clear" w:color="auto" w:fill="auto"/>
            <w:vAlign w:val="center"/>
            <w:hideMark/>
          </w:tcPr>
          <w:p w14:paraId="3A6D1B9F"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0.44</w:t>
            </w:r>
          </w:p>
        </w:tc>
        <w:tc>
          <w:tcPr>
            <w:tcW w:w="445" w:type="pct"/>
            <w:tcBorders>
              <w:top w:val="nil"/>
              <w:left w:val="nil"/>
              <w:bottom w:val="single" w:sz="8" w:space="0" w:color="875C02"/>
              <w:right w:val="single" w:sz="8" w:space="0" w:color="875C02"/>
            </w:tcBorders>
            <w:shd w:val="clear" w:color="000000" w:fill="FDEECD"/>
            <w:vAlign w:val="center"/>
            <w:hideMark/>
          </w:tcPr>
          <w:p w14:paraId="06C982D3" w14:textId="7F9B588E"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$412,500</w:t>
            </w:r>
          </w:p>
        </w:tc>
        <w:tc>
          <w:tcPr>
            <w:tcW w:w="319" w:type="pct"/>
            <w:tcBorders>
              <w:top w:val="nil"/>
              <w:left w:val="nil"/>
              <w:bottom w:val="single" w:sz="8" w:space="0" w:color="875C02"/>
              <w:right w:val="single" w:sz="8" w:space="0" w:color="875C02"/>
            </w:tcBorders>
            <w:shd w:val="clear" w:color="auto" w:fill="auto"/>
            <w:vAlign w:val="center"/>
            <w:hideMark/>
          </w:tcPr>
          <w:p w14:paraId="7BAC86E1" w14:textId="3EF07E36"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0.51</w:t>
            </w:r>
          </w:p>
        </w:tc>
      </w:tr>
      <w:tr w:rsidR="004C58C7" w:rsidRPr="00056574" w14:paraId="30AE6E17" w14:textId="77777777" w:rsidTr="00E93B08">
        <w:trPr>
          <w:trHeight w:val="315"/>
        </w:trPr>
        <w:tc>
          <w:tcPr>
            <w:tcW w:w="416" w:type="pct"/>
            <w:tcBorders>
              <w:top w:val="nil"/>
              <w:left w:val="single" w:sz="8" w:space="0" w:color="875C02"/>
              <w:bottom w:val="single" w:sz="8" w:space="0" w:color="875C02"/>
              <w:right w:val="single" w:sz="8" w:space="0" w:color="875C02"/>
            </w:tcBorders>
            <w:shd w:val="clear" w:color="000000" w:fill="FDEECD"/>
            <w:vAlign w:val="center"/>
            <w:hideMark/>
          </w:tcPr>
          <w:p w14:paraId="5E20FB70" w14:textId="77777777" w:rsidR="00056574" w:rsidRPr="00960704" w:rsidRDefault="00056574" w:rsidP="00056574">
            <w:pPr>
              <w:spacing w:line="240" w:lineRule="auto"/>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Lewis &amp; Clark</w:t>
            </w:r>
          </w:p>
        </w:tc>
        <w:tc>
          <w:tcPr>
            <w:tcW w:w="443" w:type="pct"/>
            <w:tcBorders>
              <w:top w:val="nil"/>
              <w:left w:val="nil"/>
              <w:bottom w:val="single" w:sz="8" w:space="0" w:color="875C02"/>
              <w:right w:val="single" w:sz="8" w:space="0" w:color="875C02"/>
            </w:tcBorders>
            <w:shd w:val="clear" w:color="000000" w:fill="FDEECD"/>
            <w:vAlign w:val="center"/>
            <w:hideMark/>
          </w:tcPr>
          <w:p w14:paraId="325AD20D" w14:textId="05A13873"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$550,000</w:t>
            </w:r>
          </w:p>
        </w:tc>
        <w:tc>
          <w:tcPr>
            <w:tcW w:w="288" w:type="pct"/>
            <w:tcBorders>
              <w:top w:val="nil"/>
              <w:left w:val="nil"/>
              <w:bottom w:val="single" w:sz="8" w:space="0" w:color="875C02"/>
              <w:right w:val="single" w:sz="8" w:space="0" w:color="875C02"/>
            </w:tcBorders>
            <w:shd w:val="clear" w:color="000000" w:fill="FDEECD"/>
            <w:vAlign w:val="center"/>
            <w:hideMark/>
          </w:tcPr>
          <w:p w14:paraId="613918CF"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5.47</w:t>
            </w:r>
          </w:p>
        </w:tc>
        <w:tc>
          <w:tcPr>
            <w:tcW w:w="445" w:type="pct"/>
            <w:tcBorders>
              <w:top w:val="nil"/>
              <w:left w:val="nil"/>
              <w:bottom w:val="single" w:sz="8" w:space="0" w:color="875C02"/>
              <w:right w:val="single" w:sz="8" w:space="0" w:color="875C02"/>
            </w:tcBorders>
            <w:shd w:val="clear" w:color="000000" w:fill="FDEECD"/>
            <w:vAlign w:val="center"/>
            <w:hideMark/>
          </w:tcPr>
          <w:p w14:paraId="6679A01A" w14:textId="14FF46CE"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$2,257,187</w:t>
            </w:r>
          </w:p>
        </w:tc>
        <w:tc>
          <w:tcPr>
            <w:tcW w:w="350" w:type="pct"/>
            <w:tcBorders>
              <w:top w:val="nil"/>
              <w:left w:val="nil"/>
              <w:bottom w:val="single" w:sz="8" w:space="0" w:color="875C02"/>
              <w:right w:val="single" w:sz="8" w:space="0" w:color="875C02"/>
            </w:tcBorders>
            <w:shd w:val="clear" w:color="000000" w:fill="FDEECD"/>
            <w:vAlign w:val="center"/>
            <w:hideMark/>
          </w:tcPr>
          <w:p w14:paraId="62FFFCA8"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11.29</w:t>
            </w:r>
          </w:p>
        </w:tc>
        <w:tc>
          <w:tcPr>
            <w:tcW w:w="446" w:type="pct"/>
            <w:tcBorders>
              <w:top w:val="nil"/>
              <w:left w:val="nil"/>
              <w:bottom w:val="single" w:sz="8" w:space="0" w:color="875C02"/>
              <w:right w:val="single" w:sz="8" w:space="0" w:color="875C02"/>
            </w:tcBorders>
            <w:shd w:val="clear" w:color="000000" w:fill="FDEECD"/>
            <w:vAlign w:val="center"/>
            <w:hideMark/>
          </w:tcPr>
          <w:p w14:paraId="118C9280" w14:textId="3819FED9"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$2,054,282</w:t>
            </w:r>
          </w:p>
        </w:tc>
        <w:tc>
          <w:tcPr>
            <w:tcW w:w="318" w:type="pct"/>
            <w:tcBorders>
              <w:top w:val="nil"/>
              <w:left w:val="nil"/>
              <w:bottom w:val="single" w:sz="8" w:space="0" w:color="875C02"/>
              <w:right w:val="single" w:sz="8" w:space="0" w:color="875C02"/>
            </w:tcBorders>
            <w:shd w:val="clear" w:color="000000" w:fill="FDEECD"/>
            <w:vAlign w:val="center"/>
            <w:hideMark/>
          </w:tcPr>
          <w:p w14:paraId="58DCE754"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14.5</w:t>
            </w:r>
          </w:p>
        </w:tc>
        <w:tc>
          <w:tcPr>
            <w:tcW w:w="445" w:type="pct"/>
            <w:tcBorders>
              <w:top w:val="nil"/>
              <w:left w:val="nil"/>
              <w:bottom w:val="single" w:sz="8" w:space="0" w:color="875C02"/>
              <w:right w:val="single" w:sz="8" w:space="0" w:color="875C02"/>
            </w:tcBorders>
            <w:shd w:val="clear" w:color="000000" w:fill="FDEECD"/>
            <w:vAlign w:val="center"/>
            <w:hideMark/>
          </w:tcPr>
          <w:p w14:paraId="2DA36F83" w14:textId="5852A798"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$4,917,194</w:t>
            </w:r>
          </w:p>
        </w:tc>
        <w:tc>
          <w:tcPr>
            <w:tcW w:w="319" w:type="pct"/>
            <w:tcBorders>
              <w:top w:val="nil"/>
              <w:left w:val="nil"/>
              <w:bottom w:val="single" w:sz="8" w:space="0" w:color="875C02"/>
              <w:right w:val="single" w:sz="8" w:space="0" w:color="875C02"/>
            </w:tcBorders>
            <w:shd w:val="clear" w:color="000000" w:fill="FDEECD"/>
            <w:vAlign w:val="center"/>
            <w:hideMark/>
          </w:tcPr>
          <w:p w14:paraId="71F9C0F0"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17.84</w:t>
            </w:r>
          </w:p>
        </w:tc>
        <w:tc>
          <w:tcPr>
            <w:tcW w:w="445" w:type="pct"/>
            <w:tcBorders>
              <w:top w:val="nil"/>
              <w:left w:val="nil"/>
              <w:bottom w:val="single" w:sz="8" w:space="0" w:color="875C02"/>
              <w:right w:val="single" w:sz="8" w:space="0" w:color="875C02"/>
            </w:tcBorders>
            <w:shd w:val="clear" w:color="000000" w:fill="FDEECD"/>
            <w:vAlign w:val="center"/>
            <w:hideMark/>
          </w:tcPr>
          <w:p w14:paraId="156BBAEA" w14:textId="75F4471C"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$540,000</w:t>
            </w:r>
          </w:p>
        </w:tc>
        <w:tc>
          <w:tcPr>
            <w:tcW w:w="319" w:type="pct"/>
            <w:tcBorders>
              <w:top w:val="nil"/>
              <w:left w:val="nil"/>
              <w:bottom w:val="single" w:sz="8" w:space="0" w:color="875C02"/>
              <w:right w:val="single" w:sz="8" w:space="0" w:color="875C02"/>
            </w:tcBorders>
            <w:shd w:val="clear" w:color="000000" w:fill="FDEECD"/>
            <w:vAlign w:val="center"/>
            <w:hideMark/>
          </w:tcPr>
          <w:p w14:paraId="60EE6312"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4.72</w:t>
            </w:r>
          </w:p>
        </w:tc>
        <w:tc>
          <w:tcPr>
            <w:tcW w:w="445" w:type="pct"/>
            <w:tcBorders>
              <w:top w:val="nil"/>
              <w:left w:val="nil"/>
              <w:bottom w:val="single" w:sz="8" w:space="0" w:color="875C02"/>
              <w:right w:val="single" w:sz="8" w:space="0" w:color="875C02"/>
            </w:tcBorders>
            <w:shd w:val="clear" w:color="000000" w:fill="FDEECD"/>
            <w:vAlign w:val="center"/>
            <w:hideMark/>
          </w:tcPr>
          <w:p w14:paraId="345B8EFE" w14:textId="0C7D843E"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$10,318,663</w:t>
            </w:r>
          </w:p>
        </w:tc>
        <w:tc>
          <w:tcPr>
            <w:tcW w:w="319" w:type="pct"/>
            <w:tcBorders>
              <w:top w:val="nil"/>
              <w:left w:val="nil"/>
              <w:bottom w:val="single" w:sz="8" w:space="0" w:color="875C02"/>
              <w:right w:val="single" w:sz="8" w:space="0" w:color="875C02"/>
            </w:tcBorders>
            <w:shd w:val="clear" w:color="000000" w:fill="FDEECD"/>
            <w:vAlign w:val="center"/>
            <w:hideMark/>
          </w:tcPr>
          <w:p w14:paraId="37897DDE" w14:textId="657043BD"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12.82</w:t>
            </w:r>
          </w:p>
        </w:tc>
      </w:tr>
      <w:tr w:rsidR="0067452D" w:rsidRPr="00056574" w14:paraId="592BAA96" w14:textId="77777777" w:rsidTr="00E93B08">
        <w:trPr>
          <w:trHeight w:val="315"/>
        </w:trPr>
        <w:tc>
          <w:tcPr>
            <w:tcW w:w="416" w:type="pct"/>
            <w:tcBorders>
              <w:top w:val="nil"/>
              <w:left w:val="single" w:sz="8" w:space="0" w:color="875C02"/>
              <w:bottom w:val="single" w:sz="8" w:space="0" w:color="875C02"/>
              <w:right w:val="single" w:sz="8" w:space="0" w:color="875C02"/>
            </w:tcBorders>
            <w:shd w:val="clear" w:color="auto" w:fill="auto"/>
            <w:vAlign w:val="center"/>
            <w:hideMark/>
          </w:tcPr>
          <w:p w14:paraId="2EC223ED" w14:textId="77777777" w:rsidR="00056574" w:rsidRPr="00960704" w:rsidRDefault="00056574" w:rsidP="00056574">
            <w:pPr>
              <w:spacing w:line="240" w:lineRule="auto"/>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Liberty</w:t>
            </w:r>
          </w:p>
        </w:tc>
        <w:tc>
          <w:tcPr>
            <w:tcW w:w="443" w:type="pct"/>
            <w:tcBorders>
              <w:top w:val="nil"/>
              <w:left w:val="nil"/>
              <w:bottom w:val="single" w:sz="8" w:space="0" w:color="875C02"/>
              <w:right w:val="single" w:sz="8" w:space="0" w:color="875C02"/>
            </w:tcBorders>
            <w:shd w:val="clear" w:color="auto" w:fill="auto"/>
            <w:vAlign w:val="center"/>
            <w:hideMark/>
          </w:tcPr>
          <w:p w14:paraId="68E8FE15" w14:textId="52E013AE"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288" w:type="pct"/>
            <w:tcBorders>
              <w:top w:val="nil"/>
              <w:left w:val="nil"/>
              <w:bottom w:val="single" w:sz="8" w:space="0" w:color="875C02"/>
              <w:right w:val="single" w:sz="8" w:space="0" w:color="875C02"/>
            </w:tcBorders>
            <w:shd w:val="clear" w:color="auto" w:fill="auto"/>
            <w:vAlign w:val="center"/>
            <w:hideMark/>
          </w:tcPr>
          <w:p w14:paraId="4D68544E"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5" w:type="pct"/>
            <w:tcBorders>
              <w:top w:val="nil"/>
              <w:left w:val="nil"/>
              <w:bottom w:val="single" w:sz="8" w:space="0" w:color="875C02"/>
              <w:right w:val="single" w:sz="8" w:space="0" w:color="875C02"/>
            </w:tcBorders>
            <w:shd w:val="clear" w:color="auto" w:fill="auto"/>
            <w:vAlign w:val="center"/>
            <w:hideMark/>
          </w:tcPr>
          <w:p w14:paraId="367704A9" w14:textId="0CA8F736"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350" w:type="pct"/>
            <w:tcBorders>
              <w:top w:val="nil"/>
              <w:left w:val="nil"/>
              <w:bottom w:val="single" w:sz="8" w:space="0" w:color="875C02"/>
              <w:right w:val="single" w:sz="8" w:space="0" w:color="875C02"/>
            </w:tcBorders>
            <w:shd w:val="clear" w:color="auto" w:fill="auto"/>
            <w:vAlign w:val="center"/>
            <w:hideMark/>
          </w:tcPr>
          <w:p w14:paraId="0EFA9672"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6" w:type="pct"/>
            <w:tcBorders>
              <w:top w:val="nil"/>
              <w:left w:val="nil"/>
              <w:bottom w:val="single" w:sz="8" w:space="0" w:color="875C02"/>
              <w:right w:val="single" w:sz="8" w:space="0" w:color="875C02"/>
            </w:tcBorders>
            <w:shd w:val="clear" w:color="auto" w:fill="auto"/>
            <w:vAlign w:val="center"/>
            <w:hideMark/>
          </w:tcPr>
          <w:p w14:paraId="3E6A5F18" w14:textId="202D9842"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318" w:type="pct"/>
            <w:tcBorders>
              <w:top w:val="nil"/>
              <w:left w:val="nil"/>
              <w:bottom w:val="single" w:sz="8" w:space="0" w:color="875C02"/>
              <w:right w:val="single" w:sz="8" w:space="0" w:color="875C02"/>
            </w:tcBorders>
            <w:shd w:val="clear" w:color="auto" w:fill="auto"/>
            <w:vAlign w:val="center"/>
            <w:hideMark/>
          </w:tcPr>
          <w:p w14:paraId="11CEE0BB"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5" w:type="pct"/>
            <w:tcBorders>
              <w:top w:val="nil"/>
              <w:left w:val="nil"/>
              <w:bottom w:val="single" w:sz="8" w:space="0" w:color="875C02"/>
              <w:right w:val="single" w:sz="8" w:space="0" w:color="875C02"/>
            </w:tcBorders>
            <w:shd w:val="clear" w:color="auto" w:fill="auto"/>
            <w:vAlign w:val="center"/>
            <w:hideMark/>
          </w:tcPr>
          <w:p w14:paraId="48902493" w14:textId="6B0EC9C2"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319" w:type="pct"/>
            <w:tcBorders>
              <w:top w:val="nil"/>
              <w:left w:val="nil"/>
              <w:bottom w:val="single" w:sz="8" w:space="0" w:color="875C02"/>
              <w:right w:val="single" w:sz="8" w:space="0" w:color="875C02"/>
            </w:tcBorders>
            <w:shd w:val="clear" w:color="auto" w:fill="auto"/>
            <w:vAlign w:val="center"/>
            <w:hideMark/>
          </w:tcPr>
          <w:p w14:paraId="5CD7EF8C"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5" w:type="pct"/>
            <w:tcBorders>
              <w:top w:val="nil"/>
              <w:left w:val="nil"/>
              <w:bottom w:val="single" w:sz="8" w:space="0" w:color="875C02"/>
              <w:right w:val="single" w:sz="8" w:space="0" w:color="875C02"/>
            </w:tcBorders>
            <w:shd w:val="clear" w:color="auto" w:fill="auto"/>
            <w:vAlign w:val="center"/>
            <w:hideMark/>
          </w:tcPr>
          <w:p w14:paraId="630DA706" w14:textId="0007DB32"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319" w:type="pct"/>
            <w:tcBorders>
              <w:top w:val="nil"/>
              <w:left w:val="nil"/>
              <w:bottom w:val="single" w:sz="8" w:space="0" w:color="875C02"/>
              <w:right w:val="single" w:sz="8" w:space="0" w:color="875C02"/>
            </w:tcBorders>
            <w:shd w:val="clear" w:color="auto" w:fill="auto"/>
            <w:vAlign w:val="center"/>
            <w:hideMark/>
          </w:tcPr>
          <w:p w14:paraId="1DCD70DE"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0.00</w:t>
            </w:r>
          </w:p>
        </w:tc>
        <w:tc>
          <w:tcPr>
            <w:tcW w:w="445" w:type="pct"/>
            <w:tcBorders>
              <w:top w:val="nil"/>
              <w:left w:val="nil"/>
              <w:bottom w:val="single" w:sz="8" w:space="0" w:color="875C02"/>
              <w:right w:val="single" w:sz="8" w:space="0" w:color="875C02"/>
            </w:tcBorders>
            <w:shd w:val="clear" w:color="000000" w:fill="FDEECD"/>
            <w:vAlign w:val="center"/>
            <w:hideMark/>
          </w:tcPr>
          <w:p w14:paraId="6D6FA666" w14:textId="4EA13CA1"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319" w:type="pct"/>
            <w:tcBorders>
              <w:top w:val="nil"/>
              <w:left w:val="nil"/>
              <w:bottom w:val="single" w:sz="8" w:space="0" w:color="875C02"/>
              <w:right w:val="single" w:sz="8" w:space="0" w:color="875C02"/>
            </w:tcBorders>
            <w:shd w:val="clear" w:color="auto" w:fill="auto"/>
            <w:vAlign w:val="center"/>
            <w:hideMark/>
          </w:tcPr>
          <w:p w14:paraId="6F4F8845" w14:textId="52E7B894"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0.00</w:t>
            </w:r>
          </w:p>
        </w:tc>
      </w:tr>
      <w:tr w:rsidR="004C58C7" w:rsidRPr="00056574" w14:paraId="6223D4CD" w14:textId="77777777" w:rsidTr="00E93B08">
        <w:trPr>
          <w:trHeight w:val="315"/>
        </w:trPr>
        <w:tc>
          <w:tcPr>
            <w:tcW w:w="416" w:type="pct"/>
            <w:tcBorders>
              <w:top w:val="nil"/>
              <w:left w:val="single" w:sz="8" w:space="0" w:color="875C02"/>
              <w:bottom w:val="single" w:sz="8" w:space="0" w:color="875C02"/>
              <w:right w:val="single" w:sz="8" w:space="0" w:color="875C02"/>
            </w:tcBorders>
            <w:shd w:val="clear" w:color="000000" w:fill="FDEECD"/>
            <w:vAlign w:val="center"/>
            <w:hideMark/>
          </w:tcPr>
          <w:p w14:paraId="7B3C2F81" w14:textId="77777777" w:rsidR="00056574" w:rsidRPr="00960704" w:rsidRDefault="00056574" w:rsidP="00056574">
            <w:pPr>
              <w:spacing w:line="240" w:lineRule="auto"/>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Lincoln</w:t>
            </w:r>
          </w:p>
        </w:tc>
        <w:tc>
          <w:tcPr>
            <w:tcW w:w="443" w:type="pct"/>
            <w:tcBorders>
              <w:top w:val="nil"/>
              <w:left w:val="nil"/>
              <w:bottom w:val="single" w:sz="8" w:space="0" w:color="875C02"/>
              <w:right w:val="single" w:sz="8" w:space="0" w:color="875C02"/>
            </w:tcBorders>
            <w:shd w:val="clear" w:color="000000" w:fill="FDEECD"/>
            <w:vAlign w:val="center"/>
            <w:hideMark/>
          </w:tcPr>
          <w:p w14:paraId="4EF76119" w14:textId="1A9FC2F5"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$37,500</w:t>
            </w:r>
          </w:p>
        </w:tc>
        <w:tc>
          <w:tcPr>
            <w:tcW w:w="288" w:type="pct"/>
            <w:tcBorders>
              <w:top w:val="nil"/>
              <w:left w:val="nil"/>
              <w:bottom w:val="single" w:sz="8" w:space="0" w:color="875C02"/>
              <w:right w:val="single" w:sz="8" w:space="0" w:color="875C02"/>
            </w:tcBorders>
            <w:shd w:val="clear" w:color="000000" w:fill="FDEECD"/>
            <w:vAlign w:val="center"/>
            <w:hideMark/>
          </w:tcPr>
          <w:p w14:paraId="0354D207"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0.37</w:t>
            </w:r>
          </w:p>
        </w:tc>
        <w:tc>
          <w:tcPr>
            <w:tcW w:w="445" w:type="pct"/>
            <w:tcBorders>
              <w:top w:val="nil"/>
              <w:left w:val="nil"/>
              <w:bottom w:val="single" w:sz="8" w:space="0" w:color="875C02"/>
              <w:right w:val="single" w:sz="8" w:space="0" w:color="875C02"/>
            </w:tcBorders>
            <w:shd w:val="clear" w:color="000000" w:fill="FDEECD"/>
            <w:vAlign w:val="center"/>
            <w:hideMark/>
          </w:tcPr>
          <w:p w14:paraId="680A1721" w14:textId="7E06FC01"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$624,972</w:t>
            </w:r>
          </w:p>
        </w:tc>
        <w:tc>
          <w:tcPr>
            <w:tcW w:w="350" w:type="pct"/>
            <w:tcBorders>
              <w:top w:val="nil"/>
              <w:left w:val="nil"/>
              <w:bottom w:val="single" w:sz="8" w:space="0" w:color="875C02"/>
              <w:right w:val="single" w:sz="8" w:space="0" w:color="875C02"/>
            </w:tcBorders>
            <w:shd w:val="clear" w:color="000000" w:fill="FDEECD"/>
            <w:vAlign w:val="center"/>
            <w:hideMark/>
          </w:tcPr>
          <w:p w14:paraId="66263CDB"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3.12</w:t>
            </w:r>
          </w:p>
        </w:tc>
        <w:tc>
          <w:tcPr>
            <w:tcW w:w="446" w:type="pct"/>
            <w:tcBorders>
              <w:top w:val="nil"/>
              <w:left w:val="nil"/>
              <w:bottom w:val="single" w:sz="8" w:space="0" w:color="875C02"/>
              <w:right w:val="single" w:sz="8" w:space="0" w:color="875C02"/>
            </w:tcBorders>
            <w:shd w:val="clear" w:color="000000" w:fill="FDEECD"/>
            <w:vAlign w:val="center"/>
            <w:hideMark/>
          </w:tcPr>
          <w:p w14:paraId="63F995AB" w14:textId="6CFEABBF"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$1,400,000</w:t>
            </w:r>
          </w:p>
        </w:tc>
        <w:tc>
          <w:tcPr>
            <w:tcW w:w="318" w:type="pct"/>
            <w:tcBorders>
              <w:top w:val="nil"/>
              <w:left w:val="nil"/>
              <w:bottom w:val="single" w:sz="8" w:space="0" w:color="875C02"/>
              <w:right w:val="single" w:sz="8" w:space="0" w:color="875C02"/>
            </w:tcBorders>
            <w:shd w:val="clear" w:color="000000" w:fill="FDEECD"/>
            <w:vAlign w:val="center"/>
            <w:hideMark/>
          </w:tcPr>
          <w:p w14:paraId="78EFA17A"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9.88</w:t>
            </w:r>
          </w:p>
        </w:tc>
        <w:tc>
          <w:tcPr>
            <w:tcW w:w="445" w:type="pct"/>
            <w:tcBorders>
              <w:top w:val="nil"/>
              <w:left w:val="nil"/>
              <w:bottom w:val="single" w:sz="8" w:space="0" w:color="875C02"/>
              <w:right w:val="single" w:sz="8" w:space="0" w:color="875C02"/>
            </w:tcBorders>
            <w:shd w:val="clear" w:color="000000" w:fill="FDEECD"/>
            <w:vAlign w:val="center"/>
            <w:hideMark/>
          </w:tcPr>
          <w:p w14:paraId="1C12B5CA" w14:textId="010FA21F"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$816,000</w:t>
            </w:r>
          </w:p>
        </w:tc>
        <w:tc>
          <w:tcPr>
            <w:tcW w:w="319" w:type="pct"/>
            <w:tcBorders>
              <w:top w:val="nil"/>
              <w:left w:val="nil"/>
              <w:bottom w:val="single" w:sz="8" w:space="0" w:color="875C02"/>
              <w:right w:val="single" w:sz="8" w:space="0" w:color="875C02"/>
            </w:tcBorders>
            <w:shd w:val="clear" w:color="000000" w:fill="FDEECD"/>
            <w:vAlign w:val="center"/>
            <w:hideMark/>
          </w:tcPr>
          <w:p w14:paraId="14D4D296"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2.96</w:t>
            </w:r>
          </w:p>
        </w:tc>
        <w:tc>
          <w:tcPr>
            <w:tcW w:w="445" w:type="pct"/>
            <w:tcBorders>
              <w:top w:val="nil"/>
              <w:left w:val="nil"/>
              <w:bottom w:val="single" w:sz="8" w:space="0" w:color="875C02"/>
              <w:right w:val="single" w:sz="8" w:space="0" w:color="875C02"/>
            </w:tcBorders>
            <w:shd w:val="clear" w:color="000000" w:fill="FDEECD"/>
            <w:vAlign w:val="center"/>
            <w:hideMark/>
          </w:tcPr>
          <w:p w14:paraId="439F93EB" w14:textId="4FCB29BF"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$600,000</w:t>
            </w:r>
          </w:p>
        </w:tc>
        <w:tc>
          <w:tcPr>
            <w:tcW w:w="319" w:type="pct"/>
            <w:tcBorders>
              <w:top w:val="nil"/>
              <w:left w:val="nil"/>
              <w:bottom w:val="single" w:sz="8" w:space="0" w:color="875C02"/>
              <w:right w:val="single" w:sz="8" w:space="0" w:color="875C02"/>
            </w:tcBorders>
            <w:shd w:val="clear" w:color="000000" w:fill="FDEECD"/>
            <w:vAlign w:val="center"/>
            <w:hideMark/>
          </w:tcPr>
          <w:p w14:paraId="5BFA6687"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5.25</w:t>
            </w:r>
          </w:p>
        </w:tc>
        <w:tc>
          <w:tcPr>
            <w:tcW w:w="445" w:type="pct"/>
            <w:tcBorders>
              <w:top w:val="nil"/>
              <w:left w:val="nil"/>
              <w:bottom w:val="single" w:sz="8" w:space="0" w:color="875C02"/>
              <w:right w:val="single" w:sz="8" w:space="0" w:color="875C02"/>
            </w:tcBorders>
            <w:shd w:val="clear" w:color="000000" w:fill="FDEECD"/>
            <w:vAlign w:val="center"/>
            <w:hideMark/>
          </w:tcPr>
          <w:p w14:paraId="303C1FD0" w14:textId="400D5DDA"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$3,478,472</w:t>
            </w:r>
          </w:p>
        </w:tc>
        <w:tc>
          <w:tcPr>
            <w:tcW w:w="319" w:type="pct"/>
            <w:tcBorders>
              <w:top w:val="nil"/>
              <w:left w:val="nil"/>
              <w:bottom w:val="single" w:sz="8" w:space="0" w:color="875C02"/>
              <w:right w:val="single" w:sz="8" w:space="0" w:color="875C02"/>
            </w:tcBorders>
            <w:shd w:val="clear" w:color="000000" w:fill="FDEECD"/>
            <w:vAlign w:val="center"/>
            <w:hideMark/>
          </w:tcPr>
          <w:p w14:paraId="0D9D2F14" w14:textId="4F88ECC9"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4.32</w:t>
            </w:r>
          </w:p>
        </w:tc>
      </w:tr>
      <w:tr w:rsidR="0067452D" w:rsidRPr="00056574" w14:paraId="4E0B42E5" w14:textId="77777777" w:rsidTr="00E93B08">
        <w:trPr>
          <w:trHeight w:val="315"/>
        </w:trPr>
        <w:tc>
          <w:tcPr>
            <w:tcW w:w="416" w:type="pct"/>
            <w:tcBorders>
              <w:top w:val="nil"/>
              <w:left w:val="single" w:sz="8" w:space="0" w:color="875C02"/>
              <w:bottom w:val="single" w:sz="8" w:space="0" w:color="875C02"/>
              <w:right w:val="single" w:sz="8" w:space="0" w:color="875C02"/>
            </w:tcBorders>
            <w:shd w:val="clear" w:color="auto" w:fill="auto"/>
            <w:vAlign w:val="center"/>
            <w:hideMark/>
          </w:tcPr>
          <w:p w14:paraId="13A7A1B4" w14:textId="77777777" w:rsidR="00056574" w:rsidRPr="00960704" w:rsidRDefault="00056574" w:rsidP="00056574">
            <w:pPr>
              <w:spacing w:line="240" w:lineRule="auto"/>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Madison</w:t>
            </w:r>
          </w:p>
        </w:tc>
        <w:tc>
          <w:tcPr>
            <w:tcW w:w="443" w:type="pct"/>
            <w:tcBorders>
              <w:top w:val="nil"/>
              <w:left w:val="nil"/>
              <w:bottom w:val="single" w:sz="8" w:space="0" w:color="875C02"/>
              <w:right w:val="single" w:sz="8" w:space="0" w:color="875C02"/>
            </w:tcBorders>
            <w:shd w:val="clear" w:color="auto" w:fill="auto"/>
            <w:vAlign w:val="center"/>
            <w:hideMark/>
          </w:tcPr>
          <w:p w14:paraId="20F33914" w14:textId="41731AFE"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$25,000</w:t>
            </w:r>
          </w:p>
        </w:tc>
        <w:tc>
          <w:tcPr>
            <w:tcW w:w="288" w:type="pct"/>
            <w:tcBorders>
              <w:top w:val="nil"/>
              <w:left w:val="nil"/>
              <w:bottom w:val="single" w:sz="8" w:space="0" w:color="875C02"/>
              <w:right w:val="single" w:sz="8" w:space="0" w:color="875C02"/>
            </w:tcBorders>
            <w:shd w:val="clear" w:color="auto" w:fill="auto"/>
            <w:vAlign w:val="center"/>
            <w:hideMark/>
          </w:tcPr>
          <w:p w14:paraId="2DE18112"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0.25</w:t>
            </w:r>
          </w:p>
        </w:tc>
        <w:tc>
          <w:tcPr>
            <w:tcW w:w="445" w:type="pct"/>
            <w:tcBorders>
              <w:top w:val="nil"/>
              <w:left w:val="nil"/>
              <w:bottom w:val="single" w:sz="8" w:space="0" w:color="875C02"/>
              <w:right w:val="single" w:sz="8" w:space="0" w:color="875C02"/>
            </w:tcBorders>
            <w:shd w:val="clear" w:color="auto" w:fill="auto"/>
            <w:vAlign w:val="center"/>
            <w:hideMark/>
          </w:tcPr>
          <w:p w14:paraId="3F2149FC" w14:textId="77DF4C39"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$22,500</w:t>
            </w:r>
          </w:p>
        </w:tc>
        <w:tc>
          <w:tcPr>
            <w:tcW w:w="350" w:type="pct"/>
            <w:tcBorders>
              <w:top w:val="nil"/>
              <w:left w:val="nil"/>
              <w:bottom w:val="single" w:sz="8" w:space="0" w:color="875C02"/>
              <w:right w:val="single" w:sz="8" w:space="0" w:color="875C02"/>
            </w:tcBorders>
            <w:shd w:val="clear" w:color="auto" w:fill="auto"/>
            <w:vAlign w:val="center"/>
            <w:hideMark/>
          </w:tcPr>
          <w:p w14:paraId="7B201618"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0.11</w:t>
            </w:r>
          </w:p>
        </w:tc>
        <w:tc>
          <w:tcPr>
            <w:tcW w:w="446" w:type="pct"/>
            <w:tcBorders>
              <w:top w:val="nil"/>
              <w:left w:val="nil"/>
              <w:bottom w:val="single" w:sz="8" w:space="0" w:color="875C02"/>
              <w:right w:val="single" w:sz="8" w:space="0" w:color="875C02"/>
            </w:tcBorders>
            <w:shd w:val="clear" w:color="auto" w:fill="auto"/>
            <w:vAlign w:val="center"/>
            <w:hideMark/>
          </w:tcPr>
          <w:p w14:paraId="18FC96D9" w14:textId="0EEC123C"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$776,250</w:t>
            </w:r>
          </w:p>
        </w:tc>
        <w:tc>
          <w:tcPr>
            <w:tcW w:w="318" w:type="pct"/>
            <w:tcBorders>
              <w:top w:val="nil"/>
              <w:left w:val="nil"/>
              <w:bottom w:val="single" w:sz="8" w:space="0" w:color="875C02"/>
              <w:right w:val="single" w:sz="8" w:space="0" w:color="875C02"/>
            </w:tcBorders>
            <w:shd w:val="clear" w:color="auto" w:fill="auto"/>
            <w:vAlign w:val="center"/>
            <w:hideMark/>
          </w:tcPr>
          <w:p w14:paraId="2D33CDB0"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5.49</w:t>
            </w:r>
          </w:p>
        </w:tc>
        <w:tc>
          <w:tcPr>
            <w:tcW w:w="445" w:type="pct"/>
            <w:tcBorders>
              <w:top w:val="nil"/>
              <w:left w:val="nil"/>
              <w:bottom w:val="single" w:sz="8" w:space="0" w:color="875C02"/>
              <w:right w:val="single" w:sz="8" w:space="0" w:color="875C02"/>
            </w:tcBorders>
            <w:shd w:val="clear" w:color="auto" w:fill="auto"/>
            <w:vAlign w:val="center"/>
            <w:hideMark/>
          </w:tcPr>
          <w:p w14:paraId="37669E06" w14:textId="69C22F99"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$20,000</w:t>
            </w:r>
          </w:p>
        </w:tc>
        <w:tc>
          <w:tcPr>
            <w:tcW w:w="319" w:type="pct"/>
            <w:tcBorders>
              <w:top w:val="nil"/>
              <w:left w:val="nil"/>
              <w:bottom w:val="single" w:sz="8" w:space="0" w:color="875C02"/>
              <w:right w:val="single" w:sz="8" w:space="0" w:color="875C02"/>
            </w:tcBorders>
            <w:shd w:val="clear" w:color="auto" w:fill="auto"/>
            <w:vAlign w:val="center"/>
            <w:hideMark/>
          </w:tcPr>
          <w:p w14:paraId="76C911C9"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0.07</w:t>
            </w:r>
          </w:p>
        </w:tc>
        <w:tc>
          <w:tcPr>
            <w:tcW w:w="445" w:type="pct"/>
            <w:tcBorders>
              <w:top w:val="nil"/>
              <w:left w:val="nil"/>
              <w:bottom w:val="single" w:sz="8" w:space="0" w:color="875C02"/>
              <w:right w:val="single" w:sz="8" w:space="0" w:color="875C02"/>
            </w:tcBorders>
            <w:shd w:val="clear" w:color="auto" w:fill="auto"/>
            <w:vAlign w:val="center"/>
            <w:hideMark/>
          </w:tcPr>
          <w:p w14:paraId="1ABC4269" w14:textId="03BF0D5C"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$700,000</w:t>
            </w:r>
          </w:p>
        </w:tc>
        <w:tc>
          <w:tcPr>
            <w:tcW w:w="319" w:type="pct"/>
            <w:tcBorders>
              <w:top w:val="nil"/>
              <w:left w:val="nil"/>
              <w:bottom w:val="single" w:sz="8" w:space="0" w:color="875C02"/>
              <w:right w:val="single" w:sz="8" w:space="0" w:color="875C02"/>
            </w:tcBorders>
            <w:shd w:val="clear" w:color="auto" w:fill="auto"/>
            <w:vAlign w:val="center"/>
            <w:hideMark/>
          </w:tcPr>
          <w:p w14:paraId="434C6952"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6.12</w:t>
            </w:r>
          </w:p>
        </w:tc>
        <w:tc>
          <w:tcPr>
            <w:tcW w:w="445" w:type="pct"/>
            <w:tcBorders>
              <w:top w:val="nil"/>
              <w:left w:val="nil"/>
              <w:bottom w:val="single" w:sz="8" w:space="0" w:color="875C02"/>
              <w:right w:val="single" w:sz="8" w:space="0" w:color="875C02"/>
            </w:tcBorders>
            <w:shd w:val="clear" w:color="000000" w:fill="FDEECD"/>
            <w:vAlign w:val="center"/>
            <w:hideMark/>
          </w:tcPr>
          <w:p w14:paraId="65714AF3" w14:textId="101D1E2D"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$1,543,750</w:t>
            </w:r>
          </w:p>
        </w:tc>
        <w:tc>
          <w:tcPr>
            <w:tcW w:w="319" w:type="pct"/>
            <w:tcBorders>
              <w:top w:val="nil"/>
              <w:left w:val="nil"/>
              <w:bottom w:val="single" w:sz="8" w:space="0" w:color="875C02"/>
              <w:right w:val="single" w:sz="8" w:space="0" w:color="875C02"/>
            </w:tcBorders>
            <w:shd w:val="clear" w:color="auto" w:fill="auto"/>
            <w:vAlign w:val="center"/>
            <w:hideMark/>
          </w:tcPr>
          <w:p w14:paraId="46553627" w14:textId="186CC4E1"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1.92</w:t>
            </w:r>
          </w:p>
        </w:tc>
      </w:tr>
      <w:tr w:rsidR="004C58C7" w:rsidRPr="00056574" w14:paraId="6CCAE5DD" w14:textId="77777777" w:rsidTr="00E93B08">
        <w:trPr>
          <w:trHeight w:val="315"/>
        </w:trPr>
        <w:tc>
          <w:tcPr>
            <w:tcW w:w="416" w:type="pct"/>
            <w:tcBorders>
              <w:top w:val="nil"/>
              <w:left w:val="single" w:sz="8" w:space="0" w:color="875C02"/>
              <w:bottom w:val="single" w:sz="8" w:space="0" w:color="875C02"/>
              <w:right w:val="single" w:sz="8" w:space="0" w:color="875C02"/>
            </w:tcBorders>
            <w:shd w:val="clear" w:color="000000" w:fill="FDEECD"/>
            <w:vAlign w:val="center"/>
            <w:hideMark/>
          </w:tcPr>
          <w:p w14:paraId="21122508" w14:textId="77777777" w:rsidR="00056574" w:rsidRPr="00960704" w:rsidRDefault="00056574" w:rsidP="00056574">
            <w:pPr>
              <w:spacing w:line="240" w:lineRule="auto"/>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McCone</w:t>
            </w:r>
          </w:p>
        </w:tc>
        <w:tc>
          <w:tcPr>
            <w:tcW w:w="443" w:type="pct"/>
            <w:tcBorders>
              <w:top w:val="nil"/>
              <w:left w:val="nil"/>
              <w:bottom w:val="single" w:sz="8" w:space="0" w:color="875C02"/>
              <w:right w:val="single" w:sz="8" w:space="0" w:color="875C02"/>
            </w:tcBorders>
            <w:shd w:val="clear" w:color="000000" w:fill="FDEECD"/>
            <w:vAlign w:val="center"/>
            <w:hideMark/>
          </w:tcPr>
          <w:p w14:paraId="50237594" w14:textId="481B57D3"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$472,500</w:t>
            </w:r>
          </w:p>
        </w:tc>
        <w:tc>
          <w:tcPr>
            <w:tcW w:w="288" w:type="pct"/>
            <w:tcBorders>
              <w:top w:val="nil"/>
              <w:left w:val="nil"/>
              <w:bottom w:val="single" w:sz="8" w:space="0" w:color="875C02"/>
              <w:right w:val="single" w:sz="8" w:space="0" w:color="875C02"/>
            </w:tcBorders>
            <w:shd w:val="clear" w:color="000000" w:fill="FDEECD"/>
            <w:vAlign w:val="center"/>
            <w:hideMark/>
          </w:tcPr>
          <w:p w14:paraId="7B628827"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4.7</w:t>
            </w:r>
          </w:p>
        </w:tc>
        <w:tc>
          <w:tcPr>
            <w:tcW w:w="445" w:type="pct"/>
            <w:tcBorders>
              <w:top w:val="nil"/>
              <w:left w:val="nil"/>
              <w:bottom w:val="single" w:sz="8" w:space="0" w:color="875C02"/>
              <w:right w:val="single" w:sz="8" w:space="0" w:color="875C02"/>
            </w:tcBorders>
            <w:shd w:val="clear" w:color="000000" w:fill="FDEECD"/>
            <w:vAlign w:val="center"/>
            <w:hideMark/>
          </w:tcPr>
          <w:p w14:paraId="0E0E34C2" w14:textId="5C050B53"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$550,000</w:t>
            </w:r>
          </w:p>
        </w:tc>
        <w:tc>
          <w:tcPr>
            <w:tcW w:w="350" w:type="pct"/>
            <w:tcBorders>
              <w:top w:val="nil"/>
              <w:left w:val="nil"/>
              <w:bottom w:val="single" w:sz="8" w:space="0" w:color="875C02"/>
              <w:right w:val="single" w:sz="8" w:space="0" w:color="875C02"/>
            </w:tcBorders>
            <w:shd w:val="clear" w:color="000000" w:fill="FDEECD"/>
            <w:vAlign w:val="center"/>
            <w:hideMark/>
          </w:tcPr>
          <w:p w14:paraId="520AC23A"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2.75</w:t>
            </w:r>
          </w:p>
        </w:tc>
        <w:tc>
          <w:tcPr>
            <w:tcW w:w="446" w:type="pct"/>
            <w:tcBorders>
              <w:top w:val="nil"/>
              <w:left w:val="nil"/>
              <w:bottom w:val="single" w:sz="8" w:space="0" w:color="875C02"/>
              <w:right w:val="single" w:sz="8" w:space="0" w:color="875C02"/>
            </w:tcBorders>
            <w:shd w:val="clear" w:color="000000" w:fill="FDEECD"/>
            <w:vAlign w:val="center"/>
            <w:hideMark/>
          </w:tcPr>
          <w:p w14:paraId="01CA1D6A" w14:textId="0B2EAE0C"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318" w:type="pct"/>
            <w:tcBorders>
              <w:top w:val="nil"/>
              <w:left w:val="nil"/>
              <w:bottom w:val="single" w:sz="8" w:space="0" w:color="875C02"/>
              <w:right w:val="single" w:sz="8" w:space="0" w:color="875C02"/>
            </w:tcBorders>
            <w:shd w:val="clear" w:color="000000" w:fill="FDEECD"/>
            <w:vAlign w:val="center"/>
            <w:hideMark/>
          </w:tcPr>
          <w:p w14:paraId="41D72607"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5" w:type="pct"/>
            <w:tcBorders>
              <w:top w:val="nil"/>
              <w:left w:val="nil"/>
              <w:bottom w:val="single" w:sz="8" w:space="0" w:color="875C02"/>
              <w:right w:val="single" w:sz="8" w:space="0" w:color="875C02"/>
            </w:tcBorders>
            <w:shd w:val="clear" w:color="000000" w:fill="FDEECD"/>
            <w:vAlign w:val="center"/>
            <w:hideMark/>
          </w:tcPr>
          <w:p w14:paraId="75DAAF10" w14:textId="179747EC"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$54,000</w:t>
            </w:r>
          </w:p>
        </w:tc>
        <w:tc>
          <w:tcPr>
            <w:tcW w:w="319" w:type="pct"/>
            <w:tcBorders>
              <w:top w:val="nil"/>
              <w:left w:val="nil"/>
              <w:bottom w:val="single" w:sz="8" w:space="0" w:color="875C02"/>
              <w:right w:val="single" w:sz="8" w:space="0" w:color="875C02"/>
            </w:tcBorders>
            <w:shd w:val="clear" w:color="000000" w:fill="FDEECD"/>
            <w:vAlign w:val="center"/>
            <w:hideMark/>
          </w:tcPr>
          <w:p w14:paraId="617AE575"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0.19</w:t>
            </w:r>
          </w:p>
        </w:tc>
        <w:tc>
          <w:tcPr>
            <w:tcW w:w="445" w:type="pct"/>
            <w:tcBorders>
              <w:top w:val="nil"/>
              <w:left w:val="nil"/>
              <w:bottom w:val="single" w:sz="8" w:space="0" w:color="875C02"/>
              <w:right w:val="single" w:sz="8" w:space="0" w:color="875C02"/>
            </w:tcBorders>
            <w:shd w:val="clear" w:color="000000" w:fill="FDEECD"/>
            <w:vAlign w:val="center"/>
            <w:hideMark/>
          </w:tcPr>
          <w:p w14:paraId="42C1A207" w14:textId="224F6765"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F46DFC">
              <w:rPr>
                <w:rFonts w:asciiTheme="minorHAnsi" w:eastAsia="Times New Roman" w:hAnsiTheme="minorHAnsi" w:cstheme="minorHAnsi"/>
                <w:kern w:val="0"/>
                <w:sz w:val="18"/>
                <w:szCs w:val="18"/>
                <w14:ligatures w14:val="none"/>
              </w:rPr>
              <w:t>$0</w:t>
            </w:r>
          </w:p>
        </w:tc>
        <w:tc>
          <w:tcPr>
            <w:tcW w:w="319" w:type="pct"/>
            <w:tcBorders>
              <w:top w:val="nil"/>
              <w:left w:val="nil"/>
              <w:bottom w:val="single" w:sz="8" w:space="0" w:color="875C02"/>
              <w:right w:val="single" w:sz="8" w:space="0" w:color="875C02"/>
            </w:tcBorders>
            <w:shd w:val="clear" w:color="000000" w:fill="FDEECD"/>
            <w:vAlign w:val="center"/>
            <w:hideMark/>
          </w:tcPr>
          <w:p w14:paraId="1971CF4C" w14:textId="3B95F9F4" w:rsidR="00056574" w:rsidRPr="00960704" w:rsidRDefault="003648FE" w:rsidP="00056574">
            <w:pPr>
              <w:spacing w:line="240" w:lineRule="auto"/>
              <w:jc w:val="right"/>
              <w:rPr>
                <w:rFonts w:asciiTheme="minorHAnsi" w:eastAsia="Times New Roman" w:hAnsiTheme="minorHAnsi" w:cstheme="minorHAnsi"/>
                <w:kern w:val="0"/>
                <w:sz w:val="18"/>
                <w:szCs w:val="18"/>
                <w14:ligatures w14:val="none"/>
              </w:rPr>
            </w:pPr>
            <w:r w:rsidRPr="00F46DFC">
              <w:rPr>
                <w:rFonts w:asciiTheme="minorHAnsi" w:eastAsia="Times New Roman" w:hAnsiTheme="minorHAnsi" w:cstheme="minorHAnsi"/>
                <w:kern w:val="0"/>
                <w:sz w:val="18"/>
                <w:szCs w:val="18"/>
                <w14:ligatures w14:val="none"/>
              </w:rPr>
              <w:t>$</w:t>
            </w:r>
            <w:r w:rsidR="00056574" w:rsidRPr="00F46DFC">
              <w:rPr>
                <w:rFonts w:asciiTheme="minorHAnsi" w:eastAsia="Times New Roman" w:hAnsiTheme="minorHAnsi" w:cstheme="minorHAnsi"/>
                <w:kern w:val="0"/>
                <w:sz w:val="18"/>
                <w:szCs w:val="18"/>
                <w14:ligatures w14:val="none"/>
              </w:rPr>
              <w:t>0</w:t>
            </w:r>
          </w:p>
        </w:tc>
        <w:tc>
          <w:tcPr>
            <w:tcW w:w="445" w:type="pct"/>
            <w:tcBorders>
              <w:top w:val="nil"/>
              <w:left w:val="nil"/>
              <w:bottom w:val="single" w:sz="8" w:space="0" w:color="875C02"/>
              <w:right w:val="single" w:sz="8" w:space="0" w:color="875C02"/>
            </w:tcBorders>
            <w:shd w:val="clear" w:color="000000" w:fill="FDEECD"/>
            <w:vAlign w:val="center"/>
            <w:hideMark/>
          </w:tcPr>
          <w:p w14:paraId="3E2A478A" w14:textId="03A2CAE1"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$1,076,500</w:t>
            </w:r>
          </w:p>
        </w:tc>
        <w:tc>
          <w:tcPr>
            <w:tcW w:w="319" w:type="pct"/>
            <w:tcBorders>
              <w:top w:val="nil"/>
              <w:left w:val="nil"/>
              <w:bottom w:val="single" w:sz="8" w:space="0" w:color="875C02"/>
              <w:right w:val="single" w:sz="8" w:space="0" w:color="875C02"/>
            </w:tcBorders>
            <w:shd w:val="clear" w:color="000000" w:fill="FDEECD"/>
            <w:vAlign w:val="center"/>
            <w:hideMark/>
          </w:tcPr>
          <w:p w14:paraId="7707440F" w14:textId="510DD4A8"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1.34</w:t>
            </w:r>
          </w:p>
        </w:tc>
      </w:tr>
      <w:tr w:rsidR="0067452D" w:rsidRPr="00056574" w14:paraId="6E4341EB" w14:textId="77777777" w:rsidTr="00E93B08">
        <w:trPr>
          <w:trHeight w:val="315"/>
        </w:trPr>
        <w:tc>
          <w:tcPr>
            <w:tcW w:w="416" w:type="pct"/>
            <w:tcBorders>
              <w:top w:val="nil"/>
              <w:left w:val="single" w:sz="8" w:space="0" w:color="875C02"/>
              <w:bottom w:val="single" w:sz="8" w:space="0" w:color="875C02"/>
              <w:right w:val="single" w:sz="8" w:space="0" w:color="875C02"/>
            </w:tcBorders>
            <w:shd w:val="clear" w:color="auto" w:fill="auto"/>
            <w:vAlign w:val="center"/>
            <w:hideMark/>
          </w:tcPr>
          <w:p w14:paraId="3EE13736" w14:textId="77777777" w:rsidR="00056574" w:rsidRPr="00960704" w:rsidRDefault="00056574" w:rsidP="00056574">
            <w:pPr>
              <w:spacing w:line="240" w:lineRule="auto"/>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Meagher</w:t>
            </w:r>
          </w:p>
        </w:tc>
        <w:tc>
          <w:tcPr>
            <w:tcW w:w="443" w:type="pct"/>
            <w:tcBorders>
              <w:top w:val="nil"/>
              <w:left w:val="nil"/>
              <w:bottom w:val="single" w:sz="8" w:space="0" w:color="875C02"/>
              <w:right w:val="single" w:sz="8" w:space="0" w:color="875C02"/>
            </w:tcBorders>
            <w:shd w:val="clear" w:color="auto" w:fill="auto"/>
            <w:vAlign w:val="center"/>
            <w:hideMark/>
          </w:tcPr>
          <w:p w14:paraId="610FEA0F" w14:textId="7561EB16"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A03B3E">
              <w:rPr>
                <w:rFonts w:asciiTheme="minorHAnsi" w:eastAsia="Times New Roman" w:hAnsiTheme="minorHAnsi" w:cstheme="minorHAnsi"/>
                <w:kern w:val="0"/>
                <w:sz w:val="18"/>
                <w:szCs w:val="18"/>
                <w14:ligatures w14:val="none"/>
              </w:rPr>
              <w:t>$0</w:t>
            </w:r>
          </w:p>
        </w:tc>
        <w:tc>
          <w:tcPr>
            <w:tcW w:w="288" w:type="pct"/>
            <w:tcBorders>
              <w:top w:val="nil"/>
              <w:left w:val="nil"/>
              <w:bottom w:val="single" w:sz="8" w:space="0" w:color="875C02"/>
              <w:right w:val="single" w:sz="8" w:space="0" w:color="875C02"/>
            </w:tcBorders>
            <w:shd w:val="clear" w:color="auto" w:fill="auto"/>
            <w:vAlign w:val="center"/>
            <w:hideMark/>
          </w:tcPr>
          <w:p w14:paraId="3A931A51"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5" w:type="pct"/>
            <w:tcBorders>
              <w:top w:val="nil"/>
              <w:left w:val="nil"/>
              <w:bottom w:val="single" w:sz="8" w:space="0" w:color="875C02"/>
              <w:right w:val="single" w:sz="8" w:space="0" w:color="875C02"/>
            </w:tcBorders>
            <w:shd w:val="clear" w:color="auto" w:fill="auto"/>
            <w:vAlign w:val="center"/>
            <w:hideMark/>
          </w:tcPr>
          <w:p w14:paraId="3865593D" w14:textId="31E362D8"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350" w:type="pct"/>
            <w:tcBorders>
              <w:top w:val="nil"/>
              <w:left w:val="nil"/>
              <w:bottom w:val="single" w:sz="8" w:space="0" w:color="875C02"/>
              <w:right w:val="single" w:sz="8" w:space="0" w:color="875C02"/>
            </w:tcBorders>
            <w:shd w:val="clear" w:color="auto" w:fill="auto"/>
            <w:vAlign w:val="center"/>
            <w:hideMark/>
          </w:tcPr>
          <w:p w14:paraId="231D3B66"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6" w:type="pct"/>
            <w:tcBorders>
              <w:top w:val="nil"/>
              <w:left w:val="nil"/>
              <w:bottom w:val="single" w:sz="8" w:space="0" w:color="875C02"/>
              <w:right w:val="single" w:sz="8" w:space="0" w:color="875C02"/>
            </w:tcBorders>
            <w:shd w:val="clear" w:color="auto" w:fill="auto"/>
            <w:vAlign w:val="center"/>
            <w:hideMark/>
          </w:tcPr>
          <w:p w14:paraId="337C8169" w14:textId="66BA9709"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$630,000</w:t>
            </w:r>
          </w:p>
        </w:tc>
        <w:tc>
          <w:tcPr>
            <w:tcW w:w="318" w:type="pct"/>
            <w:tcBorders>
              <w:top w:val="nil"/>
              <w:left w:val="nil"/>
              <w:bottom w:val="single" w:sz="8" w:space="0" w:color="875C02"/>
              <w:right w:val="single" w:sz="8" w:space="0" w:color="875C02"/>
            </w:tcBorders>
            <w:shd w:val="clear" w:color="auto" w:fill="auto"/>
            <w:vAlign w:val="center"/>
            <w:hideMark/>
          </w:tcPr>
          <w:p w14:paraId="4A7D6C51"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4.45</w:t>
            </w:r>
          </w:p>
        </w:tc>
        <w:tc>
          <w:tcPr>
            <w:tcW w:w="445" w:type="pct"/>
            <w:tcBorders>
              <w:top w:val="nil"/>
              <w:left w:val="nil"/>
              <w:bottom w:val="single" w:sz="8" w:space="0" w:color="875C02"/>
              <w:right w:val="single" w:sz="8" w:space="0" w:color="875C02"/>
            </w:tcBorders>
            <w:shd w:val="clear" w:color="auto" w:fill="auto"/>
            <w:vAlign w:val="center"/>
            <w:hideMark/>
          </w:tcPr>
          <w:p w14:paraId="48B12ABA" w14:textId="7AA75D79"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319" w:type="pct"/>
            <w:tcBorders>
              <w:top w:val="nil"/>
              <w:left w:val="nil"/>
              <w:bottom w:val="single" w:sz="8" w:space="0" w:color="875C02"/>
              <w:right w:val="single" w:sz="8" w:space="0" w:color="875C02"/>
            </w:tcBorders>
            <w:shd w:val="clear" w:color="auto" w:fill="auto"/>
            <w:vAlign w:val="center"/>
            <w:hideMark/>
          </w:tcPr>
          <w:p w14:paraId="4FC11077"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5" w:type="pct"/>
            <w:tcBorders>
              <w:top w:val="nil"/>
              <w:left w:val="nil"/>
              <w:bottom w:val="single" w:sz="8" w:space="0" w:color="875C02"/>
              <w:right w:val="single" w:sz="8" w:space="0" w:color="875C02"/>
            </w:tcBorders>
            <w:shd w:val="clear" w:color="auto" w:fill="auto"/>
            <w:vAlign w:val="center"/>
            <w:hideMark/>
          </w:tcPr>
          <w:p w14:paraId="3CA1787A" w14:textId="24BFA923"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$23,377</w:t>
            </w:r>
          </w:p>
        </w:tc>
        <w:tc>
          <w:tcPr>
            <w:tcW w:w="319" w:type="pct"/>
            <w:tcBorders>
              <w:top w:val="nil"/>
              <w:left w:val="nil"/>
              <w:bottom w:val="single" w:sz="8" w:space="0" w:color="875C02"/>
              <w:right w:val="single" w:sz="8" w:space="0" w:color="875C02"/>
            </w:tcBorders>
            <w:shd w:val="clear" w:color="auto" w:fill="auto"/>
            <w:vAlign w:val="center"/>
            <w:hideMark/>
          </w:tcPr>
          <w:p w14:paraId="1997B298"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0.20</w:t>
            </w:r>
          </w:p>
        </w:tc>
        <w:tc>
          <w:tcPr>
            <w:tcW w:w="445" w:type="pct"/>
            <w:tcBorders>
              <w:top w:val="nil"/>
              <w:left w:val="nil"/>
              <w:bottom w:val="single" w:sz="8" w:space="0" w:color="875C02"/>
              <w:right w:val="single" w:sz="8" w:space="0" w:color="875C02"/>
            </w:tcBorders>
            <w:shd w:val="clear" w:color="000000" w:fill="FDEECD"/>
            <w:vAlign w:val="center"/>
            <w:hideMark/>
          </w:tcPr>
          <w:p w14:paraId="6BAB35A0" w14:textId="244AEC6A"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$653,377</w:t>
            </w:r>
          </w:p>
        </w:tc>
        <w:tc>
          <w:tcPr>
            <w:tcW w:w="319" w:type="pct"/>
            <w:tcBorders>
              <w:top w:val="nil"/>
              <w:left w:val="nil"/>
              <w:bottom w:val="single" w:sz="8" w:space="0" w:color="875C02"/>
              <w:right w:val="single" w:sz="8" w:space="0" w:color="875C02"/>
            </w:tcBorders>
            <w:shd w:val="clear" w:color="auto" w:fill="auto"/>
            <w:vAlign w:val="center"/>
            <w:hideMark/>
          </w:tcPr>
          <w:p w14:paraId="2235351C" w14:textId="17EA4EDF"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0.81</w:t>
            </w:r>
          </w:p>
        </w:tc>
      </w:tr>
      <w:tr w:rsidR="004C58C7" w:rsidRPr="00056574" w14:paraId="7C0C33CB" w14:textId="77777777" w:rsidTr="00E93B08">
        <w:trPr>
          <w:trHeight w:val="315"/>
        </w:trPr>
        <w:tc>
          <w:tcPr>
            <w:tcW w:w="416" w:type="pct"/>
            <w:tcBorders>
              <w:top w:val="nil"/>
              <w:left w:val="single" w:sz="8" w:space="0" w:color="875C02"/>
              <w:bottom w:val="single" w:sz="8" w:space="0" w:color="875C02"/>
              <w:right w:val="single" w:sz="8" w:space="0" w:color="875C02"/>
            </w:tcBorders>
            <w:shd w:val="clear" w:color="000000" w:fill="FDEECD"/>
            <w:vAlign w:val="center"/>
            <w:hideMark/>
          </w:tcPr>
          <w:p w14:paraId="2544D0E7" w14:textId="77777777" w:rsidR="00056574" w:rsidRPr="00960704" w:rsidRDefault="00056574" w:rsidP="00056574">
            <w:pPr>
              <w:spacing w:line="240" w:lineRule="auto"/>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Mineral</w:t>
            </w:r>
          </w:p>
        </w:tc>
        <w:tc>
          <w:tcPr>
            <w:tcW w:w="443" w:type="pct"/>
            <w:tcBorders>
              <w:top w:val="nil"/>
              <w:left w:val="nil"/>
              <w:bottom w:val="single" w:sz="8" w:space="0" w:color="875C02"/>
              <w:right w:val="single" w:sz="8" w:space="0" w:color="875C02"/>
            </w:tcBorders>
            <w:shd w:val="clear" w:color="000000" w:fill="FDEECD"/>
            <w:vAlign w:val="center"/>
            <w:hideMark/>
          </w:tcPr>
          <w:p w14:paraId="5C0F038F" w14:textId="320FF825"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A03B3E">
              <w:rPr>
                <w:rFonts w:asciiTheme="minorHAnsi" w:eastAsia="Times New Roman" w:hAnsiTheme="minorHAnsi" w:cstheme="minorHAnsi"/>
                <w:kern w:val="0"/>
                <w:sz w:val="18"/>
                <w:szCs w:val="18"/>
                <w14:ligatures w14:val="none"/>
              </w:rPr>
              <w:t>$0</w:t>
            </w:r>
          </w:p>
        </w:tc>
        <w:tc>
          <w:tcPr>
            <w:tcW w:w="288" w:type="pct"/>
            <w:tcBorders>
              <w:top w:val="nil"/>
              <w:left w:val="nil"/>
              <w:bottom w:val="single" w:sz="8" w:space="0" w:color="875C02"/>
              <w:right w:val="single" w:sz="8" w:space="0" w:color="875C02"/>
            </w:tcBorders>
            <w:shd w:val="clear" w:color="000000" w:fill="FDEECD"/>
            <w:vAlign w:val="center"/>
            <w:hideMark/>
          </w:tcPr>
          <w:p w14:paraId="47087664"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5" w:type="pct"/>
            <w:tcBorders>
              <w:top w:val="nil"/>
              <w:left w:val="nil"/>
              <w:bottom w:val="single" w:sz="8" w:space="0" w:color="875C02"/>
              <w:right w:val="single" w:sz="8" w:space="0" w:color="875C02"/>
            </w:tcBorders>
            <w:shd w:val="clear" w:color="000000" w:fill="FDEECD"/>
            <w:vAlign w:val="center"/>
            <w:hideMark/>
          </w:tcPr>
          <w:p w14:paraId="2AB2B452" w14:textId="6401855C"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$259,310</w:t>
            </w:r>
          </w:p>
        </w:tc>
        <w:tc>
          <w:tcPr>
            <w:tcW w:w="350" w:type="pct"/>
            <w:tcBorders>
              <w:top w:val="nil"/>
              <w:left w:val="nil"/>
              <w:bottom w:val="single" w:sz="8" w:space="0" w:color="875C02"/>
              <w:right w:val="single" w:sz="8" w:space="0" w:color="875C02"/>
            </w:tcBorders>
            <w:shd w:val="clear" w:color="000000" w:fill="FDEECD"/>
            <w:vAlign w:val="center"/>
            <w:hideMark/>
          </w:tcPr>
          <w:p w14:paraId="24BC6709"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1.3</w:t>
            </w:r>
          </w:p>
        </w:tc>
        <w:tc>
          <w:tcPr>
            <w:tcW w:w="446" w:type="pct"/>
            <w:tcBorders>
              <w:top w:val="nil"/>
              <w:left w:val="nil"/>
              <w:bottom w:val="single" w:sz="8" w:space="0" w:color="875C02"/>
              <w:right w:val="single" w:sz="8" w:space="0" w:color="875C02"/>
            </w:tcBorders>
            <w:shd w:val="clear" w:color="000000" w:fill="FDEECD"/>
            <w:vAlign w:val="center"/>
            <w:hideMark/>
          </w:tcPr>
          <w:p w14:paraId="6AC9956A" w14:textId="2A57C53A"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$750,000</w:t>
            </w:r>
          </w:p>
        </w:tc>
        <w:tc>
          <w:tcPr>
            <w:tcW w:w="318" w:type="pct"/>
            <w:tcBorders>
              <w:top w:val="nil"/>
              <w:left w:val="nil"/>
              <w:bottom w:val="single" w:sz="8" w:space="0" w:color="875C02"/>
              <w:right w:val="single" w:sz="8" w:space="0" w:color="875C02"/>
            </w:tcBorders>
            <w:shd w:val="clear" w:color="000000" w:fill="FDEECD"/>
            <w:vAlign w:val="center"/>
            <w:hideMark/>
          </w:tcPr>
          <w:p w14:paraId="5275F8D8"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5.29</w:t>
            </w:r>
          </w:p>
        </w:tc>
        <w:tc>
          <w:tcPr>
            <w:tcW w:w="445" w:type="pct"/>
            <w:tcBorders>
              <w:top w:val="nil"/>
              <w:left w:val="nil"/>
              <w:bottom w:val="single" w:sz="8" w:space="0" w:color="875C02"/>
              <w:right w:val="single" w:sz="8" w:space="0" w:color="875C02"/>
            </w:tcBorders>
            <w:shd w:val="clear" w:color="000000" w:fill="FDEECD"/>
            <w:vAlign w:val="center"/>
            <w:hideMark/>
          </w:tcPr>
          <w:p w14:paraId="12D861B2" w14:textId="1186079E"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$20,060</w:t>
            </w:r>
          </w:p>
        </w:tc>
        <w:tc>
          <w:tcPr>
            <w:tcW w:w="319" w:type="pct"/>
            <w:tcBorders>
              <w:top w:val="nil"/>
              <w:left w:val="nil"/>
              <w:bottom w:val="single" w:sz="8" w:space="0" w:color="875C02"/>
              <w:right w:val="single" w:sz="8" w:space="0" w:color="875C02"/>
            </w:tcBorders>
            <w:shd w:val="clear" w:color="000000" w:fill="FDEECD"/>
            <w:vAlign w:val="center"/>
            <w:hideMark/>
          </w:tcPr>
          <w:p w14:paraId="12289A5F"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0.07</w:t>
            </w:r>
          </w:p>
        </w:tc>
        <w:tc>
          <w:tcPr>
            <w:tcW w:w="445" w:type="pct"/>
            <w:tcBorders>
              <w:top w:val="nil"/>
              <w:left w:val="nil"/>
              <w:bottom w:val="single" w:sz="8" w:space="0" w:color="875C02"/>
              <w:right w:val="single" w:sz="8" w:space="0" w:color="875C02"/>
            </w:tcBorders>
            <w:shd w:val="clear" w:color="000000" w:fill="FDEECD"/>
            <w:vAlign w:val="center"/>
            <w:hideMark/>
          </w:tcPr>
          <w:p w14:paraId="3AB6E489" w14:textId="6E3C2EBE"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$765,000</w:t>
            </w:r>
          </w:p>
        </w:tc>
        <w:tc>
          <w:tcPr>
            <w:tcW w:w="319" w:type="pct"/>
            <w:tcBorders>
              <w:top w:val="nil"/>
              <w:left w:val="nil"/>
              <w:bottom w:val="single" w:sz="8" w:space="0" w:color="875C02"/>
              <w:right w:val="single" w:sz="8" w:space="0" w:color="875C02"/>
            </w:tcBorders>
            <w:shd w:val="clear" w:color="000000" w:fill="FDEECD"/>
            <w:vAlign w:val="center"/>
            <w:hideMark/>
          </w:tcPr>
          <w:p w14:paraId="156A3430"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6.69</w:t>
            </w:r>
          </w:p>
        </w:tc>
        <w:tc>
          <w:tcPr>
            <w:tcW w:w="445" w:type="pct"/>
            <w:tcBorders>
              <w:top w:val="nil"/>
              <w:left w:val="nil"/>
              <w:bottom w:val="single" w:sz="8" w:space="0" w:color="875C02"/>
              <w:right w:val="single" w:sz="8" w:space="0" w:color="875C02"/>
            </w:tcBorders>
            <w:shd w:val="clear" w:color="000000" w:fill="FDEECD"/>
            <w:vAlign w:val="center"/>
            <w:hideMark/>
          </w:tcPr>
          <w:p w14:paraId="2660D5CE" w14:textId="6C02D8F4"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$1,794,370</w:t>
            </w:r>
          </w:p>
        </w:tc>
        <w:tc>
          <w:tcPr>
            <w:tcW w:w="319" w:type="pct"/>
            <w:tcBorders>
              <w:top w:val="nil"/>
              <w:left w:val="nil"/>
              <w:bottom w:val="single" w:sz="8" w:space="0" w:color="875C02"/>
              <w:right w:val="single" w:sz="8" w:space="0" w:color="875C02"/>
            </w:tcBorders>
            <w:shd w:val="clear" w:color="000000" w:fill="FDEECD"/>
            <w:vAlign w:val="center"/>
            <w:hideMark/>
          </w:tcPr>
          <w:p w14:paraId="6BF6F46F" w14:textId="2553E1B5"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2.23</w:t>
            </w:r>
          </w:p>
        </w:tc>
      </w:tr>
      <w:tr w:rsidR="0067452D" w:rsidRPr="00056574" w14:paraId="4A2FE781" w14:textId="77777777" w:rsidTr="00E93B08">
        <w:trPr>
          <w:trHeight w:val="315"/>
        </w:trPr>
        <w:tc>
          <w:tcPr>
            <w:tcW w:w="416" w:type="pct"/>
            <w:tcBorders>
              <w:top w:val="nil"/>
              <w:left w:val="single" w:sz="8" w:space="0" w:color="875C02"/>
              <w:bottom w:val="single" w:sz="8" w:space="0" w:color="875C02"/>
              <w:right w:val="single" w:sz="8" w:space="0" w:color="875C02"/>
            </w:tcBorders>
            <w:shd w:val="clear" w:color="auto" w:fill="auto"/>
            <w:vAlign w:val="center"/>
            <w:hideMark/>
          </w:tcPr>
          <w:p w14:paraId="7B2BDB1E" w14:textId="77777777" w:rsidR="00056574" w:rsidRPr="00960704" w:rsidRDefault="00056574" w:rsidP="00056574">
            <w:pPr>
              <w:spacing w:line="240" w:lineRule="auto"/>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Missoula</w:t>
            </w:r>
          </w:p>
        </w:tc>
        <w:tc>
          <w:tcPr>
            <w:tcW w:w="443" w:type="pct"/>
            <w:tcBorders>
              <w:top w:val="nil"/>
              <w:left w:val="nil"/>
              <w:bottom w:val="single" w:sz="8" w:space="0" w:color="875C02"/>
              <w:right w:val="single" w:sz="8" w:space="0" w:color="875C02"/>
            </w:tcBorders>
            <w:shd w:val="clear" w:color="auto" w:fill="auto"/>
            <w:vAlign w:val="center"/>
            <w:hideMark/>
          </w:tcPr>
          <w:p w14:paraId="5C820F26" w14:textId="4449F703"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$480,000</w:t>
            </w:r>
          </w:p>
        </w:tc>
        <w:tc>
          <w:tcPr>
            <w:tcW w:w="288" w:type="pct"/>
            <w:tcBorders>
              <w:top w:val="nil"/>
              <w:left w:val="nil"/>
              <w:bottom w:val="single" w:sz="8" w:space="0" w:color="875C02"/>
              <w:right w:val="single" w:sz="8" w:space="0" w:color="875C02"/>
            </w:tcBorders>
            <w:shd w:val="clear" w:color="auto" w:fill="auto"/>
            <w:vAlign w:val="center"/>
            <w:hideMark/>
          </w:tcPr>
          <w:p w14:paraId="048C0B63"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4.77</w:t>
            </w:r>
          </w:p>
        </w:tc>
        <w:tc>
          <w:tcPr>
            <w:tcW w:w="445" w:type="pct"/>
            <w:tcBorders>
              <w:top w:val="nil"/>
              <w:left w:val="nil"/>
              <w:bottom w:val="single" w:sz="8" w:space="0" w:color="875C02"/>
              <w:right w:val="single" w:sz="8" w:space="0" w:color="875C02"/>
            </w:tcBorders>
            <w:shd w:val="clear" w:color="auto" w:fill="auto"/>
            <w:vAlign w:val="center"/>
            <w:hideMark/>
          </w:tcPr>
          <w:p w14:paraId="0B9D7BA2" w14:textId="6495F6FE"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$1,106,276</w:t>
            </w:r>
          </w:p>
        </w:tc>
        <w:tc>
          <w:tcPr>
            <w:tcW w:w="350" w:type="pct"/>
            <w:tcBorders>
              <w:top w:val="nil"/>
              <w:left w:val="nil"/>
              <w:bottom w:val="single" w:sz="8" w:space="0" w:color="875C02"/>
              <w:right w:val="single" w:sz="8" w:space="0" w:color="875C02"/>
            </w:tcBorders>
            <w:shd w:val="clear" w:color="auto" w:fill="auto"/>
            <w:vAlign w:val="center"/>
            <w:hideMark/>
          </w:tcPr>
          <w:p w14:paraId="339C9ED7"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5.53</w:t>
            </w:r>
          </w:p>
        </w:tc>
        <w:tc>
          <w:tcPr>
            <w:tcW w:w="446" w:type="pct"/>
            <w:tcBorders>
              <w:top w:val="nil"/>
              <w:left w:val="nil"/>
              <w:bottom w:val="single" w:sz="8" w:space="0" w:color="875C02"/>
              <w:right w:val="single" w:sz="8" w:space="0" w:color="875C02"/>
            </w:tcBorders>
            <w:shd w:val="clear" w:color="auto" w:fill="auto"/>
            <w:vAlign w:val="center"/>
            <w:hideMark/>
          </w:tcPr>
          <w:p w14:paraId="1A865F4C" w14:textId="6831645C"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$900,000</w:t>
            </w:r>
          </w:p>
        </w:tc>
        <w:tc>
          <w:tcPr>
            <w:tcW w:w="318" w:type="pct"/>
            <w:tcBorders>
              <w:top w:val="nil"/>
              <w:left w:val="nil"/>
              <w:bottom w:val="single" w:sz="8" w:space="0" w:color="875C02"/>
              <w:right w:val="single" w:sz="8" w:space="0" w:color="875C02"/>
            </w:tcBorders>
            <w:shd w:val="clear" w:color="auto" w:fill="auto"/>
            <w:vAlign w:val="center"/>
            <w:hideMark/>
          </w:tcPr>
          <w:p w14:paraId="30029B23"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6.35</w:t>
            </w:r>
          </w:p>
        </w:tc>
        <w:tc>
          <w:tcPr>
            <w:tcW w:w="445" w:type="pct"/>
            <w:tcBorders>
              <w:top w:val="nil"/>
              <w:left w:val="nil"/>
              <w:bottom w:val="single" w:sz="8" w:space="0" w:color="875C02"/>
              <w:right w:val="single" w:sz="8" w:space="0" w:color="875C02"/>
            </w:tcBorders>
            <w:shd w:val="clear" w:color="auto" w:fill="auto"/>
            <w:vAlign w:val="center"/>
            <w:hideMark/>
          </w:tcPr>
          <w:p w14:paraId="6F064DDA" w14:textId="7C64677F"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$1,520,000</w:t>
            </w:r>
          </w:p>
        </w:tc>
        <w:tc>
          <w:tcPr>
            <w:tcW w:w="319" w:type="pct"/>
            <w:tcBorders>
              <w:top w:val="nil"/>
              <w:left w:val="nil"/>
              <w:bottom w:val="single" w:sz="8" w:space="0" w:color="875C02"/>
              <w:right w:val="single" w:sz="8" w:space="0" w:color="875C02"/>
            </w:tcBorders>
            <w:shd w:val="clear" w:color="auto" w:fill="auto"/>
            <w:vAlign w:val="center"/>
            <w:hideMark/>
          </w:tcPr>
          <w:p w14:paraId="5FE5909D"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5.52</w:t>
            </w:r>
          </w:p>
        </w:tc>
        <w:tc>
          <w:tcPr>
            <w:tcW w:w="445" w:type="pct"/>
            <w:tcBorders>
              <w:top w:val="nil"/>
              <w:left w:val="nil"/>
              <w:bottom w:val="single" w:sz="8" w:space="0" w:color="875C02"/>
              <w:right w:val="single" w:sz="8" w:space="0" w:color="875C02"/>
            </w:tcBorders>
            <w:shd w:val="clear" w:color="auto" w:fill="auto"/>
            <w:vAlign w:val="center"/>
            <w:hideMark/>
          </w:tcPr>
          <w:p w14:paraId="04E9D0F3" w14:textId="0E22D980"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319" w:type="pct"/>
            <w:tcBorders>
              <w:top w:val="nil"/>
              <w:left w:val="nil"/>
              <w:bottom w:val="single" w:sz="8" w:space="0" w:color="875C02"/>
              <w:right w:val="single" w:sz="8" w:space="0" w:color="875C02"/>
            </w:tcBorders>
            <w:shd w:val="clear" w:color="auto" w:fill="auto"/>
            <w:vAlign w:val="center"/>
            <w:hideMark/>
          </w:tcPr>
          <w:p w14:paraId="19019BB3"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0.00</w:t>
            </w:r>
          </w:p>
        </w:tc>
        <w:tc>
          <w:tcPr>
            <w:tcW w:w="445" w:type="pct"/>
            <w:tcBorders>
              <w:top w:val="nil"/>
              <w:left w:val="nil"/>
              <w:bottom w:val="single" w:sz="8" w:space="0" w:color="875C02"/>
              <w:right w:val="single" w:sz="8" w:space="0" w:color="875C02"/>
            </w:tcBorders>
            <w:shd w:val="clear" w:color="000000" w:fill="FDEECD"/>
            <w:vAlign w:val="center"/>
            <w:hideMark/>
          </w:tcPr>
          <w:p w14:paraId="6DBED5F3" w14:textId="33222DCF"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$4,006,276</w:t>
            </w:r>
          </w:p>
        </w:tc>
        <w:tc>
          <w:tcPr>
            <w:tcW w:w="319" w:type="pct"/>
            <w:tcBorders>
              <w:top w:val="nil"/>
              <w:left w:val="nil"/>
              <w:bottom w:val="single" w:sz="8" w:space="0" w:color="875C02"/>
              <w:right w:val="single" w:sz="8" w:space="0" w:color="875C02"/>
            </w:tcBorders>
            <w:shd w:val="clear" w:color="auto" w:fill="auto"/>
            <w:vAlign w:val="center"/>
            <w:hideMark/>
          </w:tcPr>
          <w:p w14:paraId="4D22C6C2" w14:textId="63B080CA"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4.98</w:t>
            </w:r>
          </w:p>
        </w:tc>
      </w:tr>
      <w:tr w:rsidR="004C58C7" w:rsidRPr="00056574" w14:paraId="4DA734E1" w14:textId="77777777" w:rsidTr="00E93B08">
        <w:trPr>
          <w:trHeight w:val="315"/>
        </w:trPr>
        <w:tc>
          <w:tcPr>
            <w:tcW w:w="416" w:type="pct"/>
            <w:tcBorders>
              <w:top w:val="nil"/>
              <w:left w:val="single" w:sz="8" w:space="0" w:color="875C02"/>
              <w:bottom w:val="single" w:sz="8" w:space="0" w:color="875C02"/>
              <w:right w:val="single" w:sz="8" w:space="0" w:color="875C02"/>
            </w:tcBorders>
            <w:shd w:val="clear" w:color="000000" w:fill="FDEECD"/>
            <w:vAlign w:val="center"/>
            <w:hideMark/>
          </w:tcPr>
          <w:p w14:paraId="2AD11056" w14:textId="77777777" w:rsidR="00056574" w:rsidRPr="00960704" w:rsidRDefault="00056574" w:rsidP="00056574">
            <w:pPr>
              <w:spacing w:line="240" w:lineRule="auto"/>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Musselshell</w:t>
            </w:r>
          </w:p>
        </w:tc>
        <w:tc>
          <w:tcPr>
            <w:tcW w:w="443" w:type="pct"/>
            <w:tcBorders>
              <w:top w:val="nil"/>
              <w:left w:val="nil"/>
              <w:bottom w:val="single" w:sz="8" w:space="0" w:color="875C02"/>
              <w:right w:val="single" w:sz="8" w:space="0" w:color="875C02"/>
            </w:tcBorders>
            <w:shd w:val="clear" w:color="000000" w:fill="FDEECD"/>
            <w:vAlign w:val="center"/>
            <w:hideMark/>
          </w:tcPr>
          <w:p w14:paraId="316C903B" w14:textId="5EAEDB14"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$450,000</w:t>
            </w:r>
          </w:p>
        </w:tc>
        <w:tc>
          <w:tcPr>
            <w:tcW w:w="288" w:type="pct"/>
            <w:tcBorders>
              <w:top w:val="nil"/>
              <w:left w:val="nil"/>
              <w:bottom w:val="single" w:sz="8" w:space="0" w:color="875C02"/>
              <w:right w:val="single" w:sz="8" w:space="0" w:color="875C02"/>
            </w:tcBorders>
            <w:shd w:val="clear" w:color="000000" w:fill="FDEECD"/>
            <w:vAlign w:val="center"/>
            <w:hideMark/>
          </w:tcPr>
          <w:p w14:paraId="2CE5EADF"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4.47</w:t>
            </w:r>
          </w:p>
        </w:tc>
        <w:tc>
          <w:tcPr>
            <w:tcW w:w="445" w:type="pct"/>
            <w:tcBorders>
              <w:top w:val="nil"/>
              <w:left w:val="nil"/>
              <w:bottom w:val="single" w:sz="8" w:space="0" w:color="875C02"/>
              <w:right w:val="single" w:sz="8" w:space="0" w:color="875C02"/>
            </w:tcBorders>
            <w:shd w:val="clear" w:color="000000" w:fill="FDEECD"/>
            <w:vAlign w:val="center"/>
            <w:hideMark/>
          </w:tcPr>
          <w:p w14:paraId="0B7032C6" w14:textId="02A5E59F"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350" w:type="pct"/>
            <w:tcBorders>
              <w:top w:val="nil"/>
              <w:left w:val="nil"/>
              <w:bottom w:val="single" w:sz="8" w:space="0" w:color="875C02"/>
              <w:right w:val="single" w:sz="8" w:space="0" w:color="875C02"/>
            </w:tcBorders>
            <w:shd w:val="clear" w:color="000000" w:fill="FDEECD"/>
            <w:vAlign w:val="center"/>
            <w:hideMark/>
          </w:tcPr>
          <w:p w14:paraId="6A588D86"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6" w:type="pct"/>
            <w:tcBorders>
              <w:top w:val="nil"/>
              <w:left w:val="nil"/>
              <w:bottom w:val="single" w:sz="8" w:space="0" w:color="875C02"/>
              <w:right w:val="single" w:sz="8" w:space="0" w:color="875C02"/>
            </w:tcBorders>
            <w:shd w:val="clear" w:color="000000" w:fill="FDEECD"/>
            <w:vAlign w:val="center"/>
            <w:hideMark/>
          </w:tcPr>
          <w:p w14:paraId="623A4557" w14:textId="34979940"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2138EC">
              <w:rPr>
                <w:rFonts w:asciiTheme="minorHAnsi" w:eastAsia="Times New Roman" w:hAnsiTheme="minorHAnsi" w:cstheme="minorHAnsi"/>
                <w:kern w:val="0"/>
                <w:sz w:val="18"/>
                <w:szCs w:val="18"/>
                <w14:ligatures w14:val="none"/>
              </w:rPr>
              <w:t>$0</w:t>
            </w:r>
          </w:p>
        </w:tc>
        <w:tc>
          <w:tcPr>
            <w:tcW w:w="318" w:type="pct"/>
            <w:tcBorders>
              <w:top w:val="nil"/>
              <w:left w:val="nil"/>
              <w:bottom w:val="single" w:sz="8" w:space="0" w:color="875C02"/>
              <w:right w:val="single" w:sz="8" w:space="0" w:color="875C02"/>
            </w:tcBorders>
            <w:shd w:val="clear" w:color="000000" w:fill="FDEECD"/>
            <w:vAlign w:val="center"/>
            <w:hideMark/>
          </w:tcPr>
          <w:p w14:paraId="7082F784"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5" w:type="pct"/>
            <w:tcBorders>
              <w:top w:val="nil"/>
              <w:left w:val="nil"/>
              <w:bottom w:val="single" w:sz="8" w:space="0" w:color="875C02"/>
              <w:right w:val="single" w:sz="8" w:space="0" w:color="875C02"/>
            </w:tcBorders>
            <w:shd w:val="clear" w:color="000000" w:fill="FDEECD"/>
            <w:vAlign w:val="center"/>
            <w:hideMark/>
          </w:tcPr>
          <w:p w14:paraId="6B5E65C8" w14:textId="36DF045E"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$22,500</w:t>
            </w:r>
          </w:p>
        </w:tc>
        <w:tc>
          <w:tcPr>
            <w:tcW w:w="319" w:type="pct"/>
            <w:tcBorders>
              <w:top w:val="nil"/>
              <w:left w:val="nil"/>
              <w:bottom w:val="single" w:sz="8" w:space="0" w:color="875C02"/>
              <w:right w:val="single" w:sz="8" w:space="0" w:color="875C02"/>
            </w:tcBorders>
            <w:shd w:val="clear" w:color="000000" w:fill="FDEECD"/>
            <w:vAlign w:val="center"/>
            <w:hideMark/>
          </w:tcPr>
          <w:p w14:paraId="1F7399FA"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0.08</w:t>
            </w:r>
          </w:p>
        </w:tc>
        <w:tc>
          <w:tcPr>
            <w:tcW w:w="445" w:type="pct"/>
            <w:tcBorders>
              <w:top w:val="nil"/>
              <w:left w:val="nil"/>
              <w:bottom w:val="single" w:sz="8" w:space="0" w:color="875C02"/>
              <w:right w:val="single" w:sz="8" w:space="0" w:color="875C02"/>
            </w:tcBorders>
            <w:shd w:val="clear" w:color="000000" w:fill="FDEECD"/>
            <w:vAlign w:val="center"/>
            <w:hideMark/>
          </w:tcPr>
          <w:p w14:paraId="30E6CA16" w14:textId="24B75501"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$100,000</w:t>
            </w:r>
          </w:p>
        </w:tc>
        <w:tc>
          <w:tcPr>
            <w:tcW w:w="319" w:type="pct"/>
            <w:tcBorders>
              <w:top w:val="nil"/>
              <w:left w:val="nil"/>
              <w:bottom w:val="single" w:sz="8" w:space="0" w:color="875C02"/>
              <w:right w:val="single" w:sz="8" w:space="0" w:color="875C02"/>
            </w:tcBorders>
            <w:shd w:val="clear" w:color="000000" w:fill="FDEECD"/>
            <w:vAlign w:val="center"/>
            <w:hideMark/>
          </w:tcPr>
          <w:p w14:paraId="20E385A9"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0.87</w:t>
            </w:r>
          </w:p>
        </w:tc>
        <w:tc>
          <w:tcPr>
            <w:tcW w:w="445" w:type="pct"/>
            <w:tcBorders>
              <w:top w:val="nil"/>
              <w:left w:val="nil"/>
              <w:bottom w:val="single" w:sz="8" w:space="0" w:color="875C02"/>
              <w:right w:val="single" w:sz="8" w:space="0" w:color="875C02"/>
            </w:tcBorders>
            <w:shd w:val="clear" w:color="000000" w:fill="FDEECD"/>
            <w:vAlign w:val="center"/>
            <w:hideMark/>
          </w:tcPr>
          <w:p w14:paraId="538B6BCD" w14:textId="2844CC73"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$572,500</w:t>
            </w:r>
          </w:p>
        </w:tc>
        <w:tc>
          <w:tcPr>
            <w:tcW w:w="319" w:type="pct"/>
            <w:tcBorders>
              <w:top w:val="nil"/>
              <w:left w:val="nil"/>
              <w:bottom w:val="single" w:sz="8" w:space="0" w:color="875C02"/>
              <w:right w:val="single" w:sz="8" w:space="0" w:color="875C02"/>
            </w:tcBorders>
            <w:shd w:val="clear" w:color="000000" w:fill="FDEECD"/>
            <w:vAlign w:val="center"/>
            <w:hideMark/>
          </w:tcPr>
          <w:p w14:paraId="26B37549" w14:textId="0549A7EB"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0.71</w:t>
            </w:r>
          </w:p>
        </w:tc>
      </w:tr>
      <w:tr w:rsidR="0067452D" w:rsidRPr="00056574" w14:paraId="201FECAB" w14:textId="77777777" w:rsidTr="00E93B08">
        <w:trPr>
          <w:trHeight w:val="315"/>
        </w:trPr>
        <w:tc>
          <w:tcPr>
            <w:tcW w:w="416" w:type="pct"/>
            <w:tcBorders>
              <w:top w:val="nil"/>
              <w:left w:val="single" w:sz="8" w:space="0" w:color="875C02"/>
              <w:bottom w:val="single" w:sz="8" w:space="0" w:color="875C02"/>
              <w:right w:val="single" w:sz="8" w:space="0" w:color="875C02"/>
            </w:tcBorders>
            <w:shd w:val="clear" w:color="auto" w:fill="auto"/>
            <w:vAlign w:val="center"/>
            <w:hideMark/>
          </w:tcPr>
          <w:p w14:paraId="22A480E5" w14:textId="77777777" w:rsidR="00056574" w:rsidRPr="00960704" w:rsidRDefault="00056574" w:rsidP="00056574">
            <w:pPr>
              <w:spacing w:line="240" w:lineRule="auto"/>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Park</w:t>
            </w:r>
          </w:p>
        </w:tc>
        <w:tc>
          <w:tcPr>
            <w:tcW w:w="443" w:type="pct"/>
            <w:tcBorders>
              <w:top w:val="nil"/>
              <w:left w:val="nil"/>
              <w:bottom w:val="single" w:sz="8" w:space="0" w:color="875C02"/>
              <w:right w:val="single" w:sz="8" w:space="0" w:color="875C02"/>
            </w:tcBorders>
            <w:shd w:val="clear" w:color="auto" w:fill="auto"/>
            <w:vAlign w:val="center"/>
            <w:hideMark/>
          </w:tcPr>
          <w:p w14:paraId="1BF18CE9" w14:textId="0C72B54A"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288" w:type="pct"/>
            <w:tcBorders>
              <w:top w:val="nil"/>
              <w:left w:val="nil"/>
              <w:bottom w:val="single" w:sz="8" w:space="0" w:color="875C02"/>
              <w:right w:val="single" w:sz="8" w:space="0" w:color="875C02"/>
            </w:tcBorders>
            <w:shd w:val="clear" w:color="auto" w:fill="auto"/>
            <w:vAlign w:val="center"/>
            <w:hideMark/>
          </w:tcPr>
          <w:p w14:paraId="1CB79792"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5" w:type="pct"/>
            <w:tcBorders>
              <w:top w:val="nil"/>
              <w:left w:val="nil"/>
              <w:bottom w:val="single" w:sz="8" w:space="0" w:color="875C02"/>
              <w:right w:val="single" w:sz="8" w:space="0" w:color="875C02"/>
            </w:tcBorders>
            <w:shd w:val="clear" w:color="auto" w:fill="auto"/>
            <w:vAlign w:val="center"/>
            <w:hideMark/>
          </w:tcPr>
          <w:p w14:paraId="4A3E761C" w14:textId="462B3580"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$60,000</w:t>
            </w:r>
          </w:p>
        </w:tc>
        <w:tc>
          <w:tcPr>
            <w:tcW w:w="350" w:type="pct"/>
            <w:tcBorders>
              <w:top w:val="nil"/>
              <w:left w:val="nil"/>
              <w:bottom w:val="single" w:sz="8" w:space="0" w:color="875C02"/>
              <w:right w:val="single" w:sz="8" w:space="0" w:color="875C02"/>
            </w:tcBorders>
            <w:shd w:val="clear" w:color="auto" w:fill="auto"/>
            <w:vAlign w:val="center"/>
            <w:hideMark/>
          </w:tcPr>
          <w:p w14:paraId="5945E13E"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0.3</w:t>
            </w:r>
          </w:p>
        </w:tc>
        <w:tc>
          <w:tcPr>
            <w:tcW w:w="446" w:type="pct"/>
            <w:tcBorders>
              <w:top w:val="nil"/>
              <w:left w:val="nil"/>
              <w:bottom w:val="single" w:sz="8" w:space="0" w:color="875C02"/>
              <w:right w:val="single" w:sz="8" w:space="0" w:color="875C02"/>
            </w:tcBorders>
            <w:shd w:val="clear" w:color="auto" w:fill="auto"/>
            <w:vAlign w:val="center"/>
            <w:hideMark/>
          </w:tcPr>
          <w:p w14:paraId="68DEF5E4" w14:textId="61FF6741"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2138EC">
              <w:rPr>
                <w:rFonts w:asciiTheme="minorHAnsi" w:eastAsia="Times New Roman" w:hAnsiTheme="minorHAnsi" w:cstheme="minorHAnsi"/>
                <w:kern w:val="0"/>
                <w:sz w:val="18"/>
                <w:szCs w:val="18"/>
                <w14:ligatures w14:val="none"/>
              </w:rPr>
              <w:t>$0</w:t>
            </w:r>
          </w:p>
        </w:tc>
        <w:tc>
          <w:tcPr>
            <w:tcW w:w="318" w:type="pct"/>
            <w:tcBorders>
              <w:top w:val="nil"/>
              <w:left w:val="nil"/>
              <w:bottom w:val="single" w:sz="8" w:space="0" w:color="875C02"/>
              <w:right w:val="single" w:sz="8" w:space="0" w:color="875C02"/>
            </w:tcBorders>
            <w:shd w:val="clear" w:color="auto" w:fill="auto"/>
            <w:vAlign w:val="center"/>
            <w:hideMark/>
          </w:tcPr>
          <w:p w14:paraId="4C8C1B05"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5" w:type="pct"/>
            <w:tcBorders>
              <w:top w:val="nil"/>
              <w:left w:val="nil"/>
              <w:bottom w:val="single" w:sz="8" w:space="0" w:color="875C02"/>
              <w:right w:val="single" w:sz="8" w:space="0" w:color="875C02"/>
            </w:tcBorders>
            <w:shd w:val="clear" w:color="auto" w:fill="auto"/>
            <w:vAlign w:val="center"/>
            <w:hideMark/>
          </w:tcPr>
          <w:p w14:paraId="35F57DF0" w14:textId="1A211A63"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$1,467,500</w:t>
            </w:r>
          </w:p>
        </w:tc>
        <w:tc>
          <w:tcPr>
            <w:tcW w:w="319" w:type="pct"/>
            <w:tcBorders>
              <w:top w:val="nil"/>
              <w:left w:val="nil"/>
              <w:bottom w:val="single" w:sz="8" w:space="0" w:color="875C02"/>
              <w:right w:val="single" w:sz="8" w:space="0" w:color="875C02"/>
            </w:tcBorders>
            <w:shd w:val="clear" w:color="auto" w:fill="auto"/>
            <w:vAlign w:val="center"/>
            <w:hideMark/>
          </w:tcPr>
          <w:p w14:paraId="25ED21FA"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5.32</w:t>
            </w:r>
          </w:p>
        </w:tc>
        <w:tc>
          <w:tcPr>
            <w:tcW w:w="445" w:type="pct"/>
            <w:tcBorders>
              <w:top w:val="nil"/>
              <w:left w:val="nil"/>
              <w:bottom w:val="single" w:sz="8" w:space="0" w:color="875C02"/>
              <w:right w:val="single" w:sz="8" w:space="0" w:color="875C02"/>
            </w:tcBorders>
            <w:shd w:val="clear" w:color="auto" w:fill="auto"/>
            <w:vAlign w:val="center"/>
            <w:hideMark/>
          </w:tcPr>
          <w:p w14:paraId="153D39BB" w14:textId="02FE08B5"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$15,000</w:t>
            </w:r>
          </w:p>
        </w:tc>
        <w:tc>
          <w:tcPr>
            <w:tcW w:w="319" w:type="pct"/>
            <w:tcBorders>
              <w:top w:val="nil"/>
              <w:left w:val="nil"/>
              <w:bottom w:val="single" w:sz="8" w:space="0" w:color="875C02"/>
              <w:right w:val="single" w:sz="8" w:space="0" w:color="875C02"/>
            </w:tcBorders>
            <w:shd w:val="clear" w:color="auto" w:fill="auto"/>
            <w:vAlign w:val="center"/>
            <w:hideMark/>
          </w:tcPr>
          <w:p w14:paraId="68DC8077"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0.13</w:t>
            </w:r>
          </w:p>
        </w:tc>
        <w:tc>
          <w:tcPr>
            <w:tcW w:w="445" w:type="pct"/>
            <w:tcBorders>
              <w:top w:val="nil"/>
              <w:left w:val="nil"/>
              <w:bottom w:val="single" w:sz="8" w:space="0" w:color="875C02"/>
              <w:right w:val="single" w:sz="8" w:space="0" w:color="875C02"/>
            </w:tcBorders>
            <w:shd w:val="clear" w:color="000000" w:fill="FDEECD"/>
            <w:vAlign w:val="center"/>
            <w:hideMark/>
          </w:tcPr>
          <w:p w14:paraId="6E3944A5" w14:textId="746AB87C"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$1,542,500</w:t>
            </w:r>
          </w:p>
        </w:tc>
        <w:tc>
          <w:tcPr>
            <w:tcW w:w="319" w:type="pct"/>
            <w:tcBorders>
              <w:top w:val="nil"/>
              <w:left w:val="nil"/>
              <w:bottom w:val="single" w:sz="8" w:space="0" w:color="875C02"/>
              <w:right w:val="single" w:sz="8" w:space="0" w:color="875C02"/>
            </w:tcBorders>
            <w:shd w:val="clear" w:color="auto" w:fill="auto"/>
            <w:vAlign w:val="center"/>
            <w:hideMark/>
          </w:tcPr>
          <w:p w14:paraId="260B71F8" w14:textId="75BB9060"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1.92</w:t>
            </w:r>
          </w:p>
        </w:tc>
      </w:tr>
      <w:tr w:rsidR="004C58C7" w:rsidRPr="00056574" w14:paraId="04AF1C8D" w14:textId="77777777" w:rsidTr="00E93B08">
        <w:trPr>
          <w:trHeight w:val="315"/>
        </w:trPr>
        <w:tc>
          <w:tcPr>
            <w:tcW w:w="416" w:type="pct"/>
            <w:tcBorders>
              <w:top w:val="nil"/>
              <w:left w:val="single" w:sz="8" w:space="0" w:color="875C02"/>
              <w:bottom w:val="single" w:sz="8" w:space="0" w:color="875C02"/>
              <w:right w:val="single" w:sz="8" w:space="0" w:color="875C02"/>
            </w:tcBorders>
            <w:shd w:val="clear" w:color="000000" w:fill="FDEECD"/>
            <w:vAlign w:val="center"/>
            <w:hideMark/>
          </w:tcPr>
          <w:p w14:paraId="03C73118" w14:textId="77777777" w:rsidR="00056574" w:rsidRPr="00960704" w:rsidRDefault="00056574" w:rsidP="00056574">
            <w:pPr>
              <w:spacing w:line="240" w:lineRule="auto"/>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Petroleum</w:t>
            </w:r>
          </w:p>
        </w:tc>
        <w:tc>
          <w:tcPr>
            <w:tcW w:w="443" w:type="pct"/>
            <w:tcBorders>
              <w:top w:val="nil"/>
              <w:left w:val="nil"/>
              <w:bottom w:val="single" w:sz="8" w:space="0" w:color="875C02"/>
              <w:right w:val="single" w:sz="8" w:space="0" w:color="875C02"/>
            </w:tcBorders>
            <w:shd w:val="clear" w:color="000000" w:fill="FDEECD"/>
            <w:vAlign w:val="center"/>
            <w:hideMark/>
          </w:tcPr>
          <w:p w14:paraId="0BB31873" w14:textId="7742EBE5"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$485,000</w:t>
            </w:r>
          </w:p>
        </w:tc>
        <w:tc>
          <w:tcPr>
            <w:tcW w:w="288" w:type="pct"/>
            <w:tcBorders>
              <w:top w:val="nil"/>
              <w:left w:val="nil"/>
              <w:bottom w:val="single" w:sz="8" w:space="0" w:color="875C02"/>
              <w:right w:val="single" w:sz="8" w:space="0" w:color="875C02"/>
            </w:tcBorders>
            <w:shd w:val="clear" w:color="000000" w:fill="FDEECD"/>
            <w:vAlign w:val="center"/>
            <w:hideMark/>
          </w:tcPr>
          <w:p w14:paraId="70BDA620"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4.82</w:t>
            </w:r>
          </w:p>
        </w:tc>
        <w:tc>
          <w:tcPr>
            <w:tcW w:w="445" w:type="pct"/>
            <w:tcBorders>
              <w:top w:val="nil"/>
              <w:left w:val="nil"/>
              <w:bottom w:val="single" w:sz="8" w:space="0" w:color="875C02"/>
              <w:right w:val="single" w:sz="8" w:space="0" w:color="875C02"/>
            </w:tcBorders>
            <w:shd w:val="clear" w:color="000000" w:fill="FDEECD"/>
            <w:vAlign w:val="center"/>
            <w:hideMark/>
          </w:tcPr>
          <w:p w14:paraId="369B1C3A" w14:textId="5D60AD52"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$600,000</w:t>
            </w:r>
          </w:p>
        </w:tc>
        <w:tc>
          <w:tcPr>
            <w:tcW w:w="350" w:type="pct"/>
            <w:tcBorders>
              <w:top w:val="nil"/>
              <w:left w:val="nil"/>
              <w:bottom w:val="single" w:sz="8" w:space="0" w:color="875C02"/>
              <w:right w:val="single" w:sz="8" w:space="0" w:color="875C02"/>
            </w:tcBorders>
            <w:shd w:val="clear" w:color="000000" w:fill="FDEECD"/>
            <w:vAlign w:val="center"/>
            <w:hideMark/>
          </w:tcPr>
          <w:p w14:paraId="7796A79F"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3</w:t>
            </w:r>
          </w:p>
        </w:tc>
        <w:tc>
          <w:tcPr>
            <w:tcW w:w="446" w:type="pct"/>
            <w:tcBorders>
              <w:top w:val="nil"/>
              <w:left w:val="nil"/>
              <w:bottom w:val="single" w:sz="8" w:space="0" w:color="875C02"/>
              <w:right w:val="single" w:sz="8" w:space="0" w:color="875C02"/>
            </w:tcBorders>
            <w:shd w:val="clear" w:color="000000" w:fill="FDEECD"/>
            <w:vAlign w:val="center"/>
            <w:hideMark/>
          </w:tcPr>
          <w:p w14:paraId="69A974B2" w14:textId="267B7EB9"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2138EC">
              <w:rPr>
                <w:rFonts w:asciiTheme="minorHAnsi" w:eastAsia="Times New Roman" w:hAnsiTheme="minorHAnsi" w:cstheme="minorHAnsi"/>
                <w:kern w:val="0"/>
                <w:sz w:val="18"/>
                <w:szCs w:val="18"/>
                <w14:ligatures w14:val="none"/>
              </w:rPr>
              <w:t>$0</w:t>
            </w:r>
          </w:p>
        </w:tc>
        <w:tc>
          <w:tcPr>
            <w:tcW w:w="318" w:type="pct"/>
            <w:tcBorders>
              <w:top w:val="nil"/>
              <w:left w:val="nil"/>
              <w:bottom w:val="single" w:sz="8" w:space="0" w:color="875C02"/>
              <w:right w:val="single" w:sz="8" w:space="0" w:color="875C02"/>
            </w:tcBorders>
            <w:shd w:val="clear" w:color="000000" w:fill="FDEECD"/>
            <w:vAlign w:val="center"/>
            <w:hideMark/>
          </w:tcPr>
          <w:p w14:paraId="24EECD46"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5" w:type="pct"/>
            <w:tcBorders>
              <w:top w:val="nil"/>
              <w:left w:val="nil"/>
              <w:bottom w:val="single" w:sz="8" w:space="0" w:color="875C02"/>
              <w:right w:val="single" w:sz="8" w:space="0" w:color="875C02"/>
            </w:tcBorders>
            <w:shd w:val="clear" w:color="000000" w:fill="FDEECD"/>
            <w:vAlign w:val="center"/>
            <w:hideMark/>
          </w:tcPr>
          <w:p w14:paraId="7845AC86" w14:textId="0FE6234E"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319" w:type="pct"/>
            <w:tcBorders>
              <w:top w:val="nil"/>
              <w:left w:val="nil"/>
              <w:bottom w:val="single" w:sz="8" w:space="0" w:color="875C02"/>
              <w:right w:val="single" w:sz="8" w:space="0" w:color="875C02"/>
            </w:tcBorders>
            <w:shd w:val="clear" w:color="000000" w:fill="FDEECD"/>
            <w:vAlign w:val="center"/>
            <w:hideMark/>
          </w:tcPr>
          <w:p w14:paraId="23F8966E"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5" w:type="pct"/>
            <w:tcBorders>
              <w:top w:val="nil"/>
              <w:left w:val="nil"/>
              <w:bottom w:val="single" w:sz="8" w:space="0" w:color="875C02"/>
              <w:right w:val="single" w:sz="8" w:space="0" w:color="875C02"/>
            </w:tcBorders>
            <w:shd w:val="clear" w:color="000000" w:fill="FDEECD"/>
            <w:vAlign w:val="center"/>
            <w:hideMark/>
          </w:tcPr>
          <w:p w14:paraId="12AFB648" w14:textId="668C7BBE"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319" w:type="pct"/>
            <w:tcBorders>
              <w:top w:val="nil"/>
              <w:left w:val="nil"/>
              <w:bottom w:val="single" w:sz="8" w:space="0" w:color="875C02"/>
              <w:right w:val="single" w:sz="8" w:space="0" w:color="875C02"/>
            </w:tcBorders>
            <w:shd w:val="clear" w:color="000000" w:fill="FDEECD"/>
            <w:vAlign w:val="center"/>
            <w:hideMark/>
          </w:tcPr>
          <w:p w14:paraId="79F0A418"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0.00</w:t>
            </w:r>
          </w:p>
        </w:tc>
        <w:tc>
          <w:tcPr>
            <w:tcW w:w="445" w:type="pct"/>
            <w:tcBorders>
              <w:top w:val="nil"/>
              <w:left w:val="nil"/>
              <w:bottom w:val="single" w:sz="8" w:space="0" w:color="875C02"/>
              <w:right w:val="single" w:sz="8" w:space="0" w:color="875C02"/>
            </w:tcBorders>
            <w:shd w:val="clear" w:color="000000" w:fill="FDEECD"/>
            <w:vAlign w:val="center"/>
            <w:hideMark/>
          </w:tcPr>
          <w:p w14:paraId="1FD438E9" w14:textId="24782DD0"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$1,085,000</w:t>
            </w:r>
          </w:p>
        </w:tc>
        <w:tc>
          <w:tcPr>
            <w:tcW w:w="319" w:type="pct"/>
            <w:tcBorders>
              <w:top w:val="nil"/>
              <w:left w:val="nil"/>
              <w:bottom w:val="single" w:sz="8" w:space="0" w:color="875C02"/>
              <w:right w:val="single" w:sz="8" w:space="0" w:color="875C02"/>
            </w:tcBorders>
            <w:shd w:val="clear" w:color="000000" w:fill="FDEECD"/>
            <w:vAlign w:val="center"/>
            <w:hideMark/>
          </w:tcPr>
          <w:p w14:paraId="2B9816CA" w14:textId="379EA0F2"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1.35</w:t>
            </w:r>
          </w:p>
        </w:tc>
      </w:tr>
      <w:tr w:rsidR="0067452D" w:rsidRPr="00056574" w14:paraId="79B1E616" w14:textId="77777777" w:rsidTr="00E93B08">
        <w:trPr>
          <w:trHeight w:val="315"/>
        </w:trPr>
        <w:tc>
          <w:tcPr>
            <w:tcW w:w="416" w:type="pct"/>
            <w:tcBorders>
              <w:top w:val="nil"/>
              <w:left w:val="single" w:sz="8" w:space="0" w:color="875C02"/>
              <w:bottom w:val="single" w:sz="8" w:space="0" w:color="875C02"/>
              <w:right w:val="single" w:sz="8" w:space="0" w:color="875C02"/>
            </w:tcBorders>
            <w:shd w:val="clear" w:color="auto" w:fill="auto"/>
            <w:vAlign w:val="center"/>
            <w:hideMark/>
          </w:tcPr>
          <w:p w14:paraId="4CE7068B" w14:textId="77777777" w:rsidR="00056574" w:rsidRPr="00960704" w:rsidRDefault="00056574" w:rsidP="00056574">
            <w:pPr>
              <w:spacing w:line="240" w:lineRule="auto"/>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Phillips</w:t>
            </w:r>
          </w:p>
        </w:tc>
        <w:tc>
          <w:tcPr>
            <w:tcW w:w="443" w:type="pct"/>
            <w:tcBorders>
              <w:top w:val="nil"/>
              <w:left w:val="nil"/>
              <w:bottom w:val="single" w:sz="8" w:space="0" w:color="875C02"/>
              <w:right w:val="single" w:sz="8" w:space="0" w:color="875C02"/>
            </w:tcBorders>
            <w:shd w:val="clear" w:color="auto" w:fill="auto"/>
            <w:vAlign w:val="center"/>
            <w:hideMark/>
          </w:tcPr>
          <w:p w14:paraId="55F2DA9C" w14:textId="7C4453D1"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288" w:type="pct"/>
            <w:tcBorders>
              <w:top w:val="nil"/>
              <w:left w:val="nil"/>
              <w:bottom w:val="single" w:sz="8" w:space="0" w:color="875C02"/>
              <w:right w:val="single" w:sz="8" w:space="0" w:color="875C02"/>
            </w:tcBorders>
            <w:shd w:val="clear" w:color="auto" w:fill="auto"/>
            <w:vAlign w:val="center"/>
            <w:hideMark/>
          </w:tcPr>
          <w:p w14:paraId="60B983E3"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5" w:type="pct"/>
            <w:tcBorders>
              <w:top w:val="nil"/>
              <w:left w:val="nil"/>
              <w:bottom w:val="single" w:sz="8" w:space="0" w:color="875C02"/>
              <w:right w:val="single" w:sz="8" w:space="0" w:color="875C02"/>
            </w:tcBorders>
            <w:shd w:val="clear" w:color="auto" w:fill="auto"/>
            <w:vAlign w:val="center"/>
            <w:hideMark/>
          </w:tcPr>
          <w:p w14:paraId="480586E9" w14:textId="3D4E2BE1"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$30,000</w:t>
            </w:r>
          </w:p>
        </w:tc>
        <w:tc>
          <w:tcPr>
            <w:tcW w:w="350" w:type="pct"/>
            <w:tcBorders>
              <w:top w:val="nil"/>
              <w:left w:val="nil"/>
              <w:bottom w:val="single" w:sz="8" w:space="0" w:color="875C02"/>
              <w:right w:val="single" w:sz="8" w:space="0" w:color="875C02"/>
            </w:tcBorders>
            <w:shd w:val="clear" w:color="auto" w:fill="auto"/>
            <w:vAlign w:val="center"/>
            <w:hideMark/>
          </w:tcPr>
          <w:p w14:paraId="1715849E"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0.15</w:t>
            </w:r>
          </w:p>
        </w:tc>
        <w:tc>
          <w:tcPr>
            <w:tcW w:w="446" w:type="pct"/>
            <w:tcBorders>
              <w:top w:val="nil"/>
              <w:left w:val="nil"/>
              <w:bottom w:val="single" w:sz="8" w:space="0" w:color="875C02"/>
              <w:right w:val="single" w:sz="8" w:space="0" w:color="875C02"/>
            </w:tcBorders>
            <w:shd w:val="clear" w:color="auto" w:fill="auto"/>
            <w:vAlign w:val="center"/>
            <w:hideMark/>
          </w:tcPr>
          <w:p w14:paraId="2F8D716C" w14:textId="38AF5FBC"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$787,500</w:t>
            </w:r>
          </w:p>
        </w:tc>
        <w:tc>
          <w:tcPr>
            <w:tcW w:w="318" w:type="pct"/>
            <w:tcBorders>
              <w:top w:val="nil"/>
              <w:left w:val="nil"/>
              <w:bottom w:val="single" w:sz="8" w:space="0" w:color="875C02"/>
              <w:right w:val="single" w:sz="8" w:space="0" w:color="875C02"/>
            </w:tcBorders>
            <w:shd w:val="clear" w:color="auto" w:fill="auto"/>
            <w:vAlign w:val="center"/>
            <w:hideMark/>
          </w:tcPr>
          <w:p w14:paraId="604515C6"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5.56</w:t>
            </w:r>
          </w:p>
        </w:tc>
        <w:tc>
          <w:tcPr>
            <w:tcW w:w="445" w:type="pct"/>
            <w:tcBorders>
              <w:top w:val="nil"/>
              <w:left w:val="nil"/>
              <w:bottom w:val="single" w:sz="8" w:space="0" w:color="875C02"/>
              <w:right w:val="single" w:sz="8" w:space="0" w:color="875C02"/>
            </w:tcBorders>
            <w:shd w:val="clear" w:color="auto" w:fill="auto"/>
            <w:vAlign w:val="center"/>
            <w:hideMark/>
          </w:tcPr>
          <w:p w14:paraId="55612917" w14:textId="0AF32ABA"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$750,000</w:t>
            </w:r>
          </w:p>
        </w:tc>
        <w:tc>
          <w:tcPr>
            <w:tcW w:w="319" w:type="pct"/>
            <w:tcBorders>
              <w:top w:val="nil"/>
              <w:left w:val="nil"/>
              <w:bottom w:val="single" w:sz="8" w:space="0" w:color="875C02"/>
              <w:right w:val="single" w:sz="8" w:space="0" w:color="875C02"/>
            </w:tcBorders>
            <w:shd w:val="clear" w:color="auto" w:fill="auto"/>
            <w:vAlign w:val="center"/>
            <w:hideMark/>
          </w:tcPr>
          <w:p w14:paraId="0B72413C"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2.72</w:t>
            </w:r>
          </w:p>
        </w:tc>
        <w:tc>
          <w:tcPr>
            <w:tcW w:w="445" w:type="pct"/>
            <w:tcBorders>
              <w:top w:val="nil"/>
              <w:left w:val="nil"/>
              <w:bottom w:val="single" w:sz="8" w:space="0" w:color="875C02"/>
              <w:right w:val="single" w:sz="8" w:space="0" w:color="875C02"/>
            </w:tcBorders>
            <w:shd w:val="clear" w:color="auto" w:fill="auto"/>
            <w:vAlign w:val="center"/>
            <w:hideMark/>
          </w:tcPr>
          <w:p w14:paraId="393D4129" w14:textId="2DBAE17C"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$50,000</w:t>
            </w:r>
          </w:p>
        </w:tc>
        <w:tc>
          <w:tcPr>
            <w:tcW w:w="319" w:type="pct"/>
            <w:tcBorders>
              <w:top w:val="nil"/>
              <w:left w:val="nil"/>
              <w:bottom w:val="single" w:sz="8" w:space="0" w:color="875C02"/>
              <w:right w:val="single" w:sz="8" w:space="0" w:color="875C02"/>
            </w:tcBorders>
            <w:shd w:val="clear" w:color="auto" w:fill="auto"/>
            <w:vAlign w:val="center"/>
            <w:hideMark/>
          </w:tcPr>
          <w:p w14:paraId="7DF99BBB"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0.44</w:t>
            </w:r>
          </w:p>
        </w:tc>
        <w:tc>
          <w:tcPr>
            <w:tcW w:w="445" w:type="pct"/>
            <w:tcBorders>
              <w:top w:val="nil"/>
              <w:left w:val="nil"/>
              <w:bottom w:val="single" w:sz="8" w:space="0" w:color="875C02"/>
              <w:right w:val="single" w:sz="8" w:space="0" w:color="875C02"/>
            </w:tcBorders>
            <w:shd w:val="clear" w:color="000000" w:fill="FDEECD"/>
            <w:vAlign w:val="center"/>
            <w:hideMark/>
          </w:tcPr>
          <w:p w14:paraId="6BD84CF7" w14:textId="22A4096F"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$1,617,500</w:t>
            </w:r>
          </w:p>
        </w:tc>
        <w:tc>
          <w:tcPr>
            <w:tcW w:w="319" w:type="pct"/>
            <w:tcBorders>
              <w:top w:val="nil"/>
              <w:left w:val="nil"/>
              <w:bottom w:val="single" w:sz="8" w:space="0" w:color="875C02"/>
              <w:right w:val="single" w:sz="8" w:space="0" w:color="875C02"/>
            </w:tcBorders>
            <w:shd w:val="clear" w:color="auto" w:fill="auto"/>
            <w:vAlign w:val="center"/>
            <w:hideMark/>
          </w:tcPr>
          <w:p w14:paraId="640D9FA2" w14:textId="5B91374F"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2.01</w:t>
            </w:r>
          </w:p>
        </w:tc>
      </w:tr>
      <w:tr w:rsidR="004C58C7" w:rsidRPr="00056574" w14:paraId="7D6148C3" w14:textId="77777777" w:rsidTr="00E93B08">
        <w:trPr>
          <w:trHeight w:val="315"/>
        </w:trPr>
        <w:tc>
          <w:tcPr>
            <w:tcW w:w="416" w:type="pct"/>
            <w:tcBorders>
              <w:top w:val="nil"/>
              <w:left w:val="single" w:sz="8" w:space="0" w:color="875C02"/>
              <w:bottom w:val="single" w:sz="8" w:space="0" w:color="875C02"/>
              <w:right w:val="single" w:sz="8" w:space="0" w:color="875C02"/>
            </w:tcBorders>
            <w:shd w:val="clear" w:color="000000" w:fill="FDEECD"/>
            <w:vAlign w:val="center"/>
            <w:hideMark/>
          </w:tcPr>
          <w:p w14:paraId="38D4CAD6" w14:textId="77777777" w:rsidR="00056574" w:rsidRPr="00960704" w:rsidRDefault="00056574" w:rsidP="00056574">
            <w:pPr>
              <w:spacing w:line="240" w:lineRule="auto"/>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Pondera</w:t>
            </w:r>
          </w:p>
        </w:tc>
        <w:tc>
          <w:tcPr>
            <w:tcW w:w="443" w:type="pct"/>
            <w:tcBorders>
              <w:top w:val="nil"/>
              <w:left w:val="nil"/>
              <w:bottom w:val="single" w:sz="8" w:space="0" w:color="875C02"/>
              <w:right w:val="single" w:sz="8" w:space="0" w:color="875C02"/>
            </w:tcBorders>
            <w:shd w:val="clear" w:color="000000" w:fill="FDEECD"/>
            <w:vAlign w:val="center"/>
            <w:hideMark/>
          </w:tcPr>
          <w:p w14:paraId="56763C7F" w14:textId="7E3206E0"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$450,000</w:t>
            </w:r>
          </w:p>
        </w:tc>
        <w:tc>
          <w:tcPr>
            <w:tcW w:w="288" w:type="pct"/>
            <w:tcBorders>
              <w:top w:val="nil"/>
              <w:left w:val="nil"/>
              <w:bottom w:val="single" w:sz="8" w:space="0" w:color="875C02"/>
              <w:right w:val="single" w:sz="8" w:space="0" w:color="875C02"/>
            </w:tcBorders>
            <w:shd w:val="clear" w:color="000000" w:fill="FDEECD"/>
            <w:vAlign w:val="center"/>
            <w:hideMark/>
          </w:tcPr>
          <w:p w14:paraId="10FBBC4A"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4.47</w:t>
            </w:r>
          </w:p>
        </w:tc>
        <w:tc>
          <w:tcPr>
            <w:tcW w:w="445" w:type="pct"/>
            <w:tcBorders>
              <w:top w:val="nil"/>
              <w:left w:val="nil"/>
              <w:bottom w:val="single" w:sz="8" w:space="0" w:color="875C02"/>
              <w:right w:val="single" w:sz="8" w:space="0" w:color="875C02"/>
            </w:tcBorders>
            <w:shd w:val="clear" w:color="000000" w:fill="FDEECD"/>
            <w:vAlign w:val="center"/>
            <w:hideMark/>
          </w:tcPr>
          <w:p w14:paraId="247328CB" w14:textId="7507037A"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$30,000</w:t>
            </w:r>
          </w:p>
        </w:tc>
        <w:tc>
          <w:tcPr>
            <w:tcW w:w="350" w:type="pct"/>
            <w:tcBorders>
              <w:top w:val="nil"/>
              <w:left w:val="nil"/>
              <w:bottom w:val="single" w:sz="8" w:space="0" w:color="875C02"/>
              <w:right w:val="single" w:sz="8" w:space="0" w:color="875C02"/>
            </w:tcBorders>
            <w:shd w:val="clear" w:color="000000" w:fill="FDEECD"/>
            <w:vAlign w:val="center"/>
            <w:hideMark/>
          </w:tcPr>
          <w:p w14:paraId="70F0B947"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0.15</w:t>
            </w:r>
          </w:p>
        </w:tc>
        <w:tc>
          <w:tcPr>
            <w:tcW w:w="446" w:type="pct"/>
            <w:tcBorders>
              <w:top w:val="nil"/>
              <w:left w:val="nil"/>
              <w:bottom w:val="single" w:sz="8" w:space="0" w:color="875C02"/>
              <w:right w:val="single" w:sz="8" w:space="0" w:color="875C02"/>
            </w:tcBorders>
            <w:shd w:val="clear" w:color="000000" w:fill="FDEECD"/>
            <w:vAlign w:val="center"/>
            <w:hideMark/>
          </w:tcPr>
          <w:p w14:paraId="5E00C836" w14:textId="5CCBAEAC"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318" w:type="pct"/>
            <w:tcBorders>
              <w:top w:val="nil"/>
              <w:left w:val="nil"/>
              <w:bottom w:val="single" w:sz="8" w:space="0" w:color="875C02"/>
              <w:right w:val="single" w:sz="8" w:space="0" w:color="875C02"/>
            </w:tcBorders>
            <w:shd w:val="clear" w:color="000000" w:fill="FDEECD"/>
            <w:vAlign w:val="center"/>
            <w:hideMark/>
          </w:tcPr>
          <w:p w14:paraId="5F0D9D5A"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5" w:type="pct"/>
            <w:tcBorders>
              <w:top w:val="nil"/>
              <w:left w:val="nil"/>
              <w:bottom w:val="single" w:sz="8" w:space="0" w:color="875C02"/>
              <w:right w:val="single" w:sz="8" w:space="0" w:color="875C02"/>
            </w:tcBorders>
            <w:shd w:val="clear" w:color="000000" w:fill="FDEECD"/>
            <w:vAlign w:val="center"/>
            <w:hideMark/>
          </w:tcPr>
          <w:p w14:paraId="285A6874" w14:textId="7F4B4C95"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319" w:type="pct"/>
            <w:tcBorders>
              <w:top w:val="nil"/>
              <w:left w:val="nil"/>
              <w:bottom w:val="single" w:sz="8" w:space="0" w:color="875C02"/>
              <w:right w:val="single" w:sz="8" w:space="0" w:color="875C02"/>
            </w:tcBorders>
            <w:shd w:val="clear" w:color="000000" w:fill="FDEECD"/>
            <w:vAlign w:val="center"/>
            <w:hideMark/>
          </w:tcPr>
          <w:p w14:paraId="2F65ED0E"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5" w:type="pct"/>
            <w:tcBorders>
              <w:top w:val="nil"/>
              <w:left w:val="nil"/>
              <w:bottom w:val="single" w:sz="8" w:space="0" w:color="875C02"/>
              <w:right w:val="single" w:sz="8" w:space="0" w:color="875C02"/>
            </w:tcBorders>
            <w:shd w:val="clear" w:color="000000" w:fill="FDEECD"/>
            <w:vAlign w:val="center"/>
            <w:hideMark/>
          </w:tcPr>
          <w:p w14:paraId="7443ED6D" w14:textId="5DCF6718"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319" w:type="pct"/>
            <w:tcBorders>
              <w:top w:val="nil"/>
              <w:left w:val="nil"/>
              <w:bottom w:val="single" w:sz="8" w:space="0" w:color="875C02"/>
              <w:right w:val="single" w:sz="8" w:space="0" w:color="875C02"/>
            </w:tcBorders>
            <w:shd w:val="clear" w:color="000000" w:fill="FDEECD"/>
            <w:vAlign w:val="center"/>
            <w:hideMark/>
          </w:tcPr>
          <w:p w14:paraId="6CF86967"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0.00</w:t>
            </w:r>
          </w:p>
        </w:tc>
        <w:tc>
          <w:tcPr>
            <w:tcW w:w="445" w:type="pct"/>
            <w:tcBorders>
              <w:top w:val="nil"/>
              <w:left w:val="nil"/>
              <w:bottom w:val="single" w:sz="8" w:space="0" w:color="875C02"/>
              <w:right w:val="single" w:sz="8" w:space="0" w:color="875C02"/>
            </w:tcBorders>
            <w:shd w:val="clear" w:color="000000" w:fill="FDEECD"/>
            <w:vAlign w:val="center"/>
            <w:hideMark/>
          </w:tcPr>
          <w:p w14:paraId="10F08989" w14:textId="563CE16C"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$480,000</w:t>
            </w:r>
          </w:p>
        </w:tc>
        <w:tc>
          <w:tcPr>
            <w:tcW w:w="319" w:type="pct"/>
            <w:tcBorders>
              <w:top w:val="nil"/>
              <w:left w:val="nil"/>
              <w:bottom w:val="single" w:sz="8" w:space="0" w:color="875C02"/>
              <w:right w:val="single" w:sz="8" w:space="0" w:color="875C02"/>
            </w:tcBorders>
            <w:shd w:val="clear" w:color="000000" w:fill="FDEECD"/>
            <w:vAlign w:val="center"/>
            <w:hideMark/>
          </w:tcPr>
          <w:p w14:paraId="76D8FCA5" w14:textId="7D301FFF"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0.60</w:t>
            </w:r>
          </w:p>
        </w:tc>
      </w:tr>
      <w:tr w:rsidR="0067452D" w:rsidRPr="00056574" w14:paraId="73A56172" w14:textId="77777777" w:rsidTr="00E93B08">
        <w:trPr>
          <w:trHeight w:val="315"/>
        </w:trPr>
        <w:tc>
          <w:tcPr>
            <w:tcW w:w="416" w:type="pct"/>
            <w:tcBorders>
              <w:top w:val="nil"/>
              <w:left w:val="single" w:sz="8" w:space="0" w:color="875C02"/>
              <w:bottom w:val="single" w:sz="8" w:space="0" w:color="875C02"/>
              <w:right w:val="single" w:sz="8" w:space="0" w:color="875C02"/>
            </w:tcBorders>
            <w:shd w:val="clear" w:color="auto" w:fill="auto"/>
            <w:vAlign w:val="center"/>
            <w:hideMark/>
          </w:tcPr>
          <w:p w14:paraId="183166BD" w14:textId="77777777" w:rsidR="00056574" w:rsidRPr="00960704" w:rsidRDefault="00056574" w:rsidP="00056574">
            <w:pPr>
              <w:spacing w:line="240" w:lineRule="auto"/>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Powder River</w:t>
            </w:r>
          </w:p>
        </w:tc>
        <w:tc>
          <w:tcPr>
            <w:tcW w:w="443" w:type="pct"/>
            <w:tcBorders>
              <w:top w:val="nil"/>
              <w:left w:val="nil"/>
              <w:bottom w:val="single" w:sz="8" w:space="0" w:color="875C02"/>
              <w:right w:val="single" w:sz="8" w:space="0" w:color="875C02"/>
            </w:tcBorders>
            <w:shd w:val="clear" w:color="auto" w:fill="auto"/>
            <w:vAlign w:val="center"/>
            <w:hideMark/>
          </w:tcPr>
          <w:p w14:paraId="3A3F2AEA" w14:textId="788D82A0"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288" w:type="pct"/>
            <w:tcBorders>
              <w:top w:val="nil"/>
              <w:left w:val="nil"/>
              <w:bottom w:val="single" w:sz="8" w:space="0" w:color="875C02"/>
              <w:right w:val="single" w:sz="8" w:space="0" w:color="875C02"/>
            </w:tcBorders>
            <w:shd w:val="clear" w:color="auto" w:fill="auto"/>
            <w:vAlign w:val="center"/>
            <w:hideMark/>
          </w:tcPr>
          <w:p w14:paraId="245E2D13"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5" w:type="pct"/>
            <w:tcBorders>
              <w:top w:val="nil"/>
              <w:left w:val="nil"/>
              <w:bottom w:val="single" w:sz="8" w:space="0" w:color="875C02"/>
              <w:right w:val="single" w:sz="8" w:space="0" w:color="875C02"/>
            </w:tcBorders>
            <w:shd w:val="clear" w:color="auto" w:fill="auto"/>
            <w:vAlign w:val="center"/>
            <w:hideMark/>
          </w:tcPr>
          <w:p w14:paraId="4BF3F21E" w14:textId="4BF42D23"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350" w:type="pct"/>
            <w:tcBorders>
              <w:top w:val="nil"/>
              <w:left w:val="nil"/>
              <w:bottom w:val="single" w:sz="8" w:space="0" w:color="875C02"/>
              <w:right w:val="single" w:sz="8" w:space="0" w:color="875C02"/>
            </w:tcBorders>
            <w:shd w:val="clear" w:color="auto" w:fill="auto"/>
            <w:vAlign w:val="center"/>
            <w:hideMark/>
          </w:tcPr>
          <w:p w14:paraId="689C35EC"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6" w:type="pct"/>
            <w:tcBorders>
              <w:top w:val="nil"/>
              <w:left w:val="nil"/>
              <w:bottom w:val="single" w:sz="8" w:space="0" w:color="875C02"/>
              <w:right w:val="single" w:sz="8" w:space="0" w:color="875C02"/>
            </w:tcBorders>
            <w:shd w:val="clear" w:color="auto" w:fill="auto"/>
            <w:vAlign w:val="center"/>
            <w:hideMark/>
          </w:tcPr>
          <w:p w14:paraId="4BCD9472" w14:textId="4A2B1403"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$46,000</w:t>
            </w:r>
          </w:p>
        </w:tc>
        <w:tc>
          <w:tcPr>
            <w:tcW w:w="318" w:type="pct"/>
            <w:tcBorders>
              <w:top w:val="nil"/>
              <w:left w:val="nil"/>
              <w:bottom w:val="single" w:sz="8" w:space="0" w:color="875C02"/>
              <w:right w:val="single" w:sz="8" w:space="0" w:color="875C02"/>
            </w:tcBorders>
            <w:shd w:val="clear" w:color="auto" w:fill="auto"/>
            <w:vAlign w:val="center"/>
            <w:hideMark/>
          </w:tcPr>
          <w:p w14:paraId="28C4C0F7"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0.32</w:t>
            </w:r>
          </w:p>
        </w:tc>
        <w:tc>
          <w:tcPr>
            <w:tcW w:w="445" w:type="pct"/>
            <w:tcBorders>
              <w:top w:val="nil"/>
              <w:left w:val="nil"/>
              <w:bottom w:val="single" w:sz="8" w:space="0" w:color="875C02"/>
              <w:right w:val="single" w:sz="8" w:space="0" w:color="875C02"/>
            </w:tcBorders>
            <w:shd w:val="clear" w:color="auto" w:fill="auto"/>
            <w:vAlign w:val="center"/>
            <w:hideMark/>
          </w:tcPr>
          <w:p w14:paraId="1F2B9E9F" w14:textId="15B9C179"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319" w:type="pct"/>
            <w:tcBorders>
              <w:top w:val="nil"/>
              <w:left w:val="nil"/>
              <w:bottom w:val="single" w:sz="8" w:space="0" w:color="875C02"/>
              <w:right w:val="single" w:sz="8" w:space="0" w:color="875C02"/>
            </w:tcBorders>
            <w:shd w:val="clear" w:color="auto" w:fill="auto"/>
            <w:vAlign w:val="center"/>
            <w:hideMark/>
          </w:tcPr>
          <w:p w14:paraId="6770F9E6"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5" w:type="pct"/>
            <w:tcBorders>
              <w:top w:val="nil"/>
              <w:left w:val="nil"/>
              <w:bottom w:val="single" w:sz="8" w:space="0" w:color="875C02"/>
              <w:right w:val="single" w:sz="8" w:space="0" w:color="875C02"/>
            </w:tcBorders>
            <w:shd w:val="clear" w:color="auto" w:fill="auto"/>
            <w:vAlign w:val="center"/>
            <w:hideMark/>
          </w:tcPr>
          <w:p w14:paraId="742FD8F9" w14:textId="76EC4079"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319" w:type="pct"/>
            <w:tcBorders>
              <w:top w:val="nil"/>
              <w:left w:val="nil"/>
              <w:bottom w:val="single" w:sz="8" w:space="0" w:color="875C02"/>
              <w:right w:val="single" w:sz="8" w:space="0" w:color="875C02"/>
            </w:tcBorders>
            <w:shd w:val="clear" w:color="auto" w:fill="auto"/>
            <w:vAlign w:val="center"/>
            <w:hideMark/>
          </w:tcPr>
          <w:p w14:paraId="6AA3C24A"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0.00</w:t>
            </w:r>
          </w:p>
        </w:tc>
        <w:tc>
          <w:tcPr>
            <w:tcW w:w="445" w:type="pct"/>
            <w:tcBorders>
              <w:top w:val="nil"/>
              <w:left w:val="nil"/>
              <w:bottom w:val="single" w:sz="8" w:space="0" w:color="875C02"/>
              <w:right w:val="single" w:sz="8" w:space="0" w:color="875C02"/>
            </w:tcBorders>
            <w:shd w:val="clear" w:color="000000" w:fill="FDEECD"/>
            <w:vAlign w:val="center"/>
            <w:hideMark/>
          </w:tcPr>
          <w:p w14:paraId="27617836" w14:textId="30C1F5B2"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$46,000</w:t>
            </w:r>
          </w:p>
        </w:tc>
        <w:tc>
          <w:tcPr>
            <w:tcW w:w="319" w:type="pct"/>
            <w:tcBorders>
              <w:top w:val="nil"/>
              <w:left w:val="nil"/>
              <w:bottom w:val="single" w:sz="8" w:space="0" w:color="875C02"/>
              <w:right w:val="single" w:sz="8" w:space="0" w:color="875C02"/>
            </w:tcBorders>
            <w:shd w:val="clear" w:color="auto" w:fill="auto"/>
            <w:vAlign w:val="center"/>
            <w:hideMark/>
          </w:tcPr>
          <w:p w14:paraId="614D7599" w14:textId="7A1EDD9E"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0.06</w:t>
            </w:r>
          </w:p>
        </w:tc>
      </w:tr>
      <w:tr w:rsidR="004C58C7" w:rsidRPr="00056574" w14:paraId="1E9BA4FB" w14:textId="77777777" w:rsidTr="00E93B08">
        <w:trPr>
          <w:trHeight w:val="315"/>
        </w:trPr>
        <w:tc>
          <w:tcPr>
            <w:tcW w:w="416" w:type="pct"/>
            <w:tcBorders>
              <w:top w:val="nil"/>
              <w:left w:val="single" w:sz="8" w:space="0" w:color="875C02"/>
              <w:bottom w:val="single" w:sz="8" w:space="0" w:color="875C02"/>
              <w:right w:val="single" w:sz="8" w:space="0" w:color="875C02"/>
            </w:tcBorders>
            <w:shd w:val="clear" w:color="000000" w:fill="FDEECD"/>
            <w:vAlign w:val="center"/>
            <w:hideMark/>
          </w:tcPr>
          <w:p w14:paraId="2A983DB7" w14:textId="77777777" w:rsidR="00056574" w:rsidRPr="00960704" w:rsidRDefault="00056574" w:rsidP="00056574">
            <w:pPr>
              <w:spacing w:line="240" w:lineRule="auto"/>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Powell</w:t>
            </w:r>
          </w:p>
        </w:tc>
        <w:tc>
          <w:tcPr>
            <w:tcW w:w="443" w:type="pct"/>
            <w:tcBorders>
              <w:top w:val="nil"/>
              <w:left w:val="nil"/>
              <w:bottom w:val="single" w:sz="8" w:space="0" w:color="875C02"/>
              <w:right w:val="single" w:sz="8" w:space="0" w:color="875C02"/>
            </w:tcBorders>
            <w:shd w:val="clear" w:color="000000" w:fill="FDEECD"/>
            <w:vAlign w:val="center"/>
            <w:hideMark/>
          </w:tcPr>
          <w:p w14:paraId="2D844D27" w14:textId="0ADD7522"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288" w:type="pct"/>
            <w:tcBorders>
              <w:top w:val="nil"/>
              <w:left w:val="nil"/>
              <w:bottom w:val="single" w:sz="8" w:space="0" w:color="875C02"/>
              <w:right w:val="single" w:sz="8" w:space="0" w:color="875C02"/>
            </w:tcBorders>
            <w:shd w:val="clear" w:color="000000" w:fill="FDEECD"/>
            <w:vAlign w:val="center"/>
            <w:hideMark/>
          </w:tcPr>
          <w:p w14:paraId="4790A96F"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5" w:type="pct"/>
            <w:tcBorders>
              <w:top w:val="nil"/>
              <w:left w:val="nil"/>
              <w:bottom w:val="single" w:sz="8" w:space="0" w:color="875C02"/>
              <w:right w:val="single" w:sz="8" w:space="0" w:color="875C02"/>
            </w:tcBorders>
            <w:shd w:val="clear" w:color="000000" w:fill="FDEECD"/>
            <w:vAlign w:val="center"/>
            <w:hideMark/>
          </w:tcPr>
          <w:p w14:paraId="13C0E01E" w14:textId="5E8676C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$30,000</w:t>
            </w:r>
          </w:p>
        </w:tc>
        <w:tc>
          <w:tcPr>
            <w:tcW w:w="350" w:type="pct"/>
            <w:tcBorders>
              <w:top w:val="nil"/>
              <w:left w:val="nil"/>
              <w:bottom w:val="single" w:sz="8" w:space="0" w:color="875C02"/>
              <w:right w:val="single" w:sz="8" w:space="0" w:color="875C02"/>
            </w:tcBorders>
            <w:shd w:val="clear" w:color="000000" w:fill="FDEECD"/>
            <w:vAlign w:val="center"/>
            <w:hideMark/>
          </w:tcPr>
          <w:p w14:paraId="69629BBD"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0.15</w:t>
            </w:r>
          </w:p>
        </w:tc>
        <w:tc>
          <w:tcPr>
            <w:tcW w:w="446" w:type="pct"/>
            <w:tcBorders>
              <w:top w:val="nil"/>
              <w:left w:val="nil"/>
              <w:bottom w:val="single" w:sz="8" w:space="0" w:color="875C02"/>
              <w:right w:val="single" w:sz="8" w:space="0" w:color="875C02"/>
            </w:tcBorders>
            <w:shd w:val="clear" w:color="000000" w:fill="FDEECD"/>
            <w:vAlign w:val="center"/>
            <w:hideMark/>
          </w:tcPr>
          <w:p w14:paraId="06FD8E63" w14:textId="1F3ACABE"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591D67">
              <w:rPr>
                <w:rFonts w:asciiTheme="minorHAnsi" w:eastAsia="Times New Roman" w:hAnsiTheme="minorHAnsi" w:cstheme="minorHAnsi"/>
                <w:kern w:val="0"/>
                <w:sz w:val="18"/>
                <w:szCs w:val="18"/>
                <w14:ligatures w14:val="none"/>
              </w:rPr>
              <w:t>$0</w:t>
            </w:r>
          </w:p>
        </w:tc>
        <w:tc>
          <w:tcPr>
            <w:tcW w:w="318" w:type="pct"/>
            <w:tcBorders>
              <w:top w:val="nil"/>
              <w:left w:val="nil"/>
              <w:bottom w:val="single" w:sz="8" w:space="0" w:color="875C02"/>
              <w:right w:val="single" w:sz="8" w:space="0" w:color="875C02"/>
            </w:tcBorders>
            <w:shd w:val="clear" w:color="000000" w:fill="FDEECD"/>
            <w:vAlign w:val="center"/>
            <w:hideMark/>
          </w:tcPr>
          <w:p w14:paraId="484C0E95"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5" w:type="pct"/>
            <w:tcBorders>
              <w:top w:val="nil"/>
              <w:left w:val="nil"/>
              <w:bottom w:val="single" w:sz="8" w:space="0" w:color="875C02"/>
              <w:right w:val="single" w:sz="8" w:space="0" w:color="875C02"/>
            </w:tcBorders>
            <w:shd w:val="clear" w:color="000000" w:fill="FDEECD"/>
            <w:vAlign w:val="center"/>
            <w:hideMark/>
          </w:tcPr>
          <w:p w14:paraId="28D840D3" w14:textId="30972344"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5A5CF9">
              <w:rPr>
                <w:rFonts w:asciiTheme="minorHAnsi" w:eastAsia="Times New Roman" w:hAnsiTheme="minorHAnsi" w:cstheme="minorHAnsi"/>
                <w:kern w:val="0"/>
                <w:sz w:val="18"/>
                <w:szCs w:val="18"/>
                <w14:ligatures w14:val="none"/>
              </w:rPr>
              <w:t>$0</w:t>
            </w:r>
          </w:p>
        </w:tc>
        <w:tc>
          <w:tcPr>
            <w:tcW w:w="319" w:type="pct"/>
            <w:tcBorders>
              <w:top w:val="nil"/>
              <w:left w:val="nil"/>
              <w:bottom w:val="single" w:sz="8" w:space="0" w:color="875C02"/>
              <w:right w:val="single" w:sz="8" w:space="0" w:color="875C02"/>
            </w:tcBorders>
            <w:shd w:val="clear" w:color="000000" w:fill="FDEECD"/>
            <w:vAlign w:val="center"/>
            <w:hideMark/>
          </w:tcPr>
          <w:p w14:paraId="0B3B9833"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5" w:type="pct"/>
            <w:tcBorders>
              <w:top w:val="nil"/>
              <w:left w:val="nil"/>
              <w:bottom w:val="single" w:sz="8" w:space="0" w:color="875C02"/>
              <w:right w:val="single" w:sz="8" w:space="0" w:color="875C02"/>
            </w:tcBorders>
            <w:shd w:val="clear" w:color="000000" w:fill="FDEECD"/>
            <w:vAlign w:val="center"/>
            <w:hideMark/>
          </w:tcPr>
          <w:p w14:paraId="084AA330" w14:textId="05F57AC0"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5606F5">
              <w:rPr>
                <w:rFonts w:asciiTheme="minorHAnsi" w:eastAsia="Times New Roman" w:hAnsiTheme="minorHAnsi" w:cstheme="minorHAnsi"/>
                <w:kern w:val="0"/>
                <w:sz w:val="18"/>
                <w:szCs w:val="18"/>
                <w14:ligatures w14:val="none"/>
              </w:rPr>
              <w:t>$0</w:t>
            </w:r>
          </w:p>
        </w:tc>
        <w:tc>
          <w:tcPr>
            <w:tcW w:w="319" w:type="pct"/>
            <w:tcBorders>
              <w:top w:val="nil"/>
              <w:left w:val="nil"/>
              <w:bottom w:val="single" w:sz="8" w:space="0" w:color="875C02"/>
              <w:right w:val="single" w:sz="8" w:space="0" w:color="875C02"/>
            </w:tcBorders>
            <w:shd w:val="clear" w:color="000000" w:fill="FDEECD"/>
            <w:vAlign w:val="center"/>
            <w:hideMark/>
          </w:tcPr>
          <w:p w14:paraId="326326EE"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0.00</w:t>
            </w:r>
          </w:p>
        </w:tc>
        <w:tc>
          <w:tcPr>
            <w:tcW w:w="445" w:type="pct"/>
            <w:tcBorders>
              <w:top w:val="nil"/>
              <w:left w:val="nil"/>
              <w:bottom w:val="single" w:sz="8" w:space="0" w:color="875C02"/>
              <w:right w:val="single" w:sz="8" w:space="0" w:color="875C02"/>
            </w:tcBorders>
            <w:shd w:val="clear" w:color="000000" w:fill="FDEECD"/>
            <w:vAlign w:val="center"/>
            <w:hideMark/>
          </w:tcPr>
          <w:p w14:paraId="20D93EAC" w14:textId="6EB81413"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$30,000</w:t>
            </w:r>
          </w:p>
        </w:tc>
        <w:tc>
          <w:tcPr>
            <w:tcW w:w="319" w:type="pct"/>
            <w:tcBorders>
              <w:top w:val="nil"/>
              <w:left w:val="nil"/>
              <w:bottom w:val="single" w:sz="8" w:space="0" w:color="875C02"/>
              <w:right w:val="single" w:sz="8" w:space="0" w:color="875C02"/>
            </w:tcBorders>
            <w:shd w:val="clear" w:color="000000" w:fill="FDEECD"/>
            <w:vAlign w:val="center"/>
            <w:hideMark/>
          </w:tcPr>
          <w:p w14:paraId="49460787" w14:textId="3ED8037B"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0.04</w:t>
            </w:r>
          </w:p>
        </w:tc>
      </w:tr>
      <w:tr w:rsidR="0067452D" w:rsidRPr="00056574" w14:paraId="0ECF21DD" w14:textId="77777777" w:rsidTr="00E93B08">
        <w:trPr>
          <w:trHeight w:val="315"/>
        </w:trPr>
        <w:tc>
          <w:tcPr>
            <w:tcW w:w="416" w:type="pct"/>
            <w:tcBorders>
              <w:top w:val="nil"/>
              <w:left w:val="single" w:sz="8" w:space="0" w:color="875C02"/>
              <w:bottom w:val="single" w:sz="8" w:space="0" w:color="875C02"/>
              <w:right w:val="single" w:sz="8" w:space="0" w:color="875C02"/>
            </w:tcBorders>
            <w:shd w:val="clear" w:color="auto" w:fill="auto"/>
            <w:vAlign w:val="center"/>
            <w:hideMark/>
          </w:tcPr>
          <w:p w14:paraId="5414E9FA" w14:textId="77777777" w:rsidR="00056574" w:rsidRPr="00960704" w:rsidRDefault="00056574" w:rsidP="00056574">
            <w:pPr>
              <w:spacing w:line="240" w:lineRule="auto"/>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Prairie</w:t>
            </w:r>
          </w:p>
        </w:tc>
        <w:tc>
          <w:tcPr>
            <w:tcW w:w="443" w:type="pct"/>
            <w:tcBorders>
              <w:top w:val="nil"/>
              <w:left w:val="nil"/>
              <w:bottom w:val="single" w:sz="8" w:space="0" w:color="875C02"/>
              <w:right w:val="single" w:sz="8" w:space="0" w:color="875C02"/>
            </w:tcBorders>
            <w:shd w:val="clear" w:color="auto" w:fill="auto"/>
            <w:vAlign w:val="center"/>
            <w:hideMark/>
          </w:tcPr>
          <w:p w14:paraId="41610FE2" w14:textId="25AD3F6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288" w:type="pct"/>
            <w:tcBorders>
              <w:top w:val="nil"/>
              <w:left w:val="nil"/>
              <w:bottom w:val="single" w:sz="8" w:space="0" w:color="875C02"/>
              <w:right w:val="single" w:sz="8" w:space="0" w:color="875C02"/>
            </w:tcBorders>
            <w:shd w:val="clear" w:color="auto" w:fill="auto"/>
            <w:vAlign w:val="center"/>
            <w:hideMark/>
          </w:tcPr>
          <w:p w14:paraId="43AB38CD"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5" w:type="pct"/>
            <w:tcBorders>
              <w:top w:val="nil"/>
              <w:left w:val="nil"/>
              <w:bottom w:val="single" w:sz="8" w:space="0" w:color="875C02"/>
              <w:right w:val="single" w:sz="8" w:space="0" w:color="875C02"/>
            </w:tcBorders>
            <w:shd w:val="clear" w:color="auto" w:fill="auto"/>
            <w:vAlign w:val="center"/>
            <w:hideMark/>
          </w:tcPr>
          <w:p w14:paraId="1AAEF94D" w14:textId="2F289F0E"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350" w:type="pct"/>
            <w:tcBorders>
              <w:top w:val="nil"/>
              <w:left w:val="nil"/>
              <w:bottom w:val="single" w:sz="8" w:space="0" w:color="875C02"/>
              <w:right w:val="single" w:sz="8" w:space="0" w:color="875C02"/>
            </w:tcBorders>
            <w:shd w:val="clear" w:color="auto" w:fill="auto"/>
            <w:vAlign w:val="center"/>
            <w:hideMark/>
          </w:tcPr>
          <w:p w14:paraId="459EB6DF"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6" w:type="pct"/>
            <w:tcBorders>
              <w:top w:val="nil"/>
              <w:left w:val="nil"/>
              <w:bottom w:val="single" w:sz="8" w:space="0" w:color="875C02"/>
              <w:right w:val="single" w:sz="8" w:space="0" w:color="875C02"/>
            </w:tcBorders>
            <w:shd w:val="clear" w:color="auto" w:fill="auto"/>
            <w:vAlign w:val="center"/>
            <w:hideMark/>
          </w:tcPr>
          <w:p w14:paraId="74DA4FD1" w14:textId="0A17BDA2"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591D67">
              <w:rPr>
                <w:rFonts w:asciiTheme="minorHAnsi" w:eastAsia="Times New Roman" w:hAnsiTheme="minorHAnsi" w:cstheme="minorHAnsi"/>
                <w:kern w:val="0"/>
                <w:sz w:val="18"/>
                <w:szCs w:val="18"/>
                <w14:ligatures w14:val="none"/>
              </w:rPr>
              <w:t>$0</w:t>
            </w:r>
          </w:p>
        </w:tc>
        <w:tc>
          <w:tcPr>
            <w:tcW w:w="318" w:type="pct"/>
            <w:tcBorders>
              <w:top w:val="nil"/>
              <w:left w:val="nil"/>
              <w:bottom w:val="single" w:sz="8" w:space="0" w:color="875C02"/>
              <w:right w:val="single" w:sz="8" w:space="0" w:color="875C02"/>
            </w:tcBorders>
            <w:shd w:val="clear" w:color="auto" w:fill="auto"/>
            <w:vAlign w:val="center"/>
            <w:hideMark/>
          </w:tcPr>
          <w:p w14:paraId="7634F7B7"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5" w:type="pct"/>
            <w:tcBorders>
              <w:top w:val="nil"/>
              <w:left w:val="nil"/>
              <w:bottom w:val="single" w:sz="8" w:space="0" w:color="875C02"/>
              <w:right w:val="single" w:sz="8" w:space="0" w:color="875C02"/>
            </w:tcBorders>
            <w:shd w:val="clear" w:color="auto" w:fill="auto"/>
            <w:vAlign w:val="center"/>
            <w:hideMark/>
          </w:tcPr>
          <w:p w14:paraId="69100BCF" w14:textId="716E464C"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5A5CF9">
              <w:rPr>
                <w:rFonts w:asciiTheme="minorHAnsi" w:eastAsia="Times New Roman" w:hAnsiTheme="minorHAnsi" w:cstheme="minorHAnsi"/>
                <w:kern w:val="0"/>
                <w:sz w:val="18"/>
                <w:szCs w:val="18"/>
                <w14:ligatures w14:val="none"/>
              </w:rPr>
              <w:t>$0</w:t>
            </w:r>
          </w:p>
        </w:tc>
        <w:tc>
          <w:tcPr>
            <w:tcW w:w="319" w:type="pct"/>
            <w:tcBorders>
              <w:top w:val="nil"/>
              <w:left w:val="nil"/>
              <w:bottom w:val="single" w:sz="8" w:space="0" w:color="875C02"/>
              <w:right w:val="single" w:sz="8" w:space="0" w:color="875C02"/>
            </w:tcBorders>
            <w:shd w:val="clear" w:color="auto" w:fill="auto"/>
            <w:vAlign w:val="center"/>
            <w:hideMark/>
          </w:tcPr>
          <w:p w14:paraId="27A1E66F"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5" w:type="pct"/>
            <w:tcBorders>
              <w:top w:val="nil"/>
              <w:left w:val="nil"/>
              <w:bottom w:val="single" w:sz="8" w:space="0" w:color="875C02"/>
              <w:right w:val="single" w:sz="8" w:space="0" w:color="875C02"/>
            </w:tcBorders>
            <w:shd w:val="clear" w:color="auto" w:fill="auto"/>
            <w:vAlign w:val="center"/>
            <w:hideMark/>
          </w:tcPr>
          <w:p w14:paraId="0911E8D3" w14:textId="160AD9AD"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5606F5">
              <w:rPr>
                <w:rFonts w:asciiTheme="minorHAnsi" w:eastAsia="Times New Roman" w:hAnsiTheme="minorHAnsi" w:cstheme="minorHAnsi"/>
                <w:kern w:val="0"/>
                <w:sz w:val="18"/>
                <w:szCs w:val="18"/>
                <w14:ligatures w14:val="none"/>
              </w:rPr>
              <w:t>$0</w:t>
            </w:r>
          </w:p>
        </w:tc>
        <w:tc>
          <w:tcPr>
            <w:tcW w:w="319" w:type="pct"/>
            <w:tcBorders>
              <w:top w:val="nil"/>
              <w:left w:val="nil"/>
              <w:bottom w:val="single" w:sz="8" w:space="0" w:color="875C02"/>
              <w:right w:val="single" w:sz="8" w:space="0" w:color="875C02"/>
            </w:tcBorders>
            <w:shd w:val="clear" w:color="auto" w:fill="auto"/>
            <w:vAlign w:val="center"/>
            <w:hideMark/>
          </w:tcPr>
          <w:p w14:paraId="0F1D987C"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0.00</w:t>
            </w:r>
          </w:p>
        </w:tc>
        <w:tc>
          <w:tcPr>
            <w:tcW w:w="445" w:type="pct"/>
            <w:tcBorders>
              <w:top w:val="nil"/>
              <w:left w:val="nil"/>
              <w:bottom w:val="single" w:sz="8" w:space="0" w:color="875C02"/>
              <w:right w:val="single" w:sz="8" w:space="0" w:color="875C02"/>
            </w:tcBorders>
            <w:shd w:val="clear" w:color="000000" w:fill="FDEECD"/>
            <w:vAlign w:val="center"/>
            <w:hideMark/>
          </w:tcPr>
          <w:p w14:paraId="7D6F7880" w14:textId="16959FFD"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319" w:type="pct"/>
            <w:tcBorders>
              <w:top w:val="nil"/>
              <w:left w:val="nil"/>
              <w:bottom w:val="single" w:sz="8" w:space="0" w:color="875C02"/>
              <w:right w:val="single" w:sz="8" w:space="0" w:color="875C02"/>
            </w:tcBorders>
            <w:shd w:val="clear" w:color="auto" w:fill="auto"/>
            <w:vAlign w:val="center"/>
            <w:hideMark/>
          </w:tcPr>
          <w:p w14:paraId="386ED431" w14:textId="53265D29"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0.00</w:t>
            </w:r>
          </w:p>
        </w:tc>
      </w:tr>
      <w:tr w:rsidR="004C58C7" w:rsidRPr="00056574" w14:paraId="082C9CF1" w14:textId="77777777" w:rsidTr="00E93B08">
        <w:trPr>
          <w:trHeight w:val="315"/>
        </w:trPr>
        <w:tc>
          <w:tcPr>
            <w:tcW w:w="416" w:type="pct"/>
            <w:tcBorders>
              <w:top w:val="nil"/>
              <w:left w:val="single" w:sz="8" w:space="0" w:color="875C02"/>
              <w:bottom w:val="single" w:sz="8" w:space="0" w:color="875C02"/>
              <w:right w:val="single" w:sz="8" w:space="0" w:color="875C02"/>
            </w:tcBorders>
            <w:shd w:val="clear" w:color="000000" w:fill="FDEECD"/>
            <w:vAlign w:val="center"/>
            <w:hideMark/>
          </w:tcPr>
          <w:p w14:paraId="3B52C865" w14:textId="77777777" w:rsidR="00056574" w:rsidRPr="00960704" w:rsidRDefault="00056574" w:rsidP="00056574">
            <w:pPr>
              <w:spacing w:line="240" w:lineRule="auto"/>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lastRenderedPageBreak/>
              <w:t>Ravalli</w:t>
            </w:r>
          </w:p>
        </w:tc>
        <w:tc>
          <w:tcPr>
            <w:tcW w:w="443" w:type="pct"/>
            <w:tcBorders>
              <w:top w:val="nil"/>
              <w:left w:val="nil"/>
              <w:bottom w:val="single" w:sz="8" w:space="0" w:color="875C02"/>
              <w:right w:val="single" w:sz="8" w:space="0" w:color="875C02"/>
            </w:tcBorders>
            <w:shd w:val="clear" w:color="000000" w:fill="FDEECD"/>
            <w:vAlign w:val="center"/>
            <w:hideMark/>
          </w:tcPr>
          <w:p w14:paraId="71DE8B80" w14:textId="2FEE2E6F"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$35,000</w:t>
            </w:r>
          </w:p>
        </w:tc>
        <w:tc>
          <w:tcPr>
            <w:tcW w:w="288" w:type="pct"/>
            <w:tcBorders>
              <w:top w:val="nil"/>
              <w:left w:val="nil"/>
              <w:bottom w:val="single" w:sz="8" w:space="0" w:color="875C02"/>
              <w:right w:val="single" w:sz="8" w:space="0" w:color="875C02"/>
            </w:tcBorders>
            <w:shd w:val="clear" w:color="000000" w:fill="FDEECD"/>
            <w:vAlign w:val="center"/>
            <w:hideMark/>
          </w:tcPr>
          <w:p w14:paraId="019AB247"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0.35</w:t>
            </w:r>
          </w:p>
        </w:tc>
        <w:tc>
          <w:tcPr>
            <w:tcW w:w="445" w:type="pct"/>
            <w:tcBorders>
              <w:top w:val="nil"/>
              <w:left w:val="nil"/>
              <w:bottom w:val="single" w:sz="8" w:space="0" w:color="875C02"/>
              <w:right w:val="single" w:sz="8" w:space="0" w:color="875C02"/>
            </w:tcBorders>
            <w:shd w:val="clear" w:color="000000" w:fill="FDEECD"/>
            <w:vAlign w:val="center"/>
            <w:hideMark/>
          </w:tcPr>
          <w:p w14:paraId="26B5FC2D" w14:textId="5F7828DF"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$1,665,500</w:t>
            </w:r>
          </w:p>
        </w:tc>
        <w:tc>
          <w:tcPr>
            <w:tcW w:w="350" w:type="pct"/>
            <w:tcBorders>
              <w:top w:val="nil"/>
              <w:left w:val="nil"/>
              <w:bottom w:val="single" w:sz="8" w:space="0" w:color="875C02"/>
              <w:right w:val="single" w:sz="8" w:space="0" w:color="875C02"/>
            </w:tcBorders>
            <w:shd w:val="clear" w:color="000000" w:fill="FDEECD"/>
            <w:vAlign w:val="center"/>
            <w:hideMark/>
          </w:tcPr>
          <w:p w14:paraId="2E980E89"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8.33</w:t>
            </w:r>
          </w:p>
        </w:tc>
        <w:tc>
          <w:tcPr>
            <w:tcW w:w="446" w:type="pct"/>
            <w:tcBorders>
              <w:top w:val="nil"/>
              <w:left w:val="nil"/>
              <w:bottom w:val="single" w:sz="8" w:space="0" w:color="875C02"/>
              <w:right w:val="single" w:sz="8" w:space="0" w:color="875C02"/>
            </w:tcBorders>
            <w:shd w:val="clear" w:color="000000" w:fill="FDEECD"/>
            <w:vAlign w:val="center"/>
            <w:hideMark/>
          </w:tcPr>
          <w:p w14:paraId="1A7267FD"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$41,000.00</w:t>
            </w:r>
          </w:p>
        </w:tc>
        <w:tc>
          <w:tcPr>
            <w:tcW w:w="318" w:type="pct"/>
            <w:tcBorders>
              <w:top w:val="nil"/>
              <w:left w:val="nil"/>
              <w:bottom w:val="single" w:sz="8" w:space="0" w:color="875C02"/>
              <w:right w:val="single" w:sz="8" w:space="0" w:color="875C02"/>
            </w:tcBorders>
            <w:shd w:val="clear" w:color="000000" w:fill="FDEECD"/>
            <w:vAlign w:val="center"/>
            <w:hideMark/>
          </w:tcPr>
          <w:p w14:paraId="320C184F"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0.28</w:t>
            </w:r>
          </w:p>
        </w:tc>
        <w:tc>
          <w:tcPr>
            <w:tcW w:w="445" w:type="pct"/>
            <w:tcBorders>
              <w:top w:val="nil"/>
              <w:left w:val="nil"/>
              <w:bottom w:val="single" w:sz="8" w:space="0" w:color="875C02"/>
              <w:right w:val="single" w:sz="8" w:space="0" w:color="875C02"/>
            </w:tcBorders>
            <w:shd w:val="clear" w:color="000000" w:fill="FDEECD"/>
            <w:vAlign w:val="center"/>
            <w:hideMark/>
          </w:tcPr>
          <w:p w14:paraId="150D6428" w14:textId="2E53EDC9"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$6,017,528</w:t>
            </w:r>
          </w:p>
        </w:tc>
        <w:tc>
          <w:tcPr>
            <w:tcW w:w="319" w:type="pct"/>
            <w:tcBorders>
              <w:top w:val="nil"/>
              <w:left w:val="nil"/>
              <w:bottom w:val="single" w:sz="8" w:space="0" w:color="875C02"/>
              <w:right w:val="single" w:sz="8" w:space="0" w:color="875C02"/>
            </w:tcBorders>
            <w:shd w:val="clear" w:color="000000" w:fill="FDEECD"/>
            <w:vAlign w:val="center"/>
            <w:hideMark/>
          </w:tcPr>
          <w:p w14:paraId="3DC81F5F"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21.83</w:t>
            </w:r>
          </w:p>
        </w:tc>
        <w:tc>
          <w:tcPr>
            <w:tcW w:w="445" w:type="pct"/>
            <w:tcBorders>
              <w:top w:val="nil"/>
              <w:left w:val="nil"/>
              <w:bottom w:val="single" w:sz="8" w:space="0" w:color="875C02"/>
              <w:right w:val="single" w:sz="8" w:space="0" w:color="875C02"/>
            </w:tcBorders>
            <w:shd w:val="clear" w:color="000000" w:fill="FDEECD"/>
            <w:vAlign w:val="center"/>
            <w:hideMark/>
          </w:tcPr>
          <w:p w14:paraId="4168509F" w14:textId="503279E0"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5606F5">
              <w:rPr>
                <w:rFonts w:asciiTheme="minorHAnsi" w:eastAsia="Times New Roman" w:hAnsiTheme="minorHAnsi" w:cstheme="minorHAnsi"/>
                <w:kern w:val="0"/>
                <w:sz w:val="18"/>
                <w:szCs w:val="18"/>
                <w14:ligatures w14:val="none"/>
              </w:rPr>
              <w:t>$0</w:t>
            </w:r>
          </w:p>
        </w:tc>
        <w:tc>
          <w:tcPr>
            <w:tcW w:w="319" w:type="pct"/>
            <w:tcBorders>
              <w:top w:val="nil"/>
              <w:left w:val="nil"/>
              <w:bottom w:val="single" w:sz="8" w:space="0" w:color="875C02"/>
              <w:right w:val="single" w:sz="8" w:space="0" w:color="875C02"/>
            </w:tcBorders>
            <w:shd w:val="clear" w:color="000000" w:fill="FDEECD"/>
            <w:vAlign w:val="center"/>
            <w:hideMark/>
          </w:tcPr>
          <w:p w14:paraId="59E9C278"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0.00</w:t>
            </w:r>
          </w:p>
        </w:tc>
        <w:tc>
          <w:tcPr>
            <w:tcW w:w="445" w:type="pct"/>
            <w:tcBorders>
              <w:top w:val="nil"/>
              <w:left w:val="nil"/>
              <w:bottom w:val="single" w:sz="8" w:space="0" w:color="875C02"/>
              <w:right w:val="single" w:sz="8" w:space="0" w:color="875C02"/>
            </w:tcBorders>
            <w:shd w:val="clear" w:color="000000" w:fill="FDEECD"/>
            <w:vAlign w:val="center"/>
            <w:hideMark/>
          </w:tcPr>
          <w:p w14:paraId="77D66635" w14:textId="7ADC8963"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$7,759,028</w:t>
            </w:r>
          </w:p>
        </w:tc>
        <w:tc>
          <w:tcPr>
            <w:tcW w:w="319" w:type="pct"/>
            <w:tcBorders>
              <w:top w:val="nil"/>
              <w:left w:val="nil"/>
              <w:bottom w:val="single" w:sz="8" w:space="0" w:color="875C02"/>
              <w:right w:val="single" w:sz="8" w:space="0" w:color="875C02"/>
            </w:tcBorders>
            <w:shd w:val="clear" w:color="000000" w:fill="FDEECD"/>
            <w:vAlign w:val="center"/>
            <w:hideMark/>
          </w:tcPr>
          <w:p w14:paraId="771BFFAE" w14:textId="7872E82A"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9.64</w:t>
            </w:r>
          </w:p>
        </w:tc>
      </w:tr>
      <w:tr w:rsidR="0067452D" w:rsidRPr="00056574" w14:paraId="1B83A0CC" w14:textId="77777777" w:rsidTr="00E93B08">
        <w:trPr>
          <w:trHeight w:val="315"/>
        </w:trPr>
        <w:tc>
          <w:tcPr>
            <w:tcW w:w="416" w:type="pct"/>
            <w:tcBorders>
              <w:top w:val="nil"/>
              <w:left w:val="single" w:sz="8" w:space="0" w:color="875C02"/>
              <w:bottom w:val="single" w:sz="8" w:space="0" w:color="875C02"/>
              <w:right w:val="single" w:sz="8" w:space="0" w:color="875C02"/>
            </w:tcBorders>
            <w:shd w:val="clear" w:color="auto" w:fill="auto"/>
            <w:vAlign w:val="center"/>
            <w:hideMark/>
          </w:tcPr>
          <w:p w14:paraId="328D7E3A" w14:textId="77777777" w:rsidR="00056574" w:rsidRPr="00960704" w:rsidRDefault="00056574" w:rsidP="00056574">
            <w:pPr>
              <w:spacing w:line="240" w:lineRule="auto"/>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Richland</w:t>
            </w:r>
          </w:p>
        </w:tc>
        <w:tc>
          <w:tcPr>
            <w:tcW w:w="443" w:type="pct"/>
            <w:tcBorders>
              <w:top w:val="nil"/>
              <w:left w:val="nil"/>
              <w:bottom w:val="single" w:sz="8" w:space="0" w:color="875C02"/>
              <w:right w:val="single" w:sz="8" w:space="0" w:color="875C02"/>
            </w:tcBorders>
            <w:shd w:val="clear" w:color="auto" w:fill="auto"/>
            <w:vAlign w:val="center"/>
            <w:hideMark/>
          </w:tcPr>
          <w:p w14:paraId="79304524" w14:textId="7B9F31AB"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288" w:type="pct"/>
            <w:tcBorders>
              <w:top w:val="nil"/>
              <w:left w:val="nil"/>
              <w:bottom w:val="single" w:sz="8" w:space="0" w:color="875C02"/>
              <w:right w:val="single" w:sz="8" w:space="0" w:color="875C02"/>
            </w:tcBorders>
            <w:shd w:val="clear" w:color="auto" w:fill="auto"/>
            <w:vAlign w:val="center"/>
            <w:hideMark/>
          </w:tcPr>
          <w:p w14:paraId="4BD9809F"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5" w:type="pct"/>
            <w:tcBorders>
              <w:top w:val="nil"/>
              <w:left w:val="nil"/>
              <w:bottom w:val="single" w:sz="8" w:space="0" w:color="875C02"/>
              <w:right w:val="single" w:sz="8" w:space="0" w:color="875C02"/>
            </w:tcBorders>
            <w:shd w:val="clear" w:color="auto" w:fill="auto"/>
            <w:vAlign w:val="center"/>
            <w:hideMark/>
          </w:tcPr>
          <w:p w14:paraId="7228280E" w14:textId="551ADD5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350" w:type="pct"/>
            <w:tcBorders>
              <w:top w:val="nil"/>
              <w:left w:val="nil"/>
              <w:bottom w:val="single" w:sz="8" w:space="0" w:color="875C02"/>
              <w:right w:val="single" w:sz="8" w:space="0" w:color="875C02"/>
            </w:tcBorders>
            <w:shd w:val="clear" w:color="auto" w:fill="auto"/>
            <w:vAlign w:val="center"/>
            <w:hideMark/>
          </w:tcPr>
          <w:p w14:paraId="09958831"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6" w:type="pct"/>
            <w:tcBorders>
              <w:top w:val="nil"/>
              <w:left w:val="nil"/>
              <w:bottom w:val="single" w:sz="8" w:space="0" w:color="875C02"/>
              <w:right w:val="single" w:sz="8" w:space="0" w:color="875C02"/>
            </w:tcBorders>
            <w:shd w:val="clear" w:color="auto" w:fill="auto"/>
            <w:vAlign w:val="center"/>
            <w:hideMark/>
          </w:tcPr>
          <w:p w14:paraId="489670E1" w14:textId="3C00F952"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400851">
              <w:rPr>
                <w:rFonts w:asciiTheme="minorHAnsi" w:eastAsia="Times New Roman" w:hAnsiTheme="minorHAnsi" w:cstheme="minorHAnsi"/>
                <w:kern w:val="0"/>
                <w:sz w:val="18"/>
                <w:szCs w:val="18"/>
                <w14:ligatures w14:val="none"/>
              </w:rPr>
              <w:t>$0</w:t>
            </w:r>
          </w:p>
        </w:tc>
        <w:tc>
          <w:tcPr>
            <w:tcW w:w="318" w:type="pct"/>
            <w:tcBorders>
              <w:top w:val="nil"/>
              <w:left w:val="nil"/>
              <w:bottom w:val="single" w:sz="8" w:space="0" w:color="875C02"/>
              <w:right w:val="single" w:sz="8" w:space="0" w:color="875C02"/>
            </w:tcBorders>
            <w:shd w:val="clear" w:color="auto" w:fill="auto"/>
            <w:vAlign w:val="center"/>
            <w:hideMark/>
          </w:tcPr>
          <w:p w14:paraId="4E75409A"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5" w:type="pct"/>
            <w:tcBorders>
              <w:top w:val="nil"/>
              <w:left w:val="nil"/>
              <w:bottom w:val="single" w:sz="8" w:space="0" w:color="875C02"/>
              <w:right w:val="single" w:sz="8" w:space="0" w:color="875C02"/>
            </w:tcBorders>
            <w:shd w:val="clear" w:color="auto" w:fill="auto"/>
            <w:vAlign w:val="center"/>
            <w:hideMark/>
          </w:tcPr>
          <w:p w14:paraId="033C3E1F" w14:textId="4AAA7F31"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626E01">
              <w:rPr>
                <w:rFonts w:asciiTheme="minorHAnsi" w:eastAsia="Times New Roman" w:hAnsiTheme="minorHAnsi" w:cstheme="minorHAnsi"/>
                <w:kern w:val="0"/>
                <w:sz w:val="18"/>
                <w:szCs w:val="18"/>
                <w14:ligatures w14:val="none"/>
              </w:rPr>
              <w:t>$0</w:t>
            </w:r>
          </w:p>
        </w:tc>
        <w:tc>
          <w:tcPr>
            <w:tcW w:w="319" w:type="pct"/>
            <w:tcBorders>
              <w:top w:val="nil"/>
              <w:left w:val="nil"/>
              <w:bottom w:val="single" w:sz="8" w:space="0" w:color="875C02"/>
              <w:right w:val="single" w:sz="8" w:space="0" w:color="875C02"/>
            </w:tcBorders>
            <w:shd w:val="clear" w:color="auto" w:fill="auto"/>
            <w:vAlign w:val="center"/>
            <w:hideMark/>
          </w:tcPr>
          <w:p w14:paraId="3927ED80"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5" w:type="pct"/>
            <w:tcBorders>
              <w:top w:val="nil"/>
              <w:left w:val="nil"/>
              <w:bottom w:val="single" w:sz="8" w:space="0" w:color="875C02"/>
              <w:right w:val="single" w:sz="8" w:space="0" w:color="875C02"/>
            </w:tcBorders>
            <w:shd w:val="clear" w:color="auto" w:fill="auto"/>
            <w:vAlign w:val="center"/>
            <w:hideMark/>
          </w:tcPr>
          <w:p w14:paraId="4BCF10DB" w14:textId="120008C4"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$130,000</w:t>
            </w:r>
          </w:p>
        </w:tc>
        <w:tc>
          <w:tcPr>
            <w:tcW w:w="319" w:type="pct"/>
            <w:tcBorders>
              <w:top w:val="nil"/>
              <w:left w:val="nil"/>
              <w:bottom w:val="single" w:sz="8" w:space="0" w:color="875C02"/>
              <w:right w:val="single" w:sz="8" w:space="0" w:color="875C02"/>
            </w:tcBorders>
            <w:shd w:val="clear" w:color="auto" w:fill="auto"/>
            <w:vAlign w:val="center"/>
            <w:hideMark/>
          </w:tcPr>
          <w:p w14:paraId="61C68BBB"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1.14</w:t>
            </w:r>
          </w:p>
        </w:tc>
        <w:tc>
          <w:tcPr>
            <w:tcW w:w="445" w:type="pct"/>
            <w:tcBorders>
              <w:top w:val="nil"/>
              <w:left w:val="nil"/>
              <w:bottom w:val="single" w:sz="8" w:space="0" w:color="875C02"/>
              <w:right w:val="single" w:sz="8" w:space="0" w:color="875C02"/>
            </w:tcBorders>
            <w:shd w:val="clear" w:color="000000" w:fill="FDEECD"/>
            <w:vAlign w:val="center"/>
            <w:hideMark/>
          </w:tcPr>
          <w:p w14:paraId="18EB6D89" w14:textId="3CD884C9"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$130,000</w:t>
            </w:r>
          </w:p>
        </w:tc>
        <w:tc>
          <w:tcPr>
            <w:tcW w:w="319" w:type="pct"/>
            <w:tcBorders>
              <w:top w:val="nil"/>
              <w:left w:val="nil"/>
              <w:bottom w:val="single" w:sz="8" w:space="0" w:color="875C02"/>
              <w:right w:val="single" w:sz="8" w:space="0" w:color="875C02"/>
            </w:tcBorders>
            <w:shd w:val="clear" w:color="auto" w:fill="auto"/>
            <w:vAlign w:val="center"/>
            <w:hideMark/>
          </w:tcPr>
          <w:p w14:paraId="1AD5EA20" w14:textId="13CE4A6C"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0.16</w:t>
            </w:r>
          </w:p>
        </w:tc>
      </w:tr>
      <w:tr w:rsidR="004C58C7" w:rsidRPr="00056574" w14:paraId="15241DC2" w14:textId="77777777" w:rsidTr="00E93B08">
        <w:trPr>
          <w:trHeight w:val="315"/>
        </w:trPr>
        <w:tc>
          <w:tcPr>
            <w:tcW w:w="416" w:type="pct"/>
            <w:tcBorders>
              <w:top w:val="nil"/>
              <w:left w:val="single" w:sz="8" w:space="0" w:color="875C02"/>
              <w:bottom w:val="single" w:sz="8" w:space="0" w:color="875C02"/>
              <w:right w:val="single" w:sz="8" w:space="0" w:color="875C02"/>
            </w:tcBorders>
            <w:shd w:val="clear" w:color="000000" w:fill="FDEECD"/>
            <w:vAlign w:val="center"/>
            <w:hideMark/>
          </w:tcPr>
          <w:p w14:paraId="23BC7D6A" w14:textId="77777777" w:rsidR="00056574" w:rsidRPr="00960704" w:rsidRDefault="00056574" w:rsidP="00056574">
            <w:pPr>
              <w:spacing w:line="240" w:lineRule="auto"/>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Roosevelt</w:t>
            </w:r>
          </w:p>
        </w:tc>
        <w:tc>
          <w:tcPr>
            <w:tcW w:w="443" w:type="pct"/>
            <w:tcBorders>
              <w:top w:val="nil"/>
              <w:left w:val="nil"/>
              <w:bottom w:val="single" w:sz="8" w:space="0" w:color="875C02"/>
              <w:right w:val="single" w:sz="8" w:space="0" w:color="875C02"/>
            </w:tcBorders>
            <w:shd w:val="clear" w:color="000000" w:fill="FDEECD"/>
            <w:vAlign w:val="center"/>
            <w:hideMark/>
          </w:tcPr>
          <w:p w14:paraId="1124140B" w14:textId="2CBD39B2"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$450,000</w:t>
            </w:r>
          </w:p>
        </w:tc>
        <w:tc>
          <w:tcPr>
            <w:tcW w:w="288" w:type="pct"/>
            <w:tcBorders>
              <w:top w:val="nil"/>
              <w:left w:val="nil"/>
              <w:bottom w:val="single" w:sz="8" w:space="0" w:color="875C02"/>
              <w:right w:val="single" w:sz="8" w:space="0" w:color="875C02"/>
            </w:tcBorders>
            <w:shd w:val="clear" w:color="000000" w:fill="FDEECD"/>
            <w:vAlign w:val="center"/>
            <w:hideMark/>
          </w:tcPr>
          <w:p w14:paraId="302196E1"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4.47</w:t>
            </w:r>
          </w:p>
        </w:tc>
        <w:tc>
          <w:tcPr>
            <w:tcW w:w="445" w:type="pct"/>
            <w:tcBorders>
              <w:top w:val="nil"/>
              <w:left w:val="nil"/>
              <w:bottom w:val="single" w:sz="8" w:space="0" w:color="875C02"/>
              <w:right w:val="single" w:sz="8" w:space="0" w:color="875C02"/>
            </w:tcBorders>
            <w:shd w:val="clear" w:color="000000" w:fill="FDEECD"/>
            <w:vAlign w:val="center"/>
            <w:hideMark/>
          </w:tcPr>
          <w:p w14:paraId="13A60803" w14:textId="725B37AE"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$580,000</w:t>
            </w:r>
          </w:p>
        </w:tc>
        <w:tc>
          <w:tcPr>
            <w:tcW w:w="350" w:type="pct"/>
            <w:tcBorders>
              <w:top w:val="nil"/>
              <w:left w:val="nil"/>
              <w:bottom w:val="single" w:sz="8" w:space="0" w:color="875C02"/>
              <w:right w:val="single" w:sz="8" w:space="0" w:color="875C02"/>
            </w:tcBorders>
            <w:shd w:val="clear" w:color="000000" w:fill="FDEECD"/>
            <w:vAlign w:val="center"/>
            <w:hideMark/>
          </w:tcPr>
          <w:p w14:paraId="638E1F7F"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2.9</w:t>
            </w:r>
          </w:p>
        </w:tc>
        <w:tc>
          <w:tcPr>
            <w:tcW w:w="446" w:type="pct"/>
            <w:tcBorders>
              <w:top w:val="nil"/>
              <w:left w:val="nil"/>
              <w:bottom w:val="single" w:sz="8" w:space="0" w:color="875C02"/>
              <w:right w:val="single" w:sz="8" w:space="0" w:color="875C02"/>
            </w:tcBorders>
            <w:shd w:val="clear" w:color="000000" w:fill="FDEECD"/>
            <w:vAlign w:val="center"/>
            <w:hideMark/>
          </w:tcPr>
          <w:p w14:paraId="5E5B451E" w14:textId="2F6EB6ED"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400851">
              <w:rPr>
                <w:rFonts w:asciiTheme="minorHAnsi" w:eastAsia="Times New Roman" w:hAnsiTheme="minorHAnsi" w:cstheme="minorHAnsi"/>
                <w:kern w:val="0"/>
                <w:sz w:val="18"/>
                <w:szCs w:val="18"/>
                <w14:ligatures w14:val="none"/>
              </w:rPr>
              <w:t>$0</w:t>
            </w:r>
          </w:p>
        </w:tc>
        <w:tc>
          <w:tcPr>
            <w:tcW w:w="318" w:type="pct"/>
            <w:tcBorders>
              <w:top w:val="nil"/>
              <w:left w:val="nil"/>
              <w:bottom w:val="single" w:sz="8" w:space="0" w:color="875C02"/>
              <w:right w:val="single" w:sz="8" w:space="0" w:color="875C02"/>
            </w:tcBorders>
            <w:shd w:val="clear" w:color="000000" w:fill="FDEECD"/>
            <w:vAlign w:val="center"/>
            <w:hideMark/>
          </w:tcPr>
          <w:p w14:paraId="6E778502"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5" w:type="pct"/>
            <w:tcBorders>
              <w:top w:val="nil"/>
              <w:left w:val="nil"/>
              <w:bottom w:val="single" w:sz="8" w:space="0" w:color="875C02"/>
              <w:right w:val="single" w:sz="8" w:space="0" w:color="875C02"/>
            </w:tcBorders>
            <w:shd w:val="clear" w:color="000000" w:fill="FDEECD"/>
            <w:vAlign w:val="center"/>
            <w:hideMark/>
          </w:tcPr>
          <w:p w14:paraId="7A369A41" w14:textId="36D4F053"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626E01">
              <w:rPr>
                <w:rFonts w:asciiTheme="minorHAnsi" w:eastAsia="Times New Roman" w:hAnsiTheme="minorHAnsi" w:cstheme="minorHAnsi"/>
                <w:kern w:val="0"/>
                <w:sz w:val="18"/>
                <w:szCs w:val="18"/>
                <w14:ligatures w14:val="none"/>
              </w:rPr>
              <w:t>$0</w:t>
            </w:r>
          </w:p>
        </w:tc>
        <w:tc>
          <w:tcPr>
            <w:tcW w:w="319" w:type="pct"/>
            <w:tcBorders>
              <w:top w:val="nil"/>
              <w:left w:val="nil"/>
              <w:bottom w:val="single" w:sz="8" w:space="0" w:color="875C02"/>
              <w:right w:val="single" w:sz="8" w:space="0" w:color="875C02"/>
            </w:tcBorders>
            <w:shd w:val="clear" w:color="000000" w:fill="FDEECD"/>
            <w:vAlign w:val="center"/>
            <w:hideMark/>
          </w:tcPr>
          <w:p w14:paraId="1BC8AB9F"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5" w:type="pct"/>
            <w:tcBorders>
              <w:top w:val="nil"/>
              <w:left w:val="nil"/>
              <w:bottom w:val="single" w:sz="8" w:space="0" w:color="875C02"/>
              <w:right w:val="single" w:sz="8" w:space="0" w:color="875C02"/>
            </w:tcBorders>
            <w:shd w:val="clear" w:color="000000" w:fill="FDEECD"/>
            <w:vAlign w:val="center"/>
            <w:hideMark/>
          </w:tcPr>
          <w:p w14:paraId="7C6CBDE9" w14:textId="18A9FEE9"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$700,000</w:t>
            </w:r>
          </w:p>
        </w:tc>
        <w:tc>
          <w:tcPr>
            <w:tcW w:w="319" w:type="pct"/>
            <w:tcBorders>
              <w:top w:val="nil"/>
              <w:left w:val="nil"/>
              <w:bottom w:val="single" w:sz="8" w:space="0" w:color="875C02"/>
              <w:right w:val="single" w:sz="8" w:space="0" w:color="875C02"/>
            </w:tcBorders>
            <w:shd w:val="clear" w:color="000000" w:fill="FDEECD"/>
            <w:vAlign w:val="center"/>
            <w:hideMark/>
          </w:tcPr>
          <w:p w14:paraId="72BE9AF6"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6.12</w:t>
            </w:r>
          </w:p>
        </w:tc>
        <w:tc>
          <w:tcPr>
            <w:tcW w:w="445" w:type="pct"/>
            <w:tcBorders>
              <w:top w:val="nil"/>
              <w:left w:val="nil"/>
              <w:bottom w:val="single" w:sz="8" w:space="0" w:color="875C02"/>
              <w:right w:val="single" w:sz="8" w:space="0" w:color="875C02"/>
            </w:tcBorders>
            <w:shd w:val="clear" w:color="000000" w:fill="FDEECD"/>
            <w:vAlign w:val="center"/>
            <w:hideMark/>
          </w:tcPr>
          <w:p w14:paraId="154BD15F" w14:textId="5767E5D4"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$1,730,000</w:t>
            </w:r>
          </w:p>
        </w:tc>
        <w:tc>
          <w:tcPr>
            <w:tcW w:w="319" w:type="pct"/>
            <w:tcBorders>
              <w:top w:val="nil"/>
              <w:left w:val="nil"/>
              <w:bottom w:val="single" w:sz="8" w:space="0" w:color="875C02"/>
              <w:right w:val="single" w:sz="8" w:space="0" w:color="875C02"/>
            </w:tcBorders>
            <w:shd w:val="clear" w:color="000000" w:fill="FDEECD"/>
            <w:vAlign w:val="center"/>
            <w:hideMark/>
          </w:tcPr>
          <w:p w14:paraId="18ABE2AF" w14:textId="286BC6FE"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2.15</w:t>
            </w:r>
          </w:p>
        </w:tc>
      </w:tr>
      <w:tr w:rsidR="0067452D" w:rsidRPr="00056574" w14:paraId="27A8CA88" w14:textId="77777777" w:rsidTr="00E93B08">
        <w:trPr>
          <w:trHeight w:val="315"/>
        </w:trPr>
        <w:tc>
          <w:tcPr>
            <w:tcW w:w="416" w:type="pct"/>
            <w:tcBorders>
              <w:top w:val="nil"/>
              <w:left w:val="single" w:sz="8" w:space="0" w:color="875C02"/>
              <w:bottom w:val="single" w:sz="8" w:space="0" w:color="875C02"/>
              <w:right w:val="single" w:sz="8" w:space="0" w:color="875C02"/>
            </w:tcBorders>
            <w:shd w:val="clear" w:color="auto" w:fill="auto"/>
            <w:vAlign w:val="center"/>
            <w:hideMark/>
          </w:tcPr>
          <w:p w14:paraId="25964836" w14:textId="77777777" w:rsidR="00056574" w:rsidRPr="00960704" w:rsidRDefault="00056574" w:rsidP="00056574">
            <w:pPr>
              <w:spacing w:line="240" w:lineRule="auto"/>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Rosebud</w:t>
            </w:r>
          </w:p>
        </w:tc>
        <w:tc>
          <w:tcPr>
            <w:tcW w:w="443" w:type="pct"/>
            <w:tcBorders>
              <w:top w:val="nil"/>
              <w:left w:val="nil"/>
              <w:bottom w:val="single" w:sz="8" w:space="0" w:color="875C02"/>
              <w:right w:val="single" w:sz="8" w:space="0" w:color="875C02"/>
            </w:tcBorders>
            <w:shd w:val="clear" w:color="auto" w:fill="auto"/>
            <w:vAlign w:val="center"/>
            <w:hideMark/>
          </w:tcPr>
          <w:p w14:paraId="115D03F4" w14:textId="30EABF80"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288" w:type="pct"/>
            <w:tcBorders>
              <w:top w:val="nil"/>
              <w:left w:val="nil"/>
              <w:bottom w:val="single" w:sz="8" w:space="0" w:color="875C02"/>
              <w:right w:val="single" w:sz="8" w:space="0" w:color="875C02"/>
            </w:tcBorders>
            <w:shd w:val="clear" w:color="auto" w:fill="auto"/>
            <w:vAlign w:val="center"/>
            <w:hideMark/>
          </w:tcPr>
          <w:p w14:paraId="386D744B"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5" w:type="pct"/>
            <w:tcBorders>
              <w:top w:val="nil"/>
              <w:left w:val="nil"/>
              <w:bottom w:val="single" w:sz="8" w:space="0" w:color="875C02"/>
              <w:right w:val="single" w:sz="8" w:space="0" w:color="875C02"/>
            </w:tcBorders>
            <w:shd w:val="clear" w:color="auto" w:fill="auto"/>
            <w:vAlign w:val="center"/>
            <w:hideMark/>
          </w:tcPr>
          <w:p w14:paraId="5A13341E" w14:textId="17471E22"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B56A7D">
              <w:rPr>
                <w:rFonts w:asciiTheme="minorHAnsi" w:eastAsia="Times New Roman" w:hAnsiTheme="minorHAnsi" w:cstheme="minorHAnsi"/>
                <w:kern w:val="0"/>
                <w:sz w:val="18"/>
                <w:szCs w:val="18"/>
                <w14:ligatures w14:val="none"/>
              </w:rPr>
              <w:t>$0</w:t>
            </w:r>
          </w:p>
        </w:tc>
        <w:tc>
          <w:tcPr>
            <w:tcW w:w="350" w:type="pct"/>
            <w:tcBorders>
              <w:top w:val="nil"/>
              <w:left w:val="nil"/>
              <w:bottom w:val="single" w:sz="8" w:space="0" w:color="875C02"/>
              <w:right w:val="single" w:sz="8" w:space="0" w:color="875C02"/>
            </w:tcBorders>
            <w:shd w:val="clear" w:color="auto" w:fill="auto"/>
            <w:vAlign w:val="center"/>
            <w:hideMark/>
          </w:tcPr>
          <w:p w14:paraId="2DC338B1"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6" w:type="pct"/>
            <w:tcBorders>
              <w:top w:val="nil"/>
              <w:left w:val="nil"/>
              <w:bottom w:val="single" w:sz="8" w:space="0" w:color="875C02"/>
              <w:right w:val="single" w:sz="8" w:space="0" w:color="875C02"/>
            </w:tcBorders>
            <w:shd w:val="clear" w:color="auto" w:fill="auto"/>
            <w:vAlign w:val="center"/>
            <w:hideMark/>
          </w:tcPr>
          <w:p w14:paraId="3562B751" w14:textId="2BBBF805"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400851">
              <w:rPr>
                <w:rFonts w:asciiTheme="minorHAnsi" w:eastAsia="Times New Roman" w:hAnsiTheme="minorHAnsi" w:cstheme="minorHAnsi"/>
                <w:kern w:val="0"/>
                <w:sz w:val="18"/>
                <w:szCs w:val="18"/>
                <w14:ligatures w14:val="none"/>
              </w:rPr>
              <w:t>$0</w:t>
            </w:r>
          </w:p>
        </w:tc>
        <w:tc>
          <w:tcPr>
            <w:tcW w:w="318" w:type="pct"/>
            <w:tcBorders>
              <w:top w:val="nil"/>
              <w:left w:val="nil"/>
              <w:bottom w:val="single" w:sz="8" w:space="0" w:color="875C02"/>
              <w:right w:val="single" w:sz="8" w:space="0" w:color="875C02"/>
            </w:tcBorders>
            <w:shd w:val="clear" w:color="auto" w:fill="auto"/>
            <w:vAlign w:val="center"/>
            <w:hideMark/>
          </w:tcPr>
          <w:p w14:paraId="271F702D"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5" w:type="pct"/>
            <w:tcBorders>
              <w:top w:val="nil"/>
              <w:left w:val="nil"/>
              <w:bottom w:val="single" w:sz="8" w:space="0" w:color="875C02"/>
              <w:right w:val="single" w:sz="8" w:space="0" w:color="875C02"/>
            </w:tcBorders>
            <w:shd w:val="clear" w:color="auto" w:fill="auto"/>
            <w:vAlign w:val="center"/>
            <w:hideMark/>
          </w:tcPr>
          <w:p w14:paraId="7C1F2857" w14:textId="630D45C1"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626E01">
              <w:rPr>
                <w:rFonts w:asciiTheme="minorHAnsi" w:eastAsia="Times New Roman" w:hAnsiTheme="minorHAnsi" w:cstheme="minorHAnsi"/>
                <w:kern w:val="0"/>
                <w:sz w:val="18"/>
                <w:szCs w:val="18"/>
                <w14:ligatures w14:val="none"/>
              </w:rPr>
              <w:t>$0</w:t>
            </w:r>
          </w:p>
        </w:tc>
        <w:tc>
          <w:tcPr>
            <w:tcW w:w="319" w:type="pct"/>
            <w:tcBorders>
              <w:top w:val="nil"/>
              <w:left w:val="nil"/>
              <w:bottom w:val="single" w:sz="8" w:space="0" w:color="875C02"/>
              <w:right w:val="single" w:sz="8" w:space="0" w:color="875C02"/>
            </w:tcBorders>
            <w:shd w:val="clear" w:color="auto" w:fill="auto"/>
            <w:vAlign w:val="center"/>
            <w:hideMark/>
          </w:tcPr>
          <w:p w14:paraId="525B8212"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5" w:type="pct"/>
            <w:tcBorders>
              <w:top w:val="nil"/>
              <w:left w:val="nil"/>
              <w:bottom w:val="single" w:sz="8" w:space="0" w:color="875C02"/>
              <w:right w:val="single" w:sz="8" w:space="0" w:color="875C02"/>
            </w:tcBorders>
            <w:shd w:val="clear" w:color="auto" w:fill="auto"/>
            <w:vAlign w:val="center"/>
            <w:hideMark/>
          </w:tcPr>
          <w:p w14:paraId="1B99DF1B" w14:textId="1D609552"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042505">
              <w:rPr>
                <w:rFonts w:asciiTheme="minorHAnsi" w:eastAsia="Times New Roman" w:hAnsiTheme="minorHAnsi" w:cstheme="minorHAnsi"/>
                <w:kern w:val="0"/>
                <w:sz w:val="18"/>
                <w:szCs w:val="18"/>
                <w14:ligatures w14:val="none"/>
              </w:rPr>
              <w:t>$0</w:t>
            </w:r>
          </w:p>
        </w:tc>
        <w:tc>
          <w:tcPr>
            <w:tcW w:w="319" w:type="pct"/>
            <w:tcBorders>
              <w:top w:val="nil"/>
              <w:left w:val="nil"/>
              <w:bottom w:val="single" w:sz="8" w:space="0" w:color="875C02"/>
              <w:right w:val="single" w:sz="8" w:space="0" w:color="875C02"/>
            </w:tcBorders>
            <w:shd w:val="clear" w:color="auto" w:fill="auto"/>
            <w:vAlign w:val="center"/>
            <w:hideMark/>
          </w:tcPr>
          <w:p w14:paraId="7910DE3B"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0.00</w:t>
            </w:r>
          </w:p>
        </w:tc>
        <w:tc>
          <w:tcPr>
            <w:tcW w:w="445" w:type="pct"/>
            <w:tcBorders>
              <w:top w:val="nil"/>
              <w:left w:val="nil"/>
              <w:bottom w:val="single" w:sz="8" w:space="0" w:color="875C02"/>
              <w:right w:val="single" w:sz="8" w:space="0" w:color="875C02"/>
            </w:tcBorders>
            <w:shd w:val="clear" w:color="000000" w:fill="FDEECD"/>
            <w:vAlign w:val="center"/>
            <w:hideMark/>
          </w:tcPr>
          <w:p w14:paraId="172A6BF5" w14:textId="3DB07E4E"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319" w:type="pct"/>
            <w:tcBorders>
              <w:top w:val="nil"/>
              <w:left w:val="nil"/>
              <w:bottom w:val="single" w:sz="8" w:space="0" w:color="875C02"/>
              <w:right w:val="single" w:sz="8" w:space="0" w:color="875C02"/>
            </w:tcBorders>
            <w:shd w:val="clear" w:color="auto" w:fill="auto"/>
            <w:vAlign w:val="center"/>
            <w:hideMark/>
          </w:tcPr>
          <w:p w14:paraId="517C467B" w14:textId="4B840816"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0.00</w:t>
            </w:r>
          </w:p>
        </w:tc>
      </w:tr>
      <w:tr w:rsidR="004C58C7" w:rsidRPr="00056574" w14:paraId="4CF08E82" w14:textId="77777777" w:rsidTr="00E93B08">
        <w:trPr>
          <w:trHeight w:val="315"/>
        </w:trPr>
        <w:tc>
          <w:tcPr>
            <w:tcW w:w="416" w:type="pct"/>
            <w:tcBorders>
              <w:top w:val="nil"/>
              <w:left w:val="single" w:sz="8" w:space="0" w:color="875C02"/>
              <w:bottom w:val="single" w:sz="8" w:space="0" w:color="875C02"/>
              <w:right w:val="single" w:sz="8" w:space="0" w:color="875C02"/>
            </w:tcBorders>
            <w:shd w:val="clear" w:color="000000" w:fill="FDEECD"/>
            <w:vAlign w:val="center"/>
            <w:hideMark/>
          </w:tcPr>
          <w:p w14:paraId="116E81D3" w14:textId="77777777" w:rsidR="00056574" w:rsidRPr="00960704" w:rsidRDefault="00056574" w:rsidP="00056574">
            <w:pPr>
              <w:spacing w:line="240" w:lineRule="auto"/>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Sanders</w:t>
            </w:r>
          </w:p>
        </w:tc>
        <w:tc>
          <w:tcPr>
            <w:tcW w:w="443" w:type="pct"/>
            <w:tcBorders>
              <w:top w:val="nil"/>
              <w:left w:val="nil"/>
              <w:bottom w:val="single" w:sz="8" w:space="0" w:color="875C02"/>
              <w:right w:val="single" w:sz="8" w:space="0" w:color="875C02"/>
            </w:tcBorders>
            <w:shd w:val="clear" w:color="000000" w:fill="FDEECD"/>
            <w:vAlign w:val="center"/>
            <w:hideMark/>
          </w:tcPr>
          <w:p w14:paraId="57773AE4" w14:textId="67284212"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$450,000</w:t>
            </w:r>
          </w:p>
        </w:tc>
        <w:tc>
          <w:tcPr>
            <w:tcW w:w="288" w:type="pct"/>
            <w:tcBorders>
              <w:top w:val="nil"/>
              <w:left w:val="nil"/>
              <w:bottom w:val="single" w:sz="8" w:space="0" w:color="875C02"/>
              <w:right w:val="single" w:sz="8" w:space="0" w:color="875C02"/>
            </w:tcBorders>
            <w:shd w:val="clear" w:color="000000" w:fill="FDEECD"/>
            <w:vAlign w:val="center"/>
            <w:hideMark/>
          </w:tcPr>
          <w:p w14:paraId="141B225C"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4.47</w:t>
            </w:r>
          </w:p>
        </w:tc>
        <w:tc>
          <w:tcPr>
            <w:tcW w:w="445" w:type="pct"/>
            <w:tcBorders>
              <w:top w:val="nil"/>
              <w:left w:val="nil"/>
              <w:bottom w:val="single" w:sz="8" w:space="0" w:color="875C02"/>
              <w:right w:val="single" w:sz="8" w:space="0" w:color="875C02"/>
            </w:tcBorders>
            <w:shd w:val="clear" w:color="000000" w:fill="FDEECD"/>
            <w:vAlign w:val="center"/>
            <w:hideMark/>
          </w:tcPr>
          <w:p w14:paraId="7001DB9E" w14:textId="03CD43B9"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B56A7D">
              <w:rPr>
                <w:rFonts w:asciiTheme="minorHAnsi" w:eastAsia="Times New Roman" w:hAnsiTheme="minorHAnsi" w:cstheme="minorHAnsi"/>
                <w:kern w:val="0"/>
                <w:sz w:val="18"/>
                <w:szCs w:val="18"/>
                <w14:ligatures w14:val="none"/>
              </w:rPr>
              <w:t>$0</w:t>
            </w:r>
          </w:p>
        </w:tc>
        <w:tc>
          <w:tcPr>
            <w:tcW w:w="350" w:type="pct"/>
            <w:tcBorders>
              <w:top w:val="nil"/>
              <w:left w:val="nil"/>
              <w:bottom w:val="single" w:sz="8" w:space="0" w:color="875C02"/>
              <w:right w:val="single" w:sz="8" w:space="0" w:color="875C02"/>
            </w:tcBorders>
            <w:shd w:val="clear" w:color="000000" w:fill="FDEECD"/>
            <w:vAlign w:val="center"/>
            <w:hideMark/>
          </w:tcPr>
          <w:p w14:paraId="12531F15"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6" w:type="pct"/>
            <w:tcBorders>
              <w:top w:val="nil"/>
              <w:left w:val="nil"/>
              <w:bottom w:val="single" w:sz="8" w:space="0" w:color="875C02"/>
              <w:right w:val="single" w:sz="8" w:space="0" w:color="875C02"/>
            </w:tcBorders>
            <w:shd w:val="clear" w:color="000000" w:fill="FDEECD"/>
            <w:vAlign w:val="center"/>
            <w:hideMark/>
          </w:tcPr>
          <w:p w14:paraId="19DC24A6" w14:textId="2BB3E009"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400851">
              <w:rPr>
                <w:rFonts w:asciiTheme="minorHAnsi" w:eastAsia="Times New Roman" w:hAnsiTheme="minorHAnsi" w:cstheme="minorHAnsi"/>
                <w:kern w:val="0"/>
                <w:sz w:val="18"/>
                <w:szCs w:val="18"/>
                <w14:ligatures w14:val="none"/>
              </w:rPr>
              <w:t>$0</w:t>
            </w:r>
          </w:p>
        </w:tc>
        <w:tc>
          <w:tcPr>
            <w:tcW w:w="318" w:type="pct"/>
            <w:tcBorders>
              <w:top w:val="nil"/>
              <w:left w:val="nil"/>
              <w:bottom w:val="single" w:sz="8" w:space="0" w:color="875C02"/>
              <w:right w:val="single" w:sz="8" w:space="0" w:color="875C02"/>
            </w:tcBorders>
            <w:shd w:val="clear" w:color="000000" w:fill="FDEECD"/>
            <w:vAlign w:val="center"/>
            <w:hideMark/>
          </w:tcPr>
          <w:p w14:paraId="2D76BABD"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5" w:type="pct"/>
            <w:tcBorders>
              <w:top w:val="nil"/>
              <w:left w:val="nil"/>
              <w:bottom w:val="single" w:sz="8" w:space="0" w:color="875C02"/>
              <w:right w:val="single" w:sz="8" w:space="0" w:color="875C02"/>
            </w:tcBorders>
            <w:shd w:val="clear" w:color="000000" w:fill="FDEECD"/>
            <w:vAlign w:val="center"/>
            <w:hideMark/>
          </w:tcPr>
          <w:p w14:paraId="3EE6B49C" w14:textId="1308B250"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626E01">
              <w:rPr>
                <w:rFonts w:asciiTheme="minorHAnsi" w:eastAsia="Times New Roman" w:hAnsiTheme="minorHAnsi" w:cstheme="minorHAnsi"/>
                <w:kern w:val="0"/>
                <w:sz w:val="18"/>
                <w:szCs w:val="18"/>
                <w14:ligatures w14:val="none"/>
              </w:rPr>
              <w:t>$0</w:t>
            </w:r>
          </w:p>
        </w:tc>
        <w:tc>
          <w:tcPr>
            <w:tcW w:w="319" w:type="pct"/>
            <w:tcBorders>
              <w:top w:val="nil"/>
              <w:left w:val="nil"/>
              <w:bottom w:val="single" w:sz="8" w:space="0" w:color="875C02"/>
              <w:right w:val="single" w:sz="8" w:space="0" w:color="875C02"/>
            </w:tcBorders>
            <w:shd w:val="clear" w:color="000000" w:fill="FDEECD"/>
            <w:vAlign w:val="center"/>
            <w:hideMark/>
          </w:tcPr>
          <w:p w14:paraId="33AB973E"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5" w:type="pct"/>
            <w:tcBorders>
              <w:top w:val="nil"/>
              <w:left w:val="nil"/>
              <w:bottom w:val="single" w:sz="8" w:space="0" w:color="875C02"/>
              <w:right w:val="single" w:sz="8" w:space="0" w:color="875C02"/>
            </w:tcBorders>
            <w:shd w:val="clear" w:color="000000" w:fill="FDEECD"/>
            <w:vAlign w:val="center"/>
            <w:hideMark/>
          </w:tcPr>
          <w:p w14:paraId="58D605CE" w14:textId="167C2ED1"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042505">
              <w:rPr>
                <w:rFonts w:asciiTheme="minorHAnsi" w:eastAsia="Times New Roman" w:hAnsiTheme="minorHAnsi" w:cstheme="minorHAnsi"/>
                <w:kern w:val="0"/>
                <w:sz w:val="18"/>
                <w:szCs w:val="18"/>
                <w14:ligatures w14:val="none"/>
              </w:rPr>
              <w:t>$0</w:t>
            </w:r>
          </w:p>
        </w:tc>
        <w:tc>
          <w:tcPr>
            <w:tcW w:w="319" w:type="pct"/>
            <w:tcBorders>
              <w:top w:val="nil"/>
              <w:left w:val="nil"/>
              <w:bottom w:val="single" w:sz="8" w:space="0" w:color="875C02"/>
              <w:right w:val="single" w:sz="8" w:space="0" w:color="875C02"/>
            </w:tcBorders>
            <w:shd w:val="clear" w:color="000000" w:fill="FDEECD"/>
            <w:vAlign w:val="center"/>
            <w:hideMark/>
          </w:tcPr>
          <w:p w14:paraId="25A99956"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0.00</w:t>
            </w:r>
          </w:p>
        </w:tc>
        <w:tc>
          <w:tcPr>
            <w:tcW w:w="445" w:type="pct"/>
            <w:tcBorders>
              <w:top w:val="nil"/>
              <w:left w:val="nil"/>
              <w:bottom w:val="single" w:sz="8" w:space="0" w:color="875C02"/>
              <w:right w:val="single" w:sz="8" w:space="0" w:color="875C02"/>
            </w:tcBorders>
            <w:shd w:val="clear" w:color="000000" w:fill="FDEECD"/>
            <w:vAlign w:val="center"/>
            <w:hideMark/>
          </w:tcPr>
          <w:p w14:paraId="766C487D" w14:textId="2D1A14A8"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$450,000</w:t>
            </w:r>
          </w:p>
        </w:tc>
        <w:tc>
          <w:tcPr>
            <w:tcW w:w="319" w:type="pct"/>
            <w:tcBorders>
              <w:top w:val="nil"/>
              <w:left w:val="nil"/>
              <w:bottom w:val="single" w:sz="8" w:space="0" w:color="875C02"/>
              <w:right w:val="single" w:sz="8" w:space="0" w:color="875C02"/>
            </w:tcBorders>
            <w:shd w:val="clear" w:color="000000" w:fill="FDEECD"/>
            <w:vAlign w:val="center"/>
            <w:hideMark/>
          </w:tcPr>
          <w:p w14:paraId="3325D1DB" w14:textId="23371BEB"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0.56</w:t>
            </w:r>
          </w:p>
        </w:tc>
      </w:tr>
      <w:tr w:rsidR="0067452D" w:rsidRPr="00056574" w14:paraId="180AEB46" w14:textId="77777777" w:rsidTr="00E93B08">
        <w:trPr>
          <w:trHeight w:val="315"/>
        </w:trPr>
        <w:tc>
          <w:tcPr>
            <w:tcW w:w="416" w:type="pct"/>
            <w:tcBorders>
              <w:top w:val="nil"/>
              <w:left w:val="single" w:sz="8" w:space="0" w:color="875C02"/>
              <w:bottom w:val="single" w:sz="8" w:space="0" w:color="875C02"/>
              <w:right w:val="single" w:sz="8" w:space="0" w:color="875C02"/>
            </w:tcBorders>
            <w:shd w:val="clear" w:color="auto" w:fill="auto"/>
            <w:vAlign w:val="center"/>
            <w:hideMark/>
          </w:tcPr>
          <w:p w14:paraId="4397E3CC" w14:textId="77777777" w:rsidR="00056574" w:rsidRPr="00960704" w:rsidRDefault="00056574" w:rsidP="00056574">
            <w:pPr>
              <w:spacing w:line="240" w:lineRule="auto"/>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Sheridan</w:t>
            </w:r>
          </w:p>
        </w:tc>
        <w:tc>
          <w:tcPr>
            <w:tcW w:w="443" w:type="pct"/>
            <w:tcBorders>
              <w:top w:val="nil"/>
              <w:left w:val="nil"/>
              <w:bottom w:val="single" w:sz="8" w:space="0" w:color="875C02"/>
              <w:right w:val="single" w:sz="8" w:space="0" w:color="875C02"/>
            </w:tcBorders>
            <w:shd w:val="clear" w:color="auto" w:fill="auto"/>
            <w:vAlign w:val="center"/>
            <w:hideMark/>
          </w:tcPr>
          <w:p w14:paraId="350AE965" w14:textId="310D0B46"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288" w:type="pct"/>
            <w:tcBorders>
              <w:top w:val="nil"/>
              <w:left w:val="nil"/>
              <w:bottom w:val="single" w:sz="8" w:space="0" w:color="875C02"/>
              <w:right w:val="single" w:sz="8" w:space="0" w:color="875C02"/>
            </w:tcBorders>
            <w:shd w:val="clear" w:color="auto" w:fill="auto"/>
            <w:vAlign w:val="center"/>
            <w:hideMark/>
          </w:tcPr>
          <w:p w14:paraId="7EA88AD3"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5" w:type="pct"/>
            <w:tcBorders>
              <w:top w:val="nil"/>
              <w:left w:val="nil"/>
              <w:bottom w:val="single" w:sz="8" w:space="0" w:color="875C02"/>
              <w:right w:val="single" w:sz="8" w:space="0" w:color="875C02"/>
            </w:tcBorders>
            <w:shd w:val="clear" w:color="auto" w:fill="auto"/>
            <w:vAlign w:val="center"/>
            <w:hideMark/>
          </w:tcPr>
          <w:p w14:paraId="22E2B744" w14:textId="3AC4ECAF"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B56A7D">
              <w:rPr>
                <w:rFonts w:asciiTheme="minorHAnsi" w:eastAsia="Times New Roman" w:hAnsiTheme="minorHAnsi" w:cstheme="minorHAnsi"/>
                <w:kern w:val="0"/>
                <w:sz w:val="18"/>
                <w:szCs w:val="18"/>
                <w14:ligatures w14:val="none"/>
              </w:rPr>
              <w:t>$0</w:t>
            </w:r>
          </w:p>
        </w:tc>
        <w:tc>
          <w:tcPr>
            <w:tcW w:w="350" w:type="pct"/>
            <w:tcBorders>
              <w:top w:val="nil"/>
              <w:left w:val="nil"/>
              <w:bottom w:val="single" w:sz="8" w:space="0" w:color="875C02"/>
              <w:right w:val="single" w:sz="8" w:space="0" w:color="875C02"/>
            </w:tcBorders>
            <w:shd w:val="clear" w:color="auto" w:fill="auto"/>
            <w:vAlign w:val="center"/>
            <w:hideMark/>
          </w:tcPr>
          <w:p w14:paraId="6E9D73DB"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6" w:type="pct"/>
            <w:tcBorders>
              <w:top w:val="nil"/>
              <w:left w:val="nil"/>
              <w:bottom w:val="single" w:sz="8" w:space="0" w:color="875C02"/>
              <w:right w:val="single" w:sz="8" w:space="0" w:color="875C02"/>
            </w:tcBorders>
            <w:shd w:val="clear" w:color="auto" w:fill="auto"/>
            <w:vAlign w:val="center"/>
            <w:hideMark/>
          </w:tcPr>
          <w:p w14:paraId="297295B1" w14:textId="7CC8100C"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400851">
              <w:rPr>
                <w:rFonts w:asciiTheme="minorHAnsi" w:eastAsia="Times New Roman" w:hAnsiTheme="minorHAnsi" w:cstheme="minorHAnsi"/>
                <w:kern w:val="0"/>
                <w:sz w:val="18"/>
                <w:szCs w:val="18"/>
                <w14:ligatures w14:val="none"/>
              </w:rPr>
              <w:t>$0</w:t>
            </w:r>
          </w:p>
        </w:tc>
        <w:tc>
          <w:tcPr>
            <w:tcW w:w="318" w:type="pct"/>
            <w:tcBorders>
              <w:top w:val="nil"/>
              <w:left w:val="nil"/>
              <w:bottom w:val="single" w:sz="8" w:space="0" w:color="875C02"/>
              <w:right w:val="single" w:sz="8" w:space="0" w:color="875C02"/>
            </w:tcBorders>
            <w:shd w:val="clear" w:color="auto" w:fill="auto"/>
            <w:vAlign w:val="center"/>
            <w:hideMark/>
          </w:tcPr>
          <w:p w14:paraId="2BE567F7"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5" w:type="pct"/>
            <w:tcBorders>
              <w:top w:val="nil"/>
              <w:left w:val="nil"/>
              <w:bottom w:val="single" w:sz="8" w:space="0" w:color="875C02"/>
              <w:right w:val="single" w:sz="8" w:space="0" w:color="875C02"/>
            </w:tcBorders>
            <w:shd w:val="clear" w:color="auto" w:fill="auto"/>
            <w:vAlign w:val="center"/>
            <w:hideMark/>
          </w:tcPr>
          <w:p w14:paraId="1AD23F35" w14:textId="328513A8"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626E01">
              <w:rPr>
                <w:rFonts w:asciiTheme="minorHAnsi" w:eastAsia="Times New Roman" w:hAnsiTheme="minorHAnsi" w:cstheme="minorHAnsi"/>
                <w:kern w:val="0"/>
                <w:sz w:val="18"/>
                <w:szCs w:val="18"/>
                <w14:ligatures w14:val="none"/>
              </w:rPr>
              <w:t>$0</w:t>
            </w:r>
          </w:p>
        </w:tc>
        <w:tc>
          <w:tcPr>
            <w:tcW w:w="319" w:type="pct"/>
            <w:tcBorders>
              <w:top w:val="nil"/>
              <w:left w:val="nil"/>
              <w:bottom w:val="single" w:sz="8" w:space="0" w:color="875C02"/>
              <w:right w:val="single" w:sz="8" w:space="0" w:color="875C02"/>
            </w:tcBorders>
            <w:shd w:val="clear" w:color="auto" w:fill="auto"/>
            <w:vAlign w:val="center"/>
            <w:hideMark/>
          </w:tcPr>
          <w:p w14:paraId="0ECF8AE1"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5" w:type="pct"/>
            <w:tcBorders>
              <w:top w:val="nil"/>
              <w:left w:val="nil"/>
              <w:bottom w:val="single" w:sz="8" w:space="0" w:color="875C02"/>
              <w:right w:val="single" w:sz="8" w:space="0" w:color="875C02"/>
            </w:tcBorders>
            <w:shd w:val="clear" w:color="auto" w:fill="auto"/>
            <w:vAlign w:val="center"/>
            <w:hideMark/>
          </w:tcPr>
          <w:p w14:paraId="4B0F9D2C" w14:textId="6916DA61"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042505">
              <w:rPr>
                <w:rFonts w:asciiTheme="minorHAnsi" w:eastAsia="Times New Roman" w:hAnsiTheme="minorHAnsi" w:cstheme="minorHAnsi"/>
                <w:kern w:val="0"/>
                <w:sz w:val="18"/>
                <w:szCs w:val="18"/>
                <w14:ligatures w14:val="none"/>
              </w:rPr>
              <w:t>$0</w:t>
            </w:r>
          </w:p>
        </w:tc>
        <w:tc>
          <w:tcPr>
            <w:tcW w:w="319" w:type="pct"/>
            <w:tcBorders>
              <w:top w:val="nil"/>
              <w:left w:val="nil"/>
              <w:bottom w:val="single" w:sz="8" w:space="0" w:color="875C02"/>
              <w:right w:val="single" w:sz="8" w:space="0" w:color="875C02"/>
            </w:tcBorders>
            <w:shd w:val="clear" w:color="auto" w:fill="auto"/>
            <w:vAlign w:val="center"/>
            <w:hideMark/>
          </w:tcPr>
          <w:p w14:paraId="310D8D1B"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0.00</w:t>
            </w:r>
          </w:p>
        </w:tc>
        <w:tc>
          <w:tcPr>
            <w:tcW w:w="445" w:type="pct"/>
            <w:tcBorders>
              <w:top w:val="nil"/>
              <w:left w:val="nil"/>
              <w:bottom w:val="single" w:sz="8" w:space="0" w:color="875C02"/>
              <w:right w:val="single" w:sz="8" w:space="0" w:color="875C02"/>
            </w:tcBorders>
            <w:shd w:val="clear" w:color="000000" w:fill="FDEECD"/>
            <w:vAlign w:val="center"/>
            <w:hideMark/>
          </w:tcPr>
          <w:p w14:paraId="6FEB22C4" w14:textId="63B41194"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319" w:type="pct"/>
            <w:tcBorders>
              <w:top w:val="nil"/>
              <w:left w:val="nil"/>
              <w:bottom w:val="single" w:sz="8" w:space="0" w:color="875C02"/>
              <w:right w:val="single" w:sz="8" w:space="0" w:color="875C02"/>
            </w:tcBorders>
            <w:shd w:val="clear" w:color="auto" w:fill="auto"/>
            <w:vAlign w:val="center"/>
            <w:hideMark/>
          </w:tcPr>
          <w:p w14:paraId="2AA1B0DE" w14:textId="1436DDBE"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0.00</w:t>
            </w:r>
          </w:p>
        </w:tc>
      </w:tr>
      <w:tr w:rsidR="004C58C7" w:rsidRPr="00056574" w14:paraId="43E782FD" w14:textId="77777777" w:rsidTr="00E93B08">
        <w:trPr>
          <w:trHeight w:val="315"/>
        </w:trPr>
        <w:tc>
          <w:tcPr>
            <w:tcW w:w="416" w:type="pct"/>
            <w:tcBorders>
              <w:top w:val="nil"/>
              <w:left w:val="single" w:sz="8" w:space="0" w:color="875C02"/>
              <w:bottom w:val="single" w:sz="8" w:space="0" w:color="875C02"/>
              <w:right w:val="single" w:sz="8" w:space="0" w:color="875C02"/>
            </w:tcBorders>
            <w:shd w:val="clear" w:color="000000" w:fill="FDEECD"/>
            <w:vAlign w:val="center"/>
            <w:hideMark/>
          </w:tcPr>
          <w:p w14:paraId="75F09FDD" w14:textId="77777777" w:rsidR="00056574" w:rsidRPr="00960704" w:rsidRDefault="00056574" w:rsidP="00056574">
            <w:pPr>
              <w:spacing w:line="240" w:lineRule="auto"/>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Stillwater</w:t>
            </w:r>
          </w:p>
        </w:tc>
        <w:tc>
          <w:tcPr>
            <w:tcW w:w="443" w:type="pct"/>
            <w:tcBorders>
              <w:top w:val="nil"/>
              <w:left w:val="nil"/>
              <w:bottom w:val="single" w:sz="8" w:space="0" w:color="875C02"/>
              <w:right w:val="single" w:sz="8" w:space="0" w:color="875C02"/>
            </w:tcBorders>
            <w:shd w:val="clear" w:color="000000" w:fill="FDEECD"/>
            <w:vAlign w:val="center"/>
            <w:hideMark/>
          </w:tcPr>
          <w:p w14:paraId="2B31CD69" w14:textId="7BF8DAE3"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$50,000</w:t>
            </w:r>
          </w:p>
        </w:tc>
        <w:tc>
          <w:tcPr>
            <w:tcW w:w="288" w:type="pct"/>
            <w:tcBorders>
              <w:top w:val="nil"/>
              <w:left w:val="nil"/>
              <w:bottom w:val="single" w:sz="8" w:space="0" w:color="875C02"/>
              <w:right w:val="single" w:sz="8" w:space="0" w:color="875C02"/>
            </w:tcBorders>
            <w:shd w:val="clear" w:color="000000" w:fill="FDEECD"/>
            <w:vAlign w:val="center"/>
            <w:hideMark/>
          </w:tcPr>
          <w:p w14:paraId="30A1ECD1"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0.5</w:t>
            </w:r>
          </w:p>
        </w:tc>
        <w:tc>
          <w:tcPr>
            <w:tcW w:w="445" w:type="pct"/>
            <w:tcBorders>
              <w:top w:val="nil"/>
              <w:left w:val="nil"/>
              <w:bottom w:val="single" w:sz="8" w:space="0" w:color="875C02"/>
              <w:right w:val="single" w:sz="8" w:space="0" w:color="875C02"/>
            </w:tcBorders>
            <w:shd w:val="clear" w:color="000000" w:fill="FDEECD"/>
            <w:vAlign w:val="center"/>
            <w:hideMark/>
          </w:tcPr>
          <w:p w14:paraId="4F06E631" w14:textId="611FC6FC"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B56A7D">
              <w:rPr>
                <w:rFonts w:asciiTheme="minorHAnsi" w:eastAsia="Times New Roman" w:hAnsiTheme="minorHAnsi" w:cstheme="minorHAnsi"/>
                <w:kern w:val="0"/>
                <w:sz w:val="18"/>
                <w:szCs w:val="18"/>
                <w14:ligatures w14:val="none"/>
              </w:rPr>
              <w:t>$0</w:t>
            </w:r>
          </w:p>
        </w:tc>
        <w:tc>
          <w:tcPr>
            <w:tcW w:w="350" w:type="pct"/>
            <w:tcBorders>
              <w:top w:val="nil"/>
              <w:left w:val="nil"/>
              <w:bottom w:val="single" w:sz="8" w:space="0" w:color="875C02"/>
              <w:right w:val="single" w:sz="8" w:space="0" w:color="875C02"/>
            </w:tcBorders>
            <w:shd w:val="clear" w:color="000000" w:fill="FDEECD"/>
            <w:vAlign w:val="center"/>
            <w:hideMark/>
          </w:tcPr>
          <w:p w14:paraId="56B9BE97"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6" w:type="pct"/>
            <w:tcBorders>
              <w:top w:val="nil"/>
              <w:left w:val="nil"/>
              <w:bottom w:val="single" w:sz="8" w:space="0" w:color="875C02"/>
              <w:right w:val="single" w:sz="8" w:space="0" w:color="875C02"/>
            </w:tcBorders>
            <w:shd w:val="clear" w:color="000000" w:fill="FDEECD"/>
            <w:vAlign w:val="center"/>
            <w:hideMark/>
          </w:tcPr>
          <w:p w14:paraId="2ED18A10" w14:textId="54DD2A45"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400851">
              <w:rPr>
                <w:rFonts w:asciiTheme="minorHAnsi" w:eastAsia="Times New Roman" w:hAnsiTheme="minorHAnsi" w:cstheme="minorHAnsi"/>
                <w:kern w:val="0"/>
                <w:sz w:val="18"/>
                <w:szCs w:val="18"/>
                <w14:ligatures w14:val="none"/>
              </w:rPr>
              <w:t>$0</w:t>
            </w:r>
          </w:p>
        </w:tc>
        <w:tc>
          <w:tcPr>
            <w:tcW w:w="318" w:type="pct"/>
            <w:tcBorders>
              <w:top w:val="nil"/>
              <w:left w:val="nil"/>
              <w:bottom w:val="single" w:sz="8" w:space="0" w:color="875C02"/>
              <w:right w:val="single" w:sz="8" w:space="0" w:color="875C02"/>
            </w:tcBorders>
            <w:shd w:val="clear" w:color="000000" w:fill="FDEECD"/>
            <w:vAlign w:val="center"/>
            <w:hideMark/>
          </w:tcPr>
          <w:p w14:paraId="37AA4E2C"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5" w:type="pct"/>
            <w:tcBorders>
              <w:top w:val="nil"/>
              <w:left w:val="nil"/>
              <w:bottom w:val="single" w:sz="8" w:space="0" w:color="875C02"/>
              <w:right w:val="single" w:sz="8" w:space="0" w:color="875C02"/>
            </w:tcBorders>
            <w:shd w:val="clear" w:color="000000" w:fill="FDEECD"/>
            <w:vAlign w:val="center"/>
            <w:hideMark/>
          </w:tcPr>
          <w:p w14:paraId="1B85B6F8" w14:textId="3394286A"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626E01">
              <w:rPr>
                <w:rFonts w:asciiTheme="minorHAnsi" w:eastAsia="Times New Roman" w:hAnsiTheme="minorHAnsi" w:cstheme="minorHAnsi"/>
                <w:kern w:val="0"/>
                <w:sz w:val="18"/>
                <w:szCs w:val="18"/>
                <w14:ligatures w14:val="none"/>
              </w:rPr>
              <w:t>$0</w:t>
            </w:r>
          </w:p>
        </w:tc>
        <w:tc>
          <w:tcPr>
            <w:tcW w:w="319" w:type="pct"/>
            <w:tcBorders>
              <w:top w:val="nil"/>
              <w:left w:val="nil"/>
              <w:bottom w:val="single" w:sz="8" w:space="0" w:color="875C02"/>
              <w:right w:val="single" w:sz="8" w:space="0" w:color="875C02"/>
            </w:tcBorders>
            <w:shd w:val="clear" w:color="000000" w:fill="FDEECD"/>
            <w:vAlign w:val="center"/>
            <w:hideMark/>
          </w:tcPr>
          <w:p w14:paraId="73C8F86B"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5" w:type="pct"/>
            <w:tcBorders>
              <w:top w:val="nil"/>
              <w:left w:val="nil"/>
              <w:bottom w:val="single" w:sz="8" w:space="0" w:color="875C02"/>
              <w:right w:val="single" w:sz="8" w:space="0" w:color="875C02"/>
            </w:tcBorders>
            <w:shd w:val="clear" w:color="000000" w:fill="FDEECD"/>
            <w:vAlign w:val="center"/>
            <w:hideMark/>
          </w:tcPr>
          <w:p w14:paraId="7FEF2724" w14:textId="762D7AA6"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042505">
              <w:rPr>
                <w:rFonts w:asciiTheme="minorHAnsi" w:eastAsia="Times New Roman" w:hAnsiTheme="minorHAnsi" w:cstheme="minorHAnsi"/>
                <w:kern w:val="0"/>
                <w:sz w:val="18"/>
                <w:szCs w:val="18"/>
                <w14:ligatures w14:val="none"/>
              </w:rPr>
              <w:t>$0</w:t>
            </w:r>
          </w:p>
        </w:tc>
        <w:tc>
          <w:tcPr>
            <w:tcW w:w="319" w:type="pct"/>
            <w:tcBorders>
              <w:top w:val="nil"/>
              <w:left w:val="nil"/>
              <w:bottom w:val="single" w:sz="8" w:space="0" w:color="875C02"/>
              <w:right w:val="single" w:sz="8" w:space="0" w:color="875C02"/>
            </w:tcBorders>
            <w:shd w:val="clear" w:color="000000" w:fill="FDEECD"/>
            <w:vAlign w:val="center"/>
            <w:hideMark/>
          </w:tcPr>
          <w:p w14:paraId="14BD7D1A"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0.00</w:t>
            </w:r>
          </w:p>
        </w:tc>
        <w:tc>
          <w:tcPr>
            <w:tcW w:w="445" w:type="pct"/>
            <w:tcBorders>
              <w:top w:val="nil"/>
              <w:left w:val="nil"/>
              <w:bottom w:val="single" w:sz="8" w:space="0" w:color="875C02"/>
              <w:right w:val="single" w:sz="8" w:space="0" w:color="875C02"/>
            </w:tcBorders>
            <w:shd w:val="clear" w:color="000000" w:fill="FDEECD"/>
            <w:vAlign w:val="center"/>
            <w:hideMark/>
          </w:tcPr>
          <w:p w14:paraId="44750D03" w14:textId="32B630A0"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$50,000</w:t>
            </w:r>
          </w:p>
        </w:tc>
        <w:tc>
          <w:tcPr>
            <w:tcW w:w="319" w:type="pct"/>
            <w:tcBorders>
              <w:top w:val="nil"/>
              <w:left w:val="nil"/>
              <w:bottom w:val="single" w:sz="8" w:space="0" w:color="875C02"/>
              <w:right w:val="single" w:sz="8" w:space="0" w:color="875C02"/>
            </w:tcBorders>
            <w:shd w:val="clear" w:color="000000" w:fill="FDEECD"/>
            <w:vAlign w:val="center"/>
            <w:hideMark/>
          </w:tcPr>
          <w:p w14:paraId="5980F944" w14:textId="17E56D8F"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0.06</w:t>
            </w:r>
          </w:p>
        </w:tc>
      </w:tr>
      <w:tr w:rsidR="0067452D" w:rsidRPr="00056574" w14:paraId="1E23D044" w14:textId="77777777" w:rsidTr="00E93B08">
        <w:trPr>
          <w:trHeight w:val="315"/>
        </w:trPr>
        <w:tc>
          <w:tcPr>
            <w:tcW w:w="416" w:type="pct"/>
            <w:tcBorders>
              <w:top w:val="nil"/>
              <w:left w:val="single" w:sz="8" w:space="0" w:color="875C02"/>
              <w:bottom w:val="single" w:sz="8" w:space="0" w:color="875C02"/>
              <w:right w:val="single" w:sz="8" w:space="0" w:color="875C02"/>
            </w:tcBorders>
            <w:shd w:val="clear" w:color="auto" w:fill="auto"/>
            <w:vAlign w:val="center"/>
            <w:hideMark/>
          </w:tcPr>
          <w:p w14:paraId="23990339" w14:textId="77777777" w:rsidR="00056574" w:rsidRPr="00960704" w:rsidRDefault="00056574" w:rsidP="00056574">
            <w:pPr>
              <w:spacing w:line="240" w:lineRule="auto"/>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Sweet Grass</w:t>
            </w:r>
          </w:p>
        </w:tc>
        <w:tc>
          <w:tcPr>
            <w:tcW w:w="443" w:type="pct"/>
            <w:tcBorders>
              <w:top w:val="nil"/>
              <w:left w:val="nil"/>
              <w:bottom w:val="single" w:sz="8" w:space="0" w:color="875C02"/>
              <w:right w:val="single" w:sz="8" w:space="0" w:color="875C02"/>
            </w:tcBorders>
            <w:shd w:val="clear" w:color="auto" w:fill="auto"/>
            <w:vAlign w:val="center"/>
            <w:hideMark/>
          </w:tcPr>
          <w:p w14:paraId="401D56FB" w14:textId="0AFA1F7E"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288" w:type="pct"/>
            <w:tcBorders>
              <w:top w:val="nil"/>
              <w:left w:val="nil"/>
              <w:bottom w:val="single" w:sz="8" w:space="0" w:color="875C02"/>
              <w:right w:val="single" w:sz="8" w:space="0" w:color="875C02"/>
            </w:tcBorders>
            <w:shd w:val="clear" w:color="auto" w:fill="auto"/>
            <w:vAlign w:val="center"/>
            <w:hideMark/>
          </w:tcPr>
          <w:p w14:paraId="409EBAA4"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5" w:type="pct"/>
            <w:tcBorders>
              <w:top w:val="nil"/>
              <w:left w:val="nil"/>
              <w:bottom w:val="single" w:sz="8" w:space="0" w:color="875C02"/>
              <w:right w:val="single" w:sz="8" w:space="0" w:color="875C02"/>
            </w:tcBorders>
            <w:shd w:val="clear" w:color="auto" w:fill="auto"/>
            <w:vAlign w:val="center"/>
            <w:hideMark/>
          </w:tcPr>
          <w:p w14:paraId="246B0F27" w14:textId="7D86BC39"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B56A7D">
              <w:rPr>
                <w:rFonts w:asciiTheme="minorHAnsi" w:eastAsia="Times New Roman" w:hAnsiTheme="minorHAnsi" w:cstheme="minorHAnsi"/>
                <w:kern w:val="0"/>
                <w:sz w:val="18"/>
                <w:szCs w:val="18"/>
                <w14:ligatures w14:val="none"/>
              </w:rPr>
              <w:t>$0</w:t>
            </w:r>
          </w:p>
        </w:tc>
        <w:tc>
          <w:tcPr>
            <w:tcW w:w="350" w:type="pct"/>
            <w:tcBorders>
              <w:top w:val="nil"/>
              <w:left w:val="nil"/>
              <w:bottom w:val="single" w:sz="8" w:space="0" w:color="875C02"/>
              <w:right w:val="single" w:sz="8" w:space="0" w:color="875C02"/>
            </w:tcBorders>
            <w:shd w:val="clear" w:color="auto" w:fill="auto"/>
            <w:vAlign w:val="center"/>
            <w:hideMark/>
          </w:tcPr>
          <w:p w14:paraId="3A312263"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6" w:type="pct"/>
            <w:tcBorders>
              <w:top w:val="nil"/>
              <w:left w:val="nil"/>
              <w:bottom w:val="single" w:sz="8" w:space="0" w:color="875C02"/>
              <w:right w:val="single" w:sz="8" w:space="0" w:color="875C02"/>
            </w:tcBorders>
            <w:shd w:val="clear" w:color="auto" w:fill="auto"/>
            <w:vAlign w:val="center"/>
            <w:hideMark/>
          </w:tcPr>
          <w:p w14:paraId="0A00F3EE" w14:textId="5C85186D"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400851">
              <w:rPr>
                <w:rFonts w:asciiTheme="minorHAnsi" w:eastAsia="Times New Roman" w:hAnsiTheme="minorHAnsi" w:cstheme="minorHAnsi"/>
                <w:kern w:val="0"/>
                <w:sz w:val="18"/>
                <w:szCs w:val="18"/>
                <w14:ligatures w14:val="none"/>
              </w:rPr>
              <w:t>$0</w:t>
            </w:r>
          </w:p>
        </w:tc>
        <w:tc>
          <w:tcPr>
            <w:tcW w:w="318" w:type="pct"/>
            <w:tcBorders>
              <w:top w:val="nil"/>
              <w:left w:val="nil"/>
              <w:bottom w:val="single" w:sz="8" w:space="0" w:color="875C02"/>
              <w:right w:val="single" w:sz="8" w:space="0" w:color="875C02"/>
            </w:tcBorders>
            <w:shd w:val="clear" w:color="auto" w:fill="auto"/>
            <w:vAlign w:val="center"/>
            <w:hideMark/>
          </w:tcPr>
          <w:p w14:paraId="619A9B45"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5" w:type="pct"/>
            <w:tcBorders>
              <w:top w:val="nil"/>
              <w:left w:val="nil"/>
              <w:bottom w:val="single" w:sz="8" w:space="0" w:color="875C02"/>
              <w:right w:val="single" w:sz="8" w:space="0" w:color="875C02"/>
            </w:tcBorders>
            <w:shd w:val="clear" w:color="auto" w:fill="auto"/>
            <w:vAlign w:val="center"/>
            <w:hideMark/>
          </w:tcPr>
          <w:p w14:paraId="03438D8C" w14:textId="367F779B"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626E01">
              <w:rPr>
                <w:rFonts w:asciiTheme="minorHAnsi" w:eastAsia="Times New Roman" w:hAnsiTheme="minorHAnsi" w:cstheme="minorHAnsi"/>
                <w:kern w:val="0"/>
                <w:sz w:val="18"/>
                <w:szCs w:val="18"/>
                <w14:ligatures w14:val="none"/>
              </w:rPr>
              <w:t>$0</w:t>
            </w:r>
          </w:p>
        </w:tc>
        <w:tc>
          <w:tcPr>
            <w:tcW w:w="319" w:type="pct"/>
            <w:tcBorders>
              <w:top w:val="nil"/>
              <w:left w:val="nil"/>
              <w:bottom w:val="single" w:sz="8" w:space="0" w:color="875C02"/>
              <w:right w:val="single" w:sz="8" w:space="0" w:color="875C02"/>
            </w:tcBorders>
            <w:shd w:val="clear" w:color="auto" w:fill="auto"/>
            <w:vAlign w:val="center"/>
            <w:hideMark/>
          </w:tcPr>
          <w:p w14:paraId="5199E16A"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5" w:type="pct"/>
            <w:tcBorders>
              <w:top w:val="nil"/>
              <w:left w:val="nil"/>
              <w:bottom w:val="single" w:sz="8" w:space="0" w:color="875C02"/>
              <w:right w:val="single" w:sz="8" w:space="0" w:color="875C02"/>
            </w:tcBorders>
            <w:shd w:val="clear" w:color="auto" w:fill="auto"/>
            <w:vAlign w:val="center"/>
            <w:hideMark/>
          </w:tcPr>
          <w:p w14:paraId="17698A23" w14:textId="3FA18421"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042505">
              <w:rPr>
                <w:rFonts w:asciiTheme="minorHAnsi" w:eastAsia="Times New Roman" w:hAnsiTheme="minorHAnsi" w:cstheme="minorHAnsi"/>
                <w:kern w:val="0"/>
                <w:sz w:val="18"/>
                <w:szCs w:val="18"/>
                <w14:ligatures w14:val="none"/>
              </w:rPr>
              <w:t>$0</w:t>
            </w:r>
          </w:p>
        </w:tc>
        <w:tc>
          <w:tcPr>
            <w:tcW w:w="319" w:type="pct"/>
            <w:tcBorders>
              <w:top w:val="nil"/>
              <w:left w:val="nil"/>
              <w:bottom w:val="single" w:sz="8" w:space="0" w:color="875C02"/>
              <w:right w:val="single" w:sz="8" w:space="0" w:color="875C02"/>
            </w:tcBorders>
            <w:shd w:val="clear" w:color="auto" w:fill="auto"/>
            <w:vAlign w:val="center"/>
            <w:hideMark/>
          </w:tcPr>
          <w:p w14:paraId="46E5170A"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0.00</w:t>
            </w:r>
          </w:p>
        </w:tc>
        <w:tc>
          <w:tcPr>
            <w:tcW w:w="445" w:type="pct"/>
            <w:tcBorders>
              <w:top w:val="nil"/>
              <w:left w:val="nil"/>
              <w:bottom w:val="single" w:sz="8" w:space="0" w:color="875C02"/>
              <w:right w:val="single" w:sz="8" w:space="0" w:color="875C02"/>
            </w:tcBorders>
            <w:shd w:val="clear" w:color="000000" w:fill="FDEECD"/>
            <w:vAlign w:val="center"/>
            <w:hideMark/>
          </w:tcPr>
          <w:p w14:paraId="5DB1A88F" w14:textId="33711D23"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319" w:type="pct"/>
            <w:tcBorders>
              <w:top w:val="nil"/>
              <w:left w:val="nil"/>
              <w:bottom w:val="single" w:sz="8" w:space="0" w:color="875C02"/>
              <w:right w:val="single" w:sz="8" w:space="0" w:color="875C02"/>
            </w:tcBorders>
            <w:shd w:val="clear" w:color="auto" w:fill="auto"/>
            <w:vAlign w:val="center"/>
            <w:hideMark/>
          </w:tcPr>
          <w:p w14:paraId="039C4C32" w14:textId="57A8CEE1"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0.00</w:t>
            </w:r>
          </w:p>
        </w:tc>
      </w:tr>
      <w:tr w:rsidR="004C58C7" w:rsidRPr="00056574" w14:paraId="36E0A062" w14:textId="77777777" w:rsidTr="00E93B08">
        <w:trPr>
          <w:trHeight w:val="315"/>
        </w:trPr>
        <w:tc>
          <w:tcPr>
            <w:tcW w:w="416" w:type="pct"/>
            <w:tcBorders>
              <w:top w:val="nil"/>
              <w:left w:val="single" w:sz="8" w:space="0" w:color="875C02"/>
              <w:bottom w:val="single" w:sz="8" w:space="0" w:color="875C02"/>
              <w:right w:val="single" w:sz="8" w:space="0" w:color="875C02"/>
            </w:tcBorders>
            <w:shd w:val="clear" w:color="000000" w:fill="FDEECD"/>
            <w:vAlign w:val="center"/>
            <w:hideMark/>
          </w:tcPr>
          <w:p w14:paraId="5EF979B9" w14:textId="77777777" w:rsidR="00056574" w:rsidRPr="00960704" w:rsidRDefault="00056574" w:rsidP="00056574">
            <w:pPr>
              <w:spacing w:line="240" w:lineRule="auto"/>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Teton</w:t>
            </w:r>
          </w:p>
        </w:tc>
        <w:tc>
          <w:tcPr>
            <w:tcW w:w="443" w:type="pct"/>
            <w:tcBorders>
              <w:top w:val="nil"/>
              <w:left w:val="nil"/>
              <w:bottom w:val="single" w:sz="8" w:space="0" w:color="875C02"/>
              <w:right w:val="single" w:sz="8" w:space="0" w:color="875C02"/>
            </w:tcBorders>
            <w:shd w:val="clear" w:color="000000" w:fill="FDEECD"/>
            <w:vAlign w:val="center"/>
            <w:hideMark/>
          </w:tcPr>
          <w:p w14:paraId="23BF90D1" w14:textId="44C91C0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$22,500</w:t>
            </w:r>
          </w:p>
        </w:tc>
        <w:tc>
          <w:tcPr>
            <w:tcW w:w="288" w:type="pct"/>
            <w:tcBorders>
              <w:top w:val="nil"/>
              <w:left w:val="nil"/>
              <w:bottom w:val="single" w:sz="8" w:space="0" w:color="875C02"/>
              <w:right w:val="single" w:sz="8" w:space="0" w:color="875C02"/>
            </w:tcBorders>
            <w:shd w:val="clear" w:color="000000" w:fill="FDEECD"/>
            <w:vAlign w:val="center"/>
            <w:hideMark/>
          </w:tcPr>
          <w:p w14:paraId="072356E7"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0.22</w:t>
            </w:r>
          </w:p>
        </w:tc>
        <w:tc>
          <w:tcPr>
            <w:tcW w:w="445" w:type="pct"/>
            <w:tcBorders>
              <w:top w:val="nil"/>
              <w:left w:val="nil"/>
              <w:bottom w:val="single" w:sz="8" w:space="0" w:color="875C02"/>
              <w:right w:val="single" w:sz="8" w:space="0" w:color="875C02"/>
            </w:tcBorders>
            <w:shd w:val="clear" w:color="000000" w:fill="FDEECD"/>
            <w:vAlign w:val="center"/>
            <w:hideMark/>
          </w:tcPr>
          <w:p w14:paraId="71C99F80" w14:textId="14F3F202"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B56A7D">
              <w:rPr>
                <w:rFonts w:asciiTheme="minorHAnsi" w:eastAsia="Times New Roman" w:hAnsiTheme="minorHAnsi" w:cstheme="minorHAnsi"/>
                <w:kern w:val="0"/>
                <w:sz w:val="18"/>
                <w:szCs w:val="18"/>
                <w14:ligatures w14:val="none"/>
              </w:rPr>
              <w:t>$0</w:t>
            </w:r>
          </w:p>
        </w:tc>
        <w:tc>
          <w:tcPr>
            <w:tcW w:w="350" w:type="pct"/>
            <w:tcBorders>
              <w:top w:val="nil"/>
              <w:left w:val="nil"/>
              <w:bottom w:val="single" w:sz="8" w:space="0" w:color="875C02"/>
              <w:right w:val="single" w:sz="8" w:space="0" w:color="875C02"/>
            </w:tcBorders>
            <w:shd w:val="clear" w:color="000000" w:fill="FDEECD"/>
            <w:vAlign w:val="center"/>
            <w:hideMark/>
          </w:tcPr>
          <w:p w14:paraId="5EF8EB8E"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6" w:type="pct"/>
            <w:tcBorders>
              <w:top w:val="nil"/>
              <w:left w:val="nil"/>
              <w:bottom w:val="single" w:sz="8" w:space="0" w:color="875C02"/>
              <w:right w:val="single" w:sz="8" w:space="0" w:color="875C02"/>
            </w:tcBorders>
            <w:shd w:val="clear" w:color="000000" w:fill="FDEECD"/>
            <w:vAlign w:val="center"/>
            <w:hideMark/>
          </w:tcPr>
          <w:p w14:paraId="0E71A2BF" w14:textId="6F0CF26A"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$526,500</w:t>
            </w:r>
          </w:p>
        </w:tc>
        <w:tc>
          <w:tcPr>
            <w:tcW w:w="318" w:type="pct"/>
            <w:tcBorders>
              <w:top w:val="nil"/>
              <w:left w:val="nil"/>
              <w:bottom w:val="single" w:sz="8" w:space="0" w:color="875C02"/>
              <w:right w:val="single" w:sz="8" w:space="0" w:color="875C02"/>
            </w:tcBorders>
            <w:shd w:val="clear" w:color="000000" w:fill="FDEECD"/>
            <w:vAlign w:val="center"/>
            <w:hideMark/>
          </w:tcPr>
          <w:p w14:paraId="387D2C0A"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3.72</w:t>
            </w:r>
          </w:p>
        </w:tc>
        <w:tc>
          <w:tcPr>
            <w:tcW w:w="445" w:type="pct"/>
            <w:tcBorders>
              <w:top w:val="nil"/>
              <w:left w:val="nil"/>
              <w:bottom w:val="single" w:sz="8" w:space="0" w:color="875C02"/>
              <w:right w:val="single" w:sz="8" w:space="0" w:color="875C02"/>
            </w:tcBorders>
            <w:shd w:val="clear" w:color="000000" w:fill="FDEECD"/>
            <w:vAlign w:val="center"/>
            <w:hideMark/>
          </w:tcPr>
          <w:p w14:paraId="350F4D61" w14:textId="462A5FB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626E01">
              <w:rPr>
                <w:rFonts w:asciiTheme="minorHAnsi" w:eastAsia="Times New Roman" w:hAnsiTheme="minorHAnsi" w:cstheme="minorHAnsi"/>
                <w:kern w:val="0"/>
                <w:sz w:val="18"/>
                <w:szCs w:val="18"/>
                <w14:ligatures w14:val="none"/>
              </w:rPr>
              <w:t>$0</w:t>
            </w:r>
          </w:p>
        </w:tc>
        <w:tc>
          <w:tcPr>
            <w:tcW w:w="319" w:type="pct"/>
            <w:tcBorders>
              <w:top w:val="nil"/>
              <w:left w:val="nil"/>
              <w:bottom w:val="single" w:sz="8" w:space="0" w:color="875C02"/>
              <w:right w:val="single" w:sz="8" w:space="0" w:color="875C02"/>
            </w:tcBorders>
            <w:shd w:val="clear" w:color="000000" w:fill="FDEECD"/>
            <w:vAlign w:val="center"/>
            <w:hideMark/>
          </w:tcPr>
          <w:p w14:paraId="27186299"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5" w:type="pct"/>
            <w:tcBorders>
              <w:top w:val="nil"/>
              <w:left w:val="nil"/>
              <w:bottom w:val="single" w:sz="8" w:space="0" w:color="875C02"/>
              <w:right w:val="single" w:sz="8" w:space="0" w:color="875C02"/>
            </w:tcBorders>
            <w:shd w:val="clear" w:color="000000" w:fill="FDEECD"/>
            <w:vAlign w:val="center"/>
            <w:hideMark/>
          </w:tcPr>
          <w:p w14:paraId="6D8B51AF" w14:textId="2E23FF1C"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042505">
              <w:rPr>
                <w:rFonts w:asciiTheme="minorHAnsi" w:eastAsia="Times New Roman" w:hAnsiTheme="minorHAnsi" w:cstheme="minorHAnsi"/>
                <w:kern w:val="0"/>
                <w:sz w:val="18"/>
                <w:szCs w:val="18"/>
                <w14:ligatures w14:val="none"/>
              </w:rPr>
              <w:t>$0</w:t>
            </w:r>
          </w:p>
        </w:tc>
        <w:tc>
          <w:tcPr>
            <w:tcW w:w="319" w:type="pct"/>
            <w:tcBorders>
              <w:top w:val="nil"/>
              <w:left w:val="nil"/>
              <w:bottom w:val="single" w:sz="8" w:space="0" w:color="875C02"/>
              <w:right w:val="single" w:sz="8" w:space="0" w:color="875C02"/>
            </w:tcBorders>
            <w:shd w:val="clear" w:color="000000" w:fill="FDEECD"/>
            <w:vAlign w:val="center"/>
            <w:hideMark/>
          </w:tcPr>
          <w:p w14:paraId="14C99911"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0.00</w:t>
            </w:r>
          </w:p>
        </w:tc>
        <w:tc>
          <w:tcPr>
            <w:tcW w:w="445" w:type="pct"/>
            <w:tcBorders>
              <w:top w:val="nil"/>
              <w:left w:val="nil"/>
              <w:bottom w:val="single" w:sz="8" w:space="0" w:color="875C02"/>
              <w:right w:val="single" w:sz="8" w:space="0" w:color="875C02"/>
            </w:tcBorders>
            <w:shd w:val="clear" w:color="000000" w:fill="FDEECD"/>
            <w:vAlign w:val="center"/>
            <w:hideMark/>
          </w:tcPr>
          <w:p w14:paraId="1501E9A2" w14:textId="306D874A"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$549,000</w:t>
            </w:r>
          </w:p>
        </w:tc>
        <w:tc>
          <w:tcPr>
            <w:tcW w:w="319" w:type="pct"/>
            <w:tcBorders>
              <w:top w:val="nil"/>
              <w:left w:val="nil"/>
              <w:bottom w:val="single" w:sz="8" w:space="0" w:color="875C02"/>
              <w:right w:val="single" w:sz="8" w:space="0" w:color="875C02"/>
            </w:tcBorders>
            <w:shd w:val="clear" w:color="000000" w:fill="FDEECD"/>
            <w:vAlign w:val="center"/>
            <w:hideMark/>
          </w:tcPr>
          <w:p w14:paraId="056CB822" w14:textId="26948F78"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0.68</w:t>
            </w:r>
          </w:p>
        </w:tc>
      </w:tr>
      <w:tr w:rsidR="0067452D" w:rsidRPr="00056574" w14:paraId="49A4A558" w14:textId="77777777" w:rsidTr="00E93B08">
        <w:trPr>
          <w:trHeight w:val="315"/>
        </w:trPr>
        <w:tc>
          <w:tcPr>
            <w:tcW w:w="416" w:type="pct"/>
            <w:tcBorders>
              <w:top w:val="nil"/>
              <w:left w:val="single" w:sz="8" w:space="0" w:color="875C02"/>
              <w:bottom w:val="single" w:sz="8" w:space="0" w:color="875C02"/>
              <w:right w:val="single" w:sz="8" w:space="0" w:color="875C02"/>
            </w:tcBorders>
            <w:shd w:val="clear" w:color="auto" w:fill="auto"/>
            <w:vAlign w:val="center"/>
            <w:hideMark/>
          </w:tcPr>
          <w:p w14:paraId="627593A2" w14:textId="77777777" w:rsidR="00056574" w:rsidRPr="00960704" w:rsidRDefault="00056574" w:rsidP="00056574">
            <w:pPr>
              <w:spacing w:line="240" w:lineRule="auto"/>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Toole</w:t>
            </w:r>
          </w:p>
        </w:tc>
        <w:tc>
          <w:tcPr>
            <w:tcW w:w="443" w:type="pct"/>
            <w:tcBorders>
              <w:top w:val="nil"/>
              <w:left w:val="nil"/>
              <w:bottom w:val="single" w:sz="8" w:space="0" w:color="875C02"/>
              <w:right w:val="single" w:sz="8" w:space="0" w:color="875C02"/>
            </w:tcBorders>
            <w:shd w:val="clear" w:color="auto" w:fill="auto"/>
            <w:vAlign w:val="center"/>
            <w:hideMark/>
          </w:tcPr>
          <w:p w14:paraId="53ADAB5B" w14:textId="64439601"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$450,000</w:t>
            </w:r>
          </w:p>
        </w:tc>
        <w:tc>
          <w:tcPr>
            <w:tcW w:w="288" w:type="pct"/>
            <w:tcBorders>
              <w:top w:val="nil"/>
              <w:left w:val="nil"/>
              <w:bottom w:val="single" w:sz="8" w:space="0" w:color="875C02"/>
              <w:right w:val="single" w:sz="8" w:space="0" w:color="875C02"/>
            </w:tcBorders>
            <w:shd w:val="clear" w:color="auto" w:fill="auto"/>
            <w:vAlign w:val="center"/>
            <w:hideMark/>
          </w:tcPr>
          <w:p w14:paraId="4893A56A"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4.47</w:t>
            </w:r>
          </w:p>
        </w:tc>
        <w:tc>
          <w:tcPr>
            <w:tcW w:w="445" w:type="pct"/>
            <w:tcBorders>
              <w:top w:val="nil"/>
              <w:left w:val="nil"/>
              <w:bottom w:val="single" w:sz="8" w:space="0" w:color="875C02"/>
              <w:right w:val="single" w:sz="8" w:space="0" w:color="875C02"/>
            </w:tcBorders>
            <w:shd w:val="clear" w:color="auto" w:fill="auto"/>
            <w:vAlign w:val="center"/>
            <w:hideMark/>
          </w:tcPr>
          <w:p w14:paraId="633DA7CD" w14:textId="0FDE9F66"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$350,000</w:t>
            </w:r>
          </w:p>
        </w:tc>
        <w:tc>
          <w:tcPr>
            <w:tcW w:w="350" w:type="pct"/>
            <w:tcBorders>
              <w:top w:val="nil"/>
              <w:left w:val="nil"/>
              <w:bottom w:val="single" w:sz="8" w:space="0" w:color="875C02"/>
              <w:right w:val="single" w:sz="8" w:space="0" w:color="875C02"/>
            </w:tcBorders>
            <w:shd w:val="clear" w:color="auto" w:fill="auto"/>
            <w:vAlign w:val="center"/>
            <w:hideMark/>
          </w:tcPr>
          <w:p w14:paraId="4F5B4A93"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1.75</w:t>
            </w:r>
          </w:p>
        </w:tc>
        <w:tc>
          <w:tcPr>
            <w:tcW w:w="446" w:type="pct"/>
            <w:tcBorders>
              <w:top w:val="nil"/>
              <w:left w:val="nil"/>
              <w:bottom w:val="single" w:sz="8" w:space="0" w:color="875C02"/>
              <w:right w:val="single" w:sz="8" w:space="0" w:color="875C02"/>
            </w:tcBorders>
            <w:shd w:val="clear" w:color="auto" w:fill="auto"/>
            <w:vAlign w:val="center"/>
            <w:hideMark/>
          </w:tcPr>
          <w:p w14:paraId="7C48C0D7" w14:textId="15889E45"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77480F">
              <w:rPr>
                <w:rFonts w:asciiTheme="minorHAnsi" w:eastAsia="Times New Roman" w:hAnsiTheme="minorHAnsi" w:cstheme="minorHAnsi"/>
                <w:kern w:val="0"/>
                <w:sz w:val="18"/>
                <w:szCs w:val="18"/>
                <w14:ligatures w14:val="none"/>
              </w:rPr>
              <w:t>$0</w:t>
            </w:r>
          </w:p>
        </w:tc>
        <w:tc>
          <w:tcPr>
            <w:tcW w:w="318" w:type="pct"/>
            <w:tcBorders>
              <w:top w:val="nil"/>
              <w:left w:val="nil"/>
              <w:bottom w:val="single" w:sz="8" w:space="0" w:color="875C02"/>
              <w:right w:val="single" w:sz="8" w:space="0" w:color="875C02"/>
            </w:tcBorders>
            <w:shd w:val="clear" w:color="auto" w:fill="auto"/>
            <w:vAlign w:val="center"/>
            <w:hideMark/>
          </w:tcPr>
          <w:p w14:paraId="0E1AF756"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5" w:type="pct"/>
            <w:tcBorders>
              <w:top w:val="nil"/>
              <w:left w:val="nil"/>
              <w:bottom w:val="single" w:sz="8" w:space="0" w:color="875C02"/>
              <w:right w:val="single" w:sz="8" w:space="0" w:color="875C02"/>
            </w:tcBorders>
            <w:shd w:val="clear" w:color="auto" w:fill="auto"/>
            <w:vAlign w:val="center"/>
            <w:hideMark/>
          </w:tcPr>
          <w:p w14:paraId="3B8F6234" w14:textId="1F25DA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626E01">
              <w:rPr>
                <w:rFonts w:asciiTheme="minorHAnsi" w:eastAsia="Times New Roman" w:hAnsiTheme="minorHAnsi" w:cstheme="minorHAnsi"/>
                <w:kern w:val="0"/>
                <w:sz w:val="18"/>
                <w:szCs w:val="18"/>
                <w14:ligatures w14:val="none"/>
              </w:rPr>
              <w:t>$0</w:t>
            </w:r>
          </w:p>
        </w:tc>
        <w:tc>
          <w:tcPr>
            <w:tcW w:w="319" w:type="pct"/>
            <w:tcBorders>
              <w:top w:val="nil"/>
              <w:left w:val="nil"/>
              <w:bottom w:val="single" w:sz="8" w:space="0" w:color="875C02"/>
              <w:right w:val="single" w:sz="8" w:space="0" w:color="875C02"/>
            </w:tcBorders>
            <w:shd w:val="clear" w:color="auto" w:fill="auto"/>
            <w:vAlign w:val="center"/>
            <w:hideMark/>
          </w:tcPr>
          <w:p w14:paraId="06B73511"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5" w:type="pct"/>
            <w:tcBorders>
              <w:top w:val="nil"/>
              <w:left w:val="nil"/>
              <w:bottom w:val="single" w:sz="8" w:space="0" w:color="875C02"/>
              <w:right w:val="single" w:sz="8" w:space="0" w:color="875C02"/>
            </w:tcBorders>
            <w:shd w:val="clear" w:color="auto" w:fill="auto"/>
            <w:vAlign w:val="center"/>
            <w:hideMark/>
          </w:tcPr>
          <w:p w14:paraId="3D7B8E4A" w14:textId="5FD6987F"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$700,000</w:t>
            </w:r>
          </w:p>
        </w:tc>
        <w:tc>
          <w:tcPr>
            <w:tcW w:w="319" w:type="pct"/>
            <w:tcBorders>
              <w:top w:val="nil"/>
              <w:left w:val="nil"/>
              <w:bottom w:val="single" w:sz="8" w:space="0" w:color="875C02"/>
              <w:right w:val="single" w:sz="8" w:space="0" w:color="875C02"/>
            </w:tcBorders>
            <w:shd w:val="clear" w:color="auto" w:fill="auto"/>
            <w:vAlign w:val="center"/>
            <w:hideMark/>
          </w:tcPr>
          <w:p w14:paraId="480E80CD"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6.12</w:t>
            </w:r>
          </w:p>
        </w:tc>
        <w:tc>
          <w:tcPr>
            <w:tcW w:w="445" w:type="pct"/>
            <w:tcBorders>
              <w:top w:val="nil"/>
              <w:left w:val="nil"/>
              <w:bottom w:val="single" w:sz="8" w:space="0" w:color="875C02"/>
              <w:right w:val="single" w:sz="8" w:space="0" w:color="875C02"/>
            </w:tcBorders>
            <w:shd w:val="clear" w:color="000000" w:fill="FDEECD"/>
            <w:vAlign w:val="center"/>
            <w:hideMark/>
          </w:tcPr>
          <w:p w14:paraId="6F702318" w14:textId="6383CF36"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$1,500,000</w:t>
            </w:r>
          </w:p>
        </w:tc>
        <w:tc>
          <w:tcPr>
            <w:tcW w:w="319" w:type="pct"/>
            <w:tcBorders>
              <w:top w:val="nil"/>
              <w:left w:val="nil"/>
              <w:bottom w:val="single" w:sz="8" w:space="0" w:color="875C02"/>
              <w:right w:val="single" w:sz="8" w:space="0" w:color="875C02"/>
            </w:tcBorders>
            <w:shd w:val="clear" w:color="auto" w:fill="auto"/>
            <w:vAlign w:val="center"/>
            <w:hideMark/>
          </w:tcPr>
          <w:p w14:paraId="3BFF3BC4" w14:textId="2C50ADFD"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1.86</w:t>
            </w:r>
          </w:p>
        </w:tc>
      </w:tr>
      <w:tr w:rsidR="004C58C7" w:rsidRPr="00056574" w14:paraId="2A76A874" w14:textId="77777777" w:rsidTr="00E93B08">
        <w:trPr>
          <w:trHeight w:val="315"/>
        </w:trPr>
        <w:tc>
          <w:tcPr>
            <w:tcW w:w="416" w:type="pct"/>
            <w:tcBorders>
              <w:top w:val="nil"/>
              <w:left w:val="single" w:sz="8" w:space="0" w:color="875C02"/>
              <w:bottom w:val="single" w:sz="8" w:space="0" w:color="875C02"/>
              <w:right w:val="single" w:sz="8" w:space="0" w:color="875C02"/>
            </w:tcBorders>
            <w:shd w:val="clear" w:color="000000" w:fill="FDEECD"/>
            <w:vAlign w:val="center"/>
            <w:hideMark/>
          </w:tcPr>
          <w:p w14:paraId="4C680453" w14:textId="77777777" w:rsidR="00056574" w:rsidRPr="00960704" w:rsidRDefault="00056574" w:rsidP="00056574">
            <w:pPr>
              <w:spacing w:line="240" w:lineRule="auto"/>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Treasure</w:t>
            </w:r>
          </w:p>
        </w:tc>
        <w:tc>
          <w:tcPr>
            <w:tcW w:w="443" w:type="pct"/>
            <w:tcBorders>
              <w:top w:val="nil"/>
              <w:left w:val="nil"/>
              <w:bottom w:val="single" w:sz="8" w:space="0" w:color="875C02"/>
              <w:right w:val="single" w:sz="8" w:space="0" w:color="875C02"/>
            </w:tcBorders>
            <w:shd w:val="clear" w:color="000000" w:fill="FDEECD"/>
            <w:vAlign w:val="center"/>
            <w:hideMark/>
          </w:tcPr>
          <w:p w14:paraId="4D7AB872" w14:textId="26EF81C5"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288" w:type="pct"/>
            <w:tcBorders>
              <w:top w:val="nil"/>
              <w:left w:val="nil"/>
              <w:bottom w:val="single" w:sz="8" w:space="0" w:color="875C02"/>
              <w:right w:val="single" w:sz="8" w:space="0" w:color="875C02"/>
            </w:tcBorders>
            <w:shd w:val="clear" w:color="000000" w:fill="FDEECD"/>
            <w:vAlign w:val="center"/>
            <w:hideMark/>
          </w:tcPr>
          <w:p w14:paraId="7802D483"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5" w:type="pct"/>
            <w:tcBorders>
              <w:top w:val="nil"/>
              <w:left w:val="nil"/>
              <w:bottom w:val="single" w:sz="8" w:space="0" w:color="875C02"/>
              <w:right w:val="single" w:sz="8" w:space="0" w:color="875C02"/>
            </w:tcBorders>
            <w:shd w:val="clear" w:color="000000" w:fill="FDEECD"/>
            <w:vAlign w:val="center"/>
            <w:hideMark/>
          </w:tcPr>
          <w:p w14:paraId="1F9FA366" w14:textId="245A8570"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350" w:type="pct"/>
            <w:tcBorders>
              <w:top w:val="nil"/>
              <w:left w:val="nil"/>
              <w:bottom w:val="single" w:sz="8" w:space="0" w:color="875C02"/>
              <w:right w:val="single" w:sz="8" w:space="0" w:color="875C02"/>
            </w:tcBorders>
            <w:shd w:val="clear" w:color="000000" w:fill="FDEECD"/>
            <w:vAlign w:val="center"/>
            <w:hideMark/>
          </w:tcPr>
          <w:p w14:paraId="4A4C32A2"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6" w:type="pct"/>
            <w:tcBorders>
              <w:top w:val="nil"/>
              <w:left w:val="nil"/>
              <w:bottom w:val="single" w:sz="8" w:space="0" w:color="875C02"/>
              <w:right w:val="single" w:sz="8" w:space="0" w:color="875C02"/>
            </w:tcBorders>
            <w:shd w:val="clear" w:color="000000" w:fill="FDEECD"/>
            <w:vAlign w:val="center"/>
            <w:hideMark/>
          </w:tcPr>
          <w:p w14:paraId="683F3BA1" w14:textId="60E305AE"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77480F">
              <w:rPr>
                <w:rFonts w:asciiTheme="minorHAnsi" w:eastAsia="Times New Roman" w:hAnsiTheme="minorHAnsi" w:cstheme="minorHAnsi"/>
                <w:kern w:val="0"/>
                <w:sz w:val="18"/>
                <w:szCs w:val="18"/>
                <w14:ligatures w14:val="none"/>
              </w:rPr>
              <w:t>$0</w:t>
            </w:r>
          </w:p>
        </w:tc>
        <w:tc>
          <w:tcPr>
            <w:tcW w:w="318" w:type="pct"/>
            <w:tcBorders>
              <w:top w:val="nil"/>
              <w:left w:val="nil"/>
              <w:bottom w:val="single" w:sz="8" w:space="0" w:color="875C02"/>
              <w:right w:val="single" w:sz="8" w:space="0" w:color="875C02"/>
            </w:tcBorders>
            <w:shd w:val="clear" w:color="000000" w:fill="FDEECD"/>
            <w:vAlign w:val="center"/>
            <w:hideMark/>
          </w:tcPr>
          <w:p w14:paraId="5CDF73F7"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5" w:type="pct"/>
            <w:tcBorders>
              <w:top w:val="nil"/>
              <w:left w:val="nil"/>
              <w:bottom w:val="single" w:sz="8" w:space="0" w:color="875C02"/>
              <w:right w:val="single" w:sz="8" w:space="0" w:color="875C02"/>
            </w:tcBorders>
            <w:shd w:val="clear" w:color="000000" w:fill="FDEECD"/>
            <w:vAlign w:val="center"/>
            <w:hideMark/>
          </w:tcPr>
          <w:p w14:paraId="0370BAD4" w14:textId="00CEB14C"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$400,000</w:t>
            </w:r>
          </w:p>
        </w:tc>
        <w:tc>
          <w:tcPr>
            <w:tcW w:w="319" w:type="pct"/>
            <w:tcBorders>
              <w:top w:val="nil"/>
              <w:left w:val="nil"/>
              <w:bottom w:val="single" w:sz="8" w:space="0" w:color="875C02"/>
              <w:right w:val="single" w:sz="8" w:space="0" w:color="875C02"/>
            </w:tcBorders>
            <w:shd w:val="clear" w:color="000000" w:fill="FDEECD"/>
            <w:vAlign w:val="center"/>
            <w:hideMark/>
          </w:tcPr>
          <w:p w14:paraId="16BC004E"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1.45</w:t>
            </w:r>
          </w:p>
        </w:tc>
        <w:tc>
          <w:tcPr>
            <w:tcW w:w="445" w:type="pct"/>
            <w:tcBorders>
              <w:top w:val="nil"/>
              <w:left w:val="nil"/>
              <w:bottom w:val="single" w:sz="8" w:space="0" w:color="875C02"/>
              <w:right w:val="single" w:sz="8" w:space="0" w:color="875C02"/>
            </w:tcBorders>
            <w:shd w:val="clear" w:color="000000" w:fill="FDEECD"/>
            <w:vAlign w:val="center"/>
            <w:hideMark/>
          </w:tcPr>
          <w:p w14:paraId="45646709" w14:textId="14744E49"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$50,000</w:t>
            </w:r>
          </w:p>
        </w:tc>
        <w:tc>
          <w:tcPr>
            <w:tcW w:w="319" w:type="pct"/>
            <w:tcBorders>
              <w:top w:val="nil"/>
              <w:left w:val="nil"/>
              <w:bottom w:val="single" w:sz="8" w:space="0" w:color="875C02"/>
              <w:right w:val="single" w:sz="8" w:space="0" w:color="875C02"/>
            </w:tcBorders>
            <w:shd w:val="clear" w:color="000000" w:fill="FDEECD"/>
            <w:vAlign w:val="center"/>
            <w:hideMark/>
          </w:tcPr>
          <w:p w14:paraId="37D18EAD"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0.44</w:t>
            </w:r>
          </w:p>
        </w:tc>
        <w:tc>
          <w:tcPr>
            <w:tcW w:w="445" w:type="pct"/>
            <w:tcBorders>
              <w:top w:val="nil"/>
              <w:left w:val="nil"/>
              <w:bottom w:val="single" w:sz="8" w:space="0" w:color="875C02"/>
              <w:right w:val="single" w:sz="8" w:space="0" w:color="875C02"/>
            </w:tcBorders>
            <w:shd w:val="clear" w:color="000000" w:fill="FDEECD"/>
            <w:vAlign w:val="center"/>
            <w:hideMark/>
          </w:tcPr>
          <w:p w14:paraId="7D5B447B" w14:textId="49DF63DD"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$450,000</w:t>
            </w:r>
          </w:p>
        </w:tc>
        <w:tc>
          <w:tcPr>
            <w:tcW w:w="319" w:type="pct"/>
            <w:tcBorders>
              <w:top w:val="nil"/>
              <w:left w:val="nil"/>
              <w:bottom w:val="single" w:sz="8" w:space="0" w:color="875C02"/>
              <w:right w:val="single" w:sz="8" w:space="0" w:color="875C02"/>
            </w:tcBorders>
            <w:shd w:val="clear" w:color="000000" w:fill="FDEECD"/>
            <w:vAlign w:val="center"/>
            <w:hideMark/>
          </w:tcPr>
          <w:p w14:paraId="315F2762" w14:textId="6DEE5908"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0.56</w:t>
            </w:r>
          </w:p>
        </w:tc>
      </w:tr>
      <w:tr w:rsidR="0067452D" w:rsidRPr="00056574" w14:paraId="14DAF3A2" w14:textId="77777777" w:rsidTr="00E93B08">
        <w:trPr>
          <w:trHeight w:val="315"/>
        </w:trPr>
        <w:tc>
          <w:tcPr>
            <w:tcW w:w="416" w:type="pct"/>
            <w:tcBorders>
              <w:top w:val="nil"/>
              <w:left w:val="single" w:sz="8" w:space="0" w:color="875C02"/>
              <w:bottom w:val="single" w:sz="8" w:space="0" w:color="875C02"/>
              <w:right w:val="single" w:sz="8" w:space="0" w:color="875C02"/>
            </w:tcBorders>
            <w:shd w:val="clear" w:color="auto" w:fill="auto"/>
            <w:vAlign w:val="center"/>
            <w:hideMark/>
          </w:tcPr>
          <w:p w14:paraId="2529396B" w14:textId="77777777" w:rsidR="00056574" w:rsidRPr="00960704" w:rsidRDefault="00056574" w:rsidP="00056574">
            <w:pPr>
              <w:spacing w:line="240" w:lineRule="auto"/>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Valley</w:t>
            </w:r>
          </w:p>
        </w:tc>
        <w:tc>
          <w:tcPr>
            <w:tcW w:w="443" w:type="pct"/>
            <w:tcBorders>
              <w:top w:val="nil"/>
              <w:left w:val="nil"/>
              <w:bottom w:val="single" w:sz="8" w:space="0" w:color="875C02"/>
              <w:right w:val="single" w:sz="8" w:space="0" w:color="875C02"/>
            </w:tcBorders>
            <w:shd w:val="clear" w:color="auto" w:fill="auto"/>
            <w:vAlign w:val="center"/>
            <w:hideMark/>
          </w:tcPr>
          <w:p w14:paraId="398C7817" w14:textId="1A06E53C"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$450,000</w:t>
            </w:r>
          </w:p>
        </w:tc>
        <w:tc>
          <w:tcPr>
            <w:tcW w:w="288" w:type="pct"/>
            <w:tcBorders>
              <w:top w:val="nil"/>
              <w:left w:val="nil"/>
              <w:bottom w:val="single" w:sz="8" w:space="0" w:color="875C02"/>
              <w:right w:val="single" w:sz="8" w:space="0" w:color="875C02"/>
            </w:tcBorders>
            <w:shd w:val="clear" w:color="auto" w:fill="auto"/>
            <w:vAlign w:val="center"/>
            <w:hideMark/>
          </w:tcPr>
          <w:p w14:paraId="5CE7E95D"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4.47</w:t>
            </w:r>
          </w:p>
        </w:tc>
        <w:tc>
          <w:tcPr>
            <w:tcW w:w="445" w:type="pct"/>
            <w:tcBorders>
              <w:top w:val="nil"/>
              <w:left w:val="nil"/>
              <w:bottom w:val="single" w:sz="8" w:space="0" w:color="875C02"/>
              <w:right w:val="single" w:sz="8" w:space="0" w:color="875C02"/>
            </w:tcBorders>
            <w:shd w:val="clear" w:color="auto" w:fill="auto"/>
            <w:vAlign w:val="center"/>
            <w:hideMark/>
          </w:tcPr>
          <w:p w14:paraId="47F07AEA" w14:textId="73D56512"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$28,500</w:t>
            </w:r>
          </w:p>
        </w:tc>
        <w:tc>
          <w:tcPr>
            <w:tcW w:w="350" w:type="pct"/>
            <w:tcBorders>
              <w:top w:val="nil"/>
              <w:left w:val="nil"/>
              <w:bottom w:val="single" w:sz="8" w:space="0" w:color="875C02"/>
              <w:right w:val="single" w:sz="8" w:space="0" w:color="875C02"/>
            </w:tcBorders>
            <w:shd w:val="clear" w:color="auto" w:fill="auto"/>
            <w:vAlign w:val="center"/>
            <w:hideMark/>
          </w:tcPr>
          <w:p w14:paraId="6FA82C96"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0.14</w:t>
            </w:r>
          </w:p>
        </w:tc>
        <w:tc>
          <w:tcPr>
            <w:tcW w:w="446" w:type="pct"/>
            <w:tcBorders>
              <w:top w:val="nil"/>
              <w:left w:val="nil"/>
              <w:bottom w:val="single" w:sz="8" w:space="0" w:color="875C02"/>
              <w:right w:val="single" w:sz="8" w:space="0" w:color="875C02"/>
            </w:tcBorders>
            <w:shd w:val="clear" w:color="auto" w:fill="auto"/>
            <w:vAlign w:val="center"/>
            <w:hideMark/>
          </w:tcPr>
          <w:p w14:paraId="21C35E92" w14:textId="16EAD5B8"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77480F">
              <w:rPr>
                <w:rFonts w:asciiTheme="minorHAnsi" w:eastAsia="Times New Roman" w:hAnsiTheme="minorHAnsi" w:cstheme="minorHAnsi"/>
                <w:kern w:val="0"/>
                <w:sz w:val="18"/>
                <w:szCs w:val="18"/>
                <w14:ligatures w14:val="none"/>
              </w:rPr>
              <w:t>$0</w:t>
            </w:r>
          </w:p>
        </w:tc>
        <w:tc>
          <w:tcPr>
            <w:tcW w:w="318" w:type="pct"/>
            <w:tcBorders>
              <w:top w:val="nil"/>
              <w:left w:val="nil"/>
              <w:bottom w:val="single" w:sz="8" w:space="0" w:color="875C02"/>
              <w:right w:val="single" w:sz="8" w:space="0" w:color="875C02"/>
            </w:tcBorders>
            <w:shd w:val="clear" w:color="auto" w:fill="auto"/>
            <w:vAlign w:val="center"/>
            <w:hideMark/>
          </w:tcPr>
          <w:p w14:paraId="5F0FC60D"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5" w:type="pct"/>
            <w:tcBorders>
              <w:top w:val="nil"/>
              <w:left w:val="nil"/>
              <w:bottom w:val="single" w:sz="8" w:space="0" w:color="875C02"/>
              <w:right w:val="single" w:sz="8" w:space="0" w:color="875C02"/>
            </w:tcBorders>
            <w:shd w:val="clear" w:color="auto" w:fill="auto"/>
            <w:vAlign w:val="center"/>
            <w:hideMark/>
          </w:tcPr>
          <w:p w14:paraId="7B2DD7B5" w14:textId="7C26A7A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$48,974</w:t>
            </w:r>
          </w:p>
        </w:tc>
        <w:tc>
          <w:tcPr>
            <w:tcW w:w="319" w:type="pct"/>
            <w:tcBorders>
              <w:top w:val="nil"/>
              <w:left w:val="nil"/>
              <w:bottom w:val="single" w:sz="8" w:space="0" w:color="875C02"/>
              <w:right w:val="single" w:sz="8" w:space="0" w:color="875C02"/>
            </w:tcBorders>
            <w:shd w:val="clear" w:color="auto" w:fill="auto"/>
            <w:vAlign w:val="center"/>
            <w:hideMark/>
          </w:tcPr>
          <w:p w14:paraId="28B925AE"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0.17</w:t>
            </w:r>
          </w:p>
        </w:tc>
        <w:tc>
          <w:tcPr>
            <w:tcW w:w="445" w:type="pct"/>
            <w:tcBorders>
              <w:top w:val="nil"/>
              <w:left w:val="nil"/>
              <w:bottom w:val="single" w:sz="8" w:space="0" w:color="875C02"/>
              <w:right w:val="single" w:sz="8" w:space="0" w:color="875C02"/>
            </w:tcBorders>
            <w:shd w:val="clear" w:color="auto" w:fill="auto"/>
            <w:vAlign w:val="center"/>
            <w:hideMark/>
          </w:tcPr>
          <w:p w14:paraId="61E73F7A" w14:textId="607551E1"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C74461">
              <w:rPr>
                <w:rFonts w:asciiTheme="minorHAnsi" w:eastAsia="Times New Roman" w:hAnsiTheme="minorHAnsi" w:cstheme="minorHAnsi"/>
                <w:kern w:val="0"/>
                <w:sz w:val="18"/>
                <w:szCs w:val="18"/>
                <w14:ligatures w14:val="none"/>
              </w:rPr>
              <w:t>$0</w:t>
            </w:r>
          </w:p>
        </w:tc>
        <w:tc>
          <w:tcPr>
            <w:tcW w:w="319" w:type="pct"/>
            <w:tcBorders>
              <w:top w:val="nil"/>
              <w:left w:val="nil"/>
              <w:bottom w:val="single" w:sz="8" w:space="0" w:color="875C02"/>
              <w:right w:val="single" w:sz="8" w:space="0" w:color="875C02"/>
            </w:tcBorders>
            <w:shd w:val="clear" w:color="auto" w:fill="auto"/>
            <w:vAlign w:val="center"/>
            <w:hideMark/>
          </w:tcPr>
          <w:p w14:paraId="7F7B1F28"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0.00</w:t>
            </w:r>
          </w:p>
        </w:tc>
        <w:tc>
          <w:tcPr>
            <w:tcW w:w="445" w:type="pct"/>
            <w:tcBorders>
              <w:top w:val="nil"/>
              <w:left w:val="nil"/>
              <w:bottom w:val="single" w:sz="8" w:space="0" w:color="875C02"/>
              <w:right w:val="single" w:sz="8" w:space="0" w:color="875C02"/>
            </w:tcBorders>
            <w:shd w:val="clear" w:color="000000" w:fill="FDEECD"/>
            <w:vAlign w:val="center"/>
            <w:hideMark/>
          </w:tcPr>
          <w:p w14:paraId="31673AB1" w14:textId="2D84BA0D"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$527,474</w:t>
            </w:r>
          </w:p>
        </w:tc>
        <w:tc>
          <w:tcPr>
            <w:tcW w:w="319" w:type="pct"/>
            <w:tcBorders>
              <w:top w:val="nil"/>
              <w:left w:val="nil"/>
              <w:bottom w:val="single" w:sz="8" w:space="0" w:color="875C02"/>
              <w:right w:val="single" w:sz="8" w:space="0" w:color="875C02"/>
            </w:tcBorders>
            <w:shd w:val="clear" w:color="auto" w:fill="auto"/>
            <w:vAlign w:val="center"/>
            <w:hideMark/>
          </w:tcPr>
          <w:p w14:paraId="60436733" w14:textId="60B6DD49"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0.66</w:t>
            </w:r>
          </w:p>
        </w:tc>
      </w:tr>
      <w:tr w:rsidR="004C58C7" w:rsidRPr="00056574" w14:paraId="64F6B2BA" w14:textId="77777777" w:rsidTr="00E93B08">
        <w:trPr>
          <w:trHeight w:val="315"/>
        </w:trPr>
        <w:tc>
          <w:tcPr>
            <w:tcW w:w="416" w:type="pct"/>
            <w:tcBorders>
              <w:top w:val="nil"/>
              <w:left w:val="single" w:sz="8" w:space="0" w:color="875C02"/>
              <w:bottom w:val="single" w:sz="8" w:space="0" w:color="875C02"/>
              <w:right w:val="single" w:sz="8" w:space="0" w:color="875C02"/>
            </w:tcBorders>
            <w:shd w:val="clear" w:color="000000" w:fill="FDEECD"/>
            <w:vAlign w:val="center"/>
            <w:hideMark/>
          </w:tcPr>
          <w:p w14:paraId="2EC15B1B" w14:textId="77777777" w:rsidR="00056574" w:rsidRPr="00960704" w:rsidRDefault="00056574" w:rsidP="00056574">
            <w:pPr>
              <w:spacing w:line="240" w:lineRule="auto"/>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Wheatland</w:t>
            </w:r>
          </w:p>
        </w:tc>
        <w:tc>
          <w:tcPr>
            <w:tcW w:w="443" w:type="pct"/>
            <w:tcBorders>
              <w:top w:val="nil"/>
              <w:left w:val="nil"/>
              <w:bottom w:val="single" w:sz="8" w:space="0" w:color="875C02"/>
              <w:right w:val="single" w:sz="8" w:space="0" w:color="875C02"/>
            </w:tcBorders>
            <w:shd w:val="clear" w:color="000000" w:fill="FDEECD"/>
            <w:vAlign w:val="center"/>
            <w:hideMark/>
          </w:tcPr>
          <w:p w14:paraId="4AD0D8B3" w14:textId="1B1ABCDD"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300E63">
              <w:rPr>
                <w:rFonts w:asciiTheme="minorHAnsi" w:eastAsia="Times New Roman" w:hAnsiTheme="minorHAnsi" w:cstheme="minorHAnsi"/>
                <w:kern w:val="0"/>
                <w:sz w:val="18"/>
                <w:szCs w:val="18"/>
                <w14:ligatures w14:val="none"/>
              </w:rPr>
              <w:t>$0</w:t>
            </w:r>
          </w:p>
        </w:tc>
        <w:tc>
          <w:tcPr>
            <w:tcW w:w="288" w:type="pct"/>
            <w:tcBorders>
              <w:top w:val="nil"/>
              <w:left w:val="nil"/>
              <w:bottom w:val="single" w:sz="8" w:space="0" w:color="875C02"/>
              <w:right w:val="single" w:sz="8" w:space="0" w:color="875C02"/>
            </w:tcBorders>
            <w:shd w:val="clear" w:color="000000" w:fill="FDEECD"/>
            <w:vAlign w:val="center"/>
            <w:hideMark/>
          </w:tcPr>
          <w:p w14:paraId="49162637"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5" w:type="pct"/>
            <w:tcBorders>
              <w:top w:val="nil"/>
              <w:left w:val="nil"/>
              <w:bottom w:val="single" w:sz="8" w:space="0" w:color="875C02"/>
              <w:right w:val="single" w:sz="8" w:space="0" w:color="875C02"/>
            </w:tcBorders>
            <w:shd w:val="clear" w:color="000000" w:fill="FDEECD"/>
            <w:vAlign w:val="center"/>
            <w:hideMark/>
          </w:tcPr>
          <w:p w14:paraId="71C4E7FD" w14:textId="05512EE8"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$600,000</w:t>
            </w:r>
          </w:p>
        </w:tc>
        <w:tc>
          <w:tcPr>
            <w:tcW w:w="350" w:type="pct"/>
            <w:tcBorders>
              <w:top w:val="nil"/>
              <w:left w:val="nil"/>
              <w:bottom w:val="single" w:sz="8" w:space="0" w:color="875C02"/>
              <w:right w:val="single" w:sz="8" w:space="0" w:color="875C02"/>
            </w:tcBorders>
            <w:shd w:val="clear" w:color="000000" w:fill="FDEECD"/>
            <w:vAlign w:val="center"/>
            <w:hideMark/>
          </w:tcPr>
          <w:p w14:paraId="2A04D736"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3</w:t>
            </w:r>
          </w:p>
        </w:tc>
        <w:tc>
          <w:tcPr>
            <w:tcW w:w="446" w:type="pct"/>
            <w:tcBorders>
              <w:top w:val="nil"/>
              <w:left w:val="nil"/>
              <w:bottom w:val="single" w:sz="8" w:space="0" w:color="875C02"/>
              <w:right w:val="single" w:sz="8" w:space="0" w:color="875C02"/>
            </w:tcBorders>
            <w:shd w:val="clear" w:color="000000" w:fill="FDEECD"/>
            <w:vAlign w:val="center"/>
            <w:hideMark/>
          </w:tcPr>
          <w:p w14:paraId="16C107AA" w14:textId="6C9884E5"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77480F">
              <w:rPr>
                <w:rFonts w:asciiTheme="minorHAnsi" w:eastAsia="Times New Roman" w:hAnsiTheme="minorHAnsi" w:cstheme="minorHAnsi"/>
                <w:kern w:val="0"/>
                <w:sz w:val="18"/>
                <w:szCs w:val="18"/>
                <w14:ligatures w14:val="none"/>
              </w:rPr>
              <w:t>$0</w:t>
            </w:r>
          </w:p>
        </w:tc>
        <w:tc>
          <w:tcPr>
            <w:tcW w:w="318" w:type="pct"/>
            <w:tcBorders>
              <w:top w:val="nil"/>
              <w:left w:val="nil"/>
              <w:bottom w:val="single" w:sz="8" w:space="0" w:color="875C02"/>
              <w:right w:val="single" w:sz="8" w:space="0" w:color="875C02"/>
            </w:tcBorders>
            <w:shd w:val="clear" w:color="000000" w:fill="FDEECD"/>
            <w:vAlign w:val="center"/>
            <w:hideMark/>
          </w:tcPr>
          <w:p w14:paraId="064FBE75"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5" w:type="pct"/>
            <w:tcBorders>
              <w:top w:val="nil"/>
              <w:left w:val="nil"/>
              <w:bottom w:val="single" w:sz="8" w:space="0" w:color="875C02"/>
              <w:right w:val="single" w:sz="8" w:space="0" w:color="875C02"/>
            </w:tcBorders>
            <w:shd w:val="clear" w:color="000000" w:fill="FDEECD"/>
            <w:vAlign w:val="center"/>
            <w:hideMark/>
          </w:tcPr>
          <w:p w14:paraId="3C4A3CBC" w14:textId="3F3098D5"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607845">
              <w:rPr>
                <w:rFonts w:asciiTheme="minorHAnsi" w:eastAsia="Times New Roman" w:hAnsiTheme="minorHAnsi" w:cstheme="minorHAnsi"/>
                <w:kern w:val="0"/>
                <w:sz w:val="18"/>
                <w:szCs w:val="18"/>
                <w14:ligatures w14:val="none"/>
              </w:rPr>
              <w:t>$0</w:t>
            </w:r>
          </w:p>
        </w:tc>
        <w:tc>
          <w:tcPr>
            <w:tcW w:w="319" w:type="pct"/>
            <w:tcBorders>
              <w:top w:val="nil"/>
              <w:left w:val="nil"/>
              <w:bottom w:val="single" w:sz="8" w:space="0" w:color="875C02"/>
              <w:right w:val="single" w:sz="8" w:space="0" w:color="875C02"/>
            </w:tcBorders>
            <w:shd w:val="clear" w:color="000000" w:fill="FDEECD"/>
            <w:vAlign w:val="center"/>
            <w:hideMark/>
          </w:tcPr>
          <w:p w14:paraId="0708D4E9"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5" w:type="pct"/>
            <w:tcBorders>
              <w:top w:val="nil"/>
              <w:left w:val="nil"/>
              <w:bottom w:val="single" w:sz="8" w:space="0" w:color="875C02"/>
              <w:right w:val="single" w:sz="8" w:space="0" w:color="875C02"/>
            </w:tcBorders>
            <w:shd w:val="clear" w:color="000000" w:fill="FDEECD"/>
            <w:vAlign w:val="center"/>
            <w:hideMark/>
          </w:tcPr>
          <w:p w14:paraId="78DCB599" w14:textId="23929AD3"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C74461">
              <w:rPr>
                <w:rFonts w:asciiTheme="minorHAnsi" w:eastAsia="Times New Roman" w:hAnsiTheme="minorHAnsi" w:cstheme="minorHAnsi"/>
                <w:kern w:val="0"/>
                <w:sz w:val="18"/>
                <w:szCs w:val="18"/>
                <w14:ligatures w14:val="none"/>
              </w:rPr>
              <w:t>$0</w:t>
            </w:r>
          </w:p>
        </w:tc>
        <w:tc>
          <w:tcPr>
            <w:tcW w:w="319" w:type="pct"/>
            <w:tcBorders>
              <w:top w:val="nil"/>
              <w:left w:val="nil"/>
              <w:bottom w:val="single" w:sz="8" w:space="0" w:color="875C02"/>
              <w:right w:val="single" w:sz="8" w:space="0" w:color="875C02"/>
            </w:tcBorders>
            <w:shd w:val="clear" w:color="000000" w:fill="FDEECD"/>
            <w:vAlign w:val="center"/>
            <w:hideMark/>
          </w:tcPr>
          <w:p w14:paraId="462FAF4F"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0.00</w:t>
            </w:r>
          </w:p>
        </w:tc>
        <w:tc>
          <w:tcPr>
            <w:tcW w:w="445" w:type="pct"/>
            <w:tcBorders>
              <w:top w:val="nil"/>
              <w:left w:val="nil"/>
              <w:bottom w:val="single" w:sz="8" w:space="0" w:color="875C02"/>
              <w:right w:val="single" w:sz="8" w:space="0" w:color="875C02"/>
            </w:tcBorders>
            <w:shd w:val="clear" w:color="000000" w:fill="FDEECD"/>
            <w:vAlign w:val="center"/>
            <w:hideMark/>
          </w:tcPr>
          <w:p w14:paraId="2E6545F0" w14:textId="2C2E822A"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$600,000</w:t>
            </w:r>
          </w:p>
        </w:tc>
        <w:tc>
          <w:tcPr>
            <w:tcW w:w="319" w:type="pct"/>
            <w:tcBorders>
              <w:top w:val="nil"/>
              <w:left w:val="nil"/>
              <w:bottom w:val="single" w:sz="8" w:space="0" w:color="875C02"/>
              <w:right w:val="single" w:sz="8" w:space="0" w:color="875C02"/>
            </w:tcBorders>
            <w:shd w:val="clear" w:color="000000" w:fill="FDEECD"/>
            <w:vAlign w:val="center"/>
            <w:hideMark/>
          </w:tcPr>
          <w:p w14:paraId="7E38D2AA" w14:textId="4340ADE2"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0.75</w:t>
            </w:r>
          </w:p>
        </w:tc>
      </w:tr>
      <w:tr w:rsidR="0067452D" w:rsidRPr="00056574" w14:paraId="2EB57E7A" w14:textId="77777777" w:rsidTr="00E93B08">
        <w:trPr>
          <w:trHeight w:val="315"/>
        </w:trPr>
        <w:tc>
          <w:tcPr>
            <w:tcW w:w="416" w:type="pct"/>
            <w:tcBorders>
              <w:top w:val="nil"/>
              <w:left w:val="single" w:sz="8" w:space="0" w:color="875C02"/>
              <w:bottom w:val="single" w:sz="8" w:space="0" w:color="875C02"/>
              <w:right w:val="single" w:sz="8" w:space="0" w:color="875C02"/>
            </w:tcBorders>
            <w:shd w:val="clear" w:color="auto" w:fill="auto"/>
            <w:vAlign w:val="center"/>
            <w:hideMark/>
          </w:tcPr>
          <w:p w14:paraId="673363DB" w14:textId="77777777" w:rsidR="00056574" w:rsidRPr="00960704" w:rsidRDefault="00056574" w:rsidP="00056574">
            <w:pPr>
              <w:spacing w:line="240" w:lineRule="auto"/>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Wibaux</w:t>
            </w:r>
          </w:p>
        </w:tc>
        <w:tc>
          <w:tcPr>
            <w:tcW w:w="443" w:type="pct"/>
            <w:tcBorders>
              <w:top w:val="nil"/>
              <w:left w:val="nil"/>
              <w:bottom w:val="single" w:sz="8" w:space="0" w:color="875C02"/>
              <w:right w:val="single" w:sz="8" w:space="0" w:color="875C02"/>
            </w:tcBorders>
            <w:shd w:val="clear" w:color="auto" w:fill="auto"/>
            <w:vAlign w:val="center"/>
            <w:hideMark/>
          </w:tcPr>
          <w:p w14:paraId="398AC40B" w14:textId="75F5FD8D"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300E63">
              <w:rPr>
                <w:rFonts w:asciiTheme="minorHAnsi" w:eastAsia="Times New Roman" w:hAnsiTheme="minorHAnsi" w:cstheme="minorHAnsi"/>
                <w:kern w:val="0"/>
                <w:sz w:val="18"/>
                <w:szCs w:val="18"/>
                <w14:ligatures w14:val="none"/>
              </w:rPr>
              <w:t>$0</w:t>
            </w:r>
          </w:p>
        </w:tc>
        <w:tc>
          <w:tcPr>
            <w:tcW w:w="288" w:type="pct"/>
            <w:tcBorders>
              <w:top w:val="nil"/>
              <w:left w:val="nil"/>
              <w:bottom w:val="single" w:sz="8" w:space="0" w:color="875C02"/>
              <w:right w:val="single" w:sz="8" w:space="0" w:color="875C02"/>
            </w:tcBorders>
            <w:shd w:val="clear" w:color="auto" w:fill="auto"/>
            <w:vAlign w:val="center"/>
            <w:hideMark/>
          </w:tcPr>
          <w:p w14:paraId="1B8F9AA9"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5" w:type="pct"/>
            <w:tcBorders>
              <w:top w:val="nil"/>
              <w:left w:val="nil"/>
              <w:bottom w:val="single" w:sz="8" w:space="0" w:color="875C02"/>
              <w:right w:val="single" w:sz="8" w:space="0" w:color="875C02"/>
            </w:tcBorders>
            <w:shd w:val="clear" w:color="auto" w:fill="auto"/>
            <w:vAlign w:val="center"/>
            <w:hideMark/>
          </w:tcPr>
          <w:p w14:paraId="6F2D15DD" w14:textId="2BA63919"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$600,000</w:t>
            </w:r>
          </w:p>
        </w:tc>
        <w:tc>
          <w:tcPr>
            <w:tcW w:w="350" w:type="pct"/>
            <w:tcBorders>
              <w:top w:val="nil"/>
              <w:left w:val="nil"/>
              <w:bottom w:val="single" w:sz="8" w:space="0" w:color="875C02"/>
              <w:right w:val="single" w:sz="8" w:space="0" w:color="875C02"/>
            </w:tcBorders>
            <w:shd w:val="clear" w:color="auto" w:fill="auto"/>
            <w:vAlign w:val="center"/>
            <w:hideMark/>
          </w:tcPr>
          <w:p w14:paraId="2FACC2A3"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3</w:t>
            </w:r>
          </w:p>
        </w:tc>
        <w:tc>
          <w:tcPr>
            <w:tcW w:w="446" w:type="pct"/>
            <w:tcBorders>
              <w:top w:val="nil"/>
              <w:left w:val="nil"/>
              <w:bottom w:val="single" w:sz="8" w:space="0" w:color="875C02"/>
              <w:right w:val="single" w:sz="8" w:space="0" w:color="875C02"/>
            </w:tcBorders>
            <w:shd w:val="clear" w:color="auto" w:fill="auto"/>
            <w:vAlign w:val="center"/>
            <w:hideMark/>
          </w:tcPr>
          <w:p w14:paraId="11B3AABA" w14:textId="69D94AFA"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77480F">
              <w:rPr>
                <w:rFonts w:asciiTheme="minorHAnsi" w:eastAsia="Times New Roman" w:hAnsiTheme="minorHAnsi" w:cstheme="minorHAnsi"/>
                <w:kern w:val="0"/>
                <w:sz w:val="18"/>
                <w:szCs w:val="18"/>
                <w14:ligatures w14:val="none"/>
              </w:rPr>
              <w:t>$0</w:t>
            </w:r>
          </w:p>
        </w:tc>
        <w:tc>
          <w:tcPr>
            <w:tcW w:w="318" w:type="pct"/>
            <w:tcBorders>
              <w:top w:val="nil"/>
              <w:left w:val="nil"/>
              <w:bottom w:val="single" w:sz="8" w:space="0" w:color="875C02"/>
              <w:right w:val="single" w:sz="8" w:space="0" w:color="875C02"/>
            </w:tcBorders>
            <w:shd w:val="clear" w:color="auto" w:fill="auto"/>
            <w:vAlign w:val="center"/>
            <w:hideMark/>
          </w:tcPr>
          <w:p w14:paraId="34A96E4C"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5" w:type="pct"/>
            <w:tcBorders>
              <w:top w:val="nil"/>
              <w:left w:val="nil"/>
              <w:bottom w:val="single" w:sz="8" w:space="0" w:color="875C02"/>
              <w:right w:val="single" w:sz="8" w:space="0" w:color="875C02"/>
            </w:tcBorders>
            <w:shd w:val="clear" w:color="auto" w:fill="auto"/>
            <w:vAlign w:val="center"/>
            <w:hideMark/>
          </w:tcPr>
          <w:p w14:paraId="62F93372" w14:textId="6C6BC34E"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607845">
              <w:rPr>
                <w:rFonts w:asciiTheme="minorHAnsi" w:eastAsia="Times New Roman" w:hAnsiTheme="minorHAnsi" w:cstheme="minorHAnsi"/>
                <w:kern w:val="0"/>
                <w:sz w:val="18"/>
                <w:szCs w:val="18"/>
                <w14:ligatures w14:val="none"/>
              </w:rPr>
              <w:t>$0</w:t>
            </w:r>
          </w:p>
        </w:tc>
        <w:tc>
          <w:tcPr>
            <w:tcW w:w="319" w:type="pct"/>
            <w:tcBorders>
              <w:top w:val="nil"/>
              <w:left w:val="nil"/>
              <w:bottom w:val="single" w:sz="8" w:space="0" w:color="875C02"/>
              <w:right w:val="single" w:sz="8" w:space="0" w:color="875C02"/>
            </w:tcBorders>
            <w:shd w:val="clear" w:color="auto" w:fill="auto"/>
            <w:vAlign w:val="center"/>
            <w:hideMark/>
          </w:tcPr>
          <w:p w14:paraId="0D379474"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w:t>
            </w:r>
          </w:p>
        </w:tc>
        <w:tc>
          <w:tcPr>
            <w:tcW w:w="445" w:type="pct"/>
            <w:tcBorders>
              <w:top w:val="nil"/>
              <w:left w:val="nil"/>
              <w:bottom w:val="single" w:sz="8" w:space="0" w:color="875C02"/>
              <w:right w:val="single" w:sz="8" w:space="0" w:color="875C02"/>
            </w:tcBorders>
            <w:shd w:val="clear" w:color="auto" w:fill="auto"/>
            <w:vAlign w:val="center"/>
            <w:hideMark/>
          </w:tcPr>
          <w:p w14:paraId="2846D92B" w14:textId="554614AF"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C74461">
              <w:rPr>
                <w:rFonts w:asciiTheme="minorHAnsi" w:eastAsia="Times New Roman" w:hAnsiTheme="minorHAnsi" w:cstheme="minorHAnsi"/>
                <w:kern w:val="0"/>
                <w:sz w:val="18"/>
                <w:szCs w:val="18"/>
                <w14:ligatures w14:val="none"/>
              </w:rPr>
              <w:t>$0</w:t>
            </w:r>
          </w:p>
        </w:tc>
        <w:tc>
          <w:tcPr>
            <w:tcW w:w="319" w:type="pct"/>
            <w:tcBorders>
              <w:top w:val="nil"/>
              <w:left w:val="nil"/>
              <w:bottom w:val="single" w:sz="8" w:space="0" w:color="875C02"/>
              <w:right w:val="single" w:sz="8" w:space="0" w:color="875C02"/>
            </w:tcBorders>
            <w:shd w:val="clear" w:color="auto" w:fill="auto"/>
            <w:vAlign w:val="center"/>
            <w:hideMark/>
          </w:tcPr>
          <w:p w14:paraId="410614D9"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0.00</w:t>
            </w:r>
          </w:p>
        </w:tc>
        <w:tc>
          <w:tcPr>
            <w:tcW w:w="445" w:type="pct"/>
            <w:tcBorders>
              <w:top w:val="nil"/>
              <w:left w:val="nil"/>
              <w:bottom w:val="single" w:sz="8" w:space="0" w:color="875C02"/>
              <w:right w:val="single" w:sz="8" w:space="0" w:color="875C02"/>
            </w:tcBorders>
            <w:shd w:val="clear" w:color="000000" w:fill="FDEECD"/>
            <w:vAlign w:val="center"/>
            <w:hideMark/>
          </w:tcPr>
          <w:p w14:paraId="215A9496" w14:textId="2DCD231C"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$600,000</w:t>
            </w:r>
          </w:p>
        </w:tc>
        <w:tc>
          <w:tcPr>
            <w:tcW w:w="319" w:type="pct"/>
            <w:tcBorders>
              <w:top w:val="nil"/>
              <w:left w:val="nil"/>
              <w:bottom w:val="single" w:sz="8" w:space="0" w:color="875C02"/>
              <w:right w:val="single" w:sz="8" w:space="0" w:color="875C02"/>
            </w:tcBorders>
            <w:shd w:val="clear" w:color="auto" w:fill="auto"/>
            <w:vAlign w:val="center"/>
            <w:hideMark/>
          </w:tcPr>
          <w:p w14:paraId="2B030A79" w14:textId="3183AB72"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0.75</w:t>
            </w:r>
          </w:p>
        </w:tc>
      </w:tr>
      <w:tr w:rsidR="004C58C7" w:rsidRPr="00056574" w14:paraId="58CEE074" w14:textId="77777777" w:rsidTr="00E93B08">
        <w:trPr>
          <w:trHeight w:val="315"/>
        </w:trPr>
        <w:tc>
          <w:tcPr>
            <w:tcW w:w="416" w:type="pct"/>
            <w:tcBorders>
              <w:top w:val="nil"/>
              <w:left w:val="single" w:sz="8" w:space="0" w:color="875C02"/>
              <w:bottom w:val="single" w:sz="8" w:space="0" w:color="875C02"/>
              <w:right w:val="single" w:sz="8" w:space="0" w:color="875C02"/>
            </w:tcBorders>
            <w:shd w:val="clear" w:color="000000" w:fill="FDEECD"/>
            <w:vAlign w:val="center"/>
            <w:hideMark/>
          </w:tcPr>
          <w:p w14:paraId="03C1E2D8" w14:textId="77777777" w:rsidR="00056574" w:rsidRPr="00960704" w:rsidRDefault="00056574" w:rsidP="00056574">
            <w:pPr>
              <w:spacing w:line="240" w:lineRule="auto"/>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Yellowstone</w:t>
            </w:r>
          </w:p>
        </w:tc>
        <w:tc>
          <w:tcPr>
            <w:tcW w:w="443" w:type="pct"/>
            <w:tcBorders>
              <w:top w:val="nil"/>
              <w:left w:val="nil"/>
              <w:bottom w:val="single" w:sz="8" w:space="0" w:color="875C02"/>
              <w:right w:val="single" w:sz="8" w:space="0" w:color="875C02"/>
            </w:tcBorders>
            <w:shd w:val="clear" w:color="000000" w:fill="FDEECD"/>
            <w:vAlign w:val="center"/>
            <w:hideMark/>
          </w:tcPr>
          <w:p w14:paraId="402827C0" w14:textId="112E221A"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$1,565,000</w:t>
            </w:r>
          </w:p>
        </w:tc>
        <w:tc>
          <w:tcPr>
            <w:tcW w:w="288" w:type="pct"/>
            <w:tcBorders>
              <w:top w:val="nil"/>
              <w:left w:val="nil"/>
              <w:bottom w:val="single" w:sz="8" w:space="0" w:color="875C02"/>
              <w:right w:val="single" w:sz="8" w:space="0" w:color="875C02"/>
            </w:tcBorders>
            <w:shd w:val="clear" w:color="000000" w:fill="FDEECD"/>
            <w:vAlign w:val="center"/>
            <w:hideMark/>
          </w:tcPr>
          <w:p w14:paraId="5F89BBD4"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15.56</w:t>
            </w:r>
          </w:p>
        </w:tc>
        <w:tc>
          <w:tcPr>
            <w:tcW w:w="445" w:type="pct"/>
            <w:tcBorders>
              <w:top w:val="nil"/>
              <w:left w:val="nil"/>
              <w:bottom w:val="single" w:sz="8" w:space="0" w:color="875C02"/>
              <w:right w:val="single" w:sz="8" w:space="0" w:color="875C02"/>
            </w:tcBorders>
            <w:shd w:val="clear" w:color="000000" w:fill="FDEECD"/>
            <w:vAlign w:val="center"/>
            <w:hideMark/>
          </w:tcPr>
          <w:p w14:paraId="41F78E01" w14:textId="15EEF1BC"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$2,069,704</w:t>
            </w:r>
          </w:p>
        </w:tc>
        <w:tc>
          <w:tcPr>
            <w:tcW w:w="350" w:type="pct"/>
            <w:tcBorders>
              <w:top w:val="nil"/>
              <w:left w:val="nil"/>
              <w:bottom w:val="single" w:sz="8" w:space="0" w:color="875C02"/>
              <w:right w:val="single" w:sz="8" w:space="0" w:color="875C02"/>
            </w:tcBorders>
            <w:shd w:val="clear" w:color="000000" w:fill="FDEECD"/>
            <w:vAlign w:val="center"/>
            <w:hideMark/>
          </w:tcPr>
          <w:p w14:paraId="510F9BF9"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10.35</w:t>
            </w:r>
          </w:p>
        </w:tc>
        <w:tc>
          <w:tcPr>
            <w:tcW w:w="446" w:type="pct"/>
            <w:tcBorders>
              <w:top w:val="nil"/>
              <w:left w:val="nil"/>
              <w:bottom w:val="single" w:sz="8" w:space="0" w:color="875C02"/>
              <w:right w:val="single" w:sz="8" w:space="0" w:color="875C02"/>
            </w:tcBorders>
            <w:shd w:val="clear" w:color="000000" w:fill="FDEECD"/>
            <w:vAlign w:val="center"/>
            <w:hideMark/>
          </w:tcPr>
          <w:p w14:paraId="5EDF709A" w14:textId="0ABC7924"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$50,000</w:t>
            </w:r>
          </w:p>
        </w:tc>
        <w:tc>
          <w:tcPr>
            <w:tcW w:w="318" w:type="pct"/>
            <w:tcBorders>
              <w:top w:val="nil"/>
              <w:left w:val="nil"/>
              <w:bottom w:val="single" w:sz="8" w:space="0" w:color="875C02"/>
              <w:right w:val="single" w:sz="8" w:space="0" w:color="875C02"/>
            </w:tcBorders>
            <w:shd w:val="clear" w:color="000000" w:fill="FDEECD"/>
            <w:vAlign w:val="center"/>
            <w:hideMark/>
          </w:tcPr>
          <w:p w14:paraId="3CEFB949"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0.35</w:t>
            </w:r>
          </w:p>
        </w:tc>
        <w:tc>
          <w:tcPr>
            <w:tcW w:w="445" w:type="pct"/>
            <w:tcBorders>
              <w:top w:val="nil"/>
              <w:left w:val="nil"/>
              <w:bottom w:val="single" w:sz="8" w:space="0" w:color="875C02"/>
              <w:right w:val="single" w:sz="8" w:space="0" w:color="875C02"/>
            </w:tcBorders>
            <w:shd w:val="clear" w:color="000000" w:fill="FDEECD"/>
            <w:vAlign w:val="center"/>
            <w:hideMark/>
          </w:tcPr>
          <w:p w14:paraId="53A3EA3A" w14:textId="22AFBB6E"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$1,687,500</w:t>
            </w:r>
          </w:p>
        </w:tc>
        <w:tc>
          <w:tcPr>
            <w:tcW w:w="319" w:type="pct"/>
            <w:tcBorders>
              <w:top w:val="nil"/>
              <w:left w:val="nil"/>
              <w:bottom w:val="single" w:sz="8" w:space="0" w:color="875C02"/>
              <w:right w:val="single" w:sz="8" w:space="0" w:color="875C02"/>
            </w:tcBorders>
            <w:shd w:val="clear" w:color="000000" w:fill="FDEECD"/>
            <w:vAlign w:val="center"/>
            <w:hideMark/>
          </w:tcPr>
          <w:p w14:paraId="525DA290"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6.12</w:t>
            </w:r>
          </w:p>
        </w:tc>
        <w:tc>
          <w:tcPr>
            <w:tcW w:w="445" w:type="pct"/>
            <w:tcBorders>
              <w:top w:val="nil"/>
              <w:left w:val="nil"/>
              <w:bottom w:val="single" w:sz="8" w:space="0" w:color="875C02"/>
              <w:right w:val="single" w:sz="8" w:space="0" w:color="875C02"/>
            </w:tcBorders>
            <w:shd w:val="clear" w:color="000000" w:fill="FDEECD"/>
            <w:vAlign w:val="center"/>
            <w:hideMark/>
          </w:tcPr>
          <w:p w14:paraId="6D3252F0" w14:textId="1849A0D6"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$1,332,000</w:t>
            </w:r>
          </w:p>
        </w:tc>
        <w:tc>
          <w:tcPr>
            <w:tcW w:w="319" w:type="pct"/>
            <w:tcBorders>
              <w:top w:val="nil"/>
              <w:left w:val="nil"/>
              <w:bottom w:val="single" w:sz="8" w:space="0" w:color="875C02"/>
              <w:right w:val="single" w:sz="8" w:space="0" w:color="875C02"/>
            </w:tcBorders>
            <w:shd w:val="clear" w:color="000000" w:fill="FDEECD"/>
            <w:vAlign w:val="center"/>
            <w:hideMark/>
          </w:tcPr>
          <w:p w14:paraId="3EA4BF38" w14:textId="77777777"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11.65</w:t>
            </w:r>
          </w:p>
        </w:tc>
        <w:tc>
          <w:tcPr>
            <w:tcW w:w="445" w:type="pct"/>
            <w:tcBorders>
              <w:top w:val="nil"/>
              <w:left w:val="nil"/>
              <w:bottom w:val="single" w:sz="8" w:space="0" w:color="875C02"/>
              <w:right w:val="single" w:sz="8" w:space="0" w:color="875C02"/>
            </w:tcBorders>
            <w:shd w:val="clear" w:color="000000" w:fill="FDEECD"/>
            <w:vAlign w:val="center"/>
            <w:hideMark/>
          </w:tcPr>
          <w:p w14:paraId="51488EE6" w14:textId="5BABE6F1"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$6,704,204</w:t>
            </w:r>
          </w:p>
        </w:tc>
        <w:tc>
          <w:tcPr>
            <w:tcW w:w="319" w:type="pct"/>
            <w:tcBorders>
              <w:top w:val="nil"/>
              <w:left w:val="nil"/>
              <w:bottom w:val="single" w:sz="8" w:space="0" w:color="875C02"/>
              <w:right w:val="single" w:sz="8" w:space="0" w:color="875C02"/>
            </w:tcBorders>
            <w:shd w:val="clear" w:color="000000" w:fill="FDEECD"/>
            <w:vAlign w:val="center"/>
            <w:hideMark/>
          </w:tcPr>
          <w:p w14:paraId="679EF94D" w14:textId="6F563960" w:rsidR="00056574" w:rsidRPr="00960704" w:rsidRDefault="00056574" w:rsidP="00056574">
            <w:pPr>
              <w:spacing w:line="240" w:lineRule="auto"/>
              <w:jc w:val="right"/>
              <w:rPr>
                <w:rFonts w:asciiTheme="minorHAnsi" w:eastAsia="Times New Roman" w:hAnsiTheme="minorHAnsi" w:cstheme="minorHAnsi"/>
                <w:kern w:val="0"/>
                <w:sz w:val="18"/>
                <w:szCs w:val="18"/>
                <w14:ligatures w14:val="none"/>
              </w:rPr>
            </w:pPr>
            <w:r w:rsidRPr="00960704">
              <w:rPr>
                <w:rFonts w:asciiTheme="minorHAnsi" w:eastAsia="Times New Roman" w:hAnsiTheme="minorHAnsi" w:cstheme="minorHAnsi"/>
                <w:kern w:val="0"/>
                <w:sz w:val="18"/>
                <w:szCs w:val="18"/>
                <w14:ligatures w14:val="none"/>
              </w:rPr>
              <w:t>8.33</w:t>
            </w:r>
          </w:p>
        </w:tc>
      </w:tr>
      <w:tr w:rsidR="004C58C7" w:rsidRPr="00056574" w14:paraId="31DBD16B" w14:textId="77777777" w:rsidTr="00E93B08">
        <w:trPr>
          <w:trHeight w:val="315"/>
        </w:trPr>
        <w:tc>
          <w:tcPr>
            <w:tcW w:w="416" w:type="pct"/>
            <w:tcBorders>
              <w:top w:val="nil"/>
              <w:left w:val="single" w:sz="8" w:space="0" w:color="875C02"/>
              <w:bottom w:val="single" w:sz="8" w:space="0" w:color="875C02"/>
              <w:right w:val="single" w:sz="8" w:space="0" w:color="875C02"/>
            </w:tcBorders>
            <w:shd w:val="clear" w:color="auto" w:fill="auto"/>
            <w:vAlign w:val="center"/>
            <w:hideMark/>
          </w:tcPr>
          <w:p w14:paraId="1385A80C" w14:textId="77777777" w:rsidR="00056574" w:rsidRPr="00960704" w:rsidRDefault="00056574" w:rsidP="00056574">
            <w:pPr>
              <w:spacing w:line="240" w:lineRule="auto"/>
              <w:rPr>
                <w:rFonts w:asciiTheme="minorHAnsi" w:eastAsia="Times New Roman" w:hAnsiTheme="minorHAnsi" w:cstheme="minorHAnsi"/>
                <w:b/>
                <w:kern w:val="0"/>
                <w:sz w:val="18"/>
                <w:szCs w:val="18"/>
                <w14:ligatures w14:val="none"/>
              </w:rPr>
            </w:pPr>
            <w:r w:rsidRPr="00960704">
              <w:rPr>
                <w:rFonts w:asciiTheme="minorHAnsi" w:eastAsia="Times New Roman" w:hAnsiTheme="minorHAnsi" w:cstheme="minorHAnsi"/>
                <w:b/>
                <w:kern w:val="0"/>
                <w:sz w:val="18"/>
                <w:szCs w:val="18"/>
                <w14:ligatures w14:val="none"/>
              </w:rPr>
              <w:t>Total</w:t>
            </w:r>
          </w:p>
        </w:tc>
        <w:tc>
          <w:tcPr>
            <w:tcW w:w="443" w:type="pct"/>
            <w:tcBorders>
              <w:top w:val="nil"/>
              <w:left w:val="nil"/>
              <w:bottom w:val="single" w:sz="8" w:space="0" w:color="875C02"/>
              <w:right w:val="single" w:sz="8" w:space="0" w:color="875C02"/>
            </w:tcBorders>
            <w:shd w:val="clear" w:color="auto" w:fill="auto"/>
            <w:vAlign w:val="center"/>
            <w:hideMark/>
          </w:tcPr>
          <w:p w14:paraId="098C890A" w14:textId="686671F4" w:rsidR="00056574" w:rsidRPr="00960704" w:rsidRDefault="00056574" w:rsidP="00056574">
            <w:pPr>
              <w:spacing w:line="240" w:lineRule="auto"/>
              <w:jc w:val="right"/>
              <w:rPr>
                <w:rFonts w:asciiTheme="minorHAnsi" w:eastAsia="Times New Roman" w:hAnsiTheme="minorHAnsi" w:cstheme="minorHAnsi"/>
                <w:b/>
                <w:kern w:val="0"/>
                <w:sz w:val="18"/>
                <w:szCs w:val="18"/>
                <w14:ligatures w14:val="none"/>
              </w:rPr>
            </w:pPr>
            <w:r w:rsidRPr="00960704">
              <w:rPr>
                <w:rFonts w:asciiTheme="minorHAnsi" w:eastAsia="Times New Roman" w:hAnsiTheme="minorHAnsi" w:cstheme="minorHAnsi"/>
                <w:b/>
                <w:kern w:val="0"/>
                <w:sz w:val="18"/>
                <w:szCs w:val="18"/>
                <w14:ligatures w14:val="none"/>
              </w:rPr>
              <w:t>$10,056,500</w:t>
            </w:r>
          </w:p>
        </w:tc>
        <w:tc>
          <w:tcPr>
            <w:tcW w:w="288" w:type="pct"/>
            <w:tcBorders>
              <w:top w:val="nil"/>
              <w:left w:val="nil"/>
              <w:bottom w:val="single" w:sz="8" w:space="0" w:color="875C02"/>
              <w:right w:val="single" w:sz="8" w:space="0" w:color="875C02"/>
            </w:tcBorders>
            <w:shd w:val="clear" w:color="auto" w:fill="auto"/>
            <w:vAlign w:val="center"/>
            <w:hideMark/>
          </w:tcPr>
          <w:p w14:paraId="6F71EC58" w14:textId="0AA9032B" w:rsidR="00056574" w:rsidRPr="00960704" w:rsidRDefault="00056574" w:rsidP="00056574">
            <w:pPr>
              <w:spacing w:line="240" w:lineRule="auto"/>
              <w:jc w:val="right"/>
              <w:rPr>
                <w:rFonts w:asciiTheme="minorHAnsi" w:eastAsia="Times New Roman" w:hAnsiTheme="minorHAnsi" w:cstheme="minorHAnsi"/>
                <w:b/>
                <w:kern w:val="0"/>
                <w:sz w:val="18"/>
                <w:szCs w:val="18"/>
                <w14:ligatures w14:val="none"/>
              </w:rPr>
            </w:pPr>
            <w:r w:rsidRPr="00960704">
              <w:rPr>
                <w:rFonts w:asciiTheme="minorHAnsi" w:eastAsia="Times New Roman" w:hAnsiTheme="minorHAnsi" w:cstheme="minorHAnsi"/>
                <w:b/>
                <w:kern w:val="0"/>
                <w:sz w:val="18"/>
                <w:szCs w:val="18"/>
                <w14:ligatures w14:val="none"/>
              </w:rPr>
              <w:t>100</w:t>
            </w:r>
            <w:r w:rsidR="00E93B08">
              <w:rPr>
                <w:rFonts w:asciiTheme="minorHAnsi" w:eastAsia="Times New Roman" w:hAnsiTheme="minorHAnsi" w:cstheme="minorHAnsi"/>
                <w:b/>
                <w:bCs/>
                <w:kern w:val="0"/>
                <w:sz w:val="18"/>
                <w:szCs w:val="18"/>
                <w14:ligatures w14:val="none"/>
              </w:rPr>
              <w:t>.00</w:t>
            </w:r>
          </w:p>
        </w:tc>
        <w:tc>
          <w:tcPr>
            <w:tcW w:w="445" w:type="pct"/>
            <w:tcBorders>
              <w:top w:val="nil"/>
              <w:left w:val="nil"/>
              <w:bottom w:val="single" w:sz="8" w:space="0" w:color="875C02"/>
              <w:right w:val="single" w:sz="8" w:space="0" w:color="875C02"/>
            </w:tcBorders>
            <w:shd w:val="clear" w:color="auto" w:fill="auto"/>
            <w:vAlign w:val="center"/>
            <w:hideMark/>
          </w:tcPr>
          <w:p w14:paraId="0084D027" w14:textId="1B4DA75C" w:rsidR="00056574" w:rsidRPr="00960704" w:rsidRDefault="00056574" w:rsidP="00056574">
            <w:pPr>
              <w:spacing w:line="240" w:lineRule="auto"/>
              <w:jc w:val="right"/>
              <w:rPr>
                <w:rFonts w:asciiTheme="minorHAnsi" w:eastAsia="Times New Roman" w:hAnsiTheme="minorHAnsi" w:cstheme="minorHAnsi"/>
                <w:b/>
                <w:kern w:val="0"/>
                <w:sz w:val="18"/>
                <w:szCs w:val="18"/>
                <w14:ligatures w14:val="none"/>
              </w:rPr>
            </w:pPr>
            <w:r w:rsidRPr="00960704">
              <w:rPr>
                <w:rFonts w:asciiTheme="minorHAnsi" w:eastAsia="Times New Roman" w:hAnsiTheme="minorHAnsi" w:cstheme="minorHAnsi"/>
                <w:b/>
                <w:kern w:val="0"/>
                <w:sz w:val="18"/>
                <w:szCs w:val="18"/>
                <w14:ligatures w14:val="none"/>
              </w:rPr>
              <w:t>$20,000,502</w:t>
            </w:r>
          </w:p>
        </w:tc>
        <w:tc>
          <w:tcPr>
            <w:tcW w:w="350" w:type="pct"/>
            <w:tcBorders>
              <w:top w:val="nil"/>
              <w:left w:val="nil"/>
              <w:bottom w:val="single" w:sz="8" w:space="0" w:color="875C02"/>
              <w:right w:val="single" w:sz="8" w:space="0" w:color="875C02"/>
            </w:tcBorders>
            <w:shd w:val="clear" w:color="auto" w:fill="auto"/>
            <w:vAlign w:val="center"/>
            <w:hideMark/>
          </w:tcPr>
          <w:p w14:paraId="0232161A" w14:textId="19151A74" w:rsidR="00056574" w:rsidRPr="00960704" w:rsidRDefault="00056574" w:rsidP="00056574">
            <w:pPr>
              <w:spacing w:line="240" w:lineRule="auto"/>
              <w:jc w:val="right"/>
              <w:rPr>
                <w:rFonts w:asciiTheme="minorHAnsi" w:eastAsia="Times New Roman" w:hAnsiTheme="minorHAnsi" w:cstheme="minorHAnsi"/>
                <w:b/>
                <w:kern w:val="0"/>
                <w:sz w:val="18"/>
                <w:szCs w:val="18"/>
                <w14:ligatures w14:val="none"/>
              </w:rPr>
            </w:pPr>
            <w:r w:rsidRPr="00960704">
              <w:rPr>
                <w:rFonts w:asciiTheme="minorHAnsi" w:eastAsia="Times New Roman" w:hAnsiTheme="minorHAnsi" w:cstheme="minorHAnsi"/>
                <w:b/>
                <w:kern w:val="0"/>
                <w:sz w:val="18"/>
                <w:szCs w:val="18"/>
                <w14:ligatures w14:val="none"/>
              </w:rPr>
              <w:t>100</w:t>
            </w:r>
            <w:r w:rsidR="00E93B08">
              <w:rPr>
                <w:rFonts w:asciiTheme="minorHAnsi" w:eastAsia="Times New Roman" w:hAnsiTheme="minorHAnsi" w:cstheme="minorHAnsi"/>
                <w:b/>
                <w:bCs/>
                <w:kern w:val="0"/>
                <w:sz w:val="18"/>
                <w:szCs w:val="18"/>
                <w14:ligatures w14:val="none"/>
              </w:rPr>
              <w:t>.00</w:t>
            </w:r>
          </w:p>
        </w:tc>
        <w:tc>
          <w:tcPr>
            <w:tcW w:w="446" w:type="pct"/>
            <w:tcBorders>
              <w:top w:val="nil"/>
              <w:left w:val="nil"/>
              <w:bottom w:val="single" w:sz="8" w:space="0" w:color="875C02"/>
              <w:right w:val="single" w:sz="8" w:space="0" w:color="875C02"/>
            </w:tcBorders>
            <w:shd w:val="clear" w:color="auto" w:fill="auto"/>
            <w:vAlign w:val="center"/>
            <w:hideMark/>
          </w:tcPr>
          <w:p w14:paraId="5686A42F" w14:textId="0D1A3371" w:rsidR="00056574" w:rsidRPr="00960704" w:rsidRDefault="00056574" w:rsidP="00056574">
            <w:pPr>
              <w:spacing w:line="240" w:lineRule="auto"/>
              <w:jc w:val="right"/>
              <w:rPr>
                <w:rFonts w:asciiTheme="minorHAnsi" w:eastAsia="Times New Roman" w:hAnsiTheme="minorHAnsi" w:cstheme="minorHAnsi"/>
                <w:b/>
                <w:kern w:val="0"/>
                <w:sz w:val="18"/>
                <w:szCs w:val="18"/>
                <w14:ligatures w14:val="none"/>
              </w:rPr>
            </w:pPr>
            <w:r w:rsidRPr="00960704">
              <w:rPr>
                <w:rFonts w:asciiTheme="minorHAnsi" w:eastAsia="Times New Roman" w:hAnsiTheme="minorHAnsi" w:cstheme="minorHAnsi"/>
                <w:b/>
                <w:kern w:val="0"/>
                <w:sz w:val="18"/>
                <w:szCs w:val="18"/>
                <w14:ligatures w14:val="none"/>
              </w:rPr>
              <w:t>$14,169,082</w:t>
            </w:r>
          </w:p>
        </w:tc>
        <w:tc>
          <w:tcPr>
            <w:tcW w:w="318" w:type="pct"/>
            <w:tcBorders>
              <w:top w:val="nil"/>
              <w:left w:val="nil"/>
              <w:bottom w:val="single" w:sz="8" w:space="0" w:color="875C02"/>
              <w:right w:val="single" w:sz="8" w:space="0" w:color="875C02"/>
            </w:tcBorders>
            <w:shd w:val="clear" w:color="auto" w:fill="auto"/>
            <w:vAlign w:val="center"/>
            <w:hideMark/>
          </w:tcPr>
          <w:p w14:paraId="06558205" w14:textId="4A8A78E9" w:rsidR="00056574" w:rsidRPr="00960704" w:rsidRDefault="00056574" w:rsidP="00056574">
            <w:pPr>
              <w:spacing w:line="240" w:lineRule="auto"/>
              <w:jc w:val="right"/>
              <w:rPr>
                <w:rFonts w:asciiTheme="minorHAnsi" w:eastAsia="Times New Roman" w:hAnsiTheme="minorHAnsi" w:cstheme="minorHAnsi"/>
                <w:b/>
                <w:kern w:val="0"/>
                <w:sz w:val="18"/>
                <w:szCs w:val="18"/>
                <w14:ligatures w14:val="none"/>
              </w:rPr>
            </w:pPr>
            <w:r w:rsidRPr="00960704">
              <w:rPr>
                <w:rFonts w:asciiTheme="minorHAnsi" w:eastAsia="Times New Roman" w:hAnsiTheme="minorHAnsi" w:cstheme="minorHAnsi"/>
                <w:b/>
                <w:kern w:val="0"/>
                <w:sz w:val="18"/>
                <w:szCs w:val="18"/>
                <w14:ligatures w14:val="none"/>
              </w:rPr>
              <w:t>100</w:t>
            </w:r>
            <w:r w:rsidR="00E93B08">
              <w:rPr>
                <w:rFonts w:asciiTheme="minorHAnsi" w:eastAsia="Times New Roman" w:hAnsiTheme="minorHAnsi" w:cstheme="minorHAnsi"/>
                <w:b/>
                <w:bCs/>
                <w:kern w:val="0"/>
                <w:sz w:val="18"/>
                <w:szCs w:val="18"/>
                <w14:ligatures w14:val="none"/>
              </w:rPr>
              <w:t>.00</w:t>
            </w:r>
          </w:p>
        </w:tc>
        <w:tc>
          <w:tcPr>
            <w:tcW w:w="445" w:type="pct"/>
            <w:tcBorders>
              <w:top w:val="nil"/>
              <w:left w:val="nil"/>
              <w:bottom w:val="single" w:sz="8" w:space="0" w:color="875C02"/>
              <w:right w:val="single" w:sz="8" w:space="0" w:color="875C02"/>
            </w:tcBorders>
            <w:shd w:val="clear" w:color="auto" w:fill="auto"/>
            <w:vAlign w:val="center"/>
            <w:hideMark/>
          </w:tcPr>
          <w:p w14:paraId="1969A401" w14:textId="35155CC5" w:rsidR="00056574" w:rsidRPr="00960704" w:rsidRDefault="00056574" w:rsidP="00056574">
            <w:pPr>
              <w:spacing w:line="240" w:lineRule="auto"/>
              <w:jc w:val="right"/>
              <w:rPr>
                <w:rFonts w:asciiTheme="minorHAnsi" w:eastAsia="Times New Roman" w:hAnsiTheme="minorHAnsi" w:cstheme="minorHAnsi"/>
                <w:b/>
                <w:kern w:val="0"/>
                <w:sz w:val="18"/>
                <w:szCs w:val="18"/>
                <w14:ligatures w14:val="none"/>
              </w:rPr>
            </w:pPr>
            <w:r w:rsidRPr="00960704">
              <w:rPr>
                <w:rFonts w:asciiTheme="minorHAnsi" w:eastAsia="Times New Roman" w:hAnsiTheme="minorHAnsi" w:cstheme="minorHAnsi"/>
                <w:b/>
                <w:kern w:val="0"/>
                <w:sz w:val="18"/>
                <w:szCs w:val="18"/>
                <w14:ligatures w14:val="none"/>
              </w:rPr>
              <w:t>$27,556,229</w:t>
            </w:r>
          </w:p>
        </w:tc>
        <w:tc>
          <w:tcPr>
            <w:tcW w:w="319" w:type="pct"/>
            <w:tcBorders>
              <w:top w:val="nil"/>
              <w:left w:val="nil"/>
              <w:bottom w:val="single" w:sz="8" w:space="0" w:color="875C02"/>
              <w:right w:val="single" w:sz="8" w:space="0" w:color="875C02"/>
            </w:tcBorders>
            <w:shd w:val="clear" w:color="auto" w:fill="auto"/>
            <w:vAlign w:val="center"/>
            <w:hideMark/>
          </w:tcPr>
          <w:p w14:paraId="04C577F5" w14:textId="6E5974B1" w:rsidR="00056574" w:rsidRPr="00960704" w:rsidRDefault="00056574" w:rsidP="00056574">
            <w:pPr>
              <w:spacing w:line="240" w:lineRule="auto"/>
              <w:jc w:val="right"/>
              <w:rPr>
                <w:rFonts w:asciiTheme="minorHAnsi" w:eastAsia="Times New Roman" w:hAnsiTheme="minorHAnsi" w:cstheme="minorHAnsi"/>
                <w:b/>
                <w:kern w:val="0"/>
                <w:sz w:val="18"/>
                <w:szCs w:val="18"/>
                <w14:ligatures w14:val="none"/>
              </w:rPr>
            </w:pPr>
            <w:r w:rsidRPr="00960704">
              <w:rPr>
                <w:rFonts w:asciiTheme="minorHAnsi" w:eastAsia="Times New Roman" w:hAnsiTheme="minorHAnsi" w:cstheme="minorHAnsi"/>
                <w:b/>
                <w:kern w:val="0"/>
                <w:sz w:val="18"/>
                <w:szCs w:val="18"/>
                <w14:ligatures w14:val="none"/>
              </w:rPr>
              <w:t>100</w:t>
            </w:r>
            <w:r w:rsidR="00E93B08">
              <w:rPr>
                <w:rFonts w:asciiTheme="minorHAnsi" w:eastAsia="Times New Roman" w:hAnsiTheme="minorHAnsi" w:cstheme="minorHAnsi"/>
                <w:b/>
                <w:bCs/>
                <w:kern w:val="0"/>
                <w:sz w:val="18"/>
                <w:szCs w:val="18"/>
                <w14:ligatures w14:val="none"/>
              </w:rPr>
              <w:t>.00</w:t>
            </w:r>
          </w:p>
        </w:tc>
        <w:tc>
          <w:tcPr>
            <w:tcW w:w="445" w:type="pct"/>
            <w:tcBorders>
              <w:top w:val="nil"/>
              <w:left w:val="nil"/>
              <w:bottom w:val="single" w:sz="8" w:space="0" w:color="875C02"/>
              <w:right w:val="single" w:sz="8" w:space="0" w:color="875C02"/>
            </w:tcBorders>
            <w:shd w:val="clear" w:color="auto" w:fill="auto"/>
            <w:vAlign w:val="center"/>
            <w:hideMark/>
          </w:tcPr>
          <w:p w14:paraId="2697B152" w14:textId="2453AA2A" w:rsidR="00056574" w:rsidRPr="00960704" w:rsidRDefault="00056574" w:rsidP="00056574">
            <w:pPr>
              <w:spacing w:line="240" w:lineRule="auto"/>
              <w:jc w:val="right"/>
              <w:rPr>
                <w:rFonts w:asciiTheme="minorHAnsi" w:eastAsia="Times New Roman" w:hAnsiTheme="minorHAnsi" w:cstheme="minorHAnsi"/>
                <w:b/>
                <w:kern w:val="0"/>
                <w:sz w:val="18"/>
                <w:szCs w:val="18"/>
                <w14:ligatures w14:val="none"/>
              </w:rPr>
            </w:pPr>
            <w:r w:rsidRPr="00960704">
              <w:rPr>
                <w:rFonts w:asciiTheme="minorHAnsi" w:eastAsia="Times New Roman" w:hAnsiTheme="minorHAnsi" w:cstheme="minorHAnsi"/>
                <w:b/>
                <w:kern w:val="0"/>
                <w:sz w:val="18"/>
                <w:szCs w:val="18"/>
                <w14:ligatures w14:val="none"/>
              </w:rPr>
              <w:t>$11,434,738</w:t>
            </w:r>
          </w:p>
        </w:tc>
        <w:tc>
          <w:tcPr>
            <w:tcW w:w="319" w:type="pct"/>
            <w:tcBorders>
              <w:top w:val="nil"/>
              <w:left w:val="nil"/>
              <w:bottom w:val="single" w:sz="8" w:space="0" w:color="875C02"/>
              <w:right w:val="single" w:sz="8" w:space="0" w:color="875C02"/>
            </w:tcBorders>
            <w:shd w:val="clear" w:color="auto" w:fill="auto"/>
            <w:vAlign w:val="center"/>
            <w:hideMark/>
          </w:tcPr>
          <w:p w14:paraId="247A5CED" w14:textId="2DA914C8" w:rsidR="00056574" w:rsidRPr="00960704" w:rsidRDefault="00056574" w:rsidP="00056574">
            <w:pPr>
              <w:spacing w:line="240" w:lineRule="auto"/>
              <w:jc w:val="right"/>
              <w:rPr>
                <w:rFonts w:asciiTheme="minorHAnsi" w:eastAsia="Times New Roman" w:hAnsiTheme="minorHAnsi" w:cstheme="minorHAnsi"/>
                <w:b/>
                <w:kern w:val="0"/>
                <w:sz w:val="18"/>
                <w:szCs w:val="18"/>
                <w14:ligatures w14:val="none"/>
              </w:rPr>
            </w:pPr>
            <w:r w:rsidRPr="00960704">
              <w:rPr>
                <w:rFonts w:asciiTheme="minorHAnsi" w:eastAsia="Times New Roman" w:hAnsiTheme="minorHAnsi" w:cstheme="minorHAnsi"/>
                <w:b/>
                <w:kern w:val="0"/>
                <w:sz w:val="18"/>
                <w:szCs w:val="18"/>
                <w14:ligatures w14:val="none"/>
              </w:rPr>
              <w:t>100</w:t>
            </w:r>
            <w:r w:rsidR="00F74F81">
              <w:rPr>
                <w:rFonts w:asciiTheme="minorHAnsi" w:eastAsia="Times New Roman" w:hAnsiTheme="minorHAnsi" w:cstheme="minorHAnsi"/>
                <w:b/>
                <w:bCs/>
                <w:kern w:val="0"/>
                <w:sz w:val="18"/>
                <w:szCs w:val="18"/>
                <w14:ligatures w14:val="none"/>
              </w:rPr>
              <w:t>.00</w:t>
            </w:r>
          </w:p>
        </w:tc>
        <w:tc>
          <w:tcPr>
            <w:tcW w:w="445" w:type="pct"/>
            <w:tcBorders>
              <w:top w:val="nil"/>
              <w:left w:val="nil"/>
              <w:bottom w:val="single" w:sz="8" w:space="0" w:color="875C02"/>
              <w:right w:val="single" w:sz="8" w:space="0" w:color="875C02"/>
            </w:tcBorders>
            <w:shd w:val="clear" w:color="auto" w:fill="auto"/>
            <w:vAlign w:val="center"/>
            <w:hideMark/>
          </w:tcPr>
          <w:p w14:paraId="054BA42D" w14:textId="06EBA3D9" w:rsidR="00056574" w:rsidRPr="00960704" w:rsidRDefault="00056574" w:rsidP="00056574">
            <w:pPr>
              <w:spacing w:line="240" w:lineRule="auto"/>
              <w:jc w:val="right"/>
              <w:rPr>
                <w:rFonts w:asciiTheme="minorHAnsi" w:eastAsia="Times New Roman" w:hAnsiTheme="minorHAnsi" w:cstheme="minorHAnsi"/>
                <w:b/>
                <w:kern w:val="0"/>
                <w:sz w:val="18"/>
                <w:szCs w:val="18"/>
                <w14:ligatures w14:val="none"/>
              </w:rPr>
            </w:pPr>
            <w:r w:rsidRPr="00960704">
              <w:rPr>
                <w:rFonts w:asciiTheme="minorHAnsi" w:eastAsia="Times New Roman" w:hAnsiTheme="minorHAnsi" w:cstheme="minorHAnsi"/>
                <w:b/>
                <w:kern w:val="0"/>
                <w:sz w:val="18"/>
                <w:szCs w:val="18"/>
                <w14:ligatures w14:val="none"/>
              </w:rPr>
              <w:t>$80,492,051</w:t>
            </w:r>
          </w:p>
        </w:tc>
        <w:tc>
          <w:tcPr>
            <w:tcW w:w="319" w:type="pct"/>
            <w:tcBorders>
              <w:top w:val="nil"/>
              <w:left w:val="nil"/>
              <w:bottom w:val="single" w:sz="8" w:space="0" w:color="875C02"/>
              <w:right w:val="single" w:sz="8" w:space="0" w:color="875C02"/>
            </w:tcBorders>
            <w:shd w:val="clear" w:color="auto" w:fill="auto"/>
            <w:vAlign w:val="center"/>
            <w:hideMark/>
          </w:tcPr>
          <w:p w14:paraId="41E60F0A" w14:textId="5189A642" w:rsidR="00056574" w:rsidRPr="00960704" w:rsidRDefault="00056574" w:rsidP="00056574">
            <w:pPr>
              <w:spacing w:line="240" w:lineRule="auto"/>
              <w:jc w:val="right"/>
              <w:rPr>
                <w:rFonts w:asciiTheme="minorHAnsi" w:eastAsia="Times New Roman" w:hAnsiTheme="minorHAnsi" w:cstheme="minorHAnsi"/>
                <w:b/>
                <w:kern w:val="0"/>
                <w:sz w:val="18"/>
                <w:szCs w:val="18"/>
                <w14:ligatures w14:val="none"/>
              </w:rPr>
            </w:pPr>
            <w:r w:rsidRPr="00960704">
              <w:rPr>
                <w:rFonts w:asciiTheme="minorHAnsi" w:eastAsia="Times New Roman" w:hAnsiTheme="minorHAnsi" w:cstheme="minorHAnsi"/>
                <w:b/>
                <w:kern w:val="0"/>
                <w:sz w:val="18"/>
                <w:szCs w:val="18"/>
                <w14:ligatures w14:val="none"/>
              </w:rPr>
              <w:t>100.00</w:t>
            </w:r>
          </w:p>
        </w:tc>
      </w:tr>
    </w:tbl>
    <w:p w14:paraId="72009EA6" w14:textId="77777777" w:rsidR="009A1171" w:rsidRDefault="009A1171" w:rsidP="001B3AE3">
      <w:pPr>
        <w:sectPr w:rsidR="009A1171" w:rsidSect="0020008F">
          <w:pgSz w:w="15840" w:h="12240" w:orient="landscape"/>
          <w:pgMar w:top="1440" w:right="1710" w:bottom="1440" w:left="1890" w:header="720" w:footer="432" w:gutter="0"/>
          <w:cols w:space="720"/>
          <w:titlePg/>
          <w:docGrid w:linePitch="360"/>
        </w:sectPr>
      </w:pPr>
    </w:p>
    <w:p w14:paraId="254B264E" w14:textId="77777777" w:rsidR="001B3AE3" w:rsidRDefault="001B3AE3" w:rsidP="001B3AE3">
      <w:pPr>
        <w:pStyle w:val="Heading3"/>
      </w:pPr>
      <w:bookmarkStart w:id="32" w:name="_Toc192853784"/>
      <w:bookmarkStart w:id="33" w:name="_Toc197417865"/>
      <w:r>
        <w:lastRenderedPageBreak/>
        <w:t>Narrative</w:t>
      </w:r>
      <w:bookmarkEnd w:id="32"/>
      <w:bookmarkEnd w:id="33"/>
    </w:p>
    <w:p w14:paraId="4F094897" w14:textId="1AE370FA" w:rsidR="001B3AE3" w:rsidRDefault="6DD82848" w:rsidP="001B3AE3">
      <w:r>
        <w:t xml:space="preserve">As described in the 2020-2024 Consolidated Plan and the 2024-2025 AAP, the State of Montana does not target any </w:t>
      </w:r>
      <w:proofErr w:type="gramStart"/>
      <w:r>
        <w:t>particular geographic</w:t>
      </w:r>
      <w:proofErr w:type="gramEnd"/>
      <w:r>
        <w:t xml:space="preserve"> area for special assistance but allows non-entitlement communities to apply for CDBG, all communities and </w:t>
      </w:r>
      <w:r w:rsidR="2A72BD41">
        <w:t>developers</w:t>
      </w:r>
      <w:r>
        <w:t xml:space="preserve"> to apply for HOME, and </w:t>
      </w:r>
      <w:r w:rsidR="2A72BD41">
        <w:t>developers</w:t>
      </w:r>
      <w:r>
        <w:t xml:space="preserve"> to apply for HTF funding. ESG funds are distributed via formula allocation to HRDCs throughout the state. </w:t>
      </w:r>
    </w:p>
    <w:p w14:paraId="3232A2EC" w14:textId="77777777" w:rsidR="001B3AE3" w:rsidRDefault="001B3AE3" w:rsidP="001B3AE3"/>
    <w:p w14:paraId="16BBA635" w14:textId="07C3C062" w:rsidR="001B3AE3" w:rsidRDefault="001B3AE3" w:rsidP="001B3AE3">
      <w:r>
        <w:t>While there is no planned geographic distribution in the 2020-2024 Consolidated Plan or 2024-2025 AAP, Table CR-4 shows the amount of CDBG, HOME, and HTF funds awarded and percent of total funding allocation by county for the 2024-2025 program year and the entire 2020-2024 Consolidated Plan period.</w:t>
      </w:r>
    </w:p>
    <w:p w14:paraId="5A453C25" w14:textId="29760F79" w:rsidR="007D4F9A" w:rsidRDefault="007D4F9A" w:rsidP="003662BC">
      <w:pPr>
        <w:pStyle w:val="Heading3"/>
      </w:pPr>
      <w:bookmarkStart w:id="34" w:name="_Toc192853786"/>
      <w:bookmarkStart w:id="35" w:name="_Toc197417866"/>
      <w:r>
        <w:t>Leveraging</w:t>
      </w:r>
      <w:bookmarkEnd w:id="34"/>
      <w:bookmarkEnd w:id="35"/>
    </w:p>
    <w:p w14:paraId="2D214151" w14:textId="5EEEBD43" w:rsidR="007D4F9A" w:rsidRPr="007249E0" w:rsidRDefault="007D4F9A" w:rsidP="00BB746E">
      <w:pPr>
        <w:pStyle w:val="Subtitle"/>
      </w:pPr>
      <w:r w:rsidRPr="007249E0">
        <w:t>Explain how federal funds leveraged additional resources (private, state, and local funds), including a description of how matching requirements were satisfied, as well as how any publicly owned land or property located within the jurisdiction that were used to address the needs identified in the plan.</w:t>
      </w:r>
    </w:p>
    <w:p w14:paraId="6FD38D26" w14:textId="6CF9DA08" w:rsidR="007D4F9A" w:rsidRDefault="007D4F9A" w:rsidP="007D4F9A">
      <w:r>
        <w:t xml:space="preserve">Commerce programs leveraged CDBG, HOME, and HTF resources with other federal, state, and local funding to maximize the impact of HUD funding and utilize available funding resources to conduct housing and community development activities that will benefit income-eligible households. There was no </w:t>
      </w:r>
      <w:r w:rsidR="157A4608">
        <w:t>state-</w:t>
      </w:r>
      <w:r>
        <w:t>owned land or property that was used to address the needs identified in this plan.</w:t>
      </w:r>
    </w:p>
    <w:p w14:paraId="21DAEB02" w14:textId="77777777" w:rsidR="007D4F9A" w:rsidRDefault="007D4F9A" w:rsidP="007D4F9A"/>
    <w:p w14:paraId="66767D79" w14:textId="77777777" w:rsidR="007D4F9A" w:rsidRDefault="007D4F9A" w:rsidP="007D4F9A">
      <w:r>
        <w:t xml:space="preserve">The CDBG program requires 50% match for Economic Development projects and 25% match for Public Facilities projects. For other CDBG projects, </w:t>
      </w:r>
      <w:proofErr w:type="gramStart"/>
      <w:r>
        <w:t>match is</w:t>
      </w:r>
      <w:proofErr w:type="gramEnd"/>
      <w:r>
        <w:t xml:space="preserve"> encouraged but not required. However, applicants’ relative ability to leverage private, local, state, or federal funds is considered when ranking other CDBG projects. The maximum amount of CDBG funds that can be awarded to an individual project cannot exceed $750,000 for </w:t>
      </w:r>
      <w:r>
        <w:lastRenderedPageBreak/>
        <w:t>construction activities, $525,000 for economic development activities, and $50,000 for planning activities. These caps make leveraging an important component of any CDBG-funded project.</w:t>
      </w:r>
    </w:p>
    <w:p w14:paraId="6AB86B50" w14:textId="77777777" w:rsidR="007D4F9A" w:rsidRDefault="007D4F9A" w:rsidP="007D4F9A"/>
    <w:p w14:paraId="3FF9CC88" w14:textId="77777777" w:rsidR="007D4F9A" w:rsidRDefault="007D4F9A" w:rsidP="007D4F9A">
      <w:r>
        <w:t xml:space="preserve">CDBG Economic Development match contributions can come from a variety of sources, including cash investment, bank loans, state or federal loan programs, or grants. Most Economic Development grants are at least partially matched with funds from state grants, private bank loans, or owner equity. </w:t>
      </w:r>
    </w:p>
    <w:p w14:paraId="6D284988" w14:textId="77777777" w:rsidR="007D4F9A" w:rsidRDefault="007D4F9A" w:rsidP="007D4F9A"/>
    <w:p w14:paraId="3D99D53A" w14:textId="77777777" w:rsidR="007D4F9A" w:rsidRDefault="007D4F9A" w:rsidP="007D4F9A">
      <w:r>
        <w:t xml:space="preserve">CDBG Public Facilities match contributions are typically provided by a direct cash contribution or by incurring a loan through bond financing, which is </w:t>
      </w:r>
      <w:proofErr w:type="gramStart"/>
      <w:r>
        <w:t>re-paid</w:t>
      </w:r>
      <w:proofErr w:type="gramEnd"/>
      <w:r>
        <w:t xml:space="preserve"> through user charges or property tax assessments. Other local match sources include loan or grant funds from other competitive state grant programs, funds expended for predevelopment planning, the value of donated land or materials provided by the applicant, and the value of labor performed by the applicant’s employees. The 25% match requirement may be waived if the local government demonstrates financial hardship and satisfies the waiver request requirements. </w:t>
      </w:r>
    </w:p>
    <w:p w14:paraId="5195DE6C" w14:textId="77777777" w:rsidR="007D4F9A" w:rsidRDefault="007D4F9A" w:rsidP="007D4F9A"/>
    <w:p w14:paraId="7D82B297" w14:textId="77777777" w:rsidR="007D4F9A" w:rsidRDefault="007D4F9A" w:rsidP="007D4F9A">
      <w:r>
        <w:t xml:space="preserve">Commerce’s HOME program requires 5% match for both multi-family and single-family projects. This match requirement may be fully or partially waived if the subrecipient demonstrates financial hardship or shows that extenuating circumstances justify an exemption. HOME matching contributions must come from non-federal sources and are typically obtained through private grants; direct cash contributions; donated materials and labor; donated land or real property; foregone interest, taxes, fees; and proceeds from bond financing. The HTF, CDBG-CV and HOME-ARP programs do not require match. </w:t>
      </w:r>
    </w:p>
    <w:p w14:paraId="1A0A5780" w14:textId="77777777" w:rsidR="007D4F9A" w:rsidRDefault="007D4F9A" w:rsidP="007D4F9A"/>
    <w:p w14:paraId="19CB7ABB" w14:textId="77777777" w:rsidR="007D4F9A" w:rsidRDefault="007D4F9A" w:rsidP="007D4F9A">
      <w:r>
        <w:t xml:space="preserve">ESG funds are matched by subrecipients who provide rental assistance and/or supportive services through their housing programs and the Montana Continuum of </w:t>
      </w:r>
      <w:r>
        <w:lastRenderedPageBreak/>
        <w:t xml:space="preserve">Care Program. A significant amount of local ESG subrecipients contribute additional resources such as block grant funds, local public funds, and local philanthropic foundation resources to the homeless programs they operate. ESG grant funds are required to be matched 100% after the first $100,000 of the fiscal year grant. The state recipient must transfer the benefit of this exception to its subrecipients that are least capable of providing the recipient with matching contributions. See 24 CFR §576.201 (matching requirement) for further details. ESG match amounts are reported in the SAGE data system. An attachment of the report is included. </w:t>
      </w:r>
    </w:p>
    <w:p w14:paraId="2E301860" w14:textId="77777777" w:rsidR="007D4F9A" w:rsidRDefault="007D4F9A" w:rsidP="007D4F9A"/>
    <w:p w14:paraId="0623D672" w14:textId="1506AC0F" w:rsidR="007D4F9A" w:rsidRDefault="007D4F9A" w:rsidP="007D4F9A">
      <w:r>
        <w:t xml:space="preserve">Commerce’s internal tracking processes are utilized to record and report all matching funds from CDBG and HOME projects. Grantees submit invoices and correlate funding sources to specific expenditures. Commerce staff document eligible matching funds with each drawdown and </w:t>
      </w:r>
      <w:proofErr w:type="gramStart"/>
      <w:r>
        <w:t>track</w:t>
      </w:r>
      <w:proofErr w:type="gramEnd"/>
      <w:r>
        <w:t xml:space="preserve"> the cumulative tally throughout the project. Table 5 indicates the excess matching funds the HOME </w:t>
      </w:r>
      <w:r w:rsidR="7183CB56">
        <w:t>p</w:t>
      </w:r>
      <w:r>
        <w:t>rogram carried over from previous federal fiscal years, matching funds contributed during the current federal fiscal year, the total of all matching funds available for the current federal fiscal year, the amount of match liability for the current federal fiscal year, and the excess match that will be carried over to the next federal fiscal year. The match reported in this CAPER falls within the federal fiscal year beginning October 1, 202</w:t>
      </w:r>
      <w:r w:rsidR="00125447">
        <w:t>3</w:t>
      </w:r>
      <w:r>
        <w:t>, and ending September 30, 202</w:t>
      </w:r>
      <w:r w:rsidR="00125447">
        <w:t>4</w:t>
      </w:r>
      <w:r>
        <w:t>. In addition to this CAPER, Commerce provides match reporting via HUD form HUD-40107-A.</w:t>
      </w:r>
    </w:p>
    <w:p w14:paraId="0D5698A7" w14:textId="4387CF35" w:rsidR="72EEEF23" w:rsidRDefault="72EEEF23"/>
    <w:p w14:paraId="231ED1EE" w14:textId="77777777" w:rsidR="007D4F9A" w:rsidRDefault="007D4F9A" w:rsidP="007D4F9A">
      <w:pPr>
        <w:pStyle w:val="Heading8"/>
      </w:pPr>
      <w:bookmarkStart w:id="36" w:name="_Toc192853787"/>
      <w:bookmarkStart w:id="37" w:name="_Toc197417867"/>
      <w:r>
        <w:t>Table 5 – Fiscal Year Summary – HOME Match Report</w:t>
      </w:r>
      <w:bookmarkEnd w:id="36"/>
      <w:bookmarkEnd w:id="37"/>
    </w:p>
    <w:tbl>
      <w:tblPr>
        <w:tblStyle w:val="CommerceTableStyle"/>
        <w:tblW w:w="0" w:type="auto"/>
        <w:tblLook w:val="04A0" w:firstRow="1" w:lastRow="0" w:firstColumn="1" w:lastColumn="0" w:noHBand="0" w:noVBand="1"/>
      </w:tblPr>
      <w:tblGrid>
        <w:gridCol w:w="6925"/>
        <w:gridCol w:w="2425"/>
      </w:tblGrid>
      <w:tr w:rsidR="007D4F9A" w:rsidRPr="0045511F" w14:paraId="6CA4ABC1" w14:textId="77777777">
        <w:trPr>
          <w:cnfStyle w:val="100000000000" w:firstRow="1" w:lastRow="0" w:firstColumn="0" w:lastColumn="0" w:oddVBand="0" w:evenVBand="0" w:oddHBand="0" w:evenHBand="0" w:firstRowFirstColumn="0" w:firstRowLastColumn="0" w:lastRowFirstColumn="0" w:lastRowLastColumn="0"/>
        </w:trPr>
        <w:tc>
          <w:tcPr>
            <w:tcW w:w="6925" w:type="dxa"/>
          </w:tcPr>
          <w:p w14:paraId="70685F3D" w14:textId="77777777" w:rsidR="007D4F9A" w:rsidRPr="007D4F9A" w:rsidRDefault="007D4F9A" w:rsidP="007D4F9A">
            <w:pPr>
              <w:ind w:left="-928" w:right="-16"/>
            </w:pPr>
            <w:r w:rsidRPr="007D4F9A">
              <w:t>Excess match from prior Federal fiscal year</w:t>
            </w:r>
          </w:p>
        </w:tc>
        <w:tc>
          <w:tcPr>
            <w:tcW w:w="2425" w:type="dxa"/>
          </w:tcPr>
          <w:p w14:paraId="6F1AA7CF" w14:textId="09A94706" w:rsidR="007D4F9A" w:rsidRPr="0045511F" w:rsidRDefault="007D4F9A" w:rsidP="00056574">
            <w:pPr>
              <w:ind w:left="-18"/>
              <w:jc w:val="right"/>
              <w:rPr>
                <w:b w:val="0"/>
                <w:bCs/>
              </w:rPr>
            </w:pPr>
            <w:r w:rsidRPr="0045511F">
              <w:rPr>
                <w:b w:val="0"/>
                <w:bCs/>
              </w:rPr>
              <w:t>$</w:t>
            </w:r>
            <w:r w:rsidR="00125447">
              <w:rPr>
                <w:b w:val="0"/>
                <w:bCs/>
              </w:rPr>
              <w:t>19,669,454.77</w:t>
            </w:r>
          </w:p>
        </w:tc>
      </w:tr>
      <w:tr w:rsidR="007D4F9A" w:rsidRPr="0045511F" w14:paraId="79E802CC" w14:textId="77777777">
        <w:trPr>
          <w:cnfStyle w:val="000000100000" w:firstRow="0" w:lastRow="0" w:firstColumn="0" w:lastColumn="0" w:oddVBand="0" w:evenVBand="0" w:oddHBand="1" w:evenHBand="0" w:firstRowFirstColumn="0" w:firstRowLastColumn="0" w:lastRowFirstColumn="0" w:lastRowLastColumn="0"/>
        </w:trPr>
        <w:tc>
          <w:tcPr>
            <w:tcW w:w="6925" w:type="dxa"/>
          </w:tcPr>
          <w:p w14:paraId="045DF930" w14:textId="77777777" w:rsidR="007D4F9A" w:rsidRPr="0045511F" w:rsidRDefault="007D4F9A" w:rsidP="007D4F9A">
            <w:pPr>
              <w:ind w:left="360" w:right="-16"/>
            </w:pPr>
            <w:r>
              <w:t xml:space="preserve">Match contributed during </w:t>
            </w:r>
            <w:proofErr w:type="gramStart"/>
            <w:r>
              <w:t>current</w:t>
            </w:r>
            <w:proofErr w:type="gramEnd"/>
            <w:r>
              <w:t xml:space="preserve"> Federal fiscal year</w:t>
            </w:r>
          </w:p>
        </w:tc>
        <w:tc>
          <w:tcPr>
            <w:tcW w:w="2425" w:type="dxa"/>
          </w:tcPr>
          <w:p w14:paraId="242D5379" w14:textId="2924178C" w:rsidR="007D4F9A" w:rsidRPr="0045511F" w:rsidRDefault="007D4F9A" w:rsidP="00056574">
            <w:pPr>
              <w:jc w:val="right"/>
              <w:rPr>
                <w:bCs/>
              </w:rPr>
            </w:pPr>
            <w:r>
              <w:rPr>
                <w:bCs/>
              </w:rPr>
              <w:t>$</w:t>
            </w:r>
            <w:r w:rsidR="00125447">
              <w:rPr>
                <w:bCs/>
              </w:rPr>
              <w:t>2,316,458.82</w:t>
            </w:r>
          </w:p>
        </w:tc>
      </w:tr>
      <w:tr w:rsidR="007D4F9A" w:rsidRPr="0045511F" w14:paraId="50C262E0" w14:textId="77777777">
        <w:tc>
          <w:tcPr>
            <w:tcW w:w="6925" w:type="dxa"/>
          </w:tcPr>
          <w:p w14:paraId="54C05501" w14:textId="77777777" w:rsidR="007D4F9A" w:rsidRPr="0045511F" w:rsidRDefault="007D4F9A" w:rsidP="007D4F9A">
            <w:pPr>
              <w:ind w:left="360" w:right="-16"/>
            </w:pPr>
            <w:r>
              <w:t>Total match available for current Federal fiscal year (Line 1 plus Line 2)</w:t>
            </w:r>
          </w:p>
        </w:tc>
        <w:tc>
          <w:tcPr>
            <w:tcW w:w="2425" w:type="dxa"/>
          </w:tcPr>
          <w:p w14:paraId="7189DBCE" w14:textId="67D333AB" w:rsidR="007D4F9A" w:rsidRPr="0045511F" w:rsidRDefault="007D4F9A" w:rsidP="00056574">
            <w:pPr>
              <w:jc w:val="right"/>
            </w:pPr>
            <w:r>
              <w:t>$</w:t>
            </w:r>
            <w:r w:rsidR="00125447">
              <w:t>21,985,913.59</w:t>
            </w:r>
          </w:p>
        </w:tc>
      </w:tr>
      <w:tr w:rsidR="007D4F9A" w:rsidRPr="0045511F" w14:paraId="6B51575D" w14:textId="77777777">
        <w:trPr>
          <w:cnfStyle w:val="000000100000" w:firstRow="0" w:lastRow="0" w:firstColumn="0" w:lastColumn="0" w:oddVBand="0" w:evenVBand="0" w:oddHBand="1" w:evenHBand="0" w:firstRowFirstColumn="0" w:firstRowLastColumn="0" w:lastRowFirstColumn="0" w:lastRowLastColumn="0"/>
        </w:trPr>
        <w:tc>
          <w:tcPr>
            <w:tcW w:w="6925" w:type="dxa"/>
          </w:tcPr>
          <w:p w14:paraId="4C57FAB9" w14:textId="77777777" w:rsidR="007D4F9A" w:rsidRPr="0045511F" w:rsidRDefault="007D4F9A" w:rsidP="007D4F9A">
            <w:pPr>
              <w:ind w:left="360" w:right="-16"/>
            </w:pPr>
            <w:r>
              <w:t>Match liability for current Federal fiscal year</w:t>
            </w:r>
          </w:p>
        </w:tc>
        <w:tc>
          <w:tcPr>
            <w:tcW w:w="2425" w:type="dxa"/>
          </w:tcPr>
          <w:p w14:paraId="663A72C2" w14:textId="18DFCA08" w:rsidR="007D4F9A" w:rsidRPr="0045511F" w:rsidRDefault="007D4F9A" w:rsidP="00056574">
            <w:pPr>
              <w:jc w:val="right"/>
            </w:pPr>
            <w:r>
              <w:t>$</w:t>
            </w:r>
            <w:r w:rsidR="00125447">
              <w:t>591,044.55</w:t>
            </w:r>
          </w:p>
        </w:tc>
      </w:tr>
      <w:tr w:rsidR="007D4F9A" w:rsidRPr="0045511F" w14:paraId="19229606" w14:textId="77777777">
        <w:tc>
          <w:tcPr>
            <w:tcW w:w="6925" w:type="dxa"/>
          </w:tcPr>
          <w:p w14:paraId="2A91714A" w14:textId="77777777" w:rsidR="007D4F9A" w:rsidRPr="0045511F" w:rsidRDefault="007D4F9A" w:rsidP="007D4F9A">
            <w:pPr>
              <w:ind w:left="360" w:right="-16"/>
            </w:pPr>
            <w:r>
              <w:lastRenderedPageBreak/>
              <w:t>Excess match carried over to next Federal fiscal year (Line 3 minus Line 4)</w:t>
            </w:r>
          </w:p>
        </w:tc>
        <w:tc>
          <w:tcPr>
            <w:tcW w:w="2425" w:type="dxa"/>
          </w:tcPr>
          <w:p w14:paraId="28B3E9F1" w14:textId="4CC2AA1D" w:rsidR="007D4F9A" w:rsidRPr="0045511F" w:rsidRDefault="007D4F9A" w:rsidP="00056574">
            <w:pPr>
              <w:ind w:left="-18"/>
              <w:jc w:val="right"/>
            </w:pPr>
            <w:r>
              <w:t>$</w:t>
            </w:r>
            <w:r w:rsidR="00125447">
              <w:t>21,394,869.04</w:t>
            </w:r>
          </w:p>
        </w:tc>
      </w:tr>
    </w:tbl>
    <w:p w14:paraId="5EE224FE" w14:textId="77777777" w:rsidR="007D4F9A" w:rsidRPr="007D4F9A" w:rsidRDefault="007D4F9A" w:rsidP="007D4F9A">
      <w:r w:rsidRPr="007D4F9A">
        <w:t>Source: IDIS Report PR33 – HOME Matching Liability; Commerce Comprehensive Tracking Spreadsheets</w:t>
      </w:r>
    </w:p>
    <w:p w14:paraId="02C56F0D" w14:textId="77777777" w:rsidR="007D4F9A" w:rsidRDefault="007D4F9A" w:rsidP="007D4F9A"/>
    <w:p w14:paraId="6B41E5F1" w14:textId="77777777" w:rsidR="007D4F9A" w:rsidRDefault="007D4F9A" w:rsidP="007D4F9A">
      <w:r>
        <w:t xml:space="preserve">Table 6 reports each HOME matching fund contribution recorded between October 1, 2023, and September 30, 2024, per HUD requirements. These funds are contributed as part of the HOME program, which supports housing development and rehabilitation activities, and provides down payment assistance to homebuyers. </w:t>
      </w:r>
    </w:p>
    <w:p w14:paraId="5A1F2C70" w14:textId="77777777" w:rsidR="007D4F9A" w:rsidRDefault="007D4F9A" w:rsidP="007D4F9A">
      <w:pPr>
        <w:sectPr w:rsidR="007D4F9A" w:rsidSect="007D4F9A">
          <w:pgSz w:w="12240" w:h="15840"/>
          <w:pgMar w:top="1710" w:right="1440" w:bottom="1890" w:left="1440" w:header="720" w:footer="432" w:gutter="0"/>
          <w:cols w:space="720"/>
          <w:titlePg/>
          <w:docGrid w:linePitch="360"/>
        </w:sectPr>
      </w:pPr>
    </w:p>
    <w:p w14:paraId="2F53A572" w14:textId="77777777" w:rsidR="007D4F9A" w:rsidRDefault="007D4F9A" w:rsidP="007D4F9A">
      <w:pPr>
        <w:pStyle w:val="Heading8"/>
      </w:pPr>
      <w:bookmarkStart w:id="38" w:name="_Toc192853788"/>
      <w:bookmarkStart w:id="39" w:name="_Toc197417868"/>
      <w:r>
        <w:lastRenderedPageBreak/>
        <w:t>Table 6 – Match Contribution for the Federal Fiscal Year</w:t>
      </w:r>
      <w:bookmarkEnd w:id="38"/>
      <w:bookmarkEnd w:id="39"/>
    </w:p>
    <w:tbl>
      <w:tblPr>
        <w:tblStyle w:val="CommerceTableStyle"/>
        <w:tblW w:w="12724" w:type="dxa"/>
        <w:tblInd w:w="-489" w:type="dxa"/>
        <w:tblLook w:val="04A0" w:firstRow="1" w:lastRow="0" w:firstColumn="1" w:lastColumn="0" w:noHBand="0" w:noVBand="1"/>
      </w:tblPr>
      <w:tblGrid>
        <w:gridCol w:w="1011"/>
        <w:gridCol w:w="1536"/>
        <w:gridCol w:w="1440"/>
        <w:gridCol w:w="1623"/>
        <w:gridCol w:w="742"/>
        <w:gridCol w:w="1647"/>
        <w:gridCol w:w="1646"/>
        <w:gridCol w:w="1318"/>
        <w:gridCol w:w="1761"/>
      </w:tblGrid>
      <w:tr w:rsidR="007D4F9A" w:rsidRPr="00767F18" w14:paraId="5DE6249C" w14:textId="77777777" w:rsidTr="00984553">
        <w:trPr>
          <w:cnfStyle w:val="100000000000" w:firstRow="1" w:lastRow="0" w:firstColumn="0" w:lastColumn="0" w:oddVBand="0" w:evenVBand="0" w:oddHBand="0" w:evenHBand="0" w:firstRowFirstColumn="0" w:firstRowLastColumn="0" w:lastRowFirstColumn="0" w:lastRowLastColumn="0"/>
          <w:trHeight w:val="300"/>
          <w:tblHeader/>
        </w:trPr>
        <w:tc>
          <w:tcPr>
            <w:tcW w:w="1011" w:type="dxa"/>
          </w:tcPr>
          <w:p w14:paraId="36FECD5F" w14:textId="6F5E7BA6" w:rsidR="007D4F9A" w:rsidRPr="007C56F9" w:rsidRDefault="522B23D3">
            <w:pPr>
              <w:rPr>
                <w:sz w:val="22"/>
                <w:szCs w:val="22"/>
              </w:rPr>
            </w:pPr>
            <w:r w:rsidRPr="007C56F9">
              <w:rPr>
                <w:sz w:val="22"/>
                <w:szCs w:val="22"/>
              </w:rPr>
              <w:t>Activity</w:t>
            </w:r>
            <w:r w:rsidR="007D4F9A" w:rsidRPr="007C56F9">
              <w:rPr>
                <w:sz w:val="22"/>
                <w:szCs w:val="22"/>
              </w:rPr>
              <w:t xml:space="preserve"> ID</w:t>
            </w:r>
          </w:p>
        </w:tc>
        <w:tc>
          <w:tcPr>
            <w:tcW w:w="1536" w:type="dxa"/>
          </w:tcPr>
          <w:p w14:paraId="68198FE0" w14:textId="0B2E22A9" w:rsidR="007D4F9A" w:rsidRPr="007C56F9" w:rsidRDefault="007D4F9A">
            <w:pPr>
              <w:rPr>
                <w:sz w:val="22"/>
                <w:szCs w:val="22"/>
              </w:rPr>
            </w:pPr>
            <w:r w:rsidRPr="007C56F9">
              <w:rPr>
                <w:sz w:val="22"/>
                <w:szCs w:val="22"/>
              </w:rPr>
              <w:t>Date of Contribution</w:t>
            </w:r>
          </w:p>
        </w:tc>
        <w:tc>
          <w:tcPr>
            <w:tcW w:w="1440" w:type="dxa"/>
          </w:tcPr>
          <w:p w14:paraId="37B16076" w14:textId="77777777" w:rsidR="007D4F9A" w:rsidRPr="007C56F9" w:rsidRDefault="007D4F9A">
            <w:pPr>
              <w:rPr>
                <w:sz w:val="22"/>
                <w:szCs w:val="22"/>
              </w:rPr>
            </w:pPr>
            <w:r w:rsidRPr="007C56F9">
              <w:rPr>
                <w:sz w:val="22"/>
                <w:szCs w:val="22"/>
              </w:rPr>
              <w:t>Cash (Non-Federal Sources)</w:t>
            </w:r>
          </w:p>
        </w:tc>
        <w:tc>
          <w:tcPr>
            <w:tcW w:w="1623" w:type="dxa"/>
          </w:tcPr>
          <w:p w14:paraId="2ACE71C6" w14:textId="77777777" w:rsidR="007D4F9A" w:rsidRPr="007C56F9" w:rsidRDefault="007D4F9A">
            <w:pPr>
              <w:rPr>
                <w:sz w:val="22"/>
                <w:szCs w:val="22"/>
              </w:rPr>
            </w:pPr>
            <w:r w:rsidRPr="007C56F9">
              <w:rPr>
                <w:sz w:val="22"/>
                <w:szCs w:val="22"/>
              </w:rPr>
              <w:t>Foregone Taxes, Fees, Charges</w:t>
            </w:r>
          </w:p>
        </w:tc>
        <w:tc>
          <w:tcPr>
            <w:tcW w:w="742" w:type="dxa"/>
          </w:tcPr>
          <w:p w14:paraId="1B10CA37" w14:textId="2F8F5430" w:rsidR="007D4F9A" w:rsidRPr="007C56F9" w:rsidRDefault="007D4F9A">
            <w:pPr>
              <w:rPr>
                <w:sz w:val="22"/>
                <w:szCs w:val="22"/>
              </w:rPr>
            </w:pPr>
            <w:r w:rsidRPr="007C56F9">
              <w:rPr>
                <w:sz w:val="22"/>
                <w:szCs w:val="22"/>
              </w:rPr>
              <w:t>Land</w:t>
            </w:r>
          </w:p>
          <w:p w14:paraId="4CEF89C7" w14:textId="2B2BD822" w:rsidR="007D4F9A" w:rsidRPr="007C56F9" w:rsidRDefault="007D4F9A">
            <w:pPr>
              <w:rPr>
                <w:sz w:val="22"/>
                <w:szCs w:val="22"/>
              </w:rPr>
            </w:pPr>
            <w:r w:rsidRPr="007C56F9">
              <w:rPr>
                <w:sz w:val="22"/>
                <w:szCs w:val="22"/>
              </w:rPr>
              <w:t>Real Prop</w:t>
            </w:r>
          </w:p>
        </w:tc>
        <w:tc>
          <w:tcPr>
            <w:tcW w:w="1647" w:type="dxa"/>
          </w:tcPr>
          <w:p w14:paraId="1C8570C3" w14:textId="6B640D05" w:rsidR="007D4F9A" w:rsidRPr="007C56F9" w:rsidRDefault="007D4F9A">
            <w:pPr>
              <w:rPr>
                <w:sz w:val="22"/>
                <w:szCs w:val="22"/>
              </w:rPr>
            </w:pPr>
            <w:r w:rsidRPr="007C56F9">
              <w:rPr>
                <w:sz w:val="22"/>
                <w:szCs w:val="22"/>
              </w:rPr>
              <w:t>Required Infrastructure</w:t>
            </w:r>
          </w:p>
        </w:tc>
        <w:tc>
          <w:tcPr>
            <w:tcW w:w="1646" w:type="dxa"/>
          </w:tcPr>
          <w:p w14:paraId="464397AC" w14:textId="77777777" w:rsidR="007D4F9A" w:rsidRPr="007C56F9" w:rsidRDefault="007D4F9A">
            <w:pPr>
              <w:rPr>
                <w:sz w:val="22"/>
                <w:szCs w:val="22"/>
              </w:rPr>
            </w:pPr>
            <w:r w:rsidRPr="007C56F9">
              <w:rPr>
                <w:sz w:val="22"/>
                <w:szCs w:val="22"/>
              </w:rPr>
              <w:t>Site Preparation Construction, Materials, Donated Labor</w:t>
            </w:r>
          </w:p>
        </w:tc>
        <w:tc>
          <w:tcPr>
            <w:tcW w:w="1318" w:type="dxa"/>
          </w:tcPr>
          <w:p w14:paraId="2A1E691E" w14:textId="77777777" w:rsidR="007D4F9A" w:rsidRPr="007C56F9" w:rsidRDefault="007D4F9A">
            <w:pPr>
              <w:rPr>
                <w:sz w:val="22"/>
                <w:szCs w:val="22"/>
              </w:rPr>
            </w:pPr>
            <w:r w:rsidRPr="007C56F9">
              <w:rPr>
                <w:sz w:val="22"/>
                <w:szCs w:val="22"/>
              </w:rPr>
              <w:t>Bond Financing</w:t>
            </w:r>
          </w:p>
        </w:tc>
        <w:tc>
          <w:tcPr>
            <w:tcW w:w="1761" w:type="dxa"/>
          </w:tcPr>
          <w:p w14:paraId="6BB3703F" w14:textId="77777777" w:rsidR="007D4F9A" w:rsidRPr="007C56F9" w:rsidRDefault="007D4F9A">
            <w:pPr>
              <w:rPr>
                <w:sz w:val="22"/>
                <w:szCs w:val="22"/>
              </w:rPr>
            </w:pPr>
            <w:r w:rsidRPr="007C56F9">
              <w:rPr>
                <w:sz w:val="22"/>
                <w:szCs w:val="22"/>
              </w:rPr>
              <w:t>Total Match</w:t>
            </w:r>
          </w:p>
        </w:tc>
      </w:tr>
      <w:tr w:rsidR="004271D2" w:rsidRPr="00767F18" w14:paraId="6DE30657" w14:textId="77777777" w:rsidTr="00984553">
        <w:trPr>
          <w:cnfStyle w:val="000000100000" w:firstRow="0" w:lastRow="0" w:firstColumn="0" w:lastColumn="0" w:oddVBand="0" w:evenVBand="0" w:oddHBand="1" w:evenHBand="0" w:firstRowFirstColumn="0" w:firstRowLastColumn="0" w:lastRowFirstColumn="0" w:lastRowLastColumn="0"/>
          <w:trHeight w:val="300"/>
        </w:trPr>
        <w:tc>
          <w:tcPr>
            <w:tcW w:w="1011" w:type="dxa"/>
          </w:tcPr>
          <w:p w14:paraId="61175B19" w14:textId="5F7233A4" w:rsidR="00125447" w:rsidRPr="007C56F9" w:rsidRDefault="00125447" w:rsidP="07917C9D">
            <w:pPr>
              <w:rPr>
                <w:sz w:val="22"/>
                <w:szCs w:val="22"/>
              </w:rPr>
            </w:pPr>
            <w:r w:rsidRPr="00767F18">
              <w:rPr>
                <w:sz w:val="22"/>
                <w:szCs w:val="22"/>
              </w:rPr>
              <w:t>5208</w:t>
            </w:r>
          </w:p>
        </w:tc>
        <w:tc>
          <w:tcPr>
            <w:tcW w:w="1536" w:type="dxa"/>
          </w:tcPr>
          <w:p w14:paraId="580EB389" w14:textId="0988199C" w:rsidR="00125447" w:rsidRPr="007C56F9" w:rsidRDefault="00125447" w:rsidP="07917C9D">
            <w:pPr>
              <w:rPr>
                <w:sz w:val="22"/>
                <w:szCs w:val="22"/>
              </w:rPr>
            </w:pPr>
            <w:r w:rsidRPr="00767F18">
              <w:rPr>
                <w:sz w:val="22"/>
                <w:szCs w:val="22"/>
              </w:rPr>
              <w:t>11/07/2023</w:t>
            </w:r>
          </w:p>
        </w:tc>
        <w:tc>
          <w:tcPr>
            <w:tcW w:w="1440" w:type="dxa"/>
          </w:tcPr>
          <w:p w14:paraId="470A665C" w14:textId="77777777" w:rsidR="00125447" w:rsidRPr="00767F18" w:rsidRDefault="00125447" w:rsidP="00056574">
            <w:pPr>
              <w:jc w:val="right"/>
              <w:rPr>
                <w:sz w:val="22"/>
                <w:szCs w:val="22"/>
              </w:rPr>
            </w:pPr>
          </w:p>
        </w:tc>
        <w:tc>
          <w:tcPr>
            <w:tcW w:w="1623" w:type="dxa"/>
          </w:tcPr>
          <w:p w14:paraId="7505BE38" w14:textId="0AC66FB2" w:rsidR="00125447" w:rsidRPr="007C56F9" w:rsidRDefault="00125447" w:rsidP="00056574">
            <w:pPr>
              <w:jc w:val="right"/>
              <w:rPr>
                <w:sz w:val="22"/>
                <w:szCs w:val="22"/>
              </w:rPr>
            </w:pPr>
            <w:r w:rsidRPr="00767F18">
              <w:rPr>
                <w:sz w:val="22"/>
                <w:szCs w:val="22"/>
              </w:rPr>
              <w:t>$1,478,897.88</w:t>
            </w:r>
          </w:p>
        </w:tc>
        <w:tc>
          <w:tcPr>
            <w:tcW w:w="742" w:type="dxa"/>
          </w:tcPr>
          <w:p w14:paraId="785F72A3" w14:textId="77777777" w:rsidR="00125447" w:rsidRPr="00767F18" w:rsidRDefault="00125447" w:rsidP="00056574">
            <w:pPr>
              <w:jc w:val="right"/>
              <w:rPr>
                <w:sz w:val="22"/>
                <w:szCs w:val="22"/>
              </w:rPr>
            </w:pPr>
          </w:p>
        </w:tc>
        <w:tc>
          <w:tcPr>
            <w:tcW w:w="1647" w:type="dxa"/>
          </w:tcPr>
          <w:p w14:paraId="00BDC0A5" w14:textId="77777777" w:rsidR="00125447" w:rsidRPr="00767F18" w:rsidRDefault="00125447" w:rsidP="00056574">
            <w:pPr>
              <w:jc w:val="right"/>
              <w:rPr>
                <w:sz w:val="22"/>
                <w:szCs w:val="22"/>
              </w:rPr>
            </w:pPr>
          </w:p>
        </w:tc>
        <w:tc>
          <w:tcPr>
            <w:tcW w:w="1646" w:type="dxa"/>
          </w:tcPr>
          <w:p w14:paraId="0A941CF0" w14:textId="77777777" w:rsidR="00125447" w:rsidRPr="00767F18" w:rsidRDefault="00125447" w:rsidP="00056574">
            <w:pPr>
              <w:jc w:val="right"/>
              <w:rPr>
                <w:sz w:val="22"/>
                <w:szCs w:val="22"/>
              </w:rPr>
            </w:pPr>
          </w:p>
        </w:tc>
        <w:tc>
          <w:tcPr>
            <w:tcW w:w="1318" w:type="dxa"/>
          </w:tcPr>
          <w:p w14:paraId="6F26CFFE" w14:textId="77777777" w:rsidR="00125447" w:rsidRPr="00767F18" w:rsidRDefault="00125447" w:rsidP="00056574">
            <w:pPr>
              <w:jc w:val="right"/>
              <w:rPr>
                <w:sz w:val="22"/>
                <w:szCs w:val="22"/>
              </w:rPr>
            </w:pPr>
          </w:p>
        </w:tc>
        <w:tc>
          <w:tcPr>
            <w:tcW w:w="1761" w:type="dxa"/>
          </w:tcPr>
          <w:p w14:paraId="3F064071" w14:textId="6426D7D0" w:rsidR="00125447" w:rsidRPr="007C56F9" w:rsidRDefault="00125447" w:rsidP="00056574">
            <w:pPr>
              <w:jc w:val="right"/>
              <w:rPr>
                <w:sz w:val="22"/>
                <w:szCs w:val="22"/>
              </w:rPr>
            </w:pPr>
            <w:r w:rsidRPr="00767F18">
              <w:rPr>
                <w:sz w:val="22"/>
                <w:szCs w:val="22"/>
              </w:rPr>
              <w:t>$1,478,897.88</w:t>
            </w:r>
          </w:p>
        </w:tc>
      </w:tr>
      <w:tr w:rsidR="00125447" w:rsidRPr="00767F18" w14:paraId="4726CD0D" w14:textId="77777777" w:rsidTr="00984553">
        <w:trPr>
          <w:trHeight w:val="300"/>
        </w:trPr>
        <w:tc>
          <w:tcPr>
            <w:tcW w:w="1011" w:type="dxa"/>
          </w:tcPr>
          <w:p w14:paraId="397728E6" w14:textId="3A0DA917" w:rsidR="00125447" w:rsidRPr="007C56F9" w:rsidRDefault="00125447" w:rsidP="07917C9D">
            <w:pPr>
              <w:rPr>
                <w:sz w:val="22"/>
                <w:szCs w:val="22"/>
              </w:rPr>
            </w:pPr>
            <w:r w:rsidRPr="00767F18">
              <w:rPr>
                <w:sz w:val="22"/>
                <w:szCs w:val="22"/>
              </w:rPr>
              <w:t>5507</w:t>
            </w:r>
          </w:p>
        </w:tc>
        <w:tc>
          <w:tcPr>
            <w:tcW w:w="1536" w:type="dxa"/>
          </w:tcPr>
          <w:p w14:paraId="2B68CB9C" w14:textId="79E1A68F" w:rsidR="00125447" w:rsidRPr="007C56F9" w:rsidRDefault="00125447" w:rsidP="07917C9D">
            <w:pPr>
              <w:rPr>
                <w:sz w:val="22"/>
                <w:szCs w:val="22"/>
              </w:rPr>
            </w:pPr>
            <w:r w:rsidRPr="00767F18">
              <w:rPr>
                <w:sz w:val="22"/>
                <w:szCs w:val="22"/>
              </w:rPr>
              <w:t>01/19/2024</w:t>
            </w:r>
          </w:p>
        </w:tc>
        <w:tc>
          <w:tcPr>
            <w:tcW w:w="1440" w:type="dxa"/>
          </w:tcPr>
          <w:p w14:paraId="6E57E128" w14:textId="77777777" w:rsidR="00125447" w:rsidRPr="00767F18" w:rsidRDefault="00125447" w:rsidP="00056574">
            <w:pPr>
              <w:jc w:val="right"/>
              <w:rPr>
                <w:sz w:val="22"/>
                <w:szCs w:val="22"/>
              </w:rPr>
            </w:pPr>
          </w:p>
        </w:tc>
        <w:tc>
          <w:tcPr>
            <w:tcW w:w="1623" w:type="dxa"/>
          </w:tcPr>
          <w:p w14:paraId="3C65B24B" w14:textId="77777777" w:rsidR="00125447" w:rsidRPr="00767F18" w:rsidRDefault="00125447" w:rsidP="00056574">
            <w:pPr>
              <w:jc w:val="right"/>
              <w:rPr>
                <w:sz w:val="22"/>
                <w:szCs w:val="22"/>
              </w:rPr>
            </w:pPr>
          </w:p>
        </w:tc>
        <w:tc>
          <w:tcPr>
            <w:tcW w:w="742" w:type="dxa"/>
          </w:tcPr>
          <w:p w14:paraId="2475BD57" w14:textId="77777777" w:rsidR="00125447" w:rsidRPr="00767F18" w:rsidRDefault="00125447" w:rsidP="00056574">
            <w:pPr>
              <w:jc w:val="right"/>
              <w:rPr>
                <w:sz w:val="22"/>
                <w:szCs w:val="22"/>
              </w:rPr>
            </w:pPr>
          </w:p>
        </w:tc>
        <w:tc>
          <w:tcPr>
            <w:tcW w:w="1647" w:type="dxa"/>
          </w:tcPr>
          <w:p w14:paraId="53ED8121" w14:textId="77777777" w:rsidR="00125447" w:rsidRPr="00767F18" w:rsidRDefault="00125447" w:rsidP="00056574">
            <w:pPr>
              <w:jc w:val="right"/>
              <w:rPr>
                <w:sz w:val="22"/>
                <w:szCs w:val="22"/>
              </w:rPr>
            </w:pPr>
          </w:p>
        </w:tc>
        <w:tc>
          <w:tcPr>
            <w:tcW w:w="1646" w:type="dxa"/>
          </w:tcPr>
          <w:p w14:paraId="597FB69D" w14:textId="77777777" w:rsidR="00125447" w:rsidRPr="00767F18" w:rsidRDefault="00125447" w:rsidP="00056574">
            <w:pPr>
              <w:jc w:val="right"/>
              <w:rPr>
                <w:sz w:val="22"/>
                <w:szCs w:val="22"/>
              </w:rPr>
            </w:pPr>
          </w:p>
        </w:tc>
        <w:tc>
          <w:tcPr>
            <w:tcW w:w="1318" w:type="dxa"/>
          </w:tcPr>
          <w:p w14:paraId="138D86E5" w14:textId="0F777D0D" w:rsidR="00125447" w:rsidRPr="007C56F9" w:rsidRDefault="00125447" w:rsidP="00056574">
            <w:pPr>
              <w:jc w:val="right"/>
              <w:rPr>
                <w:sz w:val="22"/>
                <w:szCs w:val="22"/>
              </w:rPr>
            </w:pPr>
            <w:r w:rsidRPr="00767F18">
              <w:rPr>
                <w:sz w:val="22"/>
                <w:szCs w:val="22"/>
              </w:rPr>
              <w:t>$38,000.00</w:t>
            </w:r>
          </w:p>
        </w:tc>
        <w:tc>
          <w:tcPr>
            <w:tcW w:w="1761" w:type="dxa"/>
          </w:tcPr>
          <w:p w14:paraId="377CBB36" w14:textId="491F811B" w:rsidR="00125447" w:rsidRPr="007C56F9" w:rsidRDefault="00125447" w:rsidP="00056574">
            <w:pPr>
              <w:jc w:val="right"/>
              <w:rPr>
                <w:sz w:val="22"/>
                <w:szCs w:val="22"/>
              </w:rPr>
            </w:pPr>
            <w:r w:rsidRPr="00767F18">
              <w:rPr>
                <w:sz w:val="22"/>
                <w:szCs w:val="22"/>
              </w:rPr>
              <w:t>$38,000.00</w:t>
            </w:r>
          </w:p>
        </w:tc>
      </w:tr>
      <w:tr w:rsidR="004271D2" w:rsidRPr="00767F18" w14:paraId="32295D3C" w14:textId="77777777" w:rsidTr="00984553">
        <w:trPr>
          <w:cnfStyle w:val="000000100000" w:firstRow="0" w:lastRow="0" w:firstColumn="0" w:lastColumn="0" w:oddVBand="0" w:evenVBand="0" w:oddHBand="1" w:evenHBand="0" w:firstRowFirstColumn="0" w:firstRowLastColumn="0" w:lastRowFirstColumn="0" w:lastRowLastColumn="0"/>
          <w:trHeight w:val="300"/>
        </w:trPr>
        <w:tc>
          <w:tcPr>
            <w:tcW w:w="1011" w:type="dxa"/>
          </w:tcPr>
          <w:p w14:paraId="36953BAC" w14:textId="6DF7F79F" w:rsidR="00125447" w:rsidRPr="007C56F9" w:rsidRDefault="00125447" w:rsidP="07917C9D">
            <w:pPr>
              <w:rPr>
                <w:sz w:val="22"/>
                <w:szCs w:val="22"/>
              </w:rPr>
            </w:pPr>
            <w:r w:rsidRPr="00767F18">
              <w:rPr>
                <w:sz w:val="22"/>
                <w:szCs w:val="22"/>
              </w:rPr>
              <w:t>5508</w:t>
            </w:r>
          </w:p>
        </w:tc>
        <w:tc>
          <w:tcPr>
            <w:tcW w:w="1536" w:type="dxa"/>
          </w:tcPr>
          <w:p w14:paraId="161F080F" w14:textId="3D40FC32" w:rsidR="00125447" w:rsidRPr="007C56F9" w:rsidRDefault="00125447" w:rsidP="07917C9D">
            <w:pPr>
              <w:rPr>
                <w:sz w:val="22"/>
                <w:szCs w:val="22"/>
              </w:rPr>
            </w:pPr>
            <w:r w:rsidRPr="00767F18">
              <w:rPr>
                <w:sz w:val="22"/>
                <w:szCs w:val="22"/>
              </w:rPr>
              <w:t>01/02/2024</w:t>
            </w:r>
          </w:p>
        </w:tc>
        <w:tc>
          <w:tcPr>
            <w:tcW w:w="1440" w:type="dxa"/>
          </w:tcPr>
          <w:p w14:paraId="3F84E15F" w14:textId="03C877CD" w:rsidR="00125447" w:rsidRPr="007C56F9" w:rsidRDefault="00125447" w:rsidP="00056574">
            <w:pPr>
              <w:jc w:val="right"/>
              <w:rPr>
                <w:sz w:val="22"/>
                <w:szCs w:val="22"/>
              </w:rPr>
            </w:pPr>
            <w:r w:rsidRPr="00767F18">
              <w:rPr>
                <w:sz w:val="22"/>
                <w:szCs w:val="22"/>
              </w:rPr>
              <w:t>$74,541.00</w:t>
            </w:r>
          </w:p>
        </w:tc>
        <w:tc>
          <w:tcPr>
            <w:tcW w:w="1623" w:type="dxa"/>
          </w:tcPr>
          <w:p w14:paraId="67C6BCA5" w14:textId="77777777" w:rsidR="00125447" w:rsidRPr="00767F18" w:rsidRDefault="00125447" w:rsidP="00056574">
            <w:pPr>
              <w:jc w:val="right"/>
              <w:rPr>
                <w:sz w:val="22"/>
                <w:szCs w:val="22"/>
              </w:rPr>
            </w:pPr>
          </w:p>
        </w:tc>
        <w:tc>
          <w:tcPr>
            <w:tcW w:w="742" w:type="dxa"/>
          </w:tcPr>
          <w:p w14:paraId="4E3FFC8D" w14:textId="77777777" w:rsidR="00125447" w:rsidRPr="00767F18" w:rsidRDefault="00125447" w:rsidP="00056574">
            <w:pPr>
              <w:jc w:val="right"/>
              <w:rPr>
                <w:sz w:val="22"/>
                <w:szCs w:val="22"/>
              </w:rPr>
            </w:pPr>
          </w:p>
        </w:tc>
        <w:tc>
          <w:tcPr>
            <w:tcW w:w="1647" w:type="dxa"/>
          </w:tcPr>
          <w:p w14:paraId="07C89BAC" w14:textId="77777777" w:rsidR="00125447" w:rsidRPr="00767F18" w:rsidRDefault="00125447" w:rsidP="00056574">
            <w:pPr>
              <w:jc w:val="right"/>
              <w:rPr>
                <w:sz w:val="22"/>
                <w:szCs w:val="22"/>
              </w:rPr>
            </w:pPr>
          </w:p>
        </w:tc>
        <w:tc>
          <w:tcPr>
            <w:tcW w:w="1646" w:type="dxa"/>
          </w:tcPr>
          <w:p w14:paraId="3608BEEC" w14:textId="77777777" w:rsidR="00125447" w:rsidRPr="00767F18" w:rsidRDefault="00125447" w:rsidP="00056574">
            <w:pPr>
              <w:jc w:val="right"/>
              <w:rPr>
                <w:sz w:val="22"/>
                <w:szCs w:val="22"/>
              </w:rPr>
            </w:pPr>
          </w:p>
        </w:tc>
        <w:tc>
          <w:tcPr>
            <w:tcW w:w="1318" w:type="dxa"/>
          </w:tcPr>
          <w:p w14:paraId="0891285F" w14:textId="4239FD59" w:rsidR="00125447" w:rsidRPr="007C56F9" w:rsidRDefault="00125447" w:rsidP="00056574">
            <w:pPr>
              <w:jc w:val="right"/>
              <w:rPr>
                <w:sz w:val="22"/>
                <w:szCs w:val="22"/>
              </w:rPr>
            </w:pPr>
            <w:r w:rsidRPr="00767F18">
              <w:rPr>
                <w:sz w:val="22"/>
                <w:szCs w:val="22"/>
              </w:rPr>
              <w:t>$33,126.00</w:t>
            </w:r>
          </w:p>
        </w:tc>
        <w:tc>
          <w:tcPr>
            <w:tcW w:w="1761" w:type="dxa"/>
          </w:tcPr>
          <w:p w14:paraId="43C686AC" w14:textId="1A0CBC0A" w:rsidR="00125447" w:rsidRPr="007C56F9" w:rsidRDefault="00125447" w:rsidP="00056574">
            <w:pPr>
              <w:jc w:val="right"/>
              <w:rPr>
                <w:sz w:val="22"/>
                <w:szCs w:val="22"/>
              </w:rPr>
            </w:pPr>
            <w:r w:rsidRPr="00767F18">
              <w:rPr>
                <w:sz w:val="22"/>
                <w:szCs w:val="22"/>
              </w:rPr>
              <w:t>$107,667</w:t>
            </w:r>
          </w:p>
        </w:tc>
      </w:tr>
      <w:tr w:rsidR="00125447" w:rsidRPr="00767F18" w14:paraId="6F342441" w14:textId="77777777" w:rsidTr="00984553">
        <w:trPr>
          <w:trHeight w:val="300"/>
        </w:trPr>
        <w:tc>
          <w:tcPr>
            <w:tcW w:w="1011" w:type="dxa"/>
          </w:tcPr>
          <w:p w14:paraId="77EA9E16" w14:textId="2C425526" w:rsidR="00125447" w:rsidRPr="007C56F9" w:rsidRDefault="00125447" w:rsidP="07917C9D">
            <w:pPr>
              <w:rPr>
                <w:sz w:val="22"/>
                <w:szCs w:val="22"/>
              </w:rPr>
            </w:pPr>
            <w:r w:rsidRPr="00767F18">
              <w:rPr>
                <w:sz w:val="22"/>
                <w:szCs w:val="22"/>
              </w:rPr>
              <w:t>5511</w:t>
            </w:r>
          </w:p>
        </w:tc>
        <w:tc>
          <w:tcPr>
            <w:tcW w:w="1536" w:type="dxa"/>
          </w:tcPr>
          <w:p w14:paraId="7EBFA348" w14:textId="5FD78B90" w:rsidR="00125447" w:rsidRPr="007C56F9" w:rsidRDefault="00125447" w:rsidP="07917C9D">
            <w:pPr>
              <w:rPr>
                <w:sz w:val="22"/>
                <w:szCs w:val="22"/>
              </w:rPr>
            </w:pPr>
            <w:r w:rsidRPr="00767F18">
              <w:rPr>
                <w:sz w:val="22"/>
                <w:szCs w:val="22"/>
              </w:rPr>
              <w:t>02/14/2024</w:t>
            </w:r>
          </w:p>
        </w:tc>
        <w:tc>
          <w:tcPr>
            <w:tcW w:w="1440" w:type="dxa"/>
          </w:tcPr>
          <w:p w14:paraId="18E7F393" w14:textId="77777777" w:rsidR="00125447" w:rsidRPr="00767F18" w:rsidRDefault="00125447" w:rsidP="00056574">
            <w:pPr>
              <w:jc w:val="right"/>
              <w:rPr>
                <w:sz w:val="22"/>
                <w:szCs w:val="22"/>
              </w:rPr>
            </w:pPr>
          </w:p>
        </w:tc>
        <w:tc>
          <w:tcPr>
            <w:tcW w:w="1623" w:type="dxa"/>
          </w:tcPr>
          <w:p w14:paraId="15780FF8" w14:textId="77777777" w:rsidR="00125447" w:rsidRPr="00767F18" w:rsidRDefault="00125447" w:rsidP="00056574">
            <w:pPr>
              <w:jc w:val="right"/>
              <w:rPr>
                <w:sz w:val="22"/>
                <w:szCs w:val="22"/>
              </w:rPr>
            </w:pPr>
          </w:p>
        </w:tc>
        <w:tc>
          <w:tcPr>
            <w:tcW w:w="742" w:type="dxa"/>
          </w:tcPr>
          <w:p w14:paraId="3A094E19" w14:textId="77777777" w:rsidR="00125447" w:rsidRPr="00767F18" w:rsidRDefault="00125447" w:rsidP="00056574">
            <w:pPr>
              <w:jc w:val="right"/>
              <w:rPr>
                <w:sz w:val="22"/>
                <w:szCs w:val="22"/>
              </w:rPr>
            </w:pPr>
          </w:p>
        </w:tc>
        <w:tc>
          <w:tcPr>
            <w:tcW w:w="1647" w:type="dxa"/>
          </w:tcPr>
          <w:p w14:paraId="1205E6FB" w14:textId="77777777" w:rsidR="00125447" w:rsidRPr="00767F18" w:rsidRDefault="00125447" w:rsidP="00056574">
            <w:pPr>
              <w:jc w:val="right"/>
              <w:rPr>
                <w:sz w:val="22"/>
                <w:szCs w:val="22"/>
              </w:rPr>
            </w:pPr>
          </w:p>
        </w:tc>
        <w:tc>
          <w:tcPr>
            <w:tcW w:w="1646" w:type="dxa"/>
          </w:tcPr>
          <w:p w14:paraId="077AF31E" w14:textId="77777777" w:rsidR="00125447" w:rsidRPr="00767F18" w:rsidRDefault="00125447" w:rsidP="00056574">
            <w:pPr>
              <w:jc w:val="right"/>
              <w:rPr>
                <w:sz w:val="22"/>
                <w:szCs w:val="22"/>
              </w:rPr>
            </w:pPr>
          </w:p>
        </w:tc>
        <w:tc>
          <w:tcPr>
            <w:tcW w:w="1318" w:type="dxa"/>
          </w:tcPr>
          <w:p w14:paraId="12CD87C3" w14:textId="1EAA20F9" w:rsidR="00125447" w:rsidRPr="007C56F9" w:rsidRDefault="00125447" w:rsidP="00056574">
            <w:pPr>
              <w:jc w:val="right"/>
              <w:rPr>
                <w:sz w:val="22"/>
                <w:szCs w:val="22"/>
              </w:rPr>
            </w:pPr>
            <w:r w:rsidRPr="00767F18">
              <w:rPr>
                <w:sz w:val="22"/>
                <w:szCs w:val="22"/>
              </w:rPr>
              <w:t>$58,251.75</w:t>
            </w:r>
          </w:p>
        </w:tc>
        <w:tc>
          <w:tcPr>
            <w:tcW w:w="1761" w:type="dxa"/>
          </w:tcPr>
          <w:p w14:paraId="71DE10B7" w14:textId="185BF540" w:rsidR="00125447" w:rsidRPr="007C56F9" w:rsidRDefault="00125447" w:rsidP="00056574">
            <w:pPr>
              <w:jc w:val="right"/>
              <w:rPr>
                <w:sz w:val="22"/>
                <w:szCs w:val="22"/>
              </w:rPr>
            </w:pPr>
            <w:r w:rsidRPr="00767F18">
              <w:rPr>
                <w:sz w:val="22"/>
                <w:szCs w:val="22"/>
              </w:rPr>
              <w:t>$58,251.75</w:t>
            </w:r>
          </w:p>
        </w:tc>
      </w:tr>
      <w:tr w:rsidR="004271D2" w:rsidRPr="00767F18" w14:paraId="0067A60A" w14:textId="77777777" w:rsidTr="00984553">
        <w:trPr>
          <w:cnfStyle w:val="000000100000" w:firstRow="0" w:lastRow="0" w:firstColumn="0" w:lastColumn="0" w:oddVBand="0" w:evenVBand="0" w:oddHBand="1" w:evenHBand="0" w:firstRowFirstColumn="0" w:firstRowLastColumn="0" w:lastRowFirstColumn="0" w:lastRowLastColumn="0"/>
          <w:trHeight w:val="300"/>
        </w:trPr>
        <w:tc>
          <w:tcPr>
            <w:tcW w:w="1011" w:type="dxa"/>
          </w:tcPr>
          <w:p w14:paraId="3E5FC17B" w14:textId="1EBD050D" w:rsidR="00125447" w:rsidRPr="007C56F9" w:rsidRDefault="3D456A83" w:rsidP="07917C9D">
            <w:pPr>
              <w:rPr>
                <w:sz w:val="22"/>
                <w:szCs w:val="22"/>
              </w:rPr>
            </w:pPr>
            <w:r w:rsidRPr="00767F18">
              <w:rPr>
                <w:sz w:val="22"/>
                <w:szCs w:val="22"/>
              </w:rPr>
              <w:t>5512</w:t>
            </w:r>
          </w:p>
        </w:tc>
        <w:tc>
          <w:tcPr>
            <w:tcW w:w="1536" w:type="dxa"/>
          </w:tcPr>
          <w:p w14:paraId="7A8E6CDD" w14:textId="18BA0771" w:rsidR="00125447" w:rsidRPr="007C56F9" w:rsidRDefault="3D456A83" w:rsidP="07917C9D">
            <w:pPr>
              <w:rPr>
                <w:sz w:val="22"/>
                <w:szCs w:val="22"/>
              </w:rPr>
            </w:pPr>
            <w:r w:rsidRPr="00767F18">
              <w:rPr>
                <w:sz w:val="22"/>
                <w:szCs w:val="22"/>
              </w:rPr>
              <w:t>01/17/2024</w:t>
            </w:r>
          </w:p>
        </w:tc>
        <w:tc>
          <w:tcPr>
            <w:tcW w:w="1440" w:type="dxa"/>
          </w:tcPr>
          <w:p w14:paraId="44F34AAD" w14:textId="7B4EABD8" w:rsidR="00125447" w:rsidRPr="007C56F9" w:rsidRDefault="00063886" w:rsidP="00056574">
            <w:pPr>
              <w:jc w:val="right"/>
              <w:rPr>
                <w:sz w:val="22"/>
                <w:szCs w:val="22"/>
              </w:rPr>
            </w:pPr>
            <w:r w:rsidRPr="00767F18">
              <w:rPr>
                <w:sz w:val="22"/>
                <w:szCs w:val="22"/>
              </w:rPr>
              <w:t>$129,541</w:t>
            </w:r>
            <w:r w:rsidR="001D1784" w:rsidRPr="00767F18">
              <w:rPr>
                <w:sz w:val="22"/>
                <w:szCs w:val="22"/>
              </w:rPr>
              <w:t>.00</w:t>
            </w:r>
          </w:p>
        </w:tc>
        <w:tc>
          <w:tcPr>
            <w:tcW w:w="1623" w:type="dxa"/>
          </w:tcPr>
          <w:p w14:paraId="4484BA5F" w14:textId="77777777" w:rsidR="00125447" w:rsidRPr="00767F18" w:rsidRDefault="00125447" w:rsidP="00056574">
            <w:pPr>
              <w:jc w:val="right"/>
              <w:rPr>
                <w:sz w:val="22"/>
                <w:szCs w:val="22"/>
              </w:rPr>
            </w:pPr>
          </w:p>
        </w:tc>
        <w:tc>
          <w:tcPr>
            <w:tcW w:w="742" w:type="dxa"/>
          </w:tcPr>
          <w:p w14:paraId="32EE9B17" w14:textId="77777777" w:rsidR="00125447" w:rsidRPr="00767F18" w:rsidRDefault="00125447" w:rsidP="00056574">
            <w:pPr>
              <w:jc w:val="right"/>
              <w:rPr>
                <w:sz w:val="22"/>
                <w:szCs w:val="22"/>
              </w:rPr>
            </w:pPr>
          </w:p>
        </w:tc>
        <w:tc>
          <w:tcPr>
            <w:tcW w:w="1647" w:type="dxa"/>
          </w:tcPr>
          <w:p w14:paraId="06C08D43" w14:textId="77777777" w:rsidR="00125447" w:rsidRPr="00767F18" w:rsidRDefault="00125447" w:rsidP="00056574">
            <w:pPr>
              <w:jc w:val="right"/>
              <w:rPr>
                <w:sz w:val="22"/>
                <w:szCs w:val="22"/>
              </w:rPr>
            </w:pPr>
          </w:p>
        </w:tc>
        <w:tc>
          <w:tcPr>
            <w:tcW w:w="1646" w:type="dxa"/>
          </w:tcPr>
          <w:p w14:paraId="23F7F6E4" w14:textId="77777777" w:rsidR="00125447" w:rsidRPr="00767F18" w:rsidRDefault="00125447" w:rsidP="00056574">
            <w:pPr>
              <w:jc w:val="right"/>
              <w:rPr>
                <w:sz w:val="22"/>
                <w:szCs w:val="22"/>
              </w:rPr>
            </w:pPr>
          </w:p>
        </w:tc>
        <w:tc>
          <w:tcPr>
            <w:tcW w:w="1318" w:type="dxa"/>
          </w:tcPr>
          <w:p w14:paraId="7AC76177" w14:textId="09D9105B" w:rsidR="00125447" w:rsidRPr="007C56F9" w:rsidRDefault="00063886" w:rsidP="00056574">
            <w:pPr>
              <w:jc w:val="right"/>
              <w:rPr>
                <w:sz w:val="22"/>
                <w:szCs w:val="22"/>
              </w:rPr>
            </w:pPr>
            <w:r w:rsidRPr="00767F18">
              <w:rPr>
                <w:sz w:val="22"/>
                <w:szCs w:val="22"/>
              </w:rPr>
              <w:t>$46,500</w:t>
            </w:r>
            <w:r w:rsidR="001D1784" w:rsidRPr="00767F18">
              <w:rPr>
                <w:sz w:val="22"/>
                <w:szCs w:val="22"/>
              </w:rPr>
              <w:t>.00</w:t>
            </w:r>
          </w:p>
        </w:tc>
        <w:tc>
          <w:tcPr>
            <w:tcW w:w="1761" w:type="dxa"/>
          </w:tcPr>
          <w:p w14:paraId="4DF30DDD" w14:textId="58E1892B" w:rsidR="00125447" w:rsidRPr="007C56F9" w:rsidRDefault="00063886" w:rsidP="00056574">
            <w:pPr>
              <w:jc w:val="right"/>
              <w:rPr>
                <w:sz w:val="22"/>
                <w:szCs w:val="22"/>
              </w:rPr>
            </w:pPr>
            <w:r w:rsidRPr="00767F18">
              <w:rPr>
                <w:sz w:val="22"/>
                <w:szCs w:val="22"/>
              </w:rPr>
              <w:t>$176,041.00</w:t>
            </w:r>
          </w:p>
        </w:tc>
      </w:tr>
      <w:tr w:rsidR="00063886" w:rsidRPr="00767F18" w14:paraId="69C4D031" w14:textId="77777777" w:rsidTr="00984553">
        <w:trPr>
          <w:trHeight w:val="300"/>
        </w:trPr>
        <w:tc>
          <w:tcPr>
            <w:tcW w:w="1011" w:type="dxa"/>
          </w:tcPr>
          <w:p w14:paraId="23597D70" w14:textId="4687CD5B" w:rsidR="00063886" w:rsidRPr="007C56F9" w:rsidRDefault="3D456A83" w:rsidP="07917C9D">
            <w:pPr>
              <w:rPr>
                <w:sz w:val="22"/>
                <w:szCs w:val="22"/>
              </w:rPr>
            </w:pPr>
            <w:r w:rsidRPr="00767F18">
              <w:rPr>
                <w:sz w:val="22"/>
                <w:szCs w:val="22"/>
              </w:rPr>
              <w:t>5513</w:t>
            </w:r>
          </w:p>
        </w:tc>
        <w:tc>
          <w:tcPr>
            <w:tcW w:w="1536" w:type="dxa"/>
          </w:tcPr>
          <w:p w14:paraId="3B2E072F" w14:textId="497322B1" w:rsidR="00063886" w:rsidRPr="007C56F9" w:rsidRDefault="3D456A83" w:rsidP="07917C9D">
            <w:pPr>
              <w:rPr>
                <w:sz w:val="22"/>
                <w:szCs w:val="22"/>
              </w:rPr>
            </w:pPr>
            <w:r w:rsidRPr="00767F18">
              <w:rPr>
                <w:sz w:val="22"/>
                <w:szCs w:val="22"/>
              </w:rPr>
              <w:t>02/08/2024</w:t>
            </w:r>
          </w:p>
        </w:tc>
        <w:tc>
          <w:tcPr>
            <w:tcW w:w="1440" w:type="dxa"/>
          </w:tcPr>
          <w:p w14:paraId="6FD66199" w14:textId="079C3C9C" w:rsidR="00063886" w:rsidRPr="007C56F9" w:rsidRDefault="00063886" w:rsidP="00056574">
            <w:pPr>
              <w:jc w:val="right"/>
              <w:rPr>
                <w:sz w:val="22"/>
                <w:szCs w:val="22"/>
              </w:rPr>
            </w:pPr>
            <w:r w:rsidRPr="00767F18">
              <w:rPr>
                <w:sz w:val="22"/>
                <w:szCs w:val="22"/>
              </w:rPr>
              <w:t>$2,414.34</w:t>
            </w:r>
          </w:p>
        </w:tc>
        <w:tc>
          <w:tcPr>
            <w:tcW w:w="1623" w:type="dxa"/>
          </w:tcPr>
          <w:p w14:paraId="0E6B2E62" w14:textId="77777777" w:rsidR="00063886" w:rsidRPr="00767F18" w:rsidRDefault="00063886" w:rsidP="00056574">
            <w:pPr>
              <w:jc w:val="right"/>
              <w:rPr>
                <w:sz w:val="22"/>
                <w:szCs w:val="22"/>
              </w:rPr>
            </w:pPr>
          </w:p>
        </w:tc>
        <w:tc>
          <w:tcPr>
            <w:tcW w:w="742" w:type="dxa"/>
          </w:tcPr>
          <w:p w14:paraId="40DF2C8F" w14:textId="77777777" w:rsidR="00063886" w:rsidRPr="00767F18" w:rsidRDefault="00063886" w:rsidP="00056574">
            <w:pPr>
              <w:jc w:val="right"/>
              <w:rPr>
                <w:sz w:val="22"/>
                <w:szCs w:val="22"/>
              </w:rPr>
            </w:pPr>
          </w:p>
        </w:tc>
        <w:tc>
          <w:tcPr>
            <w:tcW w:w="1647" w:type="dxa"/>
          </w:tcPr>
          <w:p w14:paraId="4CBD4450" w14:textId="77777777" w:rsidR="00063886" w:rsidRPr="00767F18" w:rsidRDefault="00063886" w:rsidP="00056574">
            <w:pPr>
              <w:jc w:val="right"/>
              <w:rPr>
                <w:sz w:val="22"/>
                <w:szCs w:val="22"/>
              </w:rPr>
            </w:pPr>
          </w:p>
        </w:tc>
        <w:tc>
          <w:tcPr>
            <w:tcW w:w="1646" w:type="dxa"/>
          </w:tcPr>
          <w:p w14:paraId="13F28D27" w14:textId="77777777" w:rsidR="00063886" w:rsidRPr="00767F18" w:rsidRDefault="00063886" w:rsidP="00056574">
            <w:pPr>
              <w:jc w:val="right"/>
              <w:rPr>
                <w:sz w:val="22"/>
                <w:szCs w:val="22"/>
              </w:rPr>
            </w:pPr>
          </w:p>
        </w:tc>
        <w:tc>
          <w:tcPr>
            <w:tcW w:w="1318" w:type="dxa"/>
          </w:tcPr>
          <w:p w14:paraId="5B1DCDB5" w14:textId="77777777" w:rsidR="00063886" w:rsidRPr="00767F18" w:rsidRDefault="00063886" w:rsidP="00056574">
            <w:pPr>
              <w:jc w:val="right"/>
              <w:rPr>
                <w:sz w:val="22"/>
                <w:szCs w:val="22"/>
              </w:rPr>
            </w:pPr>
          </w:p>
        </w:tc>
        <w:tc>
          <w:tcPr>
            <w:tcW w:w="1761" w:type="dxa"/>
          </w:tcPr>
          <w:p w14:paraId="21698FF8" w14:textId="32DA4198" w:rsidR="00063886" w:rsidRPr="007C56F9" w:rsidRDefault="00063886" w:rsidP="00056574">
            <w:pPr>
              <w:jc w:val="right"/>
              <w:rPr>
                <w:sz w:val="22"/>
                <w:szCs w:val="22"/>
              </w:rPr>
            </w:pPr>
            <w:r w:rsidRPr="00767F18">
              <w:rPr>
                <w:sz w:val="22"/>
                <w:szCs w:val="22"/>
              </w:rPr>
              <w:t>$2,414.34</w:t>
            </w:r>
          </w:p>
        </w:tc>
      </w:tr>
      <w:tr w:rsidR="004271D2" w:rsidRPr="00767F18" w14:paraId="7C1E4FB6" w14:textId="77777777" w:rsidTr="00984553">
        <w:trPr>
          <w:cnfStyle w:val="000000100000" w:firstRow="0" w:lastRow="0" w:firstColumn="0" w:lastColumn="0" w:oddVBand="0" w:evenVBand="0" w:oddHBand="1" w:evenHBand="0" w:firstRowFirstColumn="0" w:firstRowLastColumn="0" w:lastRowFirstColumn="0" w:lastRowLastColumn="0"/>
          <w:trHeight w:val="300"/>
        </w:trPr>
        <w:tc>
          <w:tcPr>
            <w:tcW w:w="1011" w:type="dxa"/>
          </w:tcPr>
          <w:p w14:paraId="3E73E35C" w14:textId="468AA48A" w:rsidR="00063886" w:rsidRPr="007C56F9" w:rsidRDefault="3D456A83" w:rsidP="07917C9D">
            <w:pPr>
              <w:rPr>
                <w:sz w:val="22"/>
                <w:szCs w:val="22"/>
              </w:rPr>
            </w:pPr>
            <w:r w:rsidRPr="00767F18">
              <w:rPr>
                <w:sz w:val="22"/>
                <w:szCs w:val="22"/>
              </w:rPr>
              <w:t>5516</w:t>
            </w:r>
          </w:p>
        </w:tc>
        <w:tc>
          <w:tcPr>
            <w:tcW w:w="1536" w:type="dxa"/>
          </w:tcPr>
          <w:p w14:paraId="7EE6080D" w14:textId="31931274" w:rsidR="00063886" w:rsidRPr="007C56F9" w:rsidRDefault="3D456A83" w:rsidP="07917C9D">
            <w:pPr>
              <w:rPr>
                <w:sz w:val="22"/>
                <w:szCs w:val="22"/>
              </w:rPr>
            </w:pPr>
            <w:r w:rsidRPr="00767F18">
              <w:rPr>
                <w:sz w:val="22"/>
                <w:szCs w:val="22"/>
              </w:rPr>
              <w:t>03/13/2024</w:t>
            </w:r>
          </w:p>
        </w:tc>
        <w:tc>
          <w:tcPr>
            <w:tcW w:w="1440" w:type="dxa"/>
          </w:tcPr>
          <w:p w14:paraId="59CFCD70" w14:textId="73218371" w:rsidR="00063886" w:rsidRPr="007C56F9" w:rsidRDefault="00063886" w:rsidP="00056574">
            <w:pPr>
              <w:jc w:val="right"/>
              <w:rPr>
                <w:sz w:val="22"/>
                <w:szCs w:val="22"/>
              </w:rPr>
            </w:pPr>
            <w:r w:rsidRPr="00767F18">
              <w:rPr>
                <w:sz w:val="22"/>
                <w:szCs w:val="22"/>
              </w:rPr>
              <w:t>$5,965.79</w:t>
            </w:r>
          </w:p>
        </w:tc>
        <w:tc>
          <w:tcPr>
            <w:tcW w:w="1623" w:type="dxa"/>
          </w:tcPr>
          <w:p w14:paraId="14091F20" w14:textId="77777777" w:rsidR="00063886" w:rsidRPr="00767F18" w:rsidRDefault="00063886" w:rsidP="00056574">
            <w:pPr>
              <w:jc w:val="right"/>
              <w:rPr>
                <w:sz w:val="22"/>
                <w:szCs w:val="22"/>
              </w:rPr>
            </w:pPr>
          </w:p>
        </w:tc>
        <w:tc>
          <w:tcPr>
            <w:tcW w:w="742" w:type="dxa"/>
          </w:tcPr>
          <w:p w14:paraId="3CFBD582" w14:textId="77777777" w:rsidR="00063886" w:rsidRPr="00767F18" w:rsidRDefault="00063886" w:rsidP="00056574">
            <w:pPr>
              <w:jc w:val="right"/>
              <w:rPr>
                <w:sz w:val="22"/>
                <w:szCs w:val="22"/>
              </w:rPr>
            </w:pPr>
          </w:p>
        </w:tc>
        <w:tc>
          <w:tcPr>
            <w:tcW w:w="1647" w:type="dxa"/>
          </w:tcPr>
          <w:p w14:paraId="243AAFA0" w14:textId="77777777" w:rsidR="00063886" w:rsidRPr="00767F18" w:rsidRDefault="00063886" w:rsidP="00056574">
            <w:pPr>
              <w:jc w:val="right"/>
              <w:rPr>
                <w:sz w:val="22"/>
                <w:szCs w:val="22"/>
              </w:rPr>
            </w:pPr>
          </w:p>
        </w:tc>
        <w:tc>
          <w:tcPr>
            <w:tcW w:w="1646" w:type="dxa"/>
          </w:tcPr>
          <w:p w14:paraId="7A7046F7" w14:textId="77777777" w:rsidR="00063886" w:rsidRPr="00767F18" w:rsidRDefault="00063886" w:rsidP="00056574">
            <w:pPr>
              <w:jc w:val="right"/>
              <w:rPr>
                <w:sz w:val="22"/>
                <w:szCs w:val="22"/>
              </w:rPr>
            </w:pPr>
          </w:p>
        </w:tc>
        <w:tc>
          <w:tcPr>
            <w:tcW w:w="1318" w:type="dxa"/>
          </w:tcPr>
          <w:p w14:paraId="405F7AA0" w14:textId="34981D3E" w:rsidR="00063886" w:rsidRPr="007C56F9" w:rsidRDefault="00063886" w:rsidP="00056574">
            <w:pPr>
              <w:jc w:val="right"/>
              <w:rPr>
                <w:sz w:val="22"/>
                <w:szCs w:val="22"/>
              </w:rPr>
            </w:pPr>
            <w:r w:rsidRPr="00767F18">
              <w:rPr>
                <w:sz w:val="22"/>
                <w:szCs w:val="22"/>
              </w:rPr>
              <w:t>$44,000.00</w:t>
            </w:r>
          </w:p>
        </w:tc>
        <w:tc>
          <w:tcPr>
            <w:tcW w:w="1761" w:type="dxa"/>
          </w:tcPr>
          <w:p w14:paraId="29F02092" w14:textId="218C2F8A" w:rsidR="00063886" w:rsidRPr="007C56F9" w:rsidRDefault="00063886" w:rsidP="00056574">
            <w:pPr>
              <w:jc w:val="right"/>
              <w:rPr>
                <w:sz w:val="22"/>
                <w:szCs w:val="22"/>
              </w:rPr>
            </w:pPr>
            <w:r w:rsidRPr="00767F18">
              <w:rPr>
                <w:sz w:val="22"/>
                <w:szCs w:val="22"/>
              </w:rPr>
              <w:t>$49,965.79</w:t>
            </w:r>
          </w:p>
        </w:tc>
      </w:tr>
      <w:tr w:rsidR="00063886" w:rsidRPr="00767F18" w14:paraId="1C54421B" w14:textId="77777777" w:rsidTr="00984553">
        <w:trPr>
          <w:trHeight w:val="300"/>
        </w:trPr>
        <w:tc>
          <w:tcPr>
            <w:tcW w:w="1011" w:type="dxa"/>
          </w:tcPr>
          <w:p w14:paraId="31E4EEAE" w14:textId="206E9973" w:rsidR="00063886" w:rsidRPr="007C56F9" w:rsidRDefault="3D456A83" w:rsidP="07917C9D">
            <w:pPr>
              <w:rPr>
                <w:sz w:val="22"/>
                <w:szCs w:val="22"/>
              </w:rPr>
            </w:pPr>
            <w:r w:rsidRPr="00767F18">
              <w:rPr>
                <w:sz w:val="22"/>
                <w:szCs w:val="22"/>
              </w:rPr>
              <w:t>5517</w:t>
            </w:r>
          </w:p>
        </w:tc>
        <w:tc>
          <w:tcPr>
            <w:tcW w:w="1536" w:type="dxa"/>
          </w:tcPr>
          <w:p w14:paraId="36A562E7" w14:textId="03D2A2E6" w:rsidR="00063886" w:rsidRPr="007C56F9" w:rsidRDefault="3D456A83" w:rsidP="07917C9D">
            <w:pPr>
              <w:rPr>
                <w:sz w:val="22"/>
                <w:szCs w:val="22"/>
              </w:rPr>
            </w:pPr>
            <w:r w:rsidRPr="00767F18">
              <w:rPr>
                <w:sz w:val="22"/>
                <w:szCs w:val="22"/>
              </w:rPr>
              <w:t>03/15/2024</w:t>
            </w:r>
          </w:p>
        </w:tc>
        <w:tc>
          <w:tcPr>
            <w:tcW w:w="1440" w:type="dxa"/>
          </w:tcPr>
          <w:p w14:paraId="01CFFBA8" w14:textId="6141200C" w:rsidR="00063886" w:rsidRPr="007C56F9" w:rsidRDefault="00063886" w:rsidP="00056574">
            <w:pPr>
              <w:jc w:val="right"/>
              <w:rPr>
                <w:sz w:val="22"/>
                <w:szCs w:val="22"/>
              </w:rPr>
            </w:pPr>
            <w:r w:rsidRPr="00767F18">
              <w:rPr>
                <w:sz w:val="22"/>
                <w:szCs w:val="22"/>
              </w:rPr>
              <w:t>$300,000.00</w:t>
            </w:r>
          </w:p>
        </w:tc>
        <w:tc>
          <w:tcPr>
            <w:tcW w:w="1623" w:type="dxa"/>
          </w:tcPr>
          <w:p w14:paraId="22F6174D" w14:textId="77777777" w:rsidR="00063886" w:rsidRPr="00767F18" w:rsidRDefault="00063886" w:rsidP="00056574">
            <w:pPr>
              <w:jc w:val="right"/>
              <w:rPr>
                <w:sz w:val="22"/>
                <w:szCs w:val="22"/>
              </w:rPr>
            </w:pPr>
          </w:p>
        </w:tc>
        <w:tc>
          <w:tcPr>
            <w:tcW w:w="742" w:type="dxa"/>
          </w:tcPr>
          <w:p w14:paraId="55E8B273" w14:textId="77777777" w:rsidR="00063886" w:rsidRPr="00767F18" w:rsidRDefault="00063886" w:rsidP="00056574">
            <w:pPr>
              <w:jc w:val="right"/>
              <w:rPr>
                <w:sz w:val="22"/>
                <w:szCs w:val="22"/>
              </w:rPr>
            </w:pPr>
          </w:p>
        </w:tc>
        <w:tc>
          <w:tcPr>
            <w:tcW w:w="1647" w:type="dxa"/>
          </w:tcPr>
          <w:p w14:paraId="5B12CF93" w14:textId="77777777" w:rsidR="00063886" w:rsidRPr="00767F18" w:rsidRDefault="00063886" w:rsidP="00056574">
            <w:pPr>
              <w:jc w:val="right"/>
              <w:rPr>
                <w:sz w:val="22"/>
                <w:szCs w:val="22"/>
              </w:rPr>
            </w:pPr>
          </w:p>
        </w:tc>
        <w:tc>
          <w:tcPr>
            <w:tcW w:w="1646" w:type="dxa"/>
          </w:tcPr>
          <w:p w14:paraId="7BB22685" w14:textId="77777777" w:rsidR="00063886" w:rsidRPr="00767F18" w:rsidRDefault="00063886" w:rsidP="00056574">
            <w:pPr>
              <w:jc w:val="right"/>
              <w:rPr>
                <w:sz w:val="22"/>
                <w:szCs w:val="22"/>
              </w:rPr>
            </w:pPr>
          </w:p>
        </w:tc>
        <w:tc>
          <w:tcPr>
            <w:tcW w:w="1318" w:type="dxa"/>
          </w:tcPr>
          <w:p w14:paraId="7C7CC0A3" w14:textId="77777777" w:rsidR="00063886" w:rsidRPr="00767F18" w:rsidRDefault="00063886" w:rsidP="00056574">
            <w:pPr>
              <w:jc w:val="right"/>
              <w:rPr>
                <w:sz w:val="22"/>
                <w:szCs w:val="22"/>
              </w:rPr>
            </w:pPr>
          </w:p>
        </w:tc>
        <w:tc>
          <w:tcPr>
            <w:tcW w:w="1761" w:type="dxa"/>
          </w:tcPr>
          <w:p w14:paraId="58F72506" w14:textId="1A774E98" w:rsidR="00063886" w:rsidRPr="007C56F9" w:rsidRDefault="00063886" w:rsidP="00056574">
            <w:pPr>
              <w:jc w:val="right"/>
              <w:rPr>
                <w:sz w:val="22"/>
                <w:szCs w:val="22"/>
              </w:rPr>
            </w:pPr>
            <w:r w:rsidRPr="00767F18">
              <w:rPr>
                <w:sz w:val="22"/>
                <w:szCs w:val="22"/>
              </w:rPr>
              <w:t>$300,000.00</w:t>
            </w:r>
          </w:p>
        </w:tc>
      </w:tr>
      <w:tr w:rsidR="004271D2" w:rsidRPr="00767F18" w14:paraId="00B2BA7F" w14:textId="77777777" w:rsidTr="00984553">
        <w:trPr>
          <w:cnfStyle w:val="000000100000" w:firstRow="0" w:lastRow="0" w:firstColumn="0" w:lastColumn="0" w:oddVBand="0" w:evenVBand="0" w:oddHBand="1" w:evenHBand="0" w:firstRowFirstColumn="0" w:firstRowLastColumn="0" w:lastRowFirstColumn="0" w:lastRowLastColumn="0"/>
          <w:trHeight w:val="300"/>
        </w:trPr>
        <w:tc>
          <w:tcPr>
            <w:tcW w:w="1011" w:type="dxa"/>
          </w:tcPr>
          <w:p w14:paraId="6778C100" w14:textId="33F2D6C9" w:rsidR="00063886" w:rsidRPr="007C56F9" w:rsidRDefault="3D456A83" w:rsidP="07917C9D">
            <w:pPr>
              <w:rPr>
                <w:sz w:val="22"/>
                <w:szCs w:val="22"/>
              </w:rPr>
            </w:pPr>
            <w:r w:rsidRPr="00767F18">
              <w:rPr>
                <w:sz w:val="22"/>
                <w:szCs w:val="22"/>
              </w:rPr>
              <w:t>5518</w:t>
            </w:r>
          </w:p>
        </w:tc>
        <w:tc>
          <w:tcPr>
            <w:tcW w:w="1536" w:type="dxa"/>
          </w:tcPr>
          <w:p w14:paraId="1E9109E0" w14:textId="68AE68E8" w:rsidR="00063886" w:rsidRPr="007C56F9" w:rsidRDefault="3D456A83" w:rsidP="07917C9D">
            <w:pPr>
              <w:rPr>
                <w:sz w:val="22"/>
                <w:szCs w:val="22"/>
              </w:rPr>
            </w:pPr>
            <w:r w:rsidRPr="00767F18">
              <w:rPr>
                <w:sz w:val="22"/>
                <w:szCs w:val="22"/>
              </w:rPr>
              <w:t>06/24/2024</w:t>
            </w:r>
          </w:p>
        </w:tc>
        <w:tc>
          <w:tcPr>
            <w:tcW w:w="1440" w:type="dxa"/>
          </w:tcPr>
          <w:p w14:paraId="3D3486EE" w14:textId="2B20972C" w:rsidR="00063886" w:rsidRPr="007C56F9" w:rsidRDefault="00063886" w:rsidP="00056574">
            <w:pPr>
              <w:jc w:val="right"/>
              <w:rPr>
                <w:sz w:val="22"/>
                <w:szCs w:val="22"/>
              </w:rPr>
            </w:pPr>
            <w:r w:rsidRPr="00767F18">
              <w:rPr>
                <w:sz w:val="22"/>
                <w:szCs w:val="22"/>
              </w:rPr>
              <w:t>$2,600.00</w:t>
            </w:r>
          </w:p>
        </w:tc>
        <w:tc>
          <w:tcPr>
            <w:tcW w:w="1623" w:type="dxa"/>
          </w:tcPr>
          <w:p w14:paraId="232926EA" w14:textId="77777777" w:rsidR="00063886" w:rsidRPr="00767F18" w:rsidRDefault="00063886" w:rsidP="00056574">
            <w:pPr>
              <w:jc w:val="right"/>
              <w:rPr>
                <w:sz w:val="22"/>
                <w:szCs w:val="22"/>
              </w:rPr>
            </w:pPr>
          </w:p>
        </w:tc>
        <w:tc>
          <w:tcPr>
            <w:tcW w:w="742" w:type="dxa"/>
          </w:tcPr>
          <w:p w14:paraId="7CC6994C" w14:textId="77777777" w:rsidR="00063886" w:rsidRPr="00767F18" w:rsidRDefault="00063886" w:rsidP="00056574">
            <w:pPr>
              <w:jc w:val="right"/>
              <w:rPr>
                <w:sz w:val="22"/>
                <w:szCs w:val="22"/>
              </w:rPr>
            </w:pPr>
          </w:p>
        </w:tc>
        <w:tc>
          <w:tcPr>
            <w:tcW w:w="1647" w:type="dxa"/>
          </w:tcPr>
          <w:p w14:paraId="69F404F3" w14:textId="77777777" w:rsidR="00063886" w:rsidRPr="00767F18" w:rsidRDefault="00063886" w:rsidP="00056574">
            <w:pPr>
              <w:jc w:val="right"/>
              <w:rPr>
                <w:sz w:val="22"/>
                <w:szCs w:val="22"/>
              </w:rPr>
            </w:pPr>
          </w:p>
        </w:tc>
        <w:tc>
          <w:tcPr>
            <w:tcW w:w="1646" w:type="dxa"/>
          </w:tcPr>
          <w:p w14:paraId="516EC05C" w14:textId="4A19F124" w:rsidR="00063886" w:rsidRPr="007C56F9" w:rsidRDefault="00063886" w:rsidP="00056574">
            <w:pPr>
              <w:jc w:val="right"/>
              <w:rPr>
                <w:sz w:val="22"/>
                <w:szCs w:val="22"/>
              </w:rPr>
            </w:pPr>
            <w:r w:rsidRPr="00767F18">
              <w:rPr>
                <w:sz w:val="22"/>
                <w:szCs w:val="22"/>
              </w:rPr>
              <w:t>$10,000.00</w:t>
            </w:r>
          </w:p>
        </w:tc>
        <w:tc>
          <w:tcPr>
            <w:tcW w:w="1318" w:type="dxa"/>
          </w:tcPr>
          <w:p w14:paraId="20D65A59" w14:textId="77777777" w:rsidR="00063886" w:rsidRPr="00767F18" w:rsidRDefault="00063886" w:rsidP="00056574">
            <w:pPr>
              <w:jc w:val="right"/>
              <w:rPr>
                <w:sz w:val="22"/>
                <w:szCs w:val="22"/>
              </w:rPr>
            </w:pPr>
          </w:p>
        </w:tc>
        <w:tc>
          <w:tcPr>
            <w:tcW w:w="1761" w:type="dxa"/>
          </w:tcPr>
          <w:p w14:paraId="5A54C266" w14:textId="0AE31ADE" w:rsidR="00063886" w:rsidRPr="007C56F9" w:rsidRDefault="00063886" w:rsidP="00056574">
            <w:pPr>
              <w:jc w:val="right"/>
              <w:rPr>
                <w:sz w:val="22"/>
                <w:szCs w:val="22"/>
              </w:rPr>
            </w:pPr>
            <w:r w:rsidRPr="00767F18">
              <w:rPr>
                <w:sz w:val="22"/>
                <w:szCs w:val="22"/>
              </w:rPr>
              <w:t>$12,600.00</w:t>
            </w:r>
          </w:p>
        </w:tc>
      </w:tr>
      <w:tr w:rsidR="00063886" w:rsidRPr="00767F18" w14:paraId="6466924B" w14:textId="77777777" w:rsidTr="00984553">
        <w:trPr>
          <w:trHeight w:val="300"/>
        </w:trPr>
        <w:tc>
          <w:tcPr>
            <w:tcW w:w="1011" w:type="dxa"/>
          </w:tcPr>
          <w:p w14:paraId="63A93BC7" w14:textId="74FB8841" w:rsidR="00063886" w:rsidRPr="007C56F9" w:rsidRDefault="3D456A83" w:rsidP="07917C9D">
            <w:pPr>
              <w:rPr>
                <w:sz w:val="22"/>
                <w:szCs w:val="22"/>
              </w:rPr>
            </w:pPr>
            <w:r w:rsidRPr="00767F18">
              <w:rPr>
                <w:sz w:val="22"/>
                <w:szCs w:val="22"/>
              </w:rPr>
              <w:t>5519</w:t>
            </w:r>
          </w:p>
        </w:tc>
        <w:tc>
          <w:tcPr>
            <w:tcW w:w="1536" w:type="dxa"/>
          </w:tcPr>
          <w:p w14:paraId="6E67307C" w14:textId="11FD9315" w:rsidR="00063886" w:rsidRPr="007C56F9" w:rsidRDefault="3D456A83" w:rsidP="07917C9D">
            <w:pPr>
              <w:rPr>
                <w:sz w:val="22"/>
                <w:szCs w:val="22"/>
              </w:rPr>
            </w:pPr>
            <w:r w:rsidRPr="00767F18">
              <w:rPr>
                <w:sz w:val="22"/>
                <w:szCs w:val="22"/>
              </w:rPr>
              <w:t>04/18/2024</w:t>
            </w:r>
          </w:p>
        </w:tc>
        <w:tc>
          <w:tcPr>
            <w:tcW w:w="1440" w:type="dxa"/>
          </w:tcPr>
          <w:p w14:paraId="07BBFFA2" w14:textId="59FE1F61" w:rsidR="00063886" w:rsidRPr="007C56F9" w:rsidRDefault="00063886" w:rsidP="00056574">
            <w:pPr>
              <w:jc w:val="right"/>
              <w:rPr>
                <w:sz w:val="22"/>
                <w:szCs w:val="22"/>
              </w:rPr>
            </w:pPr>
            <w:r w:rsidRPr="00767F18">
              <w:rPr>
                <w:sz w:val="22"/>
                <w:szCs w:val="22"/>
              </w:rPr>
              <w:t>$2,300.00</w:t>
            </w:r>
          </w:p>
        </w:tc>
        <w:tc>
          <w:tcPr>
            <w:tcW w:w="1623" w:type="dxa"/>
          </w:tcPr>
          <w:p w14:paraId="524AA39F" w14:textId="77777777" w:rsidR="00063886" w:rsidRPr="00767F18" w:rsidRDefault="00063886" w:rsidP="00056574">
            <w:pPr>
              <w:jc w:val="right"/>
              <w:rPr>
                <w:sz w:val="22"/>
                <w:szCs w:val="22"/>
              </w:rPr>
            </w:pPr>
          </w:p>
        </w:tc>
        <w:tc>
          <w:tcPr>
            <w:tcW w:w="742" w:type="dxa"/>
          </w:tcPr>
          <w:p w14:paraId="1473E654" w14:textId="77777777" w:rsidR="00063886" w:rsidRPr="00767F18" w:rsidRDefault="00063886" w:rsidP="00056574">
            <w:pPr>
              <w:jc w:val="right"/>
              <w:rPr>
                <w:sz w:val="22"/>
                <w:szCs w:val="22"/>
              </w:rPr>
            </w:pPr>
          </w:p>
        </w:tc>
        <w:tc>
          <w:tcPr>
            <w:tcW w:w="1647" w:type="dxa"/>
          </w:tcPr>
          <w:p w14:paraId="3D57D6A5" w14:textId="77777777" w:rsidR="00063886" w:rsidRPr="00767F18" w:rsidRDefault="00063886" w:rsidP="00056574">
            <w:pPr>
              <w:jc w:val="right"/>
              <w:rPr>
                <w:sz w:val="22"/>
                <w:szCs w:val="22"/>
              </w:rPr>
            </w:pPr>
          </w:p>
        </w:tc>
        <w:tc>
          <w:tcPr>
            <w:tcW w:w="1646" w:type="dxa"/>
          </w:tcPr>
          <w:p w14:paraId="6DD23F45" w14:textId="77777777" w:rsidR="00063886" w:rsidRPr="00767F18" w:rsidRDefault="00063886" w:rsidP="00056574">
            <w:pPr>
              <w:jc w:val="right"/>
              <w:rPr>
                <w:sz w:val="22"/>
                <w:szCs w:val="22"/>
              </w:rPr>
            </w:pPr>
          </w:p>
        </w:tc>
        <w:tc>
          <w:tcPr>
            <w:tcW w:w="1318" w:type="dxa"/>
          </w:tcPr>
          <w:p w14:paraId="35D23746" w14:textId="2E9E0DE3" w:rsidR="00063886" w:rsidRPr="007C56F9" w:rsidRDefault="3C98D4E0" w:rsidP="00056574">
            <w:pPr>
              <w:jc w:val="right"/>
              <w:rPr>
                <w:sz w:val="22"/>
                <w:szCs w:val="22"/>
              </w:rPr>
            </w:pPr>
            <w:r w:rsidRPr="00767F18">
              <w:rPr>
                <w:sz w:val="22"/>
                <w:szCs w:val="22"/>
              </w:rPr>
              <w:t>$</w:t>
            </w:r>
            <w:r w:rsidR="641F8A88" w:rsidRPr="00767F18">
              <w:rPr>
                <w:sz w:val="22"/>
                <w:szCs w:val="22"/>
              </w:rPr>
              <w:t>42,349.50</w:t>
            </w:r>
          </w:p>
        </w:tc>
        <w:tc>
          <w:tcPr>
            <w:tcW w:w="1761" w:type="dxa"/>
          </w:tcPr>
          <w:p w14:paraId="5C9F3FFC" w14:textId="1004A629" w:rsidR="00063886" w:rsidRPr="007C56F9" w:rsidRDefault="00063886" w:rsidP="00056574">
            <w:pPr>
              <w:jc w:val="right"/>
              <w:rPr>
                <w:sz w:val="22"/>
                <w:szCs w:val="22"/>
              </w:rPr>
            </w:pPr>
            <w:r w:rsidRPr="00767F18">
              <w:rPr>
                <w:sz w:val="22"/>
                <w:szCs w:val="22"/>
              </w:rPr>
              <w:t>$44,649.50</w:t>
            </w:r>
          </w:p>
        </w:tc>
      </w:tr>
      <w:tr w:rsidR="004271D2" w:rsidRPr="00767F18" w14:paraId="6F4404FB" w14:textId="77777777" w:rsidTr="00984553">
        <w:trPr>
          <w:cnfStyle w:val="000000100000" w:firstRow="0" w:lastRow="0" w:firstColumn="0" w:lastColumn="0" w:oddVBand="0" w:evenVBand="0" w:oddHBand="1" w:evenHBand="0" w:firstRowFirstColumn="0" w:firstRowLastColumn="0" w:lastRowFirstColumn="0" w:lastRowLastColumn="0"/>
          <w:trHeight w:val="300"/>
        </w:trPr>
        <w:tc>
          <w:tcPr>
            <w:tcW w:w="1011" w:type="dxa"/>
          </w:tcPr>
          <w:p w14:paraId="4E0728BA" w14:textId="07BAF7AA" w:rsidR="00063886" w:rsidRPr="007C56F9" w:rsidRDefault="3D456A83" w:rsidP="07917C9D">
            <w:pPr>
              <w:rPr>
                <w:sz w:val="22"/>
                <w:szCs w:val="22"/>
              </w:rPr>
            </w:pPr>
            <w:r w:rsidRPr="00767F18">
              <w:rPr>
                <w:sz w:val="22"/>
                <w:szCs w:val="22"/>
              </w:rPr>
              <w:t>5521</w:t>
            </w:r>
          </w:p>
        </w:tc>
        <w:tc>
          <w:tcPr>
            <w:tcW w:w="1536" w:type="dxa"/>
          </w:tcPr>
          <w:p w14:paraId="03B24D7A" w14:textId="7F74EFDA" w:rsidR="00063886" w:rsidRPr="007C56F9" w:rsidRDefault="3D456A83" w:rsidP="07917C9D">
            <w:pPr>
              <w:rPr>
                <w:sz w:val="22"/>
                <w:szCs w:val="22"/>
              </w:rPr>
            </w:pPr>
            <w:r w:rsidRPr="00767F18">
              <w:rPr>
                <w:sz w:val="22"/>
                <w:szCs w:val="22"/>
              </w:rPr>
              <w:t>05/08/2024</w:t>
            </w:r>
          </w:p>
        </w:tc>
        <w:tc>
          <w:tcPr>
            <w:tcW w:w="1440" w:type="dxa"/>
          </w:tcPr>
          <w:p w14:paraId="6A52F5FE" w14:textId="77777777" w:rsidR="00063886" w:rsidRPr="00767F18" w:rsidRDefault="00063886" w:rsidP="00056574">
            <w:pPr>
              <w:jc w:val="right"/>
              <w:rPr>
                <w:sz w:val="22"/>
                <w:szCs w:val="22"/>
              </w:rPr>
            </w:pPr>
          </w:p>
        </w:tc>
        <w:tc>
          <w:tcPr>
            <w:tcW w:w="1623" w:type="dxa"/>
          </w:tcPr>
          <w:p w14:paraId="0BB405B7" w14:textId="4FDF44E7" w:rsidR="00063886" w:rsidRPr="007C56F9" w:rsidRDefault="00063886" w:rsidP="00056574">
            <w:pPr>
              <w:jc w:val="right"/>
              <w:rPr>
                <w:sz w:val="22"/>
                <w:szCs w:val="22"/>
              </w:rPr>
            </w:pPr>
            <w:r w:rsidRPr="00767F18">
              <w:rPr>
                <w:sz w:val="22"/>
                <w:szCs w:val="22"/>
              </w:rPr>
              <w:t>$21,057.76</w:t>
            </w:r>
          </w:p>
        </w:tc>
        <w:tc>
          <w:tcPr>
            <w:tcW w:w="742" w:type="dxa"/>
          </w:tcPr>
          <w:p w14:paraId="144BFB4D" w14:textId="77777777" w:rsidR="00063886" w:rsidRPr="00767F18" w:rsidRDefault="00063886" w:rsidP="00056574">
            <w:pPr>
              <w:jc w:val="right"/>
              <w:rPr>
                <w:sz w:val="22"/>
                <w:szCs w:val="22"/>
              </w:rPr>
            </w:pPr>
          </w:p>
        </w:tc>
        <w:tc>
          <w:tcPr>
            <w:tcW w:w="1647" w:type="dxa"/>
          </w:tcPr>
          <w:p w14:paraId="41F466D4" w14:textId="77777777" w:rsidR="00063886" w:rsidRPr="00767F18" w:rsidRDefault="00063886" w:rsidP="00056574">
            <w:pPr>
              <w:jc w:val="right"/>
              <w:rPr>
                <w:sz w:val="22"/>
                <w:szCs w:val="22"/>
              </w:rPr>
            </w:pPr>
          </w:p>
        </w:tc>
        <w:tc>
          <w:tcPr>
            <w:tcW w:w="1646" w:type="dxa"/>
          </w:tcPr>
          <w:p w14:paraId="5819B326" w14:textId="77777777" w:rsidR="00063886" w:rsidRPr="00767F18" w:rsidRDefault="00063886" w:rsidP="00056574">
            <w:pPr>
              <w:jc w:val="right"/>
              <w:rPr>
                <w:sz w:val="22"/>
                <w:szCs w:val="22"/>
              </w:rPr>
            </w:pPr>
          </w:p>
        </w:tc>
        <w:tc>
          <w:tcPr>
            <w:tcW w:w="1318" w:type="dxa"/>
          </w:tcPr>
          <w:p w14:paraId="6CFA945D" w14:textId="77777777" w:rsidR="00063886" w:rsidRPr="00767F18" w:rsidRDefault="00063886" w:rsidP="00056574">
            <w:pPr>
              <w:jc w:val="right"/>
              <w:rPr>
                <w:sz w:val="22"/>
                <w:szCs w:val="22"/>
              </w:rPr>
            </w:pPr>
          </w:p>
        </w:tc>
        <w:tc>
          <w:tcPr>
            <w:tcW w:w="1761" w:type="dxa"/>
          </w:tcPr>
          <w:p w14:paraId="641AB2A3" w14:textId="459D9996" w:rsidR="00063886" w:rsidRPr="007C56F9" w:rsidRDefault="00063886" w:rsidP="00056574">
            <w:pPr>
              <w:jc w:val="right"/>
              <w:rPr>
                <w:sz w:val="22"/>
                <w:szCs w:val="22"/>
              </w:rPr>
            </w:pPr>
            <w:r w:rsidRPr="00767F18">
              <w:rPr>
                <w:sz w:val="22"/>
                <w:szCs w:val="22"/>
              </w:rPr>
              <w:t>$21,057.76</w:t>
            </w:r>
          </w:p>
        </w:tc>
      </w:tr>
      <w:tr w:rsidR="00063886" w:rsidRPr="00767F18" w14:paraId="5AFBEF36" w14:textId="77777777" w:rsidTr="00984553">
        <w:trPr>
          <w:trHeight w:val="300"/>
        </w:trPr>
        <w:tc>
          <w:tcPr>
            <w:tcW w:w="1011" w:type="dxa"/>
          </w:tcPr>
          <w:p w14:paraId="1F80155C" w14:textId="5D4C6C7B" w:rsidR="00063886" w:rsidRPr="00767F18" w:rsidRDefault="3D456A83" w:rsidP="07917C9D">
            <w:pPr>
              <w:rPr>
                <w:sz w:val="22"/>
                <w:szCs w:val="22"/>
              </w:rPr>
            </w:pPr>
            <w:r w:rsidRPr="00767F18">
              <w:rPr>
                <w:sz w:val="22"/>
                <w:szCs w:val="22"/>
              </w:rPr>
              <w:t>5520</w:t>
            </w:r>
          </w:p>
        </w:tc>
        <w:tc>
          <w:tcPr>
            <w:tcW w:w="1536" w:type="dxa"/>
          </w:tcPr>
          <w:p w14:paraId="0FC02DC9" w14:textId="32CD64B4" w:rsidR="00063886" w:rsidRPr="00767F18" w:rsidRDefault="3D456A83" w:rsidP="07917C9D">
            <w:pPr>
              <w:rPr>
                <w:sz w:val="22"/>
                <w:szCs w:val="22"/>
              </w:rPr>
            </w:pPr>
            <w:r w:rsidRPr="00767F18">
              <w:rPr>
                <w:sz w:val="22"/>
                <w:szCs w:val="22"/>
              </w:rPr>
              <w:t>05/28/2024</w:t>
            </w:r>
          </w:p>
        </w:tc>
        <w:tc>
          <w:tcPr>
            <w:tcW w:w="1440" w:type="dxa"/>
          </w:tcPr>
          <w:p w14:paraId="5AA936CF" w14:textId="6183CE95" w:rsidR="00063886" w:rsidRPr="00767F18" w:rsidRDefault="3D456A83" w:rsidP="00056574">
            <w:pPr>
              <w:jc w:val="right"/>
              <w:rPr>
                <w:sz w:val="22"/>
                <w:szCs w:val="22"/>
              </w:rPr>
            </w:pPr>
            <w:r w:rsidRPr="00767F18">
              <w:rPr>
                <w:sz w:val="22"/>
                <w:szCs w:val="22"/>
              </w:rPr>
              <w:t>$26,913.80</w:t>
            </w:r>
          </w:p>
        </w:tc>
        <w:tc>
          <w:tcPr>
            <w:tcW w:w="1623" w:type="dxa"/>
          </w:tcPr>
          <w:p w14:paraId="28A88548" w14:textId="77777777" w:rsidR="00063886" w:rsidRPr="00767F18" w:rsidRDefault="00063886" w:rsidP="00056574">
            <w:pPr>
              <w:jc w:val="right"/>
              <w:rPr>
                <w:sz w:val="22"/>
                <w:szCs w:val="22"/>
              </w:rPr>
            </w:pPr>
          </w:p>
        </w:tc>
        <w:tc>
          <w:tcPr>
            <w:tcW w:w="742" w:type="dxa"/>
          </w:tcPr>
          <w:p w14:paraId="640DEC14" w14:textId="77777777" w:rsidR="00063886" w:rsidRPr="00767F18" w:rsidRDefault="00063886" w:rsidP="00056574">
            <w:pPr>
              <w:jc w:val="right"/>
              <w:rPr>
                <w:sz w:val="22"/>
                <w:szCs w:val="22"/>
              </w:rPr>
            </w:pPr>
          </w:p>
        </w:tc>
        <w:tc>
          <w:tcPr>
            <w:tcW w:w="1647" w:type="dxa"/>
          </w:tcPr>
          <w:p w14:paraId="05269BB4" w14:textId="77777777" w:rsidR="00063886" w:rsidRPr="00767F18" w:rsidRDefault="00063886" w:rsidP="00056574">
            <w:pPr>
              <w:jc w:val="right"/>
              <w:rPr>
                <w:sz w:val="22"/>
                <w:szCs w:val="22"/>
              </w:rPr>
            </w:pPr>
          </w:p>
        </w:tc>
        <w:tc>
          <w:tcPr>
            <w:tcW w:w="1646" w:type="dxa"/>
          </w:tcPr>
          <w:p w14:paraId="352FF31A" w14:textId="77777777" w:rsidR="00063886" w:rsidRPr="00767F18" w:rsidRDefault="00063886" w:rsidP="00056574">
            <w:pPr>
              <w:jc w:val="right"/>
              <w:rPr>
                <w:sz w:val="22"/>
                <w:szCs w:val="22"/>
              </w:rPr>
            </w:pPr>
          </w:p>
        </w:tc>
        <w:tc>
          <w:tcPr>
            <w:tcW w:w="1318" w:type="dxa"/>
          </w:tcPr>
          <w:p w14:paraId="0B8DF474" w14:textId="77777777" w:rsidR="00063886" w:rsidRPr="00767F18" w:rsidRDefault="00063886" w:rsidP="00056574">
            <w:pPr>
              <w:jc w:val="right"/>
              <w:rPr>
                <w:sz w:val="22"/>
                <w:szCs w:val="22"/>
              </w:rPr>
            </w:pPr>
          </w:p>
        </w:tc>
        <w:tc>
          <w:tcPr>
            <w:tcW w:w="1761" w:type="dxa"/>
          </w:tcPr>
          <w:p w14:paraId="5FE7CEF8" w14:textId="42BF679C" w:rsidR="00063886" w:rsidRPr="00767F18" w:rsidRDefault="3D456A83" w:rsidP="00056574">
            <w:pPr>
              <w:jc w:val="right"/>
              <w:rPr>
                <w:sz w:val="22"/>
                <w:szCs w:val="22"/>
              </w:rPr>
            </w:pPr>
            <w:r w:rsidRPr="00767F18">
              <w:rPr>
                <w:sz w:val="22"/>
                <w:szCs w:val="22"/>
              </w:rPr>
              <w:t>$26,913.80</w:t>
            </w:r>
          </w:p>
        </w:tc>
      </w:tr>
      <w:tr w:rsidR="00063886" w:rsidRPr="00767F18" w14:paraId="78402375" w14:textId="77777777" w:rsidTr="00984553">
        <w:trPr>
          <w:cnfStyle w:val="000000100000" w:firstRow="0" w:lastRow="0" w:firstColumn="0" w:lastColumn="0" w:oddVBand="0" w:evenVBand="0" w:oddHBand="1" w:evenHBand="0" w:firstRowFirstColumn="0" w:firstRowLastColumn="0" w:lastRowFirstColumn="0" w:lastRowLastColumn="0"/>
          <w:trHeight w:val="300"/>
        </w:trPr>
        <w:tc>
          <w:tcPr>
            <w:tcW w:w="10963" w:type="dxa"/>
            <w:gridSpan w:val="8"/>
          </w:tcPr>
          <w:p w14:paraId="3F85473E" w14:textId="77777777" w:rsidR="00063886" w:rsidRPr="007C56F9" w:rsidRDefault="00063886" w:rsidP="00063886">
            <w:pPr>
              <w:jc w:val="right"/>
              <w:rPr>
                <w:b/>
                <w:sz w:val="22"/>
                <w:szCs w:val="22"/>
              </w:rPr>
            </w:pPr>
            <w:r w:rsidRPr="007C56F9">
              <w:rPr>
                <w:b/>
                <w:sz w:val="22"/>
                <w:szCs w:val="22"/>
              </w:rPr>
              <w:t>Total Non-Bond Financing Match:</w:t>
            </w:r>
          </w:p>
        </w:tc>
        <w:tc>
          <w:tcPr>
            <w:tcW w:w="1761" w:type="dxa"/>
          </w:tcPr>
          <w:p w14:paraId="770AE6AB" w14:textId="020D3D27" w:rsidR="00063886" w:rsidRPr="00767F18" w:rsidRDefault="001D1784" w:rsidP="00056574">
            <w:pPr>
              <w:jc w:val="right"/>
              <w:rPr>
                <w:b/>
                <w:sz w:val="22"/>
                <w:szCs w:val="22"/>
              </w:rPr>
            </w:pPr>
            <w:r w:rsidRPr="00767F18">
              <w:rPr>
                <w:b/>
                <w:sz w:val="22"/>
                <w:szCs w:val="22"/>
              </w:rPr>
              <w:t>$2,054,231.57</w:t>
            </w:r>
          </w:p>
        </w:tc>
      </w:tr>
      <w:tr w:rsidR="00063886" w:rsidRPr="00767F18" w14:paraId="645E4178" w14:textId="77777777" w:rsidTr="00984553">
        <w:trPr>
          <w:trHeight w:val="300"/>
        </w:trPr>
        <w:tc>
          <w:tcPr>
            <w:tcW w:w="10963" w:type="dxa"/>
            <w:gridSpan w:val="8"/>
          </w:tcPr>
          <w:p w14:paraId="4F9D2ABA" w14:textId="77777777" w:rsidR="00063886" w:rsidRPr="007C56F9" w:rsidRDefault="00063886" w:rsidP="00063886">
            <w:pPr>
              <w:jc w:val="right"/>
              <w:rPr>
                <w:b/>
                <w:sz w:val="22"/>
                <w:szCs w:val="22"/>
              </w:rPr>
            </w:pPr>
            <w:r w:rsidRPr="007C56F9">
              <w:rPr>
                <w:b/>
                <w:sz w:val="22"/>
                <w:szCs w:val="22"/>
              </w:rPr>
              <w:lastRenderedPageBreak/>
              <w:t>Total Bond Financing Match Eligible:</w:t>
            </w:r>
          </w:p>
        </w:tc>
        <w:tc>
          <w:tcPr>
            <w:tcW w:w="1761" w:type="dxa"/>
          </w:tcPr>
          <w:p w14:paraId="5B7CF8B6" w14:textId="56D4F3B6" w:rsidR="00063886" w:rsidRPr="00767F18" w:rsidRDefault="001D1784" w:rsidP="00056574">
            <w:pPr>
              <w:jc w:val="right"/>
              <w:rPr>
                <w:b/>
                <w:sz w:val="22"/>
                <w:szCs w:val="22"/>
              </w:rPr>
            </w:pPr>
            <w:r w:rsidRPr="00767F18">
              <w:rPr>
                <w:b/>
                <w:sz w:val="22"/>
                <w:szCs w:val="22"/>
              </w:rPr>
              <w:t>$262,227.25</w:t>
            </w:r>
          </w:p>
        </w:tc>
      </w:tr>
      <w:tr w:rsidR="00063886" w:rsidRPr="00767F18" w14:paraId="25868523" w14:textId="77777777" w:rsidTr="00984553">
        <w:trPr>
          <w:cnfStyle w:val="000000100000" w:firstRow="0" w:lastRow="0" w:firstColumn="0" w:lastColumn="0" w:oddVBand="0" w:evenVBand="0" w:oddHBand="1" w:evenHBand="0" w:firstRowFirstColumn="0" w:firstRowLastColumn="0" w:lastRowFirstColumn="0" w:lastRowLastColumn="0"/>
          <w:trHeight w:val="300"/>
        </w:trPr>
        <w:tc>
          <w:tcPr>
            <w:tcW w:w="10963" w:type="dxa"/>
            <w:gridSpan w:val="8"/>
          </w:tcPr>
          <w:p w14:paraId="0F029341" w14:textId="77777777" w:rsidR="00063886" w:rsidRPr="007C56F9" w:rsidRDefault="00063886" w:rsidP="00063886">
            <w:pPr>
              <w:jc w:val="right"/>
              <w:rPr>
                <w:b/>
                <w:sz w:val="22"/>
                <w:szCs w:val="22"/>
              </w:rPr>
            </w:pPr>
            <w:r w:rsidRPr="007C56F9">
              <w:rPr>
                <w:b/>
                <w:sz w:val="22"/>
                <w:szCs w:val="22"/>
              </w:rPr>
              <w:t xml:space="preserve">TOTAL ELIGIBLE MATCH: </w:t>
            </w:r>
          </w:p>
        </w:tc>
        <w:tc>
          <w:tcPr>
            <w:tcW w:w="1761" w:type="dxa"/>
          </w:tcPr>
          <w:p w14:paraId="70D7E559" w14:textId="3973143C" w:rsidR="00063886" w:rsidRPr="00767F18" w:rsidRDefault="001D1784" w:rsidP="00056574">
            <w:pPr>
              <w:jc w:val="right"/>
              <w:rPr>
                <w:b/>
                <w:sz w:val="22"/>
                <w:szCs w:val="22"/>
              </w:rPr>
            </w:pPr>
            <w:r w:rsidRPr="00767F18">
              <w:rPr>
                <w:b/>
                <w:sz w:val="22"/>
                <w:szCs w:val="22"/>
              </w:rPr>
              <w:t>$2,316,458.82</w:t>
            </w:r>
          </w:p>
        </w:tc>
      </w:tr>
    </w:tbl>
    <w:p w14:paraId="34AE68A8" w14:textId="1076A373" w:rsidR="007D4F9A" w:rsidRDefault="007D4F9A" w:rsidP="007D4F9A">
      <w:r>
        <w:t>Source: IDIS Report PR07 – Drawdown by Voucher Number – All Vouchers;</w:t>
      </w:r>
      <w:r w:rsidR="2A04E19C">
        <w:t xml:space="preserve"> PR33</w:t>
      </w:r>
      <w:r w:rsidR="48C0595B">
        <w:t xml:space="preserve"> – </w:t>
      </w:r>
      <w:r w:rsidR="2A04E19C">
        <w:t>HOME</w:t>
      </w:r>
      <w:r>
        <w:t xml:space="preserve"> </w:t>
      </w:r>
      <w:r w:rsidR="48C0595B">
        <w:t xml:space="preserve">Matching Liability Report; </w:t>
      </w:r>
      <w:r>
        <w:t>Commerce Comprehensive Tracking Spreadsheet</w:t>
      </w:r>
    </w:p>
    <w:p w14:paraId="5A62AEA8" w14:textId="77777777" w:rsidR="007D4F9A" w:rsidRPr="00A947B0" w:rsidRDefault="007D4F9A" w:rsidP="007D4F9A">
      <w:pPr>
        <w:rPr>
          <w:sz w:val="18"/>
          <w:szCs w:val="18"/>
        </w:rPr>
      </w:pPr>
    </w:p>
    <w:p w14:paraId="63B42EBF" w14:textId="2A87F396" w:rsidR="007D4F9A" w:rsidRDefault="007D4F9A" w:rsidP="007D4F9A">
      <w:r>
        <w:t>HOME began the program year with $</w:t>
      </w:r>
      <w:r w:rsidR="71E7729E">
        <w:t>0.00</w:t>
      </w:r>
      <w:r>
        <w:t xml:space="preserve"> in program income, received $</w:t>
      </w:r>
      <w:r w:rsidR="29DEA1B0">
        <w:t>776,869.55</w:t>
      </w:r>
      <w:r>
        <w:t xml:space="preserve"> and expended $</w:t>
      </w:r>
      <w:r w:rsidR="7023FDEC">
        <w:t>776,869.55</w:t>
      </w:r>
      <w:r>
        <w:t xml:space="preserve"> in program income during the program year. The HOME program does not award or expend funding for Tenant Based Rental Assistance activities, therefore there are zero dollars listed in Table 7 for TBRA activities. </w:t>
      </w:r>
    </w:p>
    <w:p w14:paraId="12724BDA" w14:textId="77777777" w:rsidR="007D4F9A" w:rsidRPr="00A947B0" w:rsidRDefault="007D4F9A" w:rsidP="007D4F9A">
      <w:pPr>
        <w:rPr>
          <w:sz w:val="18"/>
          <w:szCs w:val="18"/>
        </w:rPr>
      </w:pPr>
    </w:p>
    <w:p w14:paraId="45D4A457" w14:textId="77777777" w:rsidR="007D4F9A" w:rsidRDefault="007D4F9A" w:rsidP="007D4F9A">
      <w:pPr>
        <w:pStyle w:val="Heading8"/>
      </w:pPr>
      <w:bookmarkStart w:id="40" w:name="_Toc192853789"/>
      <w:bookmarkStart w:id="41" w:name="_Toc197417869"/>
      <w:r>
        <w:t>Table 7 – Program Income</w:t>
      </w:r>
      <w:bookmarkEnd w:id="40"/>
      <w:bookmarkEnd w:id="41"/>
      <w:r>
        <w:t xml:space="preserve"> </w:t>
      </w:r>
    </w:p>
    <w:tbl>
      <w:tblPr>
        <w:tblStyle w:val="CommerceTableStyle"/>
        <w:tblW w:w="12685" w:type="dxa"/>
        <w:tblLook w:val="04A0" w:firstRow="1" w:lastRow="0" w:firstColumn="1" w:lastColumn="0" w:noHBand="0" w:noVBand="1"/>
      </w:tblPr>
      <w:tblGrid>
        <w:gridCol w:w="3055"/>
        <w:gridCol w:w="2160"/>
        <w:gridCol w:w="2340"/>
        <w:gridCol w:w="2430"/>
        <w:gridCol w:w="2700"/>
      </w:tblGrid>
      <w:tr w:rsidR="007D4F9A" w14:paraId="77FB2530" w14:textId="77777777" w:rsidTr="3C597447">
        <w:trPr>
          <w:cnfStyle w:val="100000000000" w:firstRow="1" w:lastRow="0" w:firstColumn="0" w:lastColumn="0" w:oddVBand="0" w:evenVBand="0" w:oddHBand="0" w:evenHBand="0" w:firstRowFirstColumn="0" w:firstRowLastColumn="0" w:lastRowFirstColumn="0" w:lastRowLastColumn="0"/>
        </w:trPr>
        <w:tc>
          <w:tcPr>
            <w:tcW w:w="12685" w:type="dxa"/>
            <w:gridSpan w:val="5"/>
          </w:tcPr>
          <w:p w14:paraId="09B175A6" w14:textId="77777777" w:rsidR="007D4F9A" w:rsidRDefault="007D4F9A">
            <w:pPr>
              <w:jc w:val="left"/>
            </w:pPr>
            <w:r>
              <w:t>Program Income – Enter the program amounts for the reporting period</w:t>
            </w:r>
          </w:p>
        </w:tc>
      </w:tr>
      <w:tr w:rsidR="007D4F9A" w14:paraId="613D71EB" w14:textId="77777777" w:rsidTr="3C597447">
        <w:trPr>
          <w:cnfStyle w:val="000000100000" w:firstRow="0" w:lastRow="0" w:firstColumn="0" w:lastColumn="0" w:oddVBand="0" w:evenVBand="0" w:oddHBand="1" w:evenHBand="0" w:firstRowFirstColumn="0" w:firstRowLastColumn="0" w:lastRowFirstColumn="0" w:lastRowLastColumn="0"/>
        </w:trPr>
        <w:tc>
          <w:tcPr>
            <w:tcW w:w="3055" w:type="dxa"/>
          </w:tcPr>
          <w:p w14:paraId="27C41C09" w14:textId="02A0F70F" w:rsidR="007D4F9A" w:rsidRDefault="007D4F9A">
            <w:pPr>
              <w:jc w:val="center"/>
            </w:pPr>
            <w:r>
              <w:t>Balance on hand at the beginning of the reporting period</w:t>
            </w:r>
          </w:p>
        </w:tc>
        <w:tc>
          <w:tcPr>
            <w:tcW w:w="2160" w:type="dxa"/>
          </w:tcPr>
          <w:p w14:paraId="708E458C" w14:textId="585E023A" w:rsidR="007D4F9A" w:rsidRDefault="007D4F9A">
            <w:pPr>
              <w:jc w:val="center"/>
            </w:pPr>
            <w:r>
              <w:t>Amount received during reporting period</w:t>
            </w:r>
          </w:p>
        </w:tc>
        <w:tc>
          <w:tcPr>
            <w:tcW w:w="2340" w:type="dxa"/>
          </w:tcPr>
          <w:p w14:paraId="64D0193F" w14:textId="6CBFA531" w:rsidR="007D4F9A" w:rsidRDefault="007D4F9A">
            <w:pPr>
              <w:jc w:val="center"/>
            </w:pPr>
            <w:r>
              <w:t>Total amount expended during reporting period</w:t>
            </w:r>
          </w:p>
        </w:tc>
        <w:tc>
          <w:tcPr>
            <w:tcW w:w="2430" w:type="dxa"/>
          </w:tcPr>
          <w:p w14:paraId="373D98E2" w14:textId="6F5A8DA9" w:rsidR="007D4F9A" w:rsidRDefault="007D4F9A">
            <w:pPr>
              <w:jc w:val="center"/>
            </w:pPr>
            <w:r>
              <w:t>Amount expended for TBRA</w:t>
            </w:r>
          </w:p>
        </w:tc>
        <w:tc>
          <w:tcPr>
            <w:tcW w:w="2700" w:type="dxa"/>
          </w:tcPr>
          <w:p w14:paraId="2913374E" w14:textId="231DC0B5" w:rsidR="007D4F9A" w:rsidRDefault="007D4F9A">
            <w:pPr>
              <w:jc w:val="center"/>
            </w:pPr>
            <w:r>
              <w:t>Balance on hand at end of reporting period</w:t>
            </w:r>
          </w:p>
        </w:tc>
      </w:tr>
      <w:tr w:rsidR="007D4F9A" w14:paraId="2395B1F2" w14:textId="77777777" w:rsidTr="00056574">
        <w:trPr>
          <w:trHeight w:val="300"/>
        </w:trPr>
        <w:tc>
          <w:tcPr>
            <w:tcW w:w="0" w:type="dxa"/>
          </w:tcPr>
          <w:p w14:paraId="0D482242" w14:textId="4ED45C1C" w:rsidR="007D4F9A" w:rsidRDefault="007D4F9A" w:rsidP="3C597447">
            <w:pPr>
              <w:jc w:val="right"/>
            </w:pPr>
            <w:r>
              <w:t>$</w:t>
            </w:r>
            <w:r w:rsidR="4F32DD7C">
              <w:t>0</w:t>
            </w:r>
          </w:p>
        </w:tc>
        <w:tc>
          <w:tcPr>
            <w:tcW w:w="0" w:type="dxa"/>
          </w:tcPr>
          <w:p w14:paraId="2357084F" w14:textId="2C5DBF0D" w:rsidR="007D4F9A" w:rsidRDefault="007D4F9A" w:rsidP="3C597447">
            <w:pPr>
              <w:jc w:val="right"/>
            </w:pPr>
            <w:r>
              <w:t>$</w:t>
            </w:r>
            <w:r w:rsidR="3DED4065">
              <w:t>776,869.55</w:t>
            </w:r>
          </w:p>
        </w:tc>
        <w:tc>
          <w:tcPr>
            <w:tcW w:w="0" w:type="dxa"/>
          </w:tcPr>
          <w:p w14:paraId="5CE6795E" w14:textId="3DF84CD2" w:rsidR="007D4F9A" w:rsidRDefault="007D4F9A" w:rsidP="3C597447">
            <w:pPr>
              <w:jc w:val="right"/>
            </w:pPr>
            <w:r>
              <w:t>$</w:t>
            </w:r>
            <w:r w:rsidR="672355FD">
              <w:t>776,869.55</w:t>
            </w:r>
          </w:p>
        </w:tc>
        <w:tc>
          <w:tcPr>
            <w:tcW w:w="0" w:type="dxa"/>
          </w:tcPr>
          <w:p w14:paraId="10CAED9B" w14:textId="554DFFD5" w:rsidR="007D4F9A" w:rsidRDefault="007D4F9A" w:rsidP="3C597447">
            <w:pPr>
              <w:jc w:val="right"/>
            </w:pPr>
            <w:r>
              <w:t>$</w:t>
            </w:r>
            <w:r w:rsidR="001D1784">
              <w:t>0</w:t>
            </w:r>
          </w:p>
        </w:tc>
        <w:tc>
          <w:tcPr>
            <w:tcW w:w="0" w:type="dxa"/>
          </w:tcPr>
          <w:p w14:paraId="540A20B5" w14:textId="4A74B962" w:rsidR="007D4F9A" w:rsidRDefault="007D4F9A" w:rsidP="3C597447">
            <w:pPr>
              <w:jc w:val="right"/>
            </w:pPr>
            <w:r>
              <w:t>$</w:t>
            </w:r>
            <w:r w:rsidR="57DE581D">
              <w:t>0</w:t>
            </w:r>
          </w:p>
        </w:tc>
      </w:tr>
    </w:tbl>
    <w:p w14:paraId="40D863DC" w14:textId="77777777" w:rsidR="007D4F9A" w:rsidRPr="007D4F9A" w:rsidRDefault="007D4F9A" w:rsidP="007D4F9A">
      <w:r w:rsidRPr="007D4F9A">
        <w:t>Source: IDIS Report PR09 – Receipt Fund Type Detail Report</w:t>
      </w:r>
    </w:p>
    <w:p w14:paraId="4D7439BB" w14:textId="77777777" w:rsidR="007D4F9A" w:rsidRDefault="007D4F9A" w:rsidP="001B3AE3">
      <w:pPr>
        <w:sectPr w:rsidR="007D4F9A" w:rsidSect="00767F18">
          <w:pgSz w:w="15840" w:h="12240" w:orient="landscape"/>
          <w:pgMar w:top="1440" w:right="1710" w:bottom="1440" w:left="1890" w:header="720" w:footer="432" w:gutter="0"/>
          <w:cols w:space="720"/>
          <w:titlePg/>
          <w:docGrid w:linePitch="360"/>
        </w:sectPr>
      </w:pPr>
    </w:p>
    <w:p w14:paraId="67D4D7C7" w14:textId="77777777" w:rsidR="007D4F9A" w:rsidRDefault="007D4F9A" w:rsidP="00774055">
      <w:pPr>
        <w:pStyle w:val="Heading2"/>
      </w:pPr>
      <w:bookmarkStart w:id="42" w:name="_Toc192853790"/>
      <w:bookmarkStart w:id="43" w:name="_Toc197417870"/>
      <w:r>
        <w:lastRenderedPageBreak/>
        <w:t>HOME MBE/WBE Report</w:t>
      </w:r>
      <w:bookmarkEnd w:id="42"/>
      <w:bookmarkEnd w:id="43"/>
    </w:p>
    <w:p w14:paraId="6B66E434" w14:textId="43321516" w:rsidR="007D4F9A" w:rsidRDefault="007D4F9A" w:rsidP="007D4F9A">
      <w:r>
        <w:t xml:space="preserve">Commerce collects and records Disadvantages Business Enterprise, Minority Business Enterprise, and Women-Owned Business Enterprise information throughout the </w:t>
      </w:r>
      <w:r w:rsidR="001D1784">
        <w:t>p</w:t>
      </w:r>
      <w:r>
        <w:t xml:space="preserve">rogram year and reports it to HUD for the </w:t>
      </w:r>
      <w:r w:rsidR="20B78A8E">
        <w:t>f</w:t>
      </w:r>
      <w:r>
        <w:t xml:space="preserve">ederal </w:t>
      </w:r>
      <w:r w:rsidR="51034EA0">
        <w:t>f</w:t>
      </w:r>
      <w:r>
        <w:t xml:space="preserve">iscal </w:t>
      </w:r>
      <w:r w:rsidR="6C553F1E">
        <w:t>y</w:t>
      </w:r>
      <w:r>
        <w:t xml:space="preserve">ear in the Contract and Subcontract Activity Report. Table 8 shows the number of contracts reported for HOME grants, the dollar amount of these contracts, and whether the contractors for the HOME projects report being MBE or WBE. For HOME in Plan Year 5, Commerce recorded </w:t>
      </w:r>
      <w:r w:rsidR="0316892F">
        <w:t>no</w:t>
      </w:r>
      <w:r>
        <w:t xml:space="preserve"> MBE prime contractors, </w:t>
      </w:r>
      <w:r w:rsidR="636FA772">
        <w:t>two</w:t>
      </w:r>
      <w:r>
        <w:t xml:space="preserve"> MBE subcontractors, </w:t>
      </w:r>
      <w:r w:rsidR="665AFE4B">
        <w:t>no</w:t>
      </w:r>
      <w:r>
        <w:t xml:space="preserve"> WBE contractors, and </w:t>
      </w:r>
      <w:r w:rsidR="6E3005F3">
        <w:t>no</w:t>
      </w:r>
      <w:r>
        <w:t xml:space="preserve"> WBE subcontractors. </w:t>
      </w:r>
    </w:p>
    <w:p w14:paraId="654D82D8" w14:textId="77777777" w:rsidR="007D4F9A" w:rsidRDefault="007D4F9A" w:rsidP="007D4F9A"/>
    <w:p w14:paraId="3C6C85CD" w14:textId="77777777" w:rsidR="007D4F9A" w:rsidRDefault="007D4F9A" w:rsidP="007D4F9A">
      <w:pPr>
        <w:pStyle w:val="Heading8"/>
      </w:pPr>
      <w:bookmarkStart w:id="44" w:name="_Toc192853791"/>
      <w:bookmarkStart w:id="45" w:name="_Toc197417871"/>
      <w:r>
        <w:t>Table 8 – Minority Business and Women Business Enterprises</w:t>
      </w:r>
      <w:bookmarkEnd w:id="44"/>
      <w:bookmarkEnd w:id="45"/>
    </w:p>
    <w:tbl>
      <w:tblPr>
        <w:tblStyle w:val="CommerceTableStyle"/>
        <w:tblW w:w="10206" w:type="dxa"/>
        <w:tblLook w:val="04A0" w:firstRow="1" w:lastRow="0" w:firstColumn="1" w:lastColumn="0" w:noHBand="0" w:noVBand="1"/>
      </w:tblPr>
      <w:tblGrid>
        <w:gridCol w:w="928"/>
        <w:gridCol w:w="1607"/>
        <w:gridCol w:w="1500"/>
        <w:gridCol w:w="1618"/>
        <w:gridCol w:w="1137"/>
        <w:gridCol w:w="1137"/>
        <w:gridCol w:w="2279"/>
      </w:tblGrid>
      <w:tr w:rsidR="007D4F9A" w:rsidRPr="007D4F9A" w14:paraId="3B7FCB6D" w14:textId="77777777" w:rsidTr="00767F18">
        <w:trPr>
          <w:cnfStyle w:val="100000000000" w:firstRow="1" w:lastRow="0" w:firstColumn="0" w:lastColumn="0" w:oddVBand="0" w:evenVBand="0" w:oddHBand="0" w:evenHBand="0" w:firstRowFirstColumn="0" w:firstRowLastColumn="0" w:lastRowFirstColumn="0" w:lastRowLastColumn="0"/>
          <w:trHeight w:val="300"/>
        </w:trPr>
        <w:tc>
          <w:tcPr>
            <w:tcW w:w="0" w:type="dxa"/>
            <w:gridSpan w:val="7"/>
          </w:tcPr>
          <w:p w14:paraId="2A55E004" w14:textId="71ACDF59" w:rsidR="007D4F9A" w:rsidRPr="007D4F9A" w:rsidRDefault="007D4F9A" w:rsidP="3C597447">
            <w:pPr>
              <w:jc w:val="left"/>
              <w:rPr>
                <w:rFonts w:asciiTheme="minorHAnsi" w:hAnsiTheme="minorHAnsi"/>
              </w:rPr>
            </w:pPr>
            <w:r w:rsidRPr="3C597447">
              <w:rPr>
                <w:rFonts w:asciiTheme="minorHAnsi" w:hAnsiTheme="minorHAnsi"/>
              </w:rPr>
              <w:t>Minority Business Enterprises and Women Business Enterprises – Indicate the number and dollar value of contracts for HOME projects completed during the reporting period</w:t>
            </w:r>
          </w:p>
        </w:tc>
      </w:tr>
      <w:tr w:rsidR="007D4F9A" w:rsidRPr="007D4F9A" w14:paraId="47E63443" w14:textId="77777777" w:rsidTr="00767F18">
        <w:trPr>
          <w:cnfStyle w:val="000000100000" w:firstRow="0" w:lastRow="0" w:firstColumn="0" w:lastColumn="0" w:oddVBand="0" w:evenVBand="0" w:oddHBand="1" w:evenHBand="0" w:firstRowFirstColumn="0" w:firstRowLastColumn="0" w:lastRowFirstColumn="0" w:lastRowLastColumn="0"/>
          <w:trHeight w:val="300"/>
        </w:trPr>
        <w:tc>
          <w:tcPr>
            <w:tcW w:w="0" w:type="dxa"/>
            <w:vMerge w:val="restart"/>
          </w:tcPr>
          <w:p w14:paraId="30ABE380" w14:textId="77777777" w:rsidR="007D4F9A" w:rsidRPr="007D4F9A" w:rsidRDefault="007D4F9A">
            <w:pPr>
              <w:rPr>
                <w:rFonts w:asciiTheme="minorHAnsi" w:hAnsiTheme="minorHAnsi" w:cstheme="minorHAnsi"/>
              </w:rPr>
            </w:pPr>
          </w:p>
        </w:tc>
        <w:tc>
          <w:tcPr>
            <w:tcW w:w="0" w:type="dxa"/>
            <w:vMerge w:val="restart"/>
          </w:tcPr>
          <w:p w14:paraId="4D43633E" w14:textId="77777777" w:rsidR="007D4F9A" w:rsidRPr="007D4F9A" w:rsidRDefault="007D4F9A">
            <w:pPr>
              <w:rPr>
                <w:rFonts w:asciiTheme="minorHAnsi" w:hAnsiTheme="minorHAnsi" w:cstheme="minorHAnsi"/>
              </w:rPr>
            </w:pPr>
            <w:r w:rsidRPr="007D4F9A">
              <w:rPr>
                <w:rFonts w:asciiTheme="minorHAnsi" w:hAnsiTheme="minorHAnsi" w:cstheme="minorHAnsi"/>
              </w:rPr>
              <w:t>TOTAL</w:t>
            </w:r>
          </w:p>
        </w:tc>
        <w:tc>
          <w:tcPr>
            <w:tcW w:w="0" w:type="dxa"/>
            <w:gridSpan w:val="4"/>
          </w:tcPr>
          <w:p w14:paraId="2D430EC7" w14:textId="77777777" w:rsidR="007D4F9A" w:rsidRPr="007D4F9A" w:rsidRDefault="007D4F9A">
            <w:pPr>
              <w:jc w:val="center"/>
              <w:rPr>
                <w:rFonts w:asciiTheme="minorHAnsi" w:hAnsiTheme="minorHAnsi" w:cstheme="minorHAnsi"/>
              </w:rPr>
            </w:pPr>
            <w:r w:rsidRPr="007D4F9A">
              <w:rPr>
                <w:rFonts w:asciiTheme="minorHAnsi" w:hAnsiTheme="minorHAnsi" w:cstheme="minorHAnsi"/>
              </w:rPr>
              <w:t>Minority Business Enterprises</w:t>
            </w:r>
          </w:p>
        </w:tc>
        <w:tc>
          <w:tcPr>
            <w:tcW w:w="0" w:type="dxa"/>
            <w:vMerge w:val="restart"/>
          </w:tcPr>
          <w:p w14:paraId="009AA630" w14:textId="77777777" w:rsidR="007D4F9A" w:rsidRPr="007D4F9A" w:rsidRDefault="007D4F9A">
            <w:pPr>
              <w:rPr>
                <w:rFonts w:asciiTheme="minorHAnsi" w:hAnsiTheme="minorHAnsi" w:cstheme="minorHAnsi"/>
              </w:rPr>
            </w:pPr>
            <w:r w:rsidRPr="007D4F9A">
              <w:rPr>
                <w:rFonts w:asciiTheme="minorHAnsi" w:hAnsiTheme="minorHAnsi" w:cstheme="minorHAnsi"/>
              </w:rPr>
              <w:t xml:space="preserve">White </w:t>
            </w:r>
            <w:proofErr w:type="gramStart"/>
            <w:r w:rsidRPr="007D4F9A">
              <w:rPr>
                <w:rFonts w:asciiTheme="minorHAnsi" w:hAnsiTheme="minorHAnsi" w:cstheme="minorHAnsi"/>
              </w:rPr>
              <w:t>Non-Hispanic</w:t>
            </w:r>
            <w:proofErr w:type="gramEnd"/>
          </w:p>
        </w:tc>
      </w:tr>
      <w:tr w:rsidR="007D4F9A" w:rsidRPr="007D4F9A" w14:paraId="300F3995" w14:textId="77777777" w:rsidTr="00767F18">
        <w:trPr>
          <w:trHeight w:val="300"/>
        </w:trPr>
        <w:tc>
          <w:tcPr>
            <w:tcW w:w="1070" w:type="dxa"/>
            <w:vMerge/>
          </w:tcPr>
          <w:p w14:paraId="656FCA5A" w14:textId="77777777" w:rsidR="007D4F9A" w:rsidRPr="007D4F9A" w:rsidRDefault="007D4F9A">
            <w:pPr>
              <w:rPr>
                <w:rFonts w:asciiTheme="minorHAnsi" w:hAnsiTheme="minorHAnsi" w:cstheme="minorHAnsi"/>
              </w:rPr>
            </w:pPr>
          </w:p>
        </w:tc>
        <w:tc>
          <w:tcPr>
            <w:tcW w:w="1654" w:type="dxa"/>
            <w:vMerge/>
          </w:tcPr>
          <w:p w14:paraId="0CB2C61A" w14:textId="77777777" w:rsidR="007D4F9A" w:rsidRPr="007D4F9A" w:rsidRDefault="007D4F9A">
            <w:pPr>
              <w:rPr>
                <w:rFonts w:asciiTheme="minorHAnsi" w:hAnsiTheme="minorHAnsi" w:cstheme="minorHAnsi"/>
              </w:rPr>
            </w:pPr>
          </w:p>
        </w:tc>
        <w:tc>
          <w:tcPr>
            <w:tcW w:w="1695" w:type="dxa"/>
          </w:tcPr>
          <w:p w14:paraId="41667A09" w14:textId="77777777" w:rsidR="007D4F9A" w:rsidRPr="007D4F9A" w:rsidRDefault="007D4F9A">
            <w:pPr>
              <w:rPr>
                <w:rFonts w:asciiTheme="minorHAnsi" w:hAnsiTheme="minorHAnsi" w:cstheme="minorHAnsi"/>
              </w:rPr>
            </w:pPr>
            <w:r w:rsidRPr="007D4F9A">
              <w:rPr>
                <w:rFonts w:asciiTheme="minorHAnsi" w:hAnsiTheme="minorHAnsi" w:cstheme="minorHAnsi"/>
              </w:rPr>
              <w:t>Alaskan Native or American Indian</w:t>
            </w:r>
          </w:p>
        </w:tc>
        <w:tc>
          <w:tcPr>
            <w:tcW w:w="1647" w:type="dxa"/>
          </w:tcPr>
          <w:p w14:paraId="136473A7" w14:textId="77777777" w:rsidR="007D4F9A" w:rsidRPr="007D4F9A" w:rsidRDefault="007D4F9A">
            <w:pPr>
              <w:rPr>
                <w:rFonts w:asciiTheme="minorHAnsi" w:hAnsiTheme="minorHAnsi" w:cstheme="minorHAnsi"/>
              </w:rPr>
            </w:pPr>
            <w:r w:rsidRPr="007D4F9A">
              <w:rPr>
                <w:rFonts w:asciiTheme="minorHAnsi" w:hAnsiTheme="minorHAnsi" w:cstheme="minorHAnsi"/>
              </w:rPr>
              <w:t>Asian or Pacific Islander</w:t>
            </w:r>
          </w:p>
        </w:tc>
        <w:tc>
          <w:tcPr>
            <w:tcW w:w="0" w:type="dxa"/>
          </w:tcPr>
          <w:p w14:paraId="0FB592FB" w14:textId="77777777" w:rsidR="007D4F9A" w:rsidRPr="007D4F9A" w:rsidRDefault="007D4F9A">
            <w:pPr>
              <w:rPr>
                <w:rFonts w:asciiTheme="minorHAnsi" w:hAnsiTheme="minorHAnsi" w:cstheme="minorHAnsi"/>
              </w:rPr>
            </w:pPr>
            <w:r w:rsidRPr="007D4F9A">
              <w:rPr>
                <w:rFonts w:asciiTheme="minorHAnsi" w:hAnsiTheme="minorHAnsi" w:cstheme="minorHAnsi"/>
              </w:rPr>
              <w:t xml:space="preserve">Black </w:t>
            </w:r>
            <w:proofErr w:type="gramStart"/>
            <w:r w:rsidRPr="007D4F9A">
              <w:rPr>
                <w:rFonts w:asciiTheme="minorHAnsi" w:hAnsiTheme="minorHAnsi" w:cstheme="minorHAnsi"/>
              </w:rPr>
              <w:t>Non-Hispanic</w:t>
            </w:r>
            <w:proofErr w:type="gramEnd"/>
          </w:p>
        </w:tc>
        <w:tc>
          <w:tcPr>
            <w:tcW w:w="0" w:type="dxa"/>
          </w:tcPr>
          <w:p w14:paraId="43D45B55" w14:textId="77777777" w:rsidR="007D4F9A" w:rsidRPr="007D4F9A" w:rsidRDefault="007D4F9A">
            <w:pPr>
              <w:rPr>
                <w:rFonts w:asciiTheme="minorHAnsi" w:hAnsiTheme="minorHAnsi" w:cstheme="minorHAnsi"/>
              </w:rPr>
            </w:pPr>
            <w:r w:rsidRPr="007D4F9A">
              <w:rPr>
                <w:rFonts w:asciiTheme="minorHAnsi" w:hAnsiTheme="minorHAnsi" w:cstheme="minorHAnsi"/>
              </w:rPr>
              <w:t>Hispanic</w:t>
            </w:r>
          </w:p>
        </w:tc>
        <w:tc>
          <w:tcPr>
            <w:tcW w:w="1652" w:type="dxa"/>
            <w:vMerge/>
          </w:tcPr>
          <w:p w14:paraId="44C0B5E7" w14:textId="77777777" w:rsidR="007D4F9A" w:rsidRPr="007D4F9A" w:rsidRDefault="007D4F9A">
            <w:pPr>
              <w:rPr>
                <w:rFonts w:asciiTheme="minorHAnsi" w:hAnsiTheme="minorHAnsi" w:cstheme="minorHAnsi"/>
              </w:rPr>
            </w:pPr>
          </w:p>
        </w:tc>
      </w:tr>
      <w:tr w:rsidR="007D4F9A" w:rsidRPr="007D4F9A" w14:paraId="2E73E3FE" w14:textId="77777777" w:rsidTr="00767F18">
        <w:trPr>
          <w:cnfStyle w:val="000000100000" w:firstRow="0" w:lastRow="0" w:firstColumn="0" w:lastColumn="0" w:oddVBand="0" w:evenVBand="0" w:oddHBand="1" w:evenHBand="0" w:firstRowFirstColumn="0" w:firstRowLastColumn="0" w:lastRowFirstColumn="0" w:lastRowLastColumn="0"/>
          <w:trHeight w:val="300"/>
        </w:trPr>
        <w:tc>
          <w:tcPr>
            <w:tcW w:w="0" w:type="dxa"/>
            <w:gridSpan w:val="7"/>
          </w:tcPr>
          <w:p w14:paraId="5320DABA" w14:textId="77777777" w:rsidR="007D4F9A" w:rsidRPr="007D4F9A" w:rsidRDefault="007D4F9A">
            <w:pPr>
              <w:rPr>
                <w:rFonts w:asciiTheme="minorHAnsi" w:hAnsiTheme="minorHAnsi" w:cstheme="minorHAnsi"/>
              </w:rPr>
            </w:pPr>
            <w:r w:rsidRPr="007D4F9A">
              <w:rPr>
                <w:rFonts w:asciiTheme="minorHAnsi" w:hAnsiTheme="minorHAnsi" w:cstheme="minorHAnsi"/>
              </w:rPr>
              <w:t>Contracts</w:t>
            </w:r>
          </w:p>
        </w:tc>
      </w:tr>
      <w:tr w:rsidR="007D4F9A" w:rsidRPr="007D4F9A" w14:paraId="2013B30C" w14:textId="77777777" w:rsidTr="00767F18">
        <w:trPr>
          <w:trHeight w:val="300"/>
        </w:trPr>
        <w:tc>
          <w:tcPr>
            <w:tcW w:w="0" w:type="dxa"/>
          </w:tcPr>
          <w:p w14:paraId="2EFE599F" w14:textId="77777777" w:rsidR="007D4F9A" w:rsidRPr="007D4F9A" w:rsidRDefault="07D2F6C4" w:rsidP="726B3A4F">
            <w:pPr>
              <w:rPr>
                <w:rFonts w:asciiTheme="minorHAnsi" w:hAnsiTheme="minorHAnsi"/>
                <w:sz w:val="20"/>
                <w:szCs w:val="20"/>
              </w:rPr>
            </w:pPr>
            <w:r w:rsidRPr="726B3A4F">
              <w:rPr>
                <w:rFonts w:asciiTheme="minorHAnsi" w:hAnsiTheme="minorHAnsi"/>
                <w:sz w:val="20"/>
                <w:szCs w:val="20"/>
              </w:rPr>
              <w:t>Number</w:t>
            </w:r>
          </w:p>
        </w:tc>
        <w:tc>
          <w:tcPr>
            <w:tcW w:w="0" w:type="dxa"/>
          </w:tcPr>
          <w:p w14:paraId="6EC0F423" w14:textId="49526B70" w:rsidR="007D4F9A" w:rsidRPr="00056574" w:rsidRDefault="42D1A2FB" w:rsidP="3C597447">
            <w:pPr>
              <w:jc w:val="center"/>
              <w:rPr>
                <w:rFonts w:asciiTheme="minorHAnsi" w:hAnsiTheme="minorHAnsi"/>
                <w:sz w:val="20"/>
                <w:szCs w:val="20"/>
              </w:rPr>
            </w:pPr>
            <w:r w:rsidRPr="3C597447">
              <w:rPr>
                <w:rFonts w:asciiTheme="minorHAnsi" w:hAnsiTheme="minorHAnsi"/>
                <w:sz w:val="20"/>
                <w:szCs w:val="20"/>
              </w:rPr>
              <w:t>7</w:t>
            </w:r>
          </w:p>
        </w:tc>
        <w:tc>
          <w:tcPr>
            <w:tcW w:w="1695" w:type="dxa"/>
          </w:tcPr>
          <w:p w14:paraId="7B62D893" w14:textId="447199A9" w:rsidR="007D4F9A" w:rsidRPr="007D4F9A" w:rsidRDefault="487729B4" w:rsidP="3C597447">
            <w:pPr>
              <w:jc w:val="center"/>
              <w:rPr>
                <w:rFonts w:asciiTheme="minorHAnsi" w:hAnsiTheme="minorHAnsi"/>
                <w:sz w:val="20"/>
                <w:szCs w:val="20"/>
              </w:rPr>
            </w:pPr>
            <w:r w:rsidRPr="3C597447">
              <w:rPr>
                <w:rFonts w:asciiTheme="minorHAnsi" w:hAnsiTheme="minorHAnsi"/>
                <w:sz w:val="20"/>
                <w:szCs w:val="20"/>
              </w:rPr>
              <w:t>0</w:t>
            </w:r>
          </w:p>
        </w:tc>
        <w:tc>
          <w:tcPr>
            <w:tcW w:w="1647" w:type="dxa"/>
          </w:tcPr>
          <w:p w14:paraId="1A1B74F8" w14:textId="2A1A09A1" w:rsidR="007D4F9A" w:rsidRPr="007D4F9A" w:rsidRDefault="487729B4" w:rsidP="3C597447">
            <w:pPr>
              <w:jc w:val="center"/>
              <w:rPr>
                <w:rFonts w:asciiTheme="minorHAnsi" w:hAnsiTheme="minorHAnsi"/>
                <w:sz w:val="20"/>
                <w:szCs w:val="20"/>
              </w:rPr>
            </w:pPr>
            <w:r w:rsidRPr="3C597447">
              <w:rPr>
                <w:rFonts w:asciiTheme="minorHAnsi" w:hAnsiTheme="minorHAnsi"/>
                <w:sz w:val="20"/>
                <w:szCs w:val="20"/>
              </w:rPr>
              <w:t>0</w:t>
            </w:r>
          </w:p>
        </w:tc>
        <w:tc>
          <w:tcPr>
            <w:tcW w:w="0" w:type="dxa"/>
          </w:tcPr>
          <w:p w14:paraId="2A63016C" w14:textId="096B1A96" w:rsidR="007D4F9A" w:rsidRPr="007D4F9A" w:rsidRDefault="487729B4" w:rsidP="3C597447">
            <w:pPr>
              <w:jc w:val="center"/>
              <w:rPr>
                <w:rFonts w:asciiTheme="minorHAnsi" w:hAnsiTheme="minorHAnsi"/>
                <w:sz w:val="20"/>
                <w:szCs w:val="20"/>
              </w:rPr>
            </w:pPr>
            <w:r w:rsidRPr="3C597447">
              <w:rPr>
                <w:rFonts w:asciiTheme="minorHAnsi" w:hAnsiTheme="minorHAnsi"/>
                <w:sz w:val="20"/>
                <w:szCs w:val="20"/>
              </w:rPr>
              <w:t>0</w:t>
            </w:r>
          </w:p>
        </w:tc>
        <w:tc>
          <w:tcPr>
            <w:tcW w:w="0" w:type="dxa"/>
          </w:tcPr>
          <w:p w14:paraId="333A4FF8" w14:textId="62E2145B" w:rsidR="007D4F9A" w:rsidRPr="007D4F9A" w:rsidRDefault="487729B4" w:rsidP="3C597447">
            <w:pPr>
              <w:jc w:val="center"/>
              <w:rPr>
                <w:rFonts w:asciiTheme="minorHAnsi" w:hAnsiTheme="minorHAnsi"/>
                <w:sz w:val="20"/>
                <w:szCs w:val="20"/>
              </w:rPr>
            </w:pPr>
            <w:r w:rsidRPr="3C597447">
              <w:rPr>
                <w:rFonts w:asciiTheme="minorHAnsi" w:hAnsiTheme="minorHAnsi"/>
                <w:sz w:val="20"/>
                <w:szCs w:val="20"/>
              </w:rPr>
              <w:t>0</w:t>
            </w:r>
          </w:p>
        </w:tc>
        <w:tc>
          <w:tcPr>
            <w:tcW w:w="0" w:type="dxa"/>
          </w:tcPr>
          <w:p w14:paraId="5F1ABEB9" w14:textId="64419C77" w:rsidR="007D4F9A" w:rsidRPr="00056574" w:rsidRDefault="42D1A2FB" w:rsidP="3C597447">
            <w:pPr>
              <w:jc w:val="center"/>
              <w:rPr>
                <w:rFonts w:asciiTheme="minorHAnsi" w:hAnsiTheme="minorHAnsi"/>
                <w:sz w:val="20"/>
                <w:szCs w:val="20"/>
              </w:rPr>
            </w:pPr>
            <w:r w:rsidRPr="3C597447">
              <w:rPr>
                <w:rFonts w:asciiTheme="minorHAnsi" w:hAnsiTheme="minorHAnsi"/>
                <w:sz w:val="20"/>
                <w:szCs w:val="20"/>
              </w:rPr>
              <w:t>7</w:t>
            </w:r>
          </w:p>
        </w:tc>
      </w:tr>
      <w:tr w:rsidR="007D4F9A" w:rsidRPr="007D4F9A" w14:paraId="4776AB1D" w14:textId="77777777" w:rsidTr="00767F18">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2EC8A628" w14:textId="77777777" w:rsidR="007D4F9A" w:rsidRPr="007D4F9A" w:rsidRDefault="07D2F6C4" w:rsidP="726B3A4F">
            <w:pPr>
              <w:rPr>
                <w:rFonts w:asciiTheme="minorHAnsi" w:hAnsiTheme="minorHAnsi"/>
                <w:sz w:val="20"/>
                <w:szCs w:val="20"/>
              </w:rPr>
            </w:pPr>
            <w:r w:rsidRPr="726B3A4F">
              <w:rPr>
                <w:rFonts w:asciiTheme="minorHAnsi" w:hAnsiTheme="minorHAnsi"/>
                <w:sz w:val="20"/>
                <w:szCs w:val="20"/>
              </w:rPr>
              <w:t>Dollar Amount</w:t>
            </w:r>
          </w:p>
        </w:tc>
        <w:tc>
          <w:tcPr>
            <w:tcW w:w="0" w:type="dxa"/>
          </w:tcPr>
          <w:p w14:paraId="629B1B5B" w14:textId="269EA6F5" w:rsidR="007D4F9A" w:rsidRPr="007D4F9A" w:rsidRDefault="007D4F9A" w:rsidP="3C597447">
            <w:pPr>
              <w:jc w:val="center"/>
              <w:rPr>
                <w:rFonts w:asciiTheme="minorHAnsi" w:hAnsiTheme="minorHAnsi"/>
                <w:sz w:val="20"/>
                <w:szCs w:val="20"/>
              </w:rPr>
            </w:pPr>
            <w:r w:rsidRPr="3C597447">
              <w:rPr>
                <w:rFonts w:asciiTheme="minorHAnsi" w:hAnsiTheme="minorHAnsi"/>
                <w:sz w:val="20"/>
                <w:szCs w:val="20"/>
              </w:rPr>
              <w:t>$</w:t>
            </w:r>
            <w:r w:rsidR="1DCBF0ED" w:rsidRPr="3C597447">
              <w:rPr>
                <w:rFonts w:asciiTheme="minorHAnsi" w:hAnsiTheme="minorHAnsi"/>
                <w:sz w:val="20"/>
                <w:szCs w:val="20"/>
              </w:rPr>
              <w:t>14,257,665</w:t>
            </w:r>
            <w:r w:rsidR="34B12090" w:rsidRPr="3C597447">
              <w:rPr>
                <w:rFonts w:asciiTheme="minorHAnsi" w:hAnsiTheme="minorHAnsi"/>
                <w:sz w:val="20"/>
                <w:szCs w:val="20"/>
              </w:rPr>
              <w:t>.00</w:t>
            </w:r>
          </w:p>
        </w:tc>
        <w:tc>
          <w:tcPr>
            <w:tcW w:w="1695" w:type="dxa"/>
          </w:tcPr>
          <w:p w14:paraId="73754F31" w14:textId="3D50DFEB" w:rsidR="007D4F9A" w:rsidRPr="007D4F9A" w:rsidRDefault="007D4F9A" w:rsidP="3C597447">
            <w:pPr>
              <w:jc w:val="center"/>
              <w:rPr>
                <w:rFonts w:asciiTheme="minorHAnsi" w:hAnsiTheme="minorHAnsi"/>
                <w:sz w:val="20"/>
                <w:szCs w:val="20"/>
              </w:rPr>
            </w:pPr>
            <w:r w:rsidRPr="3C597447">
              <w:rPr>
                <w:rFonts w:asciiTheme="minorHAnsi" w:hAnsiTheme="minorHAnsi"/>
                <w:sz w:val="20"/>
                <w:szCs w:val="20"/>
              </w:rPr>
              <w:t>$</w:t>
            </w:r>
            <w:r w:rsidR="2DB81612" w:rsidRPr="3C597447">
              <w:rPr>
                <w:rFonts w:asciiTheme="minorHAnsi" w:hAnsiTheme="minorHAnsi"/>
                <w:sz w:val="20"/>
                <w:szCs w:val="20"/>
              </w:rPr>
              <w:t>0</w:t>
            </w:r>
          </w:p>
        </w:tc>
        <w:tc>
          <w:tcPr>
            <w:tcW w:w="1647" w:type="dxa"/>
          </w:tcPr>
          <w:p w14:paraId="766C0289" w14:textId="53D25A7F" w:rsidR="007D4F9A" w:rsidRPr="007D4F9A" w:rsidRDefault="007D4F9A" w:rsidP="3C597447">
            <w:pPr>
              <w:jc w:val="center"/>
              <w:rPr>
                <w:rFonts w:asciiTheme="minorHAnsi" w:hAnsiTheme="minorHAnsi"/>
                <w:sz w:val="20"/>
                <w:szCs w:val="20"/>
              </w:rPr>
            </w:pPr>
            <w:r w:rsidRPr="3C597447">
              <w:rPr>
                <w:rFonts w:asciiTheme="minorHAnsi" w:hAnsiTheme="minorHAnsi"/>
                <w:sz w:val="20"/>
                <w:szCs w:val="20"/>
              </w:rPr>
              <w:t>$</w:t>
            </w:r>
            <w:r w:rsidR="3460B4C6" w:rsidRPr="3C597447">
              <w:rPr>
                <w:rFonts w:asciiTheme="minorHAnsi" w:hAnsiTheme="minorHAnsi"/>
                <w:sz w:val="20"/>
                <w:szCs w:val="20"/>
              </w:rPr>
              <w:t>0</w:t>
            </w:r>
          </w:p>
        </w:tc>
        <w:tc>
          <w:tcPr>
            <w:tcW w:w="0" w:type="dxa"/>
          </w:tcPr>
          <w:p w14:paraId="28AA25CD" w14:textId="67C2D9AD" w:rsidR="007D4F9A" w:rsidRPr="007D4F9A" w:rsidRDefault="007D4F9A" w:rsidP="3C597447">
            <w:pPr>
              <w:jc w:val="center"/>
              <w:rPr>
                <w:rFonts w:asciiTheme="minorHAnsi" w:hAnsiTheme="minorHAnsi"/>
                <w:sz w:val="20"/>
                <w:szCs w:val="20"/>
              </w:rPr>
            </w:pPr>
            <w:r w:rsidRPr="3C597447">
              <w:rPr>
                <w:rFonts w:asciiTheme="minorHAnsi" w:hAnsiTheme="minorHAnsi"/>
                <w:sz w:val="20"/>
                <w:szCs w:val="20"/>
              </w:rPr>
              <w:t>$</w:t>
            </w:r>
            <w:r w:rsidR="3460B4C6" w:rsidRPr="3C597447">
              <w:rPr>
                <w:rFonts w:asciiTheme="minorHAnsi" w:hAnsiTheme="minorHAnsi"/>
                <w:sz w:val="20"/>
                <w:szCs w:val="20"/>
              </w:rPr>
              <w:t>0</w:t>
            </w:r>
          </w:p>
        </w:tc>
        <w:tc>
          <w:tcPr>
            <w:tcW w:w="0" w:type="dxa"/>
          </w:tcPr>
          <w:p w14:paraId="2278EFD5" w14:textId="1A8A4E84" w:rsidR="007D4F9A" w:rsidRPr="007D4F9A" w:rsidRDefault="007D4F9A" w:rsidP="3C597447">
            <w:pPr>
              <w:jc w:val="center"/>
              <w:rPr>
                <w:rFonts w:asciiTheme="minorHAnsi" w:hAnsiTheme="minorHAnsi"/>
                <w:sz w:val="20"/>
                <w:szCs w:val="20"/>
              </w:rPr>
            </w:pPr>
            <w:r w:rsidRPr="3C597447">
              <w:rPr>
                <w:rFonts w:asciiTheme="minorHAnsi" w:hAnsiTheme="minorHAnsi"/>
                <w:sz w:val="20"/>
                <w:szCs w:val="20"/>
              </w:rPr>
              <w:t>$</w:t>
            </w:r>
            <w:r w:rsidR="2F56E58C" w:rsidRPr="3C597447">
              <w:rPr>
                <w:rFonts w:asciiTheme="minorHAnsi" w:hAnsiTheme="minorHAnsi"/>
                <w:sz w:val="20"/>
                <w:szCs w:val="20"/>
              </w:rPr>
              <w:t>0</w:t>
            </w:r>
          </w:p>
        </w:tc>
        <w:tc>
          <w:tcPr>
            <w:tcW w:w="0" w:type="dxa"/>
          </w:tcPr>
          <w:p w14:paraId="1495875D" w14:textId="61096C0B" w:rsidR="007D4F9A" w:rsidRPr="007D4F9A" w:rsidRDefault="007D4F9A" w:rsidP="3C597447">
            <w:pPr>
              <w:jc w:val="center"/>
              <w:rPr>
                <w:rFonts w:asciiTheme="minorHAnsi" w:hAnsiTheme="minorHAnsi"/>
                <w:sz w:val="20"/>
                <w:szCs w:val="20"/>
              </w:rPr>
            </w:pPr>
            <w:r w:rsidRPr="3C597447">
              <w:rPr>
                <w:rFonts w:asciiTheme="minorHAnsi" w:hAnsiTheme="minorHAnsi"/>
                <w:sz w:val="20"/>
                <w:szCs w:val="20"/>
              </w:rPr>
              <w:t>$</w:t>
            </w:r>
            <w:r w:rsidR="4B658A06" w:rsidRPr="3C597447">
              <w:rPr>
                <w:rFonts w:asciiTheme="minorHAnsi" w:hAnsiTheme="minorHAnsi"/>
                <w:sz w:val="20"/>
                <w:szCs w:val="20"/>
              </w:rPr>
              <w:t>14,257,665</w:t>
            </w:r>
            <w:r w:rsidR="6288501E" w:rsidRPr="3C597447">
              <w:rPr>
                <w:rFonts w:asciiTheme="minorHAnsi" w:hAnsiTheme="minorHAnsi"/>
                <w:sz w:val="20"/>
                <w:szCs w:val="20"/>
              </w:rPr>
              <w:t>.00</w:t>
            </w:r>
          </w:p>
        </w:tc>
      </w:tr>
      <w:tr w:rsidR="007D4F9A" w:rsidRPr="007D4F9A" w14:paraId="4C1A7712" w14:textId="77777777" w:rsidTr="00767F18">
        <w:trPr>
          <w:trHeight w:val="300"/>
        </w:trPr>
        <w:tc>
          <w:tcPr>
            <w:tcW w:w="0" w:type="dxa"/>
            <w:gridSpan w:val="7"/>
          </w:tcPr>
          <w:p w14:paraId="2E8F5772" w14:textId="77777777" w:rsidR="007D4F9A" w:rsidRPr="007D4F9A" w:rsidRDefault="007D4F9A">
            <w:pPr>
              <w:rPr>
                <w:rFonts w:asciiTheme="minorHAnsi" w:hAnsiTheme="minorHAnsi" w:cstheme="minorHAnsi"/>
              </w:rPr>
            </w:pPr>
            <w:r w:rsidRPr="007D4F9A">
              <w:rPr>
                <w:rFonts w:asciiTheme="minorHAnsi" w:hAnsiTheme="minorHAnsi" w:cstheme="minorHAnsi"/>
              </w:rPr>
              <w:t>Sub-Contracts</w:t>
            </w:r>
          </w:p>
        </w:tc>
      </w:tr>
      <w:tr w:rsidR="007D4F9A" w:rsidRPr="007D4F9A" w14:paraId="4215C30F" w14:textId="77777777" w:rsidTr="00767F18">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2E56D265" w14:textId="77777777" w:rsidR="007D4F9A" w:rsidRPr="007D4F9A" w:rsidRDefault="07D2F6C4" w:rsidP="726B3A4F">
            <w:pPr>
              <w:rPr>
                <w:rFonts w:asciiTheme="minorHAnsi" w:hAnsiTheme="minorHAnsi"/>
                <w:sz w:val="20"/>
                <w:szCs w:val="20"/>
              </w:rPr>
            </w:pPr>
            <w:r w:rsidRPr="726B3A4F">
              <w:rPr>
                <w:rFonts w:asciiTheme="minorHAnsi" w:hAnsiTheme="minorHAnsi"/>
                <w:sz w:val="20"/>
                <w:szCs w:val="20"/>
              </w:rPr>
              <w:t>Number</w:t>
            </w:r>
          </w:p>
        </w:tc>
        <w:tc>
          <w:tcPr>
            <w:tcW w:w="0" w:type="dxa"/>
          </w:tcPr>
          <w:p w14:paraId="53D232E6" w14:textId="2E54DB3D" w:rsidR="007D4F9A" w:rsidRPr="007D4F9A" w:rsidRDefault="5D6A38DC" w:rsidP="3C597447">
            <w:pPr>
              <w:jc w:val="center"/>
              <w:rPr>
                <w:rFonts w:asciiTheme="minorHAnsi" w:hAnsiTheme="minorHAnsi"/>
                <w:sz w:val="20"/>
                <w:szCs w:val="20"/>
              </w:rPr>
            </w:pPr>
            <w:r w:rsidRPr="3C597447">
              <w:rPr>
                <w:rFonts w:asciiTheme="minorHAnsi" w:hAnsiTheme="minorHAnsi"/>
                <w:sz w:val="20"/>
                <w:szCs w:val="20"/>
              </w:rPr>
              <w:t>30</w:t>
            </w:r>
          </w:p>
        </w:tc>
        <w:tc>
          <w:tcPr>
            <w:tcW w:w="1695" w:type="dxa"/>
          </w:tcPr>
          <w:p w14:paraId="41F782F6" w14:textId="078DAE7D" w:rsidR="007D4F9A" w:rsidRPr="007D4F9A" w:rsidRDefault="2D35A5F4" w:rsidP="3C597447">
            <w:pPr>
              <w:jc w:val="center"/>
              <w:rPr>
                <w:rFonts w:asciiTheme="minorHAnsi" w:hAnsiTheme="minorHAnsi"/>
                <w:sz w:val="20"/>
                <w:szCs w:val="20"/>
              </w:rPr>
            </w:pPr>
            <w:r w:rsidRPr="3C597447">
              <w:rPr>
                <w:rFonts w:asciiTheme="minorHAnsi" w:hAnsiTheme="minorHAnsi"/>
                <w:sz w:val="20"/>
                <w:szCs w:val="20"/>
              </w:rPr>
              <w:t>2</w:t>
            </w:r>
          </w:p>
        </w:tc>
        <w:tc>
          <w:tcPr>
            <w:tcW w:w="1647" w:type="dxa"/>
          </w:tcPr>
          <w:p w14:paraId="4F67F64D" w14:textId="14359FA5" w:rsidR="007D4F9A" w:rsidRPr="007D4F9A" w:rsidRDefault="78425C0F" w:rsidP="3C597447">
            <w:pPr>
              <w:jc w:val="center"/>
              <w:rPr>
                <w:rFonts w:asciiTheme="minorHAnsi" w:hAnsiTheme="minorHAnsi"/>
                <w:sz w:val="20"/>
                <w:szCs w:val="20"/>
              </w:rPr>
            </w:pPr>
            <w:r w:rsidRPr="3C597447">
              <w:rPr>
                <w:rFonts w:asciiTheme="minorHAnsi" w:hAnsiTheme="minorHAnsi"/>
                <w:sz w:val="20"/>
                <w:szCs w:val="20"/>
              </w:rPr>
              <w:t>0</w:t>
            </w:r>
          </w:p>
        </w:tc>
        <w:tc>
          <w:tcPr>
            <w:tcW w:w="0" w:type="dxa"/>
          </w:tcPr>
          <w:p w14:paraId="6260C721" w14:textId="76DB44C9" w:rsidR="007D4F9A" w:rsidRPr="007D4F9A" w:rsidRDefault="78425C0F" w:rsidP="3C597447">
            <w:pPr>
              <w:jc w:val="center"/>
              <w:rPr>
                <w:rFonts w:asciiTheme="minorHAnsi" w:hAnsiTheme="minorHAnsi"/>
                <w:sz w:val="20"/>
                <w:szCs w:val="20"/>
              </w:rPr>
            </w:pPr>
            <w:r w:rsidRPr="3C597447">
              <w:rPr>
                <w:rFonts w:asciiTheme="minorHAnsi" w:hAnsiTheme="minorHAnsi"/>
                <w:sz w:val="20"/>
                <w:szCs w:val="20"/>
              </w:rPr>
              <w:t>0</w:t>
            </w:r>
          </w:p>
        </w:tc>
        <w:tc>
          <w:tcPr>
            <w:tcW w:w="0" w:type="dxa"/>
          </w:tcPr>
          <w:p w14:paraId="35C4310E" w14:textId="79FD4242" w:rsidR="007D4F9A" w:rsidRPr="007D4F9A" w:rsidRDefault="78425C0F" w:rsidP="3C597447">
            <w:pPr>
              <w:jc w:val="center"/>
              <w:rPr>
                <w:rFonts w:asciiTheme="minorHAnsi" w:hAnsiTheme="minorHAnsi"/>
                <w:sz w:val="20"/>
                <w:szCs w:val="20"/>
              </w:rPr>
            </w:pPr>
            <w:r w:rsidRPr="3C597447">
              <w:rPr>
                <w:rFonts w:asciiTheme="minorHAnsi" w:hAnsiTheme="minorHAnsi"/>
                <w:sz w:val="20"/>
                <w:szCs w:val="20"/>
              </w:rPr>
              <w:t>0</w:t>
            </w:r>
          </w:p>
        </w:tc>
        <w:tc>
          <w:tcPr>
            <w:tcW w:w="0" w:type="dxa"/>
          </w:tcPr>
          <w:p w14:paraId="429AA76C" w14:textId="5893601A" w:rsidR="007D4F9A" w:rsidRPr="007D4F9A" w:rsidRDefault="1B23C4B7" w:rsidP="3C597447">
            <w:pPr>
              <w:jc w:val="center"/>
              <w:rPr>
                <w:rFonts w:asciiTheme="minorHAnsi" w:hAnsiTheme="minorHAnsi"/>
                <w:sz w:val="20"/>
                <w:szCs w:val="20"/>
              </w:rPr>
            </w:pPr>
            <w:r w:rsidRPr="3C597447">
              <w:rPr>
                <w:rFonts w:asciiTheme="minorHAnsi" w:hAnsiTheme="minorHAnsi"/>
                <w:sz w:val="20"/>
                <w:szCs w:val="20"/>
              </w:rPr>
              <w:t>2</w:t>
            </w:r>
            <w:r w:rsidR="57B7DFD6" w:rsidRPr="3C597447">
              <w:rPr>
                <w:rFonts w:asciiTheme="minorHAnsi" w:hAnsiTheme="minorHAnsi"/>
                <w:sz w:val="20"/>
                <w:szCs w:val="20"/>
              </w:rPr>
              <w:t>8</w:t>
            </w:r>
          </w:p>
        </w:tc>
      </w:tr>
      <w:tr w:rsidR="007D4F9A" w:rsidRPr="007D4F9A" w14:paraId="411BE424" w14:textId="77777777" w:rsidTr="00767F18">
        <w:trPr>
          <w:trHeight w:val="300"/>
        </w:trPr>
        <w:tc>
          <w:tcPr>
            <w:tcW w:w="0" w:type="dxa"/>
          </w:tcPr>
          <w:p w14:paraId="57E8F4B5" w14:textId="77777777" w:rsidR="007D4F9A" w:rsidRPr="007D4F9A" w:rsidRDefault="07D2F6C4" w:rsidP="726B3A4F">
            <w:pPr>
              <w:rPr>
                <w:rFonts w:asciiTheme="minorHAnsi" w:hAnsiTheme="minorHAnsi"/>
                <w:sz w:val="20"/>
                <w:szCs w:val="20"/>
              </w:rPr>
            </w:pPr>
            <w:r w:rsidRPr="726B3A4F">
              <w:rPr>
                <w:rFonts w:asciiTheme="minorHAnsi" w:hAnsiTheme="minorHAnsi"/>
                <w:sz w:val="20"/>
                <w:szCs w:val="20"/>
              </w:rPr>
              <w:t>Dollar Amount</w:t>
            </w:r>
          </w:p>
        </w:tc>
        <w:tc>
          <w:tcPr>
            <w:tcW w:w="0" w:type="dxa"/>
          </w:tcPr>
          <w:p w14:paraId="1F00B0ED" w14:textId="39BEE4B8" w:rsidR="007D4F9A" w:rsidRPr="007D4F9A" w:rsidRDefault="007D4F9A" w:rsidP="3C597447">
            <w:pPr>
              <w:jc w:val="center"/>
              <w:rPr>
                <w:rFonts w:asciiTheme="minorHAnsi" w:hAnsiTheme="minorHAnsi"/>
                <w:sz w:val="20"/>
                <w:szCs w:val="20"/>
              </w:rPr>
            </w:pPr>
            <w:r w:rsidRPr="3C597447">
              <w:rPr>
                <w:rFonts w:asciiTheme="minorHAnsi" w:hAnsiTheme="minorHAnsi"/>
                <w:sz w:val="20"/>
                <w:szCs w:val="20"/>
              </w:rPr>
              <w:t>$</w:t>
            </w:r>
            <w:r w:rsidR="0C14BF2F" w:rsidRPr="3C597447">
              <w:rPr>
                <w:rFonts w:asciiTheme="minorHAnsi" w:hAnsiTheme="minorHAnsi"/>
                <w:sz w:val="20"/>
                <w:szCs w:val="20"/>
              </w:rPr>
              <w:t>8,269,037.83</w:t>
            </w:r>
          </w:p>
        </w:tc>
        <w:tc>
          <w:tcPr>
            <w:tcW w:w="1695" w:type="dxa"/>
          </w:tcPr>
          <w:p w14:paraId="78904085" w14:textId="28B92DBA" w:rsidR="007D4F9A" w:rsidRPr="007D4F9A" w:rsidRDefault="007D4F9A" w:rsidP="3C597447">
            <w:pPr>
              <w:jc w:val="center"/>
              <w:rPr>
                <w:rFonts w:asciiTheme="minorHAnsi" w:hAnsiTheme="minorHAnsi"/>
                <w:sz w:val="20"/>
                <w:szCs w:val="20"/>
              </w:rPr>
            </w:pPr>
            <w:r w:rsidRPr="3C597447">
              <w:rPr>
                <w:rFonts w:asciiTheme="minorHAnsi" w:hAnsiTheme="minorHAnsi"/>
                <w:sz w:val="20"/>
                <w:szCs w:val="20"/>
              </w:rPr>
              <w:t>$</w:t>
            </w:r>
            <w:r w:rsidR="39487486" w:rsidRPr="3C597447">
              <w:rPr>
                <w:rFonts w:asciiTheme="minorHAnsi" w:hAnsiTheme="minorHAnsi"/>
                <w:sz w:val="20"/>
                <w:szCs w:val="20"/>
              </w:rPr>
              <w:t>477,670.83</w:t>
            </w:r>
          </w:p>
        </w:tc>
        <w:tc>
          <w:tcPr>
            <w:tcW w:w="1647" w:type="dxa"/>
          </w:tcPr>
          <w:p w14:paraId="51083902" w14:textId="431CB7CE" w:rsidR="007D4F9A" w:rsidRPr="007D4F9A" w:rsidRDefault="007D4F9A" w:rsidP="3C597447">
            <w:pPr>
              <w:jc w:val="center"/>
              <w:rPr>
                <w:rFonts w:asciiTheme="minorHAnsi" w:hAnsiTheme="minorHAnsi"/>
                <w:sz w:val="20"/>
                <w:szCs w:val="20"/>
              </w:rPr>
            </w:pPr>
            <w:r w:rsidRPr="3C597447">
              <w:rPr>
                <w:rFonts w:asciiTheme="minorHAnsi" w:hAnsiTheme="minorHAnsi"/>
                <w:sz w:val="20"/>
                <w:szCs w:val="20"/>
              </w:rPr>
              <w:t>$</w:t>
            </w:r>
            <w:r w:rsidR="29263EFC" w:rsidRPr="3C597447">
              <w:rPr>
                <w:rFonts w:asciiTheme="minorHAnsi" w:hAnsiTheme="minorHAnsi"/>
                <w:sz w:val="20"/>
                <w:szCs w:val="20"/>
              </w:rPr>
              <w:t>0</w:t>
            </w:r>
          </w:p>
        </w:tc>
        <w:tc>
          <w:tcPr>
            <w:tcW w:w="0" w:type="dxa"/>
          </w:tcPr>
          <w:p w14:paraId="437FE3F5" w14:textId="61C176B0" w:rsidR="007D4F9A" w:rsidRPr="007D4F9A" w:rsidRDefault="007D4F9A" w:rsidP="3C597447">
            <w:pPr>
              <w:jc w:val="center"/>
              <w:rPr>
                <w:rFonts w:asciiTheme="minorHAnsi" w:hAnsiTheme="minorHAnsi"/>
                <w:sz w:val="20"/>
                <w:szCs w:val="20"/>
              </w:rPr>
            </w:pPr>
            <w:r w:rsidRPr="3C597447">
              <w:rPr>
                <w:rFonts w:asciiTheme="minorHAnsi" w:hAnsiTheme="minorHAnsi"/>
                <w:sz w:val="20"/>
                <w:szCs w:val="20"/>
              </w:rPr>
              <w:t>$</w:t>
            </w:r>
            <w:r w:rsidR="29263EFC" w:rsidRPr="3C597447">
              <w:rPr>
                <w:rFonts w:asciiTheme="minorHAnsi" w:hAnsiTheme="minorHAnsi"/>
                <w:sz w:val="20"/>
                <w:szCs w:val="20"/>
              </w:rPr>
              <w:t>0</w:t>
            </w:r>
          </w:p>
        </w:tc>
        <w:tc>
          <w:tcPr>
            <w:tcW w:w="0" w:type="dxa"/>
          </w:tcPr>
          <w:p w14:paraId="1C590CDE" w14:textId="51CFE084" w:rsidR="007D4F9A" w:rsidRPr="007D4F9A" w:rsidRDefault="007D4F9A" w:rsidP="3C597447">
            <w:pPr>
              <w:jc w:val="center"/>
              <w:rPr>
                <w:rFonts w:asciiTheme="minorHAnsi" w:hAnsiTheme="minorHAnsi"/>
                <w:sz w:val="20"/>
                <w:szCs w:val="20"/>
              </w:rPr>
            </w:pPr>
            <w:r w:rsidRPr="3C597447">
              <w:rPr>
                <w:rFonts w:asciiTheme="minorHAnsi" w:hAnsiTheme="minorHAnsi"/>
                <w:sz w:val="20"/>
                <w:szCs w:val="20"/>
              </w:rPr>
              <w:t>$</w:t>
            </w:r>
            <w:r w:rsidR="7E048817" w:rsidRPr="3C597447">
              <w:rPr>
                <w:rFonts w:asciiTheme="minorHAnsi" w:hAnsiTheme="minorHAnsi"/>
                <w:sz w:val="20"/>
                <w:szCs w:val="20"/>
              </w:rPr>
              <w:t>0</w:t>
            </w:r>
          </w:p>
        </w:tc>
        <w:tc>
          <w:tcPr>
            <w:tcW w:w="0" w:type="dxa"/>
          </w:tcPr>
          <w:p w14:paraId="1F4F527A" w14:textId="5594BEB9" w:rsidR="007D4F9A" w:rsidRPr="007D4F9A" w:rsidRDefault="007D4F9A" w:rsidP="3C597447">
            <w:pPr>
              <w:jc w:val="center"/>
              <w:rPr>
                <w:rFonts w:asciiTheme="minorHAnsi" w:hAnsiTheme="minorHAnsi"/>
                <w:sz w:val="20"/>
                <w:szCs w:val="20"/>
              </w:rPr>
            </w:pPr>
            <w:r w:rsidRPr="3C597447">
              <w:rPr>
                <w:rFonts w:asciiTheme="minorHAnsi" w:hAnsiTheme="minorHAnsi"/>
                <w:sz w:val="20"/>
                <w:szCs w:val="20"/>
              </w:rPr>
              <w:t>$</w:t>
            </w:r>
            <w:r w:rsidR="2F65CE8C" w:rsidRPr="3C597447">
              <w:rPr>
                <w:rFonts w:asciiTheme="minorHAnsi" w:hAnsiTheme="minorHAnsi"/>
                <w:sz w:val="20"/>
                <w:szCs w:val="20"/>
              </w:rPr>
              <w:t>7,791,367</w:t>
            </w:r>
            <w:r w:rsidR="6B3F4983" w:rsidRPr="3C597447">
              <w:rPr>
                <w:rFonts w:asciiTheme="minorHAnsi" w:hAnsiTheme="minorHAnsi"/>
                <w:sz w:val="20"/>
                <w:szCs w:val="20"/>
              </w:rPr>
              <w:t>.00</w:t>
            </w:r>
          </w:p>
        </w:tc>
      </w:tr>
      <w:tr w:rsidR="007D4F9A" w:rsidRPr="007D4F9A" w14:paraId="4FC69BD8" w14:textId="77777777" w:rsidTr="00767F18">
        <w:trPr>
          <w:gridAfter w:val="3"/>
          <w:cnfStyle w:val="000000100000" w:firstRow="0" w:lastRow="0" w:firstColumn="0" w:lastColumn="0" w:oddVBand="0" w:evenVBand="0" w:oddHBand="1" w:evenHBand="0" w:firstRowFirstColumn="0" w:firstRowLastColumn="0" w:lastRowFirstColumn="0" w:lastRowLastColumn="0"/>
          <w:wAfter w:w="4140" w:type="dxa"/>
          <w:trHeight w:val="300"/>
        </w:trPr>
        <w:tc>
          <w:tcPr>
            <w:tcW w:w="0" w:type="dxa"/>
          </w:tcPr>
          <w:p w14:paraId="660C2067" w14:textId="77777777" w:rsidR="007D4F9A" w:rsidRPr="007D4F9A" w:rsidRDefault="007D4F9A">
            <w:pPr>
              <w:rPr>
                <w:rFonts w:asciiTheme="minorHAnsi" w:hAnsiTheme="minorHAnsi" w:cstheme="minorHAnsi"/>
              </w:rPr>
            </w:pPr>
          </w:p>
        </w:tc>
        <w:tc>
          <w:tcPr>
            <w:tcW w:w="0" w:type="dxa"/>
          </w:tcPr>
          <w:p w14:paraId="7A43FBC3" w14:textId="77777777" w:rsidR="007D4F9A" w:rsidRPr="007D4F9A" w:rsidRDefault="007D4F9A">
            <w:pPr>
              <w:rPr>
                <w:rFonts w:asciiTheme="minorHAnsi" w:hAnsiTheme="minorHAnsi" w:cstheme="minorHAnsi"/>
              </w:rPr>
            </w:pPr>
            <w:r w:rsidRPr="007D4F9A">
              <w:rPr>
                <w:rFonts w:asciiTheme="minorHAnsi" w:hAnsiTheme="minorHAnsi" w:cstheme="minorHAnsi"/>
              </w:rPr>
              <w:t>TOTAL</w:t>
            </w:r>
          </w:p>
        </w:tc>
        <w:tc>
          <w:tcPr>
            <w:tcW w:w="1695" w:type="dxa"/>
          </w:tcPr>
          <w:p w14:paraId="1D1E5AB5" w14:textId="77777777" w:rsidR="007D4F9A" w:rsidRPr="007D4F9A" w:rsidRDefault="007D4F9A">
            <w:pPr>
              <w:rPr>
                <w:rFonts w:asciiTheme="minorHAnsi" w:hAnsiTheme="minorHAnsi" w:cstheme="minorHAnsi"/>
              </w:rPr>
            </w:pPr>
            <w:r w:rsidRPr="007D4F9A">
              <w:rPr>
                <w:rFonts w:asciiTheme="minorHAnsi" w:hAnsiTheme="minorHAnsi" w:cstheme="minorHAnsi"/>
              </w:rPr>
              <w:t>Women Business Enterprises</w:t>
            </w:r>
          </w:p>
        </w:tc>
        <w:tc>
          <w:tcPr>
            <w:tcW w:w="1647" w:type="dxa"/>
          </w:tcPr>
          <w:p w14:paraId="308A96C4" w14:textId="77777777" w:rsidR="007D4F9A" w:rsidRPr="007D4F9A" w:rsidRDefault="007D4F9A">
            <w:pPr>
              <w:rPr>
                <w:rFonts w:asciiTheme="minorHAnsi" w:hAnsiTheme="minorHAnsi" w:cstheme="minorHAnsi"/>
              </w:rPr>
            </w:pPr>
            <w:r w:rsidRPr="007D4F9A">
              <w:rPr>
                <w:rFonts w:asciiTheme="minorHAnsi" w:hAnsiTheme="minorHAnsi" w:cstheme="minorHAnsi"/>
              </w:rPr>
              <w:t>Male</w:t>
            </w:r>
          </w:p>
        </w:tc>
      </w:tr>
      <w:tr w:rsidR="007D4F9A" w:rsidRPr="007D4F9A" w14:paraId="185A3D34" w14:textId="77777777" w:rsidTr="00767F18">
        <w:trPr>
          <w:gridAfter w:val="3"/>
          <w:wAfter w:w="4140" w:type="dxa"/>
          <w:trHeight w:val="300"/>
        </w:trPr>
        <w:tc>
          <w:tcPr>
            <w:tcW w:w="0" w:type="dxa"/>
            <w:gridSpan w:val="4"/>
          </w:tcPr>
          <w:p w14:paraId="1155819E" w14:textId="77777777" w:rsidR="007D4F9A" w:rsidRPr="007D4F9A" w:rsidRDefault="007D4F9A">
            <w:pPr>
              <w:rPr>
                <w:rFonts w:asciiTheme="minorHAnsi" w:hAnsiTheme="minorHAnsi" w:cstheme="minorHAnsi"/>
              </w:rPr>
            </w:pPr>
            <w:r w:rsidRPr="007D4F9A">
              <w:rPr>
                <w:rFonts w:asciiTheme="minorHAnsi" w:hAnsiTheme="minorHAnsi" w:cstheme="minorHAnsi"/>
              </w:rPr>
              <w:t>Contracts</w:t>
            </w:r>
          </w:p>
        </w:tc>
      </w:tr>
      <w:tr w:rsidR="007D4F9A" w:rsidRPr="007D4F9A" w14:paraId="10FF633A" w14:textId="77777777" w:rsidTr="00767F18">
        <w:trPr>
          <w:gridAfter w:val="3"/>
          <w:cnfStyle w:val="000000100000" w:firstRow="0" w:lastRow="0" w:firstColumn="0" w:lastColumn="0" w:oddVBand="0" w:evenVBand="0" w:oddHBand="1" w:evenHBand="0" w:firstRowFirstColumn="0" w:firstRowLastColumn="0" w:lastRowFirstColumn="0" w:lastRowLastColumn="0"/>
          <w:wAfter w:w="4140" w:type="dxa"/>
          <w:trHeight w:val="300"/>
        </w:trPr>
        <w:tc>
          <w:tcPr>
            <w:tcW w:w="0" w:type="dxa"/>
          </w:tcPr>
          <w:p w14:paraId="58EAAD36" w14:textId="77777777" w:rsidR="007D4F9A" w:rsidRPr="007D4F9A" w:rsidRDefault="07D2F6C4" w:rsidP="726B3A4F">
            <w:pPr>
              <w:rPr>
                <w:rFonts w:asciiTheme="minorHAnsi" w:hAnsiTheme="minorHAnsi"/>
                <w:sz w:val="20"/>
                <w:szCs w:val="20"/>
              </w:rPr>
            </w:pPr>
            <w:r w:rsidRPr="726B3A4F">
              <w:rPr>
                <w:rFonts w:asciiTheme="minorHAnsi" w:hAnsiTheme="minorHAnsi"/>
                <w:sz w:val="20"/>
                <w:szCs w:val="20"/>
              </w:rPr>
              <w:t>Number</w:t>
            </w:r>
          </w:p>
        </w:tc>
        <w:tc>
          <w:tcPr>
            <w:tcW w:w="0" w:type="dxa"/>
          </w:tcPr>
          <w:p w14:paraId="3E03C8BC" w14:textId="72732798" w:rsidR="007D4F9A" w:rsidRPr="007D4F9A" w:rsidRDefault="13B382A1" w:rsidP="3C597447">
            <w:pPr>
              <w:jc w:val="center"/>
              <w:rPr>
                <w:rFonts w:asciiTheme="minorHAnsi" w:hAnsiTheme="minorHAnsi"/>
                <w:sz w:val="20"/>
                <w:szCs w:val="20"/>
              </w:rPr>
            </w:pPr>
            <w:r w:rsidRPr="3C597447">
              <w:rPr>
                <w:rFonts w:asciiTheme="minorHAnsi" w:hAnsiTheme="minorHAnsi"/>
                <w:sz w:val="20"/>
                <w:szCs w:val="20"/>
              </w:rPr>
              <w:t>7</w:t>
            </w:r>
          </w:p>
        </w:tc>
        <w:tc>
          <w:tcPr>
            <w:tcW w:w="1695" w:type="dxa"/>
          </w:tcPr>
          <w:p w14:paraId="32389F27" w14:textId="51E38A0E" w:rsidR="007D4F9A" w:rsidRPr="007D4F9A" w:rsidRDefault="0818F7A9" w:rsidP="726B3A4F">
            <w:pPr>
              <w:jc w:val="center"/>
              <w:rPr>
                <w:rFonts w:asciiTheme="minorHAnsi" w:hAnsiTheme="minorHAnsi"/>
                <w:sz w:val="20"/>
                <w:szCs w:val="20"/>
              </w:rPr>
            </w:pPr>
            <w:r w:rsidRPr="726B3A4F">
              <w:rPr>
                <w:rFonts w:asciiTheme="minorHAnsi" w:hAnsiTheme="minorHAnsi"/>
                <w:sz w:val="20"/>
                <w:szCs w:val="20"/>
              </w:rPr>
              <w:t>0</w:t>
            </w:r>
          </w:p>
        </w:tc>
        <w:tc>
          <w:tcPr>
            <w:tcW w:w="1647" w:type="dxa"/>
          </w:tcPr>
          <w:p w14:paraId="413E6041" w14:textId="0C64B9BC" w:rsidR="007D4F9A" w:rsidRPr="007D4F9A" w:rsidRDefault="13B382A1" w:rsidP="3C597447">
            <w:pPr>
              <w:jc w:val="center"/>
              <w:rPr>
                <w:rFonts w:asciiTheme="minorHAnsi" w:hAnsiTheme="minorHAnsi"/>
                <w:sz w:val="20"/>
                <w:szCs w:val="20"/>
              </w:rPr>
            </w:pPr>
            <w:r w:rsidRPr="3C597447">
              <w:rPr>
                <w:rFonts w:asciiTheme="minorHAnsi" w:hAnsiTheme="minorHAnsi"/>
                <w:sz w:val="20"/>
                <w:szCs w:val="20"/>
              </w:rPr>
              <w:t>7</w:t>
            </w:r>
          </w:p>
        </w:tc>
      </w:tr>
      <w:tr w:rsidR="007D4F9A" w:rsidRPr="007D4F9A" w14:paraId="7E942AA7" w14:textId="77777777" w:rsidTr="00767F18">
        <w:trPr>
          <w:gridAfter w:val="3"/>
          <w:wAfter w:w="4140" w:type="dxa"/>
          <w:trHeight w:val="300"/>
        </w:trPr>
        <w:tc>
          <w:tcPr>
            <w:tcW w:w="0" w:type="dxa"/>
          </w:tcPr>
          <w:p w14:paraId="308E51BB" w14:textId="77777777" w:rsidR="007D4F9A" w:rsidRPr="007D4F9A" w:rsidRDefault="07D2F6C4" w:rsidP="726B3A4F">
            <w:pPr>
              <w:rPr>
                <w:rFonts w:asciiTheme="minorHAnsi" w:hAnsiTheme="minorHAnsi"/>
                <w:sz w:val="20"/>
                <w:szCs w:val="20"/>
              </w:rPr>
            </w:pPr>
            <w:r w:rsidRPr="726B3A4F">
              <w:rPr>
                <w:rFonts w:asciiTheme="minorHAnsi" w:hAnsiTheme="minorHAnsi"/>
                <w:sz w:val="20"/>
                <w:szCs w:val="20"/>
              </w:rPr>
              <w:t>Dollar Amount</w:t>
            </w:r>
          </w:p>
        </w:tc>
        <w:tc>
          <w:tcPr>
            <w:tcW w:w="0" w:type="dxa"/>
          </w:tcPr>
          <w:p w14:paraId="5EE24C79" w14:textId="097FCD74" w:rsidR="007D4F9A" w:rsidRPr="007D4F9A" w:rsidRDefault="007D4F9A" w:rsidP="3C597447">
            <w:pPr>
              <w:jc w:val="center"/>
              <w:rPr>
                <w:rFonts w:asciiTheme="minorHAnsi" w:hAnsiTheme="minorHAnsi"/>
                <w:sz w:val="20"/>
                <w:szCs w:val="20"/>
              </w:rPr>
            </w:pPr>
            <w:r w:rsidRPr="3C597447">
              <w:rPr>
                <w:rFonts w:asciiTheme="minorHAnsi" w:hAnsiTheme="minorHAnsi"/>
                <w:sz w:val="20"/>
                <w:szCs w:val="20"/>
              </w:rPr>
              <w:t>$</w:t>
            </w:r>
            <w:r w:rsidR="610A7A48" w:rsidRPr="3C597447">
              <w:rPr>
                <w:rFonts w:asciiTheme="minorHAnsi" w:hAnsiTheme="minorHAnsi"/>
                <w:sz w:val="20"/>
                <w:szCs w:val="20"/>
              </w:rPr>
              <w:t>14,257,665</w:t>
            </w:r>
            <w:r w:rsidR="34C8940C" w:rsidRPr="3C597447">
              <w:rPr>
                <w:rFonts w:asciiTheme="minorHAnsi" w:hAnsiTheme="minorHAnsi"/>
                <w:sz w:val="20"/>
                <w:szCs w:val="20"/>
              </w:rPr>
              <w:t>.00</w:t>
            </w:r>
          </w:p>
        </w:tc>
        <w:tc>
          <w:tcPr>
            <w:tcW w:w="1695" w:type="dxa"/>
          </w:tcPr>
          <w:p w14:paraId="2A9C9A1F" w14:textId="2A3FDA50" w:rsidR="007D4F9A" w:rsidRPr="007D4F9A" w:rsidRDefault="07D2F6C4" w:rsidP="726B3A4F">
            <w:pPr>
              <w:jc w:val="center"/>
              <w:rPr>
                <w:rFonts w:asciiTheme="minorHAnsi" w:hAnsiTheme="minorHAnsi"/>
                <w:sz w:val="20"/>
                <w:szCs w:val="20"/>
              </w:rPr>
            </w:pPr>
            <w:r w:rsidRPr="726B3A4F">
              <w:rPr>
                <w:rFonts w:asciiTheme="minorHAnsi" w:hAnsiTheme="minorHAnsi"/>
                <w:sz w:val="20"/>
                <w:szCs w:val="20"/>
              </w:rPr>
              <w:t>$</w:t>
            </w:r>
            <w:r w:rsidR="70690F5A" w:rsidRPr="726B3A4F">
              <w:rPr>
                <w:rFonts w:asciiTheme="minorHAnsi" w:hAnsiTheme="minorHAnsi"/>
                <w:sz w:val="20"/>
                <w:szCs w:val="20"/>
              </w:rPr>
              <w:t>0</w:t>
            </w:r>
          </w:p>
        </w:tc>
        <w:tc>
          <w:tcPr>
            <w:tcW w:w="1647" w:type="dxa"/>
          </w:tcPr>
          <w:p w14:paraId="54D15AC5" w14:textId="1F44C510" w:rsidR="007D4F9A" w:rsidRPr="007D4F9A" w:rsidRDefault="007D4F9A" w:rsidP="3C597447">
            <w:pPr>
              <w:jc w:val="center"/>
              <w:rPr>
                <w:rFonts w:asciiTheme="minorHAnsi" w:hAnsiTheme="minorHAnsi"/>
                <w:sz w:val="20"/>
                <w:szCs w:val="20"/>
              </w:rPr>
            </w:pPr>
            <w:r w:rsidRPr="3C597447">
              <w:rPr>
                <w:rFonts w:asciiTheme="minorHAnsi" w:hAnsiTheme="minorHAnsi"/>
                <w:sz w:val="20"/>
                <w:szCs w:val="20"/>
              </w:rPr>
              <w:t>$</w:t>
            </w:r>
            <w:r w:rsidR="18FBB3AA" w:rsidRPr="3C597447">
              <w:rPr>
                <w:rFonts w:asciiTheme="minorHAnsi" w:hAnsiTheme="minorHAnsi"/>
                <w:sz w:val="20"/>
                <w:szCs w:val="20"/>
              </w:rPr>
              <w:t>14,257,665.00</w:t>
            </w:r>
          </w:p>
        </w:tc>
      </w:tr>
      <w:tr w:rsidR="007D4F9A" w:rsidRPr="007D4F9A" w14:paraId="383964C2" w14:textId="77777777" w:rsidTr="00767F18">
        <w:trPr>
          <w:gridAfter w:val="3"/>
          <w:cnfStyle w:val="000000100000" w:firstRow="0" w:lastRow="0" w:firstColumn="0" w:lastColumn="0" w:oddVBand="0" w:evenVBand="0" w:oddHBand="1" w:evenHBand="0" w:firstRowFirstColumn="0" w:firstRowLastColumn="0" w:lastRowFirstColumn="0" w:lastRowLastColumn="0"/>
          <w:wAfter w:w="4140" w:type="dxa"/>
          <w:trHeight w:val="300"/>
        </w:trPr>
        <w:tc>
          <w:tcPr>
            <w:tcW w:w="0" w:type="dxa"/>
            <w:gridSpan w:val="4"/>
          </w:tcPr>
          <w:p w14:paraId="153548E0" w14:textId="77777777" w:rsidR="007D4F9A" w:rsidRPr="007D4F9A" w:rsidRDefault="007D4F9A">
            <w:pPr>
              <w:rPr>
                <w:rFonts w:asciiTheme="minorHAnsi" w:hAnsiTheme="minorHAnsi" w:cstheme="minorHAnsi"/>
              </w:rPr>
            </w:pPr>
            <w:r w:rsidRPr="007D4F9A">
              <w:rPr>
                <w:rFonts w:asciiTheme="minorHAnsi" w:hAnsiTheme="minorHAnsi" w:cstheme="minorHAnsi"/>
              </w:rPr>
              <w:t>Sub-Contracts</w:t>
            </w:r>
          </w:p>
        </w:tc>
      </w:tr>
      <w:tr w:rsidR="007D4F9A" w:rsidRPr="007D4F9A" w14:paraId="617D98ED" w14:textId="77777777" w:rsidTr="00767F18">
        <w:trPr>
          <w:gridAfter w:val="3"/>
          <w:wAfter w:w="4140" w:type="dxa"/>
          <w:trHeight w:val="300"/>
        </w:trPr>
        <w:tc>
          <w:tcPr>
            <w:tcW w:w="0" w:type="dxa"/>
          </w:tcPr>
          <w:p w14:paraId="0CDB46D6" w14:textId="77777777" w:rsidR="007D4F9A" w:rsidRPr="007D4F9A" w:rsidRDefault="07D2F6C4" w:rsidP="726B3A4F">
            <w:pPr>
              <w:rPr>
                <w:rFonts w:asciiTheme="minorHAnsi" w:hAnsiTheme="minorHAnsi"/>
                <w:sz w:val="20"/>
                <w:szCs w:val="20"/>
              </w:rPr>
            </w:pPr>
            <w:r w:rsidRPr="726B3A4F">
              <w:rPr>
                <w:rFonts w:asciiTheme="minorHAnsi" w:hAnsiTheme="minorHAnsi"/>
                <w:sz w:val="20"/>
                <w:szCs w:val="20"/>
              </w:rPr>
              <w:t>Number</w:t>
            </w:r>
          </w:p>
        </w:tc>
        <w:tc>
          <w:tcPr>
            <w:tcW w:w="0" w:type="dxa"/>
          </w:tcPr>
          <w:p w14:paraId="533949D8" w14:textId="7DBAE620" w:rsidR="007D4F9A" w:rsidRPr="007D4F9A" w:rsidRDefault="09A15E0F" w:rsidP="3C597447">
            <w:pPr>
              <w:jc w:val="center"/>
              <w:rPr>
                <w:rFonts w:asciiTheme="minorHAnsi" w:hAnsiTheme="minorHAnsi"/>
                <w:sz w:val="20"/>
                <w:szCs w:val="20"/>
              </w:rPr>
            </w:pPr>
            <w:r w:rsidRPr="3C597447">
              <w:rPr>
                <w:rFonts w:asciiTheme="minorHAnsi" w:hAnsiTheme="minorHAnsi"/>
                <w:sz w:val="20"/>
                <w:szCs w:val="20"/>
              </w:rPr>
              <w:t>30</w:t>
            </w:r>
          </w:p>
        </w:tc>
        <w:tc>
          <w:tcPr>
            <w:tcW w:w="1695" w:type="dxa"/>
          </w:tcPr>
          <w:p w14:paraId="57D2D5F5" w14:textId="79E65BCD" w:rsidR="007D4F9A" w:rsidRPr="007D4F9A" w:rsidRDefault="4C980B2F" w:rsidP="726B3A4F">
            <w:pPr>
              <w:jc w:val="center"/>
              <w:rPr>
                <w:rFonts w:asciiTheme="minorHAnsi" w:hAnsiTheme="minorHAnsi"/>
                <w:sz w:val="20"/>
                <w:szCs w:val="20"/>
              </w:rPr>
            </w:pPr>
            <w:r w:rsidRPr="726B3A4F">
              <w:rPr>
                <w:rFonts w:asciiTheme="minorHAnsi" w:hAnsiTheme="minorHAnsi"/>
                <w:sz w:val="20"/>
                <w:szCs w:val="20"/>
              </w:rPr>
              <w:t>0</w:t>
            </w:r>
          </w:p>
        </w:tc>
        <w:tc>
          <w:tcPr>
            <w:tcW w:w="1647" w:type="dxa"/>
          </w:tcPr>
          <w:p w14:paraId="4E6706D3" w14:textId="6A132008" w:rsidR="007D4F9A" w:rsidRPr="007D4F9A" w:rsidRDefault="09A15E0F" w:rsidP="3C597447">
            <w:pPr>
              <w:jc w:val="center"/>
              <w:rPr>
                <w:rFonts w:asciiTheme="minorHAnsi" w:hAnsiTheme="minorHAnsi"/>
                <w:sz w:val="20"/>
                <w:szCs w:val="20"/>
              </w:rPr>
            </w:pPr>
            <w:r w:rsidRPr="3C597447">
              <w:rPr>
                <w:rFonts w:asciiTheme="minorHAnsi" w:hAnsiTheme="minorHAnsi"/>
                <w:sz w:val="20"/>
                <w:szCs w:val="20"/>
              </w:rPr>
              <w:t>30</w:t>
            </w:r>
          </w:p>
        </w:tc>
      </w:tr>
      <w:tr w:rsidR="007D4F9A" w:rsidRPr="007D4F9A" w14:paraId="5C4A5196" w14:textId="77777777" w:rsidTr="00767F18">
        <w:trPr>
          <w:gridAfter w:val="3"/>
          <w:cnfStyle w:val="000000100000" w:firstRow="0" w:lastRow="0" w:firstColumn="0" w:lastColumn="0" w:oddVBand="0" w:evenVBand="0" w:oddHBand="1" w:evenHBand="0" w:firstRowFirstColumn="0" w:firstRowLastColumn="0" w:lastRowFirstColumn="0" w:lastRowLastColumn="0"/>
          <w:wAfter w:w="4140" w:type="dxa"/>
          <w:trHeight w:val="300"/>
        </w:trPr>
        <w:tc>
          <w:tcPr>
            <w:tcW w:w="0" w:type="dxa"/>
          </w:tcPr>
          <w:p w14:paraId="2A60B8DB" w14:textId="77777777" w:rsidR="007D4F9A" w:rsidRPr="007D4F9A" w:rsidRDefault="07D2F6C4" w:rsidP="726B3A4F">
            <w:pPr>
              <w:rPr>
                <w:rFonts w:asciiTheme="minorHAnsi" w:hAnsiTheme="minorHAnsi"/>
                <w:sz w:val="20"/>
                <w:szCs w:val="20"/>
              </w:rPr>
            </w:pPr>
            <w:r w:rsidRPr="726B3A4F">
              <w:rPr>
                <w:rFonts w:asciiTheme="minorHAnsi" w:hAnsiTheme="minorHAnsi"/>
                <w:sz w:val="20"/>
                <w:szCs w:val="20"/>
              </w:rPr>
              <w:t>Dollar Amount</w:t>
            </w:r>
          </w:p>
        </w:tc>
        <w:tc>
          <w:tcPr>
            <w:tcW w:w="0" w:type="dxa"/>
          </w:tcPr>
          <w:p w14:paraId="5BA06D98" w14:textId="254B3C3B" w:rsidR="007D4F9A" w:rsidRPr="007D4F9A" w:rsidRDefault="007D4F9A" w:rsidP="3C597447">
            <w:pPr>
              <w:jc w:val="center"/>
              <w:rPr>
                <w:rFonts w:asciiTheme="minorHAnsi" w:hAnsiTheme="minorHAnsi"/>
                <w:sz w:val="20"/>
                <w:szCs w:val="20"/>
              </w:rPr>
            </w:pPr>
            <w:r w:rsidRPr="3C597447">
              <w:rPr>
                <w:rFonts w:asciiTheme="minorHAnsi" w:hAnsiTheme="minorHAnsi"/>
              </w:rPr>
              <w:t>$</w:t>
            </w:r>
            <w:r w:rsidR="5EA6A338" w:rsidRPr="3C597447">
              <w:rPr>
                <w:rFonts w:asciiTheme="minorHAnsi" w:hAnsiTheme="minorHAnsi"/>
                <w:sz w:val="20"/>
                <w:szCs w:val="20"/>
              </w:rPr>
              <w:t>8,269,037.83</w:t>
            </w:r>
          </w:p>
        </w:tc>
        <w:tc>
          <w:tcPr>
            <w:tcW w:w="1695" w:type="dxa"/>
          </w:tcPr>
          <w:p w14:paraId="3499375D" w14:textId="2DCB4873" w:rsidR="007D4F9A" w:rsidRPr="007D4F9A" w:rsidRDefault="07D2F6C4" w:rsidP="726B3A4F">
            <w:pPr>
              <w:jc w:val="center"/>
              <w:rPr>
                <w:rFonts w:asciiTheme="minorHAnsi" w:hAnsiTheme="minorHAnsi"/>
              </w:rPr>
            </w:pPr>
            <w:r w:rsidRPr="726B3A4F">
              <w:rPr>
                <w:rFonts w:asciiTheme="minorHAnsi" w:hAnsiTheme="minorHAnsi"/>
              </w:rPr>
              <w:t>$</w:t>
            </w:r>
            <w:r w:rsidR="4C980B2F" w:rsidRPr="726B3A4F">
              <w:rPr>
                <w:rFonts w:asciiTheme="minorHAnsi" w:hAnsiTheme="minorHAnsi"/>
              </w:rPr>
              <w:t>0</w:t>
            </w:r>
          </w:p>
        </w:tc>
        <w:tc>
          <w:tcPr>
            <w:tcW w:w="1647" w:type="dxa"/>
          </w:tcPr>
          <w:p w14:paraId="74EDA7C6" w14:textId="1724DCB0" w:rsidR="007D4F9A" w:rsidRPr="007D4F9A" w:rsidRDefault="007D4F9A" w:rsidP="3C597447">
            <w:pPr>
              <w:jc w:val="center"/>
              <w:rPr>
                <w:rFonts w:asciiTheme="minorHAnsi" w:hAnsiTheme="minorHAnsi"/>
                <w:sz w:val="20"/>
                <w:szCs w:val="20"/>
              </w:rPr>
            </w:pPr>
            <w:r w:rsidRPr="3C597447">
              <w:rPr>
                <w:rFonts w:asciiTheme="minorHAnsi" w:hAnsiTheme="minorHAnsi"/>
              </w:rPr>
              <w:t>$</w:t>
            </w:r>
            <w:r w:rsidR="4403D5C7" w:rsidRPr="3C597447">
              <w:rPr>
                <w:rFonts w:asciiTheme="minorHAnsi" w:hAnsiTheme="minorHAnsi"/>
                <w:sz w:val="20"/>
                <w:szCs w:val="20"/>
              </w:rPr>
              <w:t>8,269,037.83</w:t>
            </w:r>
          </w:p>
        </w:tc>
      </w:tr>
    </w:tbl>
    <w:p w14:paraId="2A28CEAC" w14:textId="4776B04D" w:rsidR="007D4F9A" w:rsidRPr="007D4F9A" w:rsidRDefault="007D4F9A" w:rsidP="007D4F9A">
      <w:r w:rsidRPr="007D4F9A">
        <w:t>Source: Form HUD-2516 for periods 04/01/2024-09/30/2024 and 10/01/202</w:t>
      </w:r>
      <w:r w:rsidR="001D1784">
        <w:t>4</w:t>
      </w:r>
      <w:r w:rsidRPr="007D4F9A">
        <w:t>-03/31/2025.</w:t>
      </w:r>
    </w:p>
    <w:p w14:paraId="45ED6346" w14:textId="77777777" w:rsidR="007D4F9A" w:rsidRDefault="007D4F9A" w:rsidP="001B3AE3"/>
    <w:p w14:paraId="1043ACE9" w14:textId="77777777" w:rsidR="00BB746E" w:rsidRDefault="00BB746E" w:rsidP="00BB746E">
      <w:pPr>
        <w:pStyle w:val="Heading8"/>
      </w:pPr>
      <w:bookmarkStart w:id="46" w:name="_Toc192853792"/>
      <w:bookmarkStart w:id="47" w:name="_Toc197417872"/>
      <w:r>
        <w:t>Table 9 – Minority Owners of Rental Property</w:t>
      </w:r>
      <w:bookmarkEnd w:id="46"/>
      <w:bookmarkEnd w:id="47"/>
    </w:p>
    <w:tbl>
      <w:tblPr>
        <w:tblStyle w:val="CommerceTableStyle"/>
        <w:tblW w:w="0" w:type="auto"/>
        <w:tblLook w:val="04A0" w:firstRow="1" w:lastRow="0" w:firstColumn="1" w:lastColumn="0" w:noHBand="0" w:noVBand="1"/>
      </w:tblPr>
      <w:tblGrid>
        <w:gridCol w:w="1335"/>
        <w:gridCol w:w="1335"/>
        <w:gridCol w:w="1336"/>
        <w:gridCol w:w="1336"/>
        <w:gridCol w:w="1336"/>
        <w:gridCol w:w="1336"/>
        <w:gridCol w:w="1336"/>
      </w:tblGrid>
      <w:tr w:rsidR="00BB746E" w:rsidRPr="00BB746E" w14:paraId="1D379A31" w14:textId="77777777" w:rsidTr="3C597447">
        <w:trPr>
          <w:cnfStyle w:val="100000000000" w:firstRow="1" w:lastRow="0" w:firstColumn="0" w:lastColumn="0" w:oddVBand="0" w:evenVBand="0" w:oddHBand="0" w:evenHBand="0" w:firstRowFirstColumn="0" w:firstRowLastColumn="0" w:lastRowFirstColumn="0" w:lastRowLastColumn="0"/>
        </w:trPr>
        <w:tc>
          <w:tcPr>
            <w:tcW w:w="9350" w:type="dxa"/>
            <w:gridSpan w:val="7"/>
          </w:tcPr>
          <w:p w14:paraId="0F4D22AA" w14:textId="77777777" w:rsidR="00BB746E" w:rsidRPr="00BB746E" w:rsidRDefault="00BB746E">
            <w:pPr>
              <w:jc w:val="left"/>
            </w:pPr>
            <w:r w:rsidRPr="00BB746E">
              <w:t>Minority Owners of Rental Property – Indicate the number of HOME assisted rental property owners and the total amount of HOME funds in these rental properties assisted</w:t>
            </w:r>
          </w:p>
        </w:tc>
      </w:tr>
      <w:tr w:rsidR="00BB746E" w:rsidRPr="00BB746E" w14:paraId="41792AAA" w14:textId="77777777" w:rsidTr="3C597447">
        <w:trPr>
          <w:cnfStyle w:val="000000100000" w:firstRow="0" w:lastRow="0" w:firstColumn="0" w:lastColumn="0" w:oddVBand="0" w:evenVBand="0" w:oddHBand="1" w:evenHBand="0" w:firstRowFirstColumn="0" w:firstRowLastColumn="0" w:lastRowFirstColumn="0" w:lastRowLastColumn="0"/>
        </w:trPr>
        <w:tc>
          <w:tcPr>
            <w:tcW w:w="1335" w:type="dxa"/>
            <w:vMerge w:val="restart"/>
          </w:tcPr>
          <w:p w14:paraId="792319BF" w14:textId="77777777" w:rsidR="00BB746E" w:rsidRPr="00BB746E" w:rsidRDefault="00BB746E"/>
        </w:tc>
        <w:tc>
          <w:tcPr>
            <w:tcW w:w="1335" w:type="dxa"/>
            <w:vMerge w:val="restart"/>
          </w:tcPr>
          <w:p w14:paraId="529FAD52" w14:textId="77777777" w:rsidR="00BB746E" w:rsidRPr="00BB746E" w:rsidRDefault="00BB746E">
            <w:r w:rsidRPr="00BB746E">
              <w:t>TOTAL</w:t>
            </w:r>
          </w:p>
        </w:tc>
        <w:tc>
          <w:tcPr>
            <w:tcW w:w="5344" w:type="dxa"/>
            <w:gridSpan w:val="4"/>
          </w:tcPr>
          <w:p w14:paraId="52C90339" w14:textId="77777777" w:rsidR="00BB746E" w:rsidRPr="00BB746E" w:rsidRDefault="00BB746E">
            <w:r w:rsidRPr="00BB746E">
              <w:t>Minority Property Owners</w:t>
            </w:r>
          </w:p>
        </w:tc>
        <w:tc>
          <w:tcPr>
            <w:tcW w:w="1336" w:type="dxa"/>
            <w:vMerge w:val="restart"/>
          </w:tcPr>
          <w:p w14:paraId="048D72C9" w14:textId="77777777" w:rsidR="00BB746E" w:rsidRPr="00BB746E" w:rsidRDefault="00BB746E">
            <w:r w:rsidRPr="00BB746E">
              <w:t xml:space="preserve">White </w:t>
            </w:r>
            <w:proofErr w:type="gramStart"/>
            <w:r w:rsidRPr="00BB746E">
              <w:t>Non-Hispanic</w:t>
            </w:r>
            <w:proofErr w:type="gramEnd"/>
          </w:p>
        </w:tc>
      </w:tr>
      <w:tr w:rsidR="00BB746E" w:rsidRPr="00BB746E" w14:paraId="291E546A" w14:textId="77777777" w:rsidTr="3C597447">
        <w:tc>
          <w:tcPr>
            <w:tcW w:w="1335" w:type="dxa"/>
            <w:vMerge/>
          </w:tcPr>
          <w:p w14:paraId="60668496" w14:textId="77777777" w:rsidR="00BB746E" w:rsidRPr="00BB746E" w:rsidRDefault="00BB746E"/>
        </w:tc>
        <w:tc>
          <w:tcPr>
            <w:tcW w:w="1335" w:type="dxa"/>
            <w:vMerge/>
          </w:tcPr>
          <w:p w14:paraId="57F95D9C" w14:textId="77777777" w:rsidR="00BB746E" w:rsidRPr="00BB746E" w:rsidRDefault="00BB746E"/>
        </w:tc>
        <w:tc>
          <w:tcPr>
            <w:tcW w:w="1336" w:type="dxa"/>
          </w:tcPr>
          <w:p w14:paraId="148911D3" w14:textId="77777777" w:rsidR="00BB746E" w:rsidRPr="00BB746E" w:rsidRDefault="00BB746E">
            <w:r w:rsidRPr="00BB746E">
              <w:t>Alaskan Native or American Indian</w:t>
            </w:r>
          </w:p>
        </w:tc>
        <w:tc>
          <w:tcPr>
            <w:tcW w:w="1336" w:type="dxa"/>
          </w:tcPr>
          <w:p w14:paraId="697D918F" w14:textId="77777777" w:rsidR="00BB746E" w:rsidRPr="00BB746E" w:rsidRDefault="00BB746E">
            <w:r w:rsidRPr="00BB746E">
              <w:t>Asian or Pacific Islander</w:t>
            </w:r>
          </w:p>
        </w:tc>
        <w:tc>
          <w:tcPr>
            <w:tcW w:w="1336" w:type="dxa"/>
          </w:tcPr>
          <w:p w14:paraId="114606D9" w14:textId="77777777" w:rsidR="00BB746E" w:rsidRPr="00BB746E" w:rsidRDefault="00BB746E">
            <w:r w:rsidRPr="00BB746E">
              <w:t xml:space="preserve">Black </w:t>
            </w:r>
            <w:proofErr w:type="gramStart"/>
            <w:r w:rsidRPr="00BB746E">
              <w:t>Non-Hispanic</w:t>
            </w:r>
            <w:proofErr w:type="gramEnd"/>
          </w:p>
        </w:tc>
        <w:tc>
          <w:tcPr>
            <w:tcW w:w="1336" w:type="dxa"/>
          </w:tcPr>
          <w:p w14:paraId="46817BE3" w14:textId="77777777" w:rsidR="00BB746E" w:rsidRPr="00BB746E" w:rsidRDefault="00BB746E">
            <w:r w:rsidRPr="00BB746E">
              <w:t>Hispanic</w:t>
            </w:r>
          </w:p>
        </w:tc>
        <w:tc>
          <w:tcPr>
            <w:tcW w:w="1336" w:type="dxa"/>
            <w:vMerge/>
          </w:tcPr>
          <w:p w14:paraId="707A911F" w14:textId="77777777" w:rsidR="00BB746E" w:rsidRPr="00BB746E" w:rsidRDefault="00BB746E"/>
        </w:tc>
      </w:tr>
      <w:tr w:rsidR="00BB746E" w:rsidRPr="00BB746E" w14:paraId="388F0CEE" w14:textId="77777777" w:rsidTr="00056574">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0B992D9E" w14:textId="77777777" w:rsidR="00BB746E" w:rsidRPr="00BB746E" w:rsidRDefault="00BB746E">
            <w:r w:rsidRPr="00BB746E">
              <w:t>Number</w:t>
            </w:r>
          </w:p>
        </w:tc>
        <w:tc>
          <w:tcPr>
            <w:tcW w:w="0" w:type="dxa"/>
          </w:tcPr>
          <w:p w14:paraId="0E77C857" w14:textId="02231EC5" w:rsidR="00BB746E" w:rsidRPr="00BB746E" w:rsidRDefault="6B1FA479" w:rsidP="3C597447">
            <w:pPr>
              <w:jc w:val="center"/>
            </w:pPr>
            <w:r>
              <w:t>0</w:t>
            </w:r>
          </w:p>
        </w:tc>
        <w:tc>
          <w:tcPr>
            <w:tcW w:w="0" w:type="dxa"/>
          </w:tcPr>
          <w:p w14:paraId="244D5F17" w14:textId="5C60F123" w:rsidR="00BB746E" w:rsidRPr="00BB746E" w:rsidRDefault="6B1FA479" w:rsidP="3C597447">
            <w:pPr>
              <w:jc w:val="center"/>
            </w:pPr>
            <w:r>
              <w:t>0</w:t>
            </w:r>
          </w:p>
        </w:tc>
        <w:tc>
          <w:tcPr>
            <w:tcW w:w="0" w:type="dxa"/>
          </w:tcPr>
          <w:p w14:paraId="4745B2A6" w14:textId="085841E0" w:rsidR="00BB746E" w:rsidRPr="00BB746E" w:rsidRDefault="6B1FA479" w:rsidP="3C597447">
            <w:pPr>
              <w:jc w:val="center"/>
            </w:pPr>
            <w:r>
              <w:t>0</w:t>
            </w:r>
          </w:p>
        </w:tc>
        <w:tc>
          <w:tcPr>
            <w:tcW w:w="0" w:type="dxa"/>
          </w:tcPr>
          <w:p w14:paraId="57E3541C" w14:textId="52E07081" w:rsidR="00BB746E" w:rsidRPr="00BB746E" w:rsidRDefault="6B1FA479" w:rsidP="3C597447">
            <w:pPr>
              <w:jc w:val="center"/>
            </w:pPr>
            <w:r>
              <w:t>0</w:t>
            </w:r>
          </w:p>
        </w:tc>
        <w:tc>
          <w:tcPr>
            <w:tcW w:w="0" w:type="dxa"/>
          </w:tcPr>
          <w:p w14:paraId="471E8CCA" w14:textId="7FC9DA63" w:rsidR="00BB746E" w:rsidRPr="00BB746E" w:rsidRDefault="6B1FA479" w:rsidP="3C597447">
            <w:pPr>
              <w:jc w:val="center"/>
            </w:pPr>
            <w:r>
              <w:t>0</w:t>
            </w:r>
          </w:p>
        </w:tc>
        <w:tc>
          <w:tcPr>
            <w:tcW w:w="0" w:type="dxa"/>
          </w:tcPr>
          <w:p w14:paraId="7A0BFA52" w14:textId="43028355" w:rsidR="00BB746E" w:rsidRPr="00BB746E" w:rsidRDefault="6B1FA479" w:rsidP="3C597447">
            <w:pPr>
              <w:jc w:val="center"/>
            </w:pPr>
            <w:r>
              <w:t>0</w:t>
            </w:r>
          </w:p>
        </w:tc>
      </w:tr>
      <w:tr w:rsidR="00BB746E" w:rsidRPr="00BB746E" w14:paraId="3598B7EF" w14:textId="77777777" w:rsidTr="00056574">
        <w:trPr>
          <w:trHeight w:val="300"/>
        </w:trPr>
        <w:tc>
          <w:tcPr>
            <w:tcW w:w="0" w:type="dxa"/>
          </w:tcPr>
          <w:p w14:paraId="62EFEB16" w14:textId="77777777" w:rsidR="00BB746E" w:rsidRPr="00BB746E" w:rsidRDefault="00BB746E">
            <w:r w:rsidRPr="00BB746E">
              <w:t>Dollar Amount</w:t>
            </w:r>
          </w:p>
        </w:tc>
        <w:tc>
          <w:tcPr>
            <w:tcW w:w="0" w:type="dxa"/>
          </w:tcPr>
          <w:p w14:paraId="291AA906" w14:textId="27FFE054" w:rsidR="00BB746E" w:rsidRPr="00BB746E" w:rsidRDefault="00BB746E" w:rsidP="3C597447">
            <w:pPr>
              <w:jc w:val="center"/>
            </w:pPr>
            <w:r>
              <w:t>$</w:t>
            </w:r>
            <w:r w:rsidR="48A61F4C">
              <w:t>0</w:t>
            </w:r>
          </w:p>
        </w:tc>
        <w:tc>
          <w:tcPr>
            <w:tcW w:w="0" w:type="dxa"/>
          </w:tcPr>
          <w:p w14:paraId="7ED31295" w14:textId="223CFD65" w:rsidR="00BB746E" w:rsidRPr="00BB746E" w:rsidRDefault="00BB746E" w:rsidP="3C597447">
            <w:pPr>
              <w:jc w:val="center"/>
            </w:pPr>
            <w:r>
              <w:t>$</w:t>
            </w:r>
            <w:r w:rsidR="48A61F4C">
              <w:t>0</w:t>
            </w:r>
          </w:p>
        </w:tc>
        <w:tc>
          <w:tcPr>
            <w:tcW w:w="0" w:type="dxa"/>
          </w:tcPr>
          <w:p w14:paraId="027CE24E" w14:textId="0251C2AD" w:rsidR="00BB746E" w:rsidRPr="00BB746E" w:rsidRDefault="00BB746E" w:rsidP="3C597447">
            <w:pPr>
              <w:jc w:val="center"/>
            </w:pPr>
            <w:r>
              <w:t>$</w:t>
            </w:r>
            <w:r w:rsidR="7AB682FC">
              <w:t>0</w:t>
            </w:r>
          </w:p>
        </w:tc>
        <w:tc>
          <w:tcPr>
            <w:tcW w:w="0" w:type="dxa"/>
          </w:tcPr>
          <w:p w14:paraId="0C028DB3" w14:textId="436C04A3" w:rsidR="00BB746E" w:rsidRPr="00BB746E" w:rsidRDefault="00BB746E" w:rsidP="3C597447">
            <w:pPr>
              <w:jc w:val="center"/>
            </w:pPr>
            <w:r>
              <w:t>$</w:t>
            </w:r>
            <w:r w:rsidR="7AB682FC">
              <w:t>0</w:t>
            </w:r>
          </w:p>
        </w:tc>
        <w:tc>
          <w:tcPr>
            <w:tcW w:w="0" w:type="dxa"/>
          </w:tcPr>
          <w:p w14:paraId="5902CAD2" w14:textId="5B58099A" w:rsidR="00BB746E" w:rsidRPr="00BB746E" w:rsidRDefault="00BB746E" w:rsidP="3C597447">
            <w:pPr>
              <w:jc w:val="center"/>
            </w:pPr>
            <w:r>
              <w:t>$</w:t>
            </w:r>
            <w:r w:rsidR="48E28F21">
              <w:t>0</w:t>
            </w:r>
          </w:p>
        </w:tc>
        <w:tc>
          <w:tcPr>
            <w:tcW w:w="0" w:type="dxa"/>
          </w:tcPr>
          <w:p w14:paraId="5B2BAD00" w14:textId="19240CAD" w:rsidR="00BB746E" w:rsidRPr="00BB746E" w:rsidRDefault="00BB746E" w:rsidP="3C597447">
            <w:pPr>
              <w:jc w:val="center"/>
            </w:pPr>
            <w:r>
              <w:t>$</w:t>
            </w:r>
            <w:r w:rsidR="48E28F21">
              <w:t>0</w:t>
            </w:r>
          </w:p>
        </w:tc>
      </w:tr>
    </w:tbl>
    <w:p w14:paraId="24675532" w14:textId="77777777" w:rsidR="00BB746E" w:rsidRDefault="00BB746E" w:rsidP="00BB746E"/>
    <w:p w14:paraId="63B0A761" w14:textId="0195C9C2" w:rsidR="00BB746E" w:rsidRDefault="6D5C7EEA" w:rsidP="00BB746E">
      <w:r>
        <w:lastRenderedPageBreak/>
        <w:t xml:space="preserve">During Plan Year 5, as reflected in Table 10, no parcels were acquired, no businesses were displaced, and no nonprofit organizations were displaced. No households were displaced during the program year. Households were temporarily relocated </w:t>
      </w:r>
      <w:r w:rsidR="17BE7D14">
        <w:t xml:space="preserve">within and from </w:t>
      </w:r>
      <w:r>
        <w:t xml:space="preserve">rental properties during rehabilitation; all were provided General Information Notices, </w:t>
      </w:r>
      <w:r w:rsidR="7FBA7514">
        <w:t>assisted with moving belongings</w:t>
      </w:r>
      <w:r>
        <w:t xml:space="preserve"> and none were permanently displaced. </w:t>
      </w:r>
    </w:p>
    <w:p w14:paraId="0B1217C0" w14:textId="77777777" w:rsidR="00BB746E" w:rsidRDefault="00BB746E" w:rsidP="00BB746E"/>
    <w:p w14:paraId="52F692D7" w14:textId="77777777" w:rsidR="00BB746E" w:rsidRDefault="00BB746E" w:rsidP="00BB746E">
      <w:pPr>
        <w:pStyle w:val="Heading8"/>
      </w:pPr>
      <w:bookmarkStart w:id="48" w:name="_Toc192853793"/>
      <w:bookmarkStart w:id="49" w:name="_Toc197417873"/>
      <w:r>
        <w:t>Table 10 – Relocation and Real Property Acquisition</w:t>
      </w:r>
      <w:bookmarkEnd w:id="48"/>
      <w:bookmarkEnd w:id="49"/>
    </w:p>
    <w:tbl>
      <w:tblPr>
        <w:tblStyle w:val="CommerceTableStyle"/>
        <w:tblW w:w="0" w:type="auto"/>
        <w:tblLook w:val="04A0" w:firstRow="1" w:lastRow="0" w:firstColumn="1" w:lastColumn="0" w:noHBand="0" w:noVBand="1"/>
      </w:tblPr>
      <w:tblGrid>
        <w:gridCol w:w="1574"/>
        <w:gridCol w:w="1297"/>
        <w:gridCol w:w="1299"/>
        <w:gridCol w:w="1295"/>
        <w:gridCol w:w="1295"/>
        <w:gridCol w:w="1295"/>
        <w:gridCol w:w="1295"/>
      </w:tblGrid>
      <w:tr w:rsidR="00BB746E" w:rsidRPr="00767F18" w14:paraId="44D25799" w14:textId="77777777" w:rsidTr="0CD7732A">
        <w:trPr>
          <w:cnfStyle w:val="100000000000" w:firstRow="1" w:lastRow="0" w:firstColumn="0" w:lastColumn="0" w:oddVBand="0" w:evenVBand="0" w:oddHBand="0" w:evenHBand="0" w:firstRowFirstColumn="0" w:firstRowLastColumn="0" w:lastRowFirstColumn="0" w:lastRowLastColumn="0"/>
        </w:trPr>
        <w:tc>
          <w:tcPr>
            <w:tcW w:w="9350" w:type="dxa"/>
            <w:gridSpan w:val="7"/>
          </w:tcPr>
          <w:p w14:paraId="586C10EE" w14:textId="77777777" w:rsidR="00BB746E" w:rsidRPr="00767F18" w:rsidRDefault="00BB746E">
            <w:pPr>
              <w:jc w:val="left"/>
              <w:rPr>
                <w:sz w:val="22"/>
                <w:szCs w:val="22"/>
              </w:rPr>
            </w:pPr>
            <w:r w:rsidRPr="00767F18">
              <w:rPr>
                <w:sz w:val="22"/>
                <w:szCs w:val="22"/>
              </w:rPr>
              <w:t>Relocation and Real Property Acquisition – Indicate the number of persons displaced, the cost of relocation payments, the number of parcels acquired, and the cost of acquisition</w:t>
            </w:r>
          </w:p>
        </w:tc>
      </w:tr>
      <w:tr w:rsidR="00BB746E" w:rsidRPr="00767F18" w14:paraId="7BBB20CC" w14:textId="77777777" w:rsidTr="0CD7732A">
        <w:trPr>
          <w:gridAfter w:val="4"/>
          <w:cnfStyle w:val="000000100000" w:firstRow="0" w:lastRow="0" w:firstColumn="0" w:lastColumn="0" w:oddVBand="0" w:evenVBand="0" w:oddHBand="1" w:evenHBand="0" w:firstRowFirstColumn="0" w:firstRowLastColumn="0" w:lastRowFirstColumn="0" w:lastRowLastColumn="0"/>
          <w:wAfter w:w="5180" w:type="dxa"/>
        </w:trPr>
        <w:tc>
          <w:tcPr>
            <w:tcW w:w="1574" w:type="dxa"/>
          </w:tcPr>
          <w:p w14:paraId="547759F4" w14:textId="77777777" w:rsidR="00BB746E" w:rsidRPr="00767F18" w:rsidRDefault="00BB746E">
            <w:pPr>
              <w:rPr>
                <w:sz w:val="22"/>
                <w:szCs w:val="22"/>
              </w:rPr>
            </w:pPr>
            <w:r w:rsidRPr="00767F18">
              <w:rPr>
                <w:sz w:val="22"/>
                <w:szCs w:val="22"/>
              </w:rPr>
              <w:t>Parcels Acquired</w:t>
            </w:r>
          </w:p>
        </w:tc>
        <w:tc>
          <w:tcPr>
            <w:tcW w:w="1297" w:type="dxa"/>
          </w:tcPr>
          <w:p w14:paraId="01C2C986" w14:textId="16771069" w:rsidR="00BB746E" w:rsidRPr="00767F18" w:rsidRDefault="26C9DBBA">
            <w:pPr>
              <w:rPr>
                <w:sz w:val="22"/>
                <w:szCs w:val="22"/>
              </w:rPr>
            </w:pPr>
            <w:r w:rsidRPr="00767F18">
              <w:rPr>
                <w:sz w:val="22"/>
                <w:szCs w:val="22"/>
              </w:rPr>
              <w:t>N/A</w:t>
            </w:r>
          </w:p>
        </w:tc>
        <w:tc>
          <w:tcPr>
            <w:tcW w:w="1299" w:type="dxa"/>
          </w:tcPr>
          <w:p w14:paraId="28B9D207" w14:textId="135C3F47" w:rsidR="00BB746E" w:rsidRPr="00767F18" w:rsidRDefault="00BB746E">
            <w:pPr>
              <w:rPr>
                <w:sz w:val="22"/>
                <w:szCs w:val="22"/>
              </w:rPr>
            </w:pPr>
            <w:r w:rsidRPr="00767F18">
              <w:rPr>
                <w:sz w:val="22"/>
                <w:szCs w:val="22"/>
              </w:rPr>
              <w:t>$</w:t>
            </w:r>
            <w:r w:rsidR="0976E3FC" w:rsidRPr="00767F18">
              <w:rPr>
                <w:sz w:val="22"/>
                <w:szCs w:val="22"/>
              </w:rPr>
              <w:t>0</w:t>
            </w:r>
          </w:p>
        </w:tc>
      </w:tr>
      <w:tr w:rsidR="00BB746E" w:rsidRPr="00767F18" w14:paraId="61F9D818" w14:textId="77777777" w:rsidTr="0CD7732A">
        <w:trPr>
          <w:gridAfter w:val="4"/>
          <w:wAfter w:w="5180" w:type="dxa"/>
        </w:trPr>
        <w:tc>
          <w:tcPr>
            <w:tcW w:w="1574" w:type="dxa"/>
          </w:tcPr>
          <w:p w14:paraId="54E6232D" w14:textId="77777777" w:rsidR="00BB746E" w:rsidRPr="00767F18" w:rsidRDefault="00BB746E">
            <w:pPr>
              <w:rPr>
                <w:sz w:val="22"/>
                <w:szCs w:val="22"/>
              </w:rPr>
            </w:pPr>
            <w:r w:rsidRPr="00767F18">
              <w:rPr>
                <w:sz w:val="22"/>
                <w:szCs w:val="22"/>
              </w:rPr>
              <w:t>Businesses Displaced</w:t>
            </w:r>
          </w:p>
        </w:tc>
        <w:tc>
          <w:tcPr>
            <w:tcW w:w="1297" w:type="dxa"/>
          </w:tcPr>
          <w:p w14:paraId="1BE052F0" w14:textId="74B938DB" w:rsidR="00BB746E" w:rsidRPr="00767F18" w:rsidRDefault="160693F0">
            <w:pPr>
              <w:rPr>
                <w:sz w:val="22"/>
                <w:szCs w:val="22"/>
              </w:rPr>
            </w:pPr>
            <w:r w:rsidRPr="00767F18">
              <w:rPr>
                <w:sz w:val="22"/>
                <w:szCs w:val="22"/>
              </w:rPr>
              <w:t>N/A</w:t>
            </w:r>
          </w:p>
        </w:tc>
        <w:tc>
          <w:tcPr>
            <w:tcW w:w="1299" w:type="dxa"/>
          </w:tcPr>
          <w:p w14:paraId="07DA6FA6" w14:textId="72D54491" w:rsidR="00BB746E" w:rsidRPr="00767F18" w:rsidRDefault="00BB746E">
            <w:pPr>
              <w:rPr>
                <w:sz w:val="22"/>
                <w:szCs w:val="22"/>
              </w:rPr>
            </w:pPr>
            <w:r w:rsidRPr="00767F18">
              <w:rPr>
                <w:sz w:val="22"/>
                <w:szCs w:val="22"/>
              </w:rPr>
              <w:t>$</w:t>
            </w:r>
            <w:r w:rsidR="526B3B76" w:rsidRPr="00767F18">
              <w:rPr>
                <w:sz w:val="22"/>
                <w:szCs w:val="22"/>
              </w:rPr>
              <w:t>0</w:t>
            </w:r>
          </w:p>
        </w:tc>
      </w:tr>
      <w:tr w:rsidR="00BB746E" w:rsidRPr="00767F18" w14:paraId="130F4BA9" w14:textId="77777777" w:rsidTr="0CD7732A">
        <w:trPr>
          <w:gridAfter w:val="4"/>
          <w:cnfStyle w:val="000000100000" w:firstRow="0" w:lastRow="0" w:firstColumn="0" w:lastColumn="0" w:oddVBand="0" w:evenVBand="0" w:oddHBand="1" w:evenHBand="0" w:firstRowFirstColumn="0" w:firstRowLastColumn="0" w:lastRowFirstColumn="0" w:lastRowLastColumn="0"/>
          <w:wAfter w:w="5180" w:type="dxa"/>
        </w:trPr>
        <w:tc>
          <w:tcPr>
            <w:tcW w:w="1574" w:type="dxa"/>
          </w:tcPr>
          <w:p w14:paraId="48E3F1AD" w14:textId="77777777" w:rsidR="00BB746E" w:rsidRPr="00767F18" w:rsidRDefault="00BB746E">
            <w:pPr>
              <w:rPr>
                <w:sz w:val="22"/>
                <w:szCs w:val="22"/>
              </w:rPr>
            </w:pPr>
            <w:r w:rsidRPr="00767F18">
              <w:rPr>
                <w:sz w:val="22"/>
                <w:szCs w:val="22"/>
              </w:rPr>
              <w:t>Nonprofit Organizations Displaced</w:t>
            </w:r>
          </w:p>
        </w:tc>
        <w:tc>
          <w:tcPr>
            <w:tcW w:w="1297" w:type="dxa"/>
          </w:tcPr>
          <w:p w14:paraId="6BBB5555" w14:textId="1443C545" w:rsidR="00BB746E" w:rsidRPr="00767F18" w:rsidRDefault="2AC410CB">
            <w:pPr>
              <w:rPr>
                <w:sz w:val="22"/>
                <w:szCs w:val="22"/>
              </w:rPr>
            </w:pPr>
            <w:r w:rsidRPr="00767F18">
              <w:rPr>
                <w:sz w:val="22"/>
                <w:szCs w:val="22"/>
              </w:rPr>
              <w:t>N/A</w:t>
            </w:r>
          </w:p>
        </w:tc>
        <w:tc>
          <w:tcPr>
            <w:tcW w:w="1299" w:type="dxa"/>
          </w:tcPr>
          <w:p w14:paraId="0CC595C5" w14:textId="27F82B98" w:rsidR="00BB746E" w:rsidRPr="00767F18" w:rsidRDefault="00BB746E">
            <w:pPr>
              <w:rPr>
                <w:sz w:val="22"/>
                <w:szCs w:val="22"/>
              </w:rPr>
            </w:pPr>
            <w:r w:rsidRPr="00767F18">
              <w:rPr>
                <w:sz w:val="22"/>
                <w:szCs w:val="22"/>
              </w:rPr>
              <w:t>$</w:t>
            </w:r>
            <w:r w:rsidR="3B67CA09" w:rsidRPr="00767F18">
              <w:rPr>
                <w:sz w:val="22"/>
                <w:szCs w:val="22"/>
              </w:rPr>
              <w:t>0</w:t>
            </w:r>
          </w:p>
        </w:tc>
      </w:tr>
      <w:tr w:rsidR="00BB746E" w:rsidRPr="00767F18" w14:paraId="3355B7D5" w14:textId="77777777" w:rsidTr="0CD7732A">
        <w:trPr>
          <w:gridAfter w:val="4"/>
          <w:wAfter w:w="5180" w:type="dxa"/>
        </w:trPr>
        <w:tc>
          <w:tcPr>
            <w:tcW w:w="1574" w:type="dxa"/>
          </w:tcPr>
          <w:p w14:paraId="4CD6427F" w14:textId="77777777" w:rsidR="00BB746E" w:rsidRPr="00767F18" w:rsidRDefault="00BB746E">
            <w:pPr>
              <w:rPr>
                <w:sz w:val="22"/>
                <w:szCs w:val="22"/>
              </w:rPr>
            </w:pPr>
            <w:r w:rsidRPr="00767F18">
              <w:rPr>
                <w:sz w:val="22"/>
                <w:szCs w:val="22"/>
              </w:rPr>
              <w:t xml:space="preserve">Households Temporarily Relocated, </w:t>
            </w:r>
            <w:proofErr w:type="gramStart"/>
            <w:r w:rsidRPr="00767F18">
              <w:rPr>
                <w:sz w:val="22"/>
                <w:szCs w:val="22"/>
              </w:rPr>
              <w:t>not</w:t>
            </w:r>
            <w:proofErr w:type="gramEnd"/>
            <w:r w:rsidRPr="00767F18">
              <w:rPr>
                <w:sz w:val="22"/>
                <w:szCs w:val="22"/>
              </w:rPr>
              <w:t xml:space="preserve"> Displaced</w:t>
            </w:r>
          </w:p>
        </w:tc>
        <w:tc>
          <w:tcPr>
            <w:tcW w:w="1297" w:type="dxa"/>
          </w:tcPr>
          <w:p w14:paraId="52C1F381" w14:textId="52B6B9BE" w:rsidR="00BB746E" w:rsidRPr="00767F18" w:rsidRDefault="0FC36CC0">
            <w:pPr>
              <w:rPr>
                <w:sz w:val="22"/>
                <w:szCs w:val="22"/>
              </w:rPr>
            </w:pPr>
            <w:r w:rsidRPr="00767F18">
              <w:rPr>
                <w:sz w:val="22"/>
                <w:szCs w:val="22"/>
              </w:rPr>
              <w:t>8</w:t>
            </w:r>
          </w:p>
        </w:tc>
        <w:tc>
          <w:tcPr>
            <w:tcW w:w="1299" w:type="dxa"/>
          </w:tcPr>
          <w:p w14:paraId="75A76EE2" w14:textId="0909E4F0" w:rsidR="00BB746E" w:rsidRPr="00767F18" w:rsidRDefault="6D5C7EEA" w:rsidP="726B3A4F">
            <w:pPr>
              <w:rPr>
                <w:sz w:val="22"/>
                <w:szCs w:val="22"/>
                <w:highlight w:val="yellow"/>
              </w:rPr>
            </w:pPr>
            <w:r w:rsidRPr="00767F18">
              <w:rPr>
                <w:sz w:val="22"/>
                <w:szCs w:val="22"/>
              </w:rPr>
              <w:t>$</w:t>
            </w:r>
            <w:r w:rsidR="63F6EF74" w:rsidRPr="00767F18">
              <w:rPr>
                <w:sz w:val="22"/>
                <w:szCs w:val="22"/>
              </w:rPr>
              <w:t>79,203</w:t>
            </w:r>
          </w:p>
        </w:tc>
      </w:tr>
      <w:tr w:rsidR="00BB746E" w:rsidRPr="00767F18" w14:paraId="722123EA" w14:textId="77777777" w:rsidTr="0CD7732A">
        <w:trPr>
          <w:cnfStyle w:val="000000100000" w:firstRow="0" w:lastRow="0" w:firstColumn="0" w:lastColumn="0" w:oddVBand="0" w:evenVBand="0" w:oddHBand="1" w:evenHBand="0" w:firstRowFirstColumn="0" w:firstRowLastColumn="0" w:lastRowFirstColumn="0" w:lastRowLastColumn="0"/>
        </w:trPr>
        <w:tc>
          <w:tcPr>
            <w:tcW w:w="1574" w:type="dxa"/>
            <w:vMerge w:val="restart"/>
          </w:tcPr>
          <w:p w14:paraId="7A7A3739" w14:textId="77777777" w:rsidR="00BB746E" w:rsidRPr="00767F18" w:rsidRDefault="00BB746E">
            <w:pPr>
              <w:rPr>
                <w:sz w:val="22"/>
                <w:szCs w:val="22"/>
              </w:rPr>
            </w:pPr>
            <w:r w:rsidRPr="00767F18">
              <w:rPr>
                <w:sz w:val="22"/>
                <w:szCs w:val="22"/>
              </w:rPr>
              <w:t>Households Displaced</w:t>
            </w:r>
          </w:p>
        </w:tc>
        <w:tc>
          <w:tcPr>
            <w:tcW w:w="1297" w:type="dxa"/>
            <w:vMerge w:val="restart"/>
          </w:tcPr>
          <w:p w14:paraId="3DA58589" w14:textId="77777777" w:rsidR="00BB746E" w:rsidRPr="00767F18" w:rsidRDefault="00BB746E">
            <w:pPr>
              <w:rPr>
                <w:sz w:val="22"/>
                <w:szCs w:val="22"/>
              </w:rPr>
            </w:pPr>
            <w:r w:rsidRPr="00767F18">
              <w:rPr>
                <w:sz w:val="22"/>
                <w:szCs w:val="22"/>
              </w:rPr>
              <w:t>TOTAL</w:t>
            </w:r>
          </w:p>
        </w:tc>
        <w:tc>
          <w:tcPr>
            <w:tcW w:w="5184" w:type="dxa"/>
            <w:gridSpan w:val="4"/>
          </w:tcPr>
          <w:p w14:paraId="1200AE1E" w14:textId="77777777" w:rsidR="00BB746E" w:rsidRPr="00767F18" w:rsidRDefault="00BB746E">
            <w:pPr>
              <w:rPr>
                <w:sz w:val="22"/>
                <w:szCs w:val="22"/>
              </w:rPr>
            </w:pPr>
            <w:r w:rsidRPr="00767F18">
              <w:rPr>
                <w:sz w:val="22"/>
                <w:szCs w:val="22"/>
              </w:rPr>
              <w:t>Minority Property Enterprises</w:t>
            </w:r>
          </w:p>
        </w:tc>
        <w:tc>
          <w:tcPr>
            <w:tcW w:w="1295" w:type="dxa"/>
            <w:vMerge w:val="restart"/>
          </w:tcPr>
          <w:p w14:paraId="3F24641B" w14:textId="77777777" w:rsidR="00BB746E" w:rsidRPr="00767F18" w:rsidRDefault="00BB746E">
            <w:pPr>
              <w:rPr>
                <w:sz w:val="22"/>
                <w:szCs w:val="22"/>
              </w:rPr>
            </w:pPr>
            <w:r w:rsidRPr="00767F18">
              <w:rPr>
                <w:sz w:val="22"/>
                <w:szCs w:val="22"/>
              </w:rPr>
              <w:t xml:space="preserve">White </w:t>
            </w:r>
            <w:proofErr w:type="gramStart"/>
            <w:r w:rsidRPr="00767F18">
              <w:rPr>
                <w:sz w:val="22"/>
                <w:szCs w:val="22"/>
              </w:rPr>
              <w:t>Non-Hispanic</w:t>
            </w:r>
            <w:proofErr w:type="gramEnd"/>
          </w:p>
        </w:tc>
      </w:tr>
      <w:tr w:rsidR="00BB746E" w:rsidRPr="00767F18" w14:paraId="1174075D" w14:textId="77777777" w:rsidTr="0CD7732A">
        <w:tc>
          <w:tcPr>
            <w:tcW w:w="1574" w:type="dxa"/>
            <w:vMerge/>
          </w:tcPr>
          <w:p w14:paraId="7C6BCC7A" w14:textId="77777777" w:rsidR="00BB746E" w:rsidRPr="00767F18" w:rsidRDefault="00BB746E">
            <w:pPr>
              <w:rPr>
                <w:sz w:val="22"/>
                <w:szCs w:val="22"/>
              </w:rPr>
            </w:pPr>
          </w:p>
        </w:tc>
        <w:tc>
          <w:tcPr>
            <w:tcW w:w="1297" w:type="dxa"/>
            <w:vMerge/>
          </w:tcPr>
          <w:p w14:paraId="4E9069EB" w14:textId="77777777" w:rsidR="00BB746E" w:rsidRPr="00767F18" w:rsidRDefault="00BB746E">
            <w:pPr>
              <w:rPr>
                <w:sz w:val="22"/>
                <w:szCs w:val="22"/>
              </w:rPr>
            </w:pPr>
          </w:p>
        </w:tc>
        <w:tc>
          <w:tcPr>
            <w:tcW w:w="1299" w:type="dxa"/>
          </w:tcPr>
          <w:p w14:paraId="153C311E" w14:textId="77777777" w:rsidR="00BB746E" w:rsidRPr="00767F18" w:rsidRDefault="00BB746E">
            <w:pPr>
              <w:rPr>
                <w:sz w:val="22"/>
                <w:szCs w:val="22"/>
              </w:rPr>
            </w:pPr>
            <w:r w:rsidRPr="00767F18">
              <w:rPr>
                <w:sz w:val="22"/>
                <w:szCs w:val="22"/>
              </w:rPr>
              <w:t>Alaskan Native or American Indian</w:t>
            </w:r>
          </w:p>
        </w:tc>
        <w:tc>
          <w:tcPr>
            <w:tcW w:w="1295" w:type="dxa"/>
          </w:tcPr>
          <w:p w14:paraId="41351015" w14:textId="77777777" w:rsidR="00BB746E" w:rsidRPr="00767F18" w:rsidRDefault="00BB746E">
            <w:pPr>
              <w:rPr>
                <w:sz w:val="22"/>
                <w:szCs w:val="22"/>
              </w:rPr>
            </w:pPr>
            <w:r w:rsidRPr="00767F18">
              <w:rPr>
                <w:sz w:val="22"/>
                <w:szCs w:val="22"/>
              </w:rPr>
              <w:t>Asian or Pacific Islander</w:t>
            </w:r>
          </w:p>
        </w:tc>
        <w:tc>
          <w:tcPr>
            <w:tcW w:w="1295" w:type="dxa"/>
          </w:tcPr>
          <w:p w14:paraId="2BB6DAB5" w14:textId="77777777" w:rsidR="00BB746E" w:rsidRPr="00767F18" w:rsidRDefault="00BB746E">
            <w:pPr>
              <w:rPr>
                <w:sz w:val="22"/>
                <w:szCs w:val="22"/>
              </w:rPr>
            </w:pPr>
            <w:r w:rsidRPr="00767F18">
              <w:rPr>
                <w:sz w:val="22"/>
                <w:szCs w:val="22"/>
              </w:rPr>
              <w:t xml:space="preserve">Black </w:t>
            </w:r>
            <w:proofErr w:type="gramStart"/>
            <w:r w:rsidRPr="00767F18">
              <w:rPr>
                <w:sz w:val="22"/>
                <w:szCs w:val="22"/>
              </w:rPr>
              <w:t>Non-Hispanic</w:t>
            </w:r>
            <w:proofErr w:type="gramEnd"/>
          </w:p>
        </w:tc>
        <w:tc>
          <w:tcPr>
            <w:tcW w:w="1295" w:type="dxa"/>
          </w:tcPr>
          <w:p w14:paraId="20F12CDE" w14:textId="77777777" w:rsidR="00BB746E" w:rsidRPr="00767F18" w:rsidRDefault="00BB746E">
            <w:pPr>
              <w:rPr>
                <w:sz w:val="22"/>
                <w:szCs w:val="22"/>
              </w:rPr>
            </w:pPr>
            <w:r w:rsidRPr="00767F18">
              <w:rPr>
                <w:sz w:val="22"/>
                <w:szCs w:val="22"/>
              </w:rPr>
              <w:t>Hispanic</w:t>
            </w:r>
          </w:p>
        </w:tc>
        <w:tc>
          <w:tcPr>
            <w:tcW w:w="1295" w:type="dxa"/>
            <w:vMerge/>
          </w:tcPr>
          <w:p w14:paraId="5F5315B1" w14:textId="77777777" w:rsidR="00BB746E" w:rsidRPr="00767F18" w:rsidRDefault="00BB746E">
            <w:pPr>
              <w:rPr>
                <w:sz w:val="22"/>
                <w:szCs w:val="22"/>
              </w:rPr>
            </w:pPr>
          </w:p>
        </w:tc>
      </w:tr>
      <w:tr w:rsidR="00BB746E" w:rsidRPr="00767F18" w14:paraId="5F4E7DEC" w14:textId="77777777" w:rsidTr="0CD7732A">
        <w:trPr>
          <w:cnfStyle w:val="000000100000" w:firstRow="0" w:lastRow="0" w:firstColumn="0" w:lastColumn="0" w:oddVBand="0" w:evenVBand="0" w:oddHBand="1" w:evenHBand="0" w:firstRowFirstColumn="0" w:firstRowLastColumn="0" w:lastRowFirstColumn="0" w:lastRowLastColumn="0"/>
        </w:trPr>
        <w:tc>
          <w:tcPr>
            <w:tcW w:w="1574" w:type="dxa"/>
          </w:tcPr>
          <w:p w14:paraId="2B4B2904" w14:textId="77777777" w:rsidR="00BB746E" w:rsidRPr="00767F18" w:rsidRDefault="00BB746E">
            <w:pPr>
              <w:rPr>
                <w:sz w:val="22"/>
                <w:szCs w:val="22"/>
              </w:rPr>
            </w:pPr>
            <w:r w:rsidRPr="00767F18">
              <w:rPr>
                <w:sz w:val="22"/>
                <w:szCs w:val="22"/>
              </w:rPr>
              <w:t>Number</w:t>
            </w:r>
          </w:p>
        </w:tc>
        <w:tc>
          <w:tcPr>
            <w:tcW w:w="1297" w:type="dxa"/>
          </w:tcPr>
          <w:p w14:paraId="7D715B10" w14:textId="18AA5B39" w:rsidR="00BB746E" w:rsidRPr="00767F18" w:rsidRDefault="49BC9C55">
            <w:pPr>
              <w:rPr>
                <w:sz w:val="22"/>
                <w:szCs w:val="22"/>
              </w:rPr>
            </w:pPr>
            <w:r w:rsidRPr="00767F18">
              <w:rPr>
                <w:sz w:val="22"/>
                <w:szCs w:val="22"/>
              </w:rPr>
              <w:t>0</w:t>
            </w:r>
          </w:p>
        </w:tc>
        <w:tc>
          <w:tcPr>
            <w:tcW w:w="1299" w:type="dxa"/>
          </w:tcPr>
          <w:p w14:paraId="00BF6223" w14:textId="77777777" w:rsidR="00BB746E" w:rsidRPr="00767F18" w:rsidRDefault="00BB746E">
            <w:pPr>
              <w:rPr>
                <w:sz w:val="22"/>
                <w:szCs w:val="22"/>
              </w:rPr>
            </w:pPr>
          </w:p>
        </w:tc>
        <w:tc>
          <w:tcPr>
            <w:tcW w:w="1295" w:type="dxa"/>
          </w:tcPr>
          <w:p w14:paraId="49248CCA" w14:textId="77777777" w:rsidR="00BB746E" w:rsidRPr="00767F18" w:rsidRDefault="00BB746E">
            <w:pPr>
              <w:rPr>
                <w:sz w:val="22"/>
                <w:szCs w:val="22"/>
              </w:rPr>
            </w:pPr>
          </w:p>
        </w:tc>
        <w:tc>
          <w:tcPr>
            <w:tcW w:w="1295" w:type="dxa"/>
          </w:tcPr>
          <w:p w14:paraId="1A3A0471" w14:textId="77777777" w:rsidR="00BB746E" w:rsidRPr="00767F18" w:rsidRDefault="00BB746E">
            <w:pPr>
              <w:rPr>
                <w:sz w:val="22"/>
                <w:szCs w:val="22"/>
              </w:rPr>
            </w:pPr>
          </w:p>
        </w:tc>
        <w:tc>
          <w:tcPr>
            <w:tcW w:w="1295" w:type="dxa"/>
          </w:tcPr>
          <w:p w14:paraId="3EC926F0" w14:textId="77777777" w:rsidR="00BB746E" w:rsidRPr="00767F18" w:rsidRDefault="00BB746E">
            <w:pPr>
              <w:rPr>
                <w:sz w:val="22"/>
                <w:szCs w:val="22"/>
              </w:rPr>
            </w:pPr>
          </w:p>
        </w:tc>
        <w:tc>
          <w:tcPr>
            <w:tcW w:w="1295" w:type="dxa"/>
          </w:tcPr>
          <w:p w14:paraId="45E78E64" w14:textId="77777777" w:rsidR="00BB746E" w:rsidRPr="00767F18" w:rsidRDefault="00BB746E">
            <w:pPr>
              <w:rPr>
                <w:sz w:val="22"/>
                <w:szCs w:val="22"/>
              </w:rPr>
            </w:pPr>
          </w:p>
        </w:tc>
      </w:tr>
      <w:tr w:rsidR="00BB746E" w:rsidRPr="00767F18" w14:paraId="6794D18D" w14:textId="77777777" w:rsidTr="0CD7732A">
        <w:tc>
          <w:tcPr>
            <w:tcW w:w="1574" w:type="dxa"/>
          </w:tcPr>
          <w:p w14:paraId="6141C0A4" w14:textId="77777777" w:rsidR="00BB746E" w:rsidRPr="00767F18" w:rsidRDefault="00BB746E">
            <w:pPr>
              <w:rPr>
                <w:sz w:val="22"/>
                <w:szCs w:val="22"/>
              </w:rPr>
            </w:pPr>
            <w:r w:rsidRPr="00767F18">
              <w:rPr>
                <w:sz w:val="22"/>
                <w:szCs w:val="22"/>
              </w:rPr>
              <w:t>Cost</w:t>
            </w:r>
          </w:p>
        </w:tc>
        <w:tc>
          <w:tcPr>
            <w:tcW w:w="1297" w:type="dxa"/>
          </w:tcPr>
          <w:p w14:paraId="328841B9" w14:textId="56872B0C" w:rsidR="00BB746E" w:rsidRPr="00767F18" w:rsidRDefault="00BB746E">
            <w:pPr>
              <w:rPr>
                <w:sz w:val="22"/>
                <w:szCs w:val="22"/>
              </w:rPr>
            </w:pPr>
            <w:r w:rsidRPr="00767F18">
              <w:rPr>
                <w:sz w:val="22"/>
                <w:szCs w:val="22"/>
              </w:rPr>
              <w:t>$</w:t>
            </w:r>
            <w:r w:rsidR="17FC90A1" w:rsidRPr="00767F18">
              <w:rPr>
                <w:sz w:val="22"/>
                <w:szCs w:val="22"/>
              </w:rPr>
              <w:t>0</w:t>
            </w:r>
          </w:p>
        </w:tc>
        <w:tc>
          <w:tcPr>
            <w:tcW w:w="1299" w:type="dxa"/>
          </w:tcPr>
          <w:p w14:paraId="304E307F" w14:textId="77777777" w:rsidR="00BB746E" w:rsidRPr="00767F18" w:rsidRDefault="00BB746E">
            <w:pPr>
              <w:rPr>
                <w:sz w:val="22"/>
                <w:szCs w:val="22"/>
              </w:rPr>
            </w:pPr>
          </w:p>
        </w:tc>
        <w:tc>
          <w:tcPr>
            <w:tcW w:w="1295" w:type="dxa"/>
          </w:tcPr>
          <w:p w14:paraId="42A74D41" w14:textId="77777777" w:rsidR="00BB746E" w:rsidRPr="00767F18" w:rsidRDefault="00BB746E">
            <w:pPr>
              <w:rPr>
                <w:sz w:val="22"/>
                <w:szCs w:val="22"/>
              </w:rPr>
            </w:pPr>
          </w:p>
        </w:tc>
        <w:tc>
          <w:tcPr>
            <w:tcW w:w="1295" w:type="dxa"/>
          </w:tcPr>
          <w:p w14:paraId="274B9DA4" w14:textId="77777777" w:rsidR="00BB746E" w:rsidRPr="00767F18" w:rsidRDefault="00BB746E">
            <w:pPr>
              <w:rPr>
                <w:sz w:val="22"/>
                <w:szCs w:val="22"/>
              </w:rPr>
            </w:pPr>
          </w:p>
        </w:tc>
        <w:tc>
          <w:tcPr>
            <w:tcW w:w="1295" w:type="dxa"/>
          </w:tcPr>
          <w:p w14:paraId="1AEB6D0E" w14:textId="77777777" w:rsidR="00BB746E" w:rsidRPr="00767F18" w:rsidRDefault="00BB746E">
            <w:pPr>
              <w:rPr>
                <w:sz w:val="22"/>
                <w:szCs w:val="22"/>
              </w:rPr>
            </w:pPr>
          </w:p>
        </w:tc>
        <w:tc>
          <w:tcPr>
            <w:tcW w:w="1295" w:type="dxa"/>
          </w:tcPr>
          <w:p w14:paraId="54C368B5" w14:textId="77777777" w:rsidR="00BB746E" w:rsidRPr="00767F18" w:rsidRDefault="00BB746E">
            <w:pPr>
              <w:rPr>
                <w:sz w:val="22"/>
                <w:szCs w:val="22"/>
              </w:rPr>
            </w:pPr>
          </w:p>
        </w:tc>
      </w:tr>
    </w:tbl>
    <w:p w14:paraId="4E49936D" w14:textId="321C6ABF" w:rsidR="726B3A4F" w:rsidRDefault="6D5C7EEA">
      <w:r>
        <w:t xml:space="preserve">Source: </w:t>
      </w:r>
      <w:r w:rsidR="60D0151E">
        <w:t>Commerce staff completion reports.</w:t>
      </w:r>
    </w:p>
    <w:p w14:paraId="21CD9B58" w14:textId="77777777" w:rsidR="00BB746E" w:rsidRDefault="00BB746E" w:rsidP="00774055">
      <w:pPr>
        <w:pStyle w:val="Heading2"/>
      </w:pPr>
      <w:bookmarkStart w:id="50" w:name="_Toc192853794"/>
      <w:bookmarkStart w:id="51" w:name="_Toc197417874"/>
      <w:r>
        <w:lastRenderedPageBreak/>
        <w:t>CR-20 – Affordable Housing 91.520(b)</w:t>
      </w:r>
      <w:bookmarkEnd w:id="50"/>
      <w:bookmarkEnd w:id="51"/>
    </w:p>
    <w:p w14:paraId="67CD3A29" w14:textId="77777777" w:rsidR="00BB746E" w:rsidRPr="00EB297C" w:rsidRDefault="00BB746E" w:rsidP="00BB746E">
      <w:pPr>
        <w:pStyle w:val="Subtitle"/>
      </w:pPr>
      <w:r w:rsidRPr="00EB297C">
        <w:t xml:space="preserve">Evaluation of the jurisdiction’s progress in providing affordable housing, including the number and types of families served, the number of extremely low-income, low-income, moderate-income, and middle-income </w:t>
      </w:r>
      <w:proofErr w:type="gramStart"/>
      <w:r w:rsidRPr="00EB297C">
        <w:t>persons</w:t>
      </w:r>
      <w:proofErr w:type="gramEnd"/>
      <w:r w:rsidRPr="00EB297C">
        <w:t xml:space="preserve"> served. </w:t>
      </w:r>
    </w:p>
    <w:p w14:paraId="473D23C4" w14:textId="77777777" w:rsidR="00BB746E" w:rsidRDefault="00BB746E" w:rsidP="00BB746E">
      <w:pPr>
        <w:pStyle w:val="Heading8"/>
      </w:pPr>
      <w:bookmarkStart w:id="52" w:name="_Toc192853795"/>
      <w:bookmarkStart w:id="53" w:name="_Toc197417875"/>
      <w:r>
        <w:t>Table 11 – Number of Households</w:t>
      </w:r>
      <w:bookmarkEnd w:id="52"/>
      <w:bookmarkEnd w:id="53"/>
    </w:p>
    <w:tbl>
      <w:tblPr>
        <w:tblStyle w:val="CommerceTableStyle"/>
        <w:tblW w:w="0" w:type="auto"/>
        <w:tblLook w:val="04A0" w:firstRow="1" w:lastRow="0" w:firstColumn="1" w:lastColumn="0" w:noHBand="0" w:noVBand="1"/>
      </w:tblPr>
      <w:tblGrid>
        <w:gridCol w:w="5125"/>
        <w:gridCol w:w="2160"/>
        <w:gridCol w:w="2065"/>
      </w:tblGrid>
      <w:tr w:rsidR="00BB746E" w14:paraId="04004C10" w14:textId="77777777" w:rsidTr="10BA1C28">
        <w:trPr>
          <w:cnfStyle w:val="100000000000" w:firstRow="1" w:lastRow="0" w:firstColumn="0" w:lastColumn="0" w:oddVBand="0" w:evenVBand="0" w:oddHBand="0" w:evenHBand="0" w:firstRowFirstColumn="0" w:firstRowLastColumn="0" w:lastRowFirstColumn="0" w:lastRowLastColumn="0"/>
        </w:trPr>
        <w:tc>
          <w:tcPr>
            <w:tcW w:w="5125" w:type="dxa"/>
          </w:tcPr>
          <w:p w14:paraId="0F91ED20" w14:textId="77777777" w:rsidR="00BB746E" w:rsidRDefault="00BB746E"/>
        </w:tc>
        <w:tc>
          <w:tcPr>
            <w:tcW w:w="2160" w:type="dxa"/>
          </w:tcPr>
          <w:p w14:paraId="6C428CB6" w14:textId="77777777" w:rsidR="00BB746E" w:rsidRDefault="00BB746E">
            <w:r>
              <w:t>1-Year Goal</w:t>
            </w:r>
          </w:p>
        </w:tc>
        <w:tc>
          <w:tcPr>
            <w:tcW w:w="2065" w:type="dxa"/>
          </w:tcPr>
          <w:p w14:paraId="501D02C6" w14:textId="77777777" w:rsidR="00BB746E" w:rsidRDefault="00BB746E">
            <w:r>
              <w:t>Actual</w:t>
            </w:r>
          </w:p>
        </w:tc>
      </w:tr>
      <w:tr w:rsidR="00BB746E" w14:paraId="105A9A0C" w14:textId="77777777" w:rsidTr="10BA1C28">
        <w:trPr>
          <w:cnfStyle w:val="000000100000" w:firstRow="0" w:lastRow="0" w:firstColumn="0" w:lastColumn="0" w:oddVBand="0" w:evenVBand="0" w:oddHBand="1" w:evenHBand="0" w:firstRowFirstColumn="0" w:firstRowLastColumn="0" w:lastRowFirstColumn="0" w:lastRowLastColumn="0"/>
        </w:trPr>
        <w:tc>
          <w:tcPr>
            <w:tcW w:w="5125" w:type="dxa"/>
          </w:tcPr>
          <w:p w14:paraId="1A72A508" w14:textId="2F565DEE" w:rsidR="00BB746E" w:rsidRDefault="00BB746E">
            <w:r>
              <w:t xml:space="preserve">Number of homeless households to be </w:t>
            </w:r>
            <w:proofErr w:type="gramStart"/>
            <w:r>
              <w:t>provided</w:t>
            </w:r>
            <w:proofErr w:type="gramEnd"/>
            <w:r>
              <w:t xml:space="preserve"> affordable housing units</w:t>
            </w:r>
          </w:p>
        </w:tc>
        <w:tc>
          <w:tcPr>
            <w:tcW w:w="2160" w:type="dxa"/>
          </w:tcPr>
          <w:p w14:paraId="3B31E59E" w14:textId="722BE3E5" w:rsidR="00BB746E" w:rsidRDefault="001D1784" w:rsidP="00056574">
            <w:pPr>
              <w:jc w:val="center"/>
            </w:pPr>
            <w:r>
              <w:t>120</w:t>
            </w:r>
          </w:p>
        </w:tc>
        <w:tc>
          <w:tcPr>
            <w:tcW w:w="2065" w:type="dxa"/>
          </w:tcPr>
          <w:p w14:paraId="0442C3B5" w14:textId="0C426B5D" w:rsidR="00BB746E" w:rsidRDefault="60E644FD" w:rsidP="00056574">
            <w:pPr>
              <w:jc w:val="center"/>
            </w:pPr>
            <w:r>
              <w:t>254</w:t>
            </w:r>
          </w:p>
        </w:tc>
      </w:tr>
      <w:tr w:rsidR="00BB746E" w14:paraId="4A042E08" w14:textId="77777777" w:rsidTr="10BA1C28">
        <w:tc>
          <w:tcPr>
            <w:tcW w:w="5125" w:type="dxa"/>
          </w:tcPr>
          <w:p w14:paraId="7ED48709" w14:textId="77777777" w:rsidR="00BB746E" w:rsidRDefault="00BB746E">
            <w:r>
              <w:t xml:space="preserve">Number of non-homeless households to be </w:t>
            </w:r>
            <w:proofErr w:type="gramStart"/>
            <w:r>
              <w:t>provided</w:t>
            </w:r>
            <w:proofErr w:type="gramEnd"/>
            <w:r>
              <w:t xml:space="preserve"> affordable housing units</w:t>
            </w:r>
          </w:p>
        </w:tc>
        <w:tc>
          <w:tcPr>
            <w:tcW w:w="2160" w:type="dxa"/>
          </w:tcPr>
          <w:p w14:paraId="3A4D6BD1" w14:textId="4B526195" w:rsidR="00BB746E" w:rsidRDefault="001D1784" w:rsidP="00056574">
            <w:pPr>
              <w:jc w:val="center"/>
            </w:pPr>
            <w:r>
              <w:t>57</w:t>
            </w:r>
          </w:p>
        </w:tc>
        <w:tc>
          <w:tcPr>
            <w:tcW w:w="2065" w:type="dxa"/>
          </w:tcPr>
          <w:p w14:paraId="472DFB08" w14:textId="0EE6E308" w:rsidR="00BB746E" w:rsidRDefault="3437B644" w:rsidP="00056574">
            <w:pPr>
              <w:jc w:val="center"/>
            </w:pPr>
            <w:r>
              <w:t>228</w:t>
            </w:r>
          </w:p>
        </w:tc>
      </w:tr>
      <w:tr w:rsidR="00BB746E" w14:paraId="4438FA1B" w14:textId="77777777" w:rsidTr="10BA1C28">
        <w:trPr>
          <w:cnfStyle w:val="000000100000" w:firstRow="0" w:lastRow="0" w:firstColumn="0" w:lastColumn="0" w:oddVBand="0" w:evenVBand="0" w:oddHBand="1" w:evenHBand="0" w:firstRowFirstColumn="0" w:firstRowLastColumn="0" w:lastRowFirstColumn="0" w:lastRowLastColumn="0"/>
        </w:trPr>
        <w:tc>
          <w:tcPr>
            <w:tcW w:w="5125" w:type="dxa"/>
          </w:tcPr>
          <w:p w14:paraId="1D66D7BA" w14:textId="54425FDC" w:rsidR="00BB746E" w:rsidRDefault="00BB746E">
            <w:r>
              <w:t>Number of special</w:t>
            </w:r>
            <w:r w:rsidR="61BE168B">
              <w:t xml:space="preserve"> </w:t>
            </w:r>
            <w:r>
              <w:t xml:space="preserve">needs* households to be </w:t>
            </w:r>
            <w:proofErr w:type="gramStart"/>
            <w:r>
              <w:t>provided</w:t>
            </w:r>
            <w:proofErr w:type="gramEnd"/>
            <w:r>
              <w:t xml:space="preserve"> affordable housing units</w:t>
            </w:r>
          </w:p>
        </w:tc>
        <w:tc>
          <w:tcPr>
            <w:tcW w:w="2160" w:type="dxa"/>
          </w:tcPr>
          <w:p w14:paraId="0D6EC6DA" w14:textId="5F61FCEB" w:rsidR="00BB746E" w:rsidRDefault="001D1784" w:rsidP="00056574">
            <w:pPr>
              <w:jc w:val="center"/>
            </w:pPr>
            <w:r>
              <w:t>10</w:t>
            </w:r>
          </w:p>
        </w:tc>
        <w:tc>
          <w:tcPr>
            <w:tcW w:w="2065" w:type="dxa"/>
          </w:tcPr>
          <w:p w14:paraId="6DCF4939" w14:textId="4A239482" w:rsidR="00BB746E" w:rsidRDefault="51CB908B" w:rsidP="00056574">
            <w:pPr>
              <w:jc w:val="center"/>
            </w:pPr>
            <w:r>
              <w:t>9</w:t>
            </w:r>
          </w:p>
        </w:tc>
      </w:tr>
      <w:tr w:rsidR="00BB746E" w14:paraId="091C3A8C" w14:textId="77777777" w:rsidTr="10BA1C28">
        <w:tc>
          <w:tcPr>
            <w:tcW w:w="5125" w:type="dxa"/>
          </w:tcPr>
          <w:p w14:paraId="58DFB4F3" w14:textId="77777777" w:rsidR="00BB746E" w:rsidRDefault="00BB746E">
            <w:r>
              <w:t xml:space="preserve">Total </w:t>
            </w:r>
          </w:p>
        </w:tc>
        <w:tc>
          <w:tcPr>
            <w:tcW w:w="2160" w:type="dxa"/>
          </w:tcPr>
          <w:p w14:paraId="192DB1A3" w14:textId="740638E2" w:rsidR="00BB746E" w:rsidRDefault="001D1784" w:rsidP="00056574">
            <w:pPr>
              <w:jc w:val="center"/>
            </w:pPr>
            <w:r>
              <w:t>187</w:t>
            </w:r>
          </w:p>
        </w:tc>
        <w:tc>
          <w:tcPr>
            <w:tcW w:w="2065" w:type="dxa"/>
          </w:tcPr>
          <w:p w14:paraId="09046826" w14:textId="025A3EEE" w:rsidR="00BB746E" w:rsidRDefault="29412CAB" w:rsidP="00056574">
            <w:pPr>
              <w:jc w:val="center"/>
            </w:pPr>
            <w:r>
              <w:t>491</w:t>
            </w:r>
          </w:p>
        </w:tc>
      </w:tr>
    </w:tbl>
    <w:p w14:paraId="1AFEBDF1" w14:textId="24B7D609" w:rsidR="00BB746E" w:rsidRPr="00BB746E" w:rsidRDefault="00BB746E" w:rsidP="00BB746E">
      <w:r w:rsidRPr="00BB746E">
        <w:t>Source:</w:t>
      </w:r>
      <w:r w:rsidR="00A34B39">
        <w:t xml:space="preserve"> </w:t>
      </w:r>
      <w:r w:rsidRPr="00BB746E">
        <w:t xml:space="preserve">IDIS Report PR22 – Status of HOME Activities – State; IDIS Report PR23 – CDBG Summary of Accomplishments; IDIS Report PR23 – HOME Summary of Accomplishments; IDIS Report PR104 – HTF High Priority Performance Goals; DPHHS </w:t>
      </w:r>
    </w:p>
    <w:p w14:paraId="39C9790E" w14:textId="77777777" w:rsidR="00BB746E" w:rsidRPr="00BB746E" w:rsidRDefault="00BB746E" w:rsidP="00BB746E">
      <w:r w:rsidRPr="00BB746E">
        <w:t xml:space="preserve">*Special needs, for the purpose of this report, is defined as disabled, elderly, veteran, and HIV/AIDS households, or households that have been impacted by domestic violence. </w:t>
      </w:r>
      <w:proofErr w:type="gramStart"/>
      <w:r w:rsidRPr="00BB746E">
        <w:t>With the exception of</w:t>
      </w:r>
      <w:proofErr w:type="gramEnd"/>
      <w:r w:rsidRPr="00BB746E">
        <w:t xml:space="preserve"> HTF, neither homeless nor special-needs households as defined are tracked and reported in IDIS.</w:t>
      </w:r>
    </w:p>
    <w:p w14:paraId="0135D1E6" w14:textId="77777777" w:rsidR="00BB746E" w:rsidRDefault="00BB746E" w:rsidP="00BB746E"/>
    <w:p w14:paraId="325698D5" w14:textId="77777777" w:rsidR="00BB746E" w:rsidRDefault="00BB746E" w:rsidP="00BB746E">
      <w:pPr>
        <w:pStyle w:val="Heading8"/>
      </w:pPr>
      <w:bookmarkStart w:id="54" w:name="_Toc192853796"/>
      <w:bookmarkStart w:id="55" w:name="_Toc197417876"/>
      <w:r>
        <w:t>Table 12 – Number of Households Supported</w:t>
      </w:r>
      <w:bookmarkEnd w:id="54"/>
      <w:bookmarkEnd w:id="55"/>
    </w:p>
    <w:tbl>
      <w:tblPr>
        <w:tblStyle w:val="CommerceTableStyle"/>
        <w:tblW w:w="0" w:type="auto"/>
        <w:tblLook w:val="04A0" w:firstRow="1" w:lastRow="0" w:firstColumn="1" w:lastColumn="0" w:noHBand="0" w:noVBand="1"/>
      </w:tblPr>
      <w:tblGrid>
        <w:gridCol w:w="5125"/>
        <w:gridCol w:w="2160"/>
        <w:gridCol w:w="2065"/>
      </w:tblGrid>
      <w:tr w:rsidR="00BB746E" w14:paraId="6A28C615" w14:textId="77777777" w:rsidTr="0057408B">
        <w:trPr>
          <w:cnfStyle w:val="100000000000" w:firstRow="1" w:lastRow="0" w:firstColumn="0" w:lastColumn="0" w:oddVBand="0" w:evenVBand="0" w:oddHBand="0" w:evenHBand="0" w:firstRowFirstColumn="0" w:firstRowLastColumn="0" w:lastRowFirstColumn="0" w:lastRowLastColumn="0"/>
          <w:tblHeader/>
        </w:trPr>
        <w:tc>
          <w:tcPr>
            <w:tcW w:w="0" w:type="dxa"/>
          </w:tcPr>
          <w:p w14:paraId="3F31E89D" w14:textId="77777777" w:rsidR="00BB746E" w:rsidRDefault="00BB746E"/>
        </w:tc>
        <w:tc>
          <w:tcPr>
            <w:tcW w:w="0" w:type="dxa"/>
          </w:tcPr>
          <w:p w14:paraId="78B5A294" w14:textId="77777777" w:rsidR="00BB746E" w:rsidRDefault="00BB746E">
            <w:r>
              <w:t>1-Year Goal</w:t>
            </w:r>
          </w:p>
        </w:tc>
        <w:tc>
          <w:tcPr>
            <w:tcW w:w="0" w:type="dxa"/>
          </w:tcPr>
          <w:p w14:paraId="6B2AF5E8" w14:textId="77777777" w:rsidR="00BB746E" w:rsidRDefault="00BB746E">
            <w:r>
              <w:t>Actual</w:t>
            </w:r>
          </w:p>
        </w:tc>
      </w:tr>
      <w:tr w:rsidR="00BB746E" w14:paraId="78E57829" w14:textId="77777777" w:rsidTr="10BA1C28">
        <w:trPr>
          <w:cnfStyle w:val="000000100000" w:firstRow="0" w:lastRow="0" w:firstColumn="0" w:lastColumn="0" w:oddVBand="0" w:evenVBand="0" w:oddHBand="1" w:evenHBand="0" w:firstRowFirstColumn="0" w:firstRowLastColumn="0" w:lastRowFirstColumn="0" w:lastRowLastColumn="0"/>
        </w:trPr>
        <w:tc>
          <w:tcPr>
            <w:tcW w:w="5125" w:type="dxa"/>
          </w:tcPr>
          <w:p w14:paraId="3943F6C3" w14:textId="77777777" w:rsidR="00BB746E" w:rsidRDefault="00BB746E">
            <w:r>
              <w:t>Number of households supported through rental assistance</w:t>
            </w:r>
          </w:p>
        </w:tc>
        <w:tc>
          <w:tcPr>
            <w:tcW w:w="2160" w:type="dxa"/>
          </w:tcPr>
          <w:p w14:paraId="7F5E563A" w14:textId="70AD78D0" w:rsidR="00BB746E" w:rsidRDefault="001D1784" w:rsidP="00056574">
            <w:pPr>
              <w:jc w:val="center"/>
            </w:pPr>
            <w:r>
              <w:t>100</w:t>
            </w:r>
          </w:p>
        </w:tc>
        <w:tc>
          <w:tcPr>
            <w:tcW w:w="2065" w:type="dxa"/>
          </w:tcPr>
          <w:p w14:paraId="611EE288" w14:textId="58DE9FD6" w:rsidR="00BB746E" w:rsidRDefault="15AD4129" w:rsidP="00056574">
            <w:pPr>
              <w:jc w:val="center"/>
            </w:pPr>
            <w:r>
              <w:t>419</w:t>
            </w:r>
          </w:p>
        </w:tc>
      </w:tr>
      <w:tr w:rsidR="00BB746E" w14:paraId="59034A15" w14:textId="77777777" w:rsidTr="10BA1C28">
        <w:tc>
          <w:tcPr>
            <w:tcW w:w="5125" w:type="dxa"/>
          </w:tcPr>
          <w:p w14:paraId="163FA74C" w14:textId="77777777" w:rsidR="00BB746E" w:rsidRDefault="00BB746E">
            <w:r>
              <w:lastRenderedPageBreak/>
              <w:t>Number of households supported through the production of new units</w:t>
            </w:r>
          </w:p>
        </w:tc>
        <w:tc>
          <w:tcPr>
            <w:tcW w:w="2160" w:type="dxa"/>
          </w:tcPr>
          <w:p w14:paraId="2301BF64" w14:textId="389133F1" w:rsidR="00BB746E" w:rsidRDefault="001D1784" w:rsidP="00056574">
            <w:pPr>
              <w:jc w:val="center"/>
            </w:pPr>
            <w:r>
              <w:t>32</w:t>
            </w:r>
          </w:p>
        </w:tc>
        <w:tc>
          <w:tcPr>
            <w:tcW w:w="2065" w:type="dxa"/>
          </w:tcPr>
          <w:p w14:paraId="15181C53" w14:textId="7F60BC01" w:rsidR="00BB746E" w:rsidRDefault="109E262D" w:rsidP="00056574">
            <w:pPr>
              <w:jc w:val="center"/>
            </w:pPr>
            <w:r>
              <w:t>18</w:t>
            </w:r>
          </w:p>
        </w:tc>
      </w:tr>
      <w:tr w:rsidR="00BB746E" w14:paraId="1336B6B5" w14:textId="77777777" w:rsidTr="10BA1C28">
        <w:trPr>
          <w:cnfStyle w:val="000000100000" w:firstRow="0" w:lastRow="0" w:firstColumn="0" w:lastColumn="0" w:oddVBand="0" w:evenVBand="0" w:oddHBand="1" w:evenHBand="0" w:firstRowFirstColumn="0" w:firstRowLastColumn="0" w:lastRowFirstColumn="0" w:lastRowLastColumn="0"/>
        </w:trPr>
        <w:tc>
          <w:tcPr>
            <w:tcW w:w="5125" w:type="dxa"/>
          </w:tcPr>
          <w:p w14:paraId="6E3DEEBA" w14:textId="77777777" w:rsidR="00BB746E" w:rsidRDefault="00BB746E">
            <w:r>
              <w:t>Number of households supported through the rehab of existing units</w:t>
            </w:r>
          </w:p>
        </w:tc>
        <w:tc>
          <w:tcPr>
            <w:tcW w:w="2160" w:type="dxa"/>
          </w:tcPr>
          <w:p w14:paraId="58FC5360" w14:textId="00AF62EB" w:rsidR="00BB746E" w:rsidRDefault="001D1784" w:rsidP="00056574">
            <w:pPr>
              <w:jc w:val="center"/>
            </w:pPr>
            <w:r>
              <w:t>45</w:t>
            </w:r>
          </w:p>
        </w:tc>
        <w:tc>
          <w:tcPr>
            <w:tcW w:w="2065" w:type="dxa"/>
          </w:tcPr>
          <w:p w14:paraId="631762D0" w14:textId="339F4BDB" w:rsidR="00BB746E" w:rsidRDefault="02877332" w:rsidP="00056574">
            <w:pPr>
              <w:jc w:val="center"/>
            </w:pPr>
            <w:r>
              <w:t>40</w:t>
            </w:r>
          </w:p>
        </w:tc>
      </w:tr>
      <w:tr w:rsidR="00BB746E" w14:paraId="1FD4868C" w14:textId="77777777" w:rsidTr="10BA1C28">
        <w:tc>
          <w:tcPr>
            <w:tcW w:w="5125" w:type="dxa"/>
          </w:tcPr>
          <w:p w14:paraId="350BFBDF" w14:textId="77777777" w:rsidR="00BB746E" w:rsidRDefault="00BB746E">
            <w:r>
              <w:t>Number of households supported through the acquisition of existing units</w:t>
            </w:r>
          </w:p>
        </w:tc>
        <w:tc>
          <w:tcPr>
            <w:tcW w:w="2160" w:type="dxa"/>
          </w:tcPr>
          <w:p w14:paraId="27CA63BE" w14:textId="61B73051" w:rsidR="00BB746E" w:rsidRDefault="001D1784" w:rsidP="00056574">
            <w:pPr>
              <w:jc w:val="center"/>
            </w:pPr>
            <w:r>
              <w:t>10</w:t>
            </w:r>
          </w:p>
        </w:tc>
        <w:tc>
          <w:tcPr>
            <w:tcW w:w="2065" w:type="dxa"/>
          </w:tcPr>
          <w:p w14:paraId="1A613FAD" w14:textId="5DBAA9A9" w:rsidR="00BB746E" w:rsidRDefault="28893F68" w:rsidP="00056574">
            <w:pPr>
              <w:jc w:val="center"/>
            </w:pPr>
            <w:r>
              <w:t>14</w:t>
            </w:r>
          </w:p>
        </w:tc>
      </w:tr>
      <w:tr w:rsidR="00BB746E" w14:paraId="168E1754" w14:textId="77777777" w:rsidTr="10BA1C28">
        <w:trPr>
          <w:cnfStyle w:val="000000100000" w:firstRow="0" w:lastRow="0" w:firstColumn="0" w:lastColumn="0" w:oddVBand="0" w:evenVBand="0" w:oddHBand="1" w:evenHBand="0" w:firstRowFirstColumn="0" w:firstRowLastColumn="0" w:lastRowFirstColumn="0" w:lastRowLastColumn="0"/>
        </w:trPr>
        <w:tc>
          <w:tcPr>
            <w:tcW w:w="5125" w:type="dxa"/>
          </w:tcPr>
          <w:p w14:paraId="373A7344" w14:textId="77777777" w:rsidR="00BB746E" w:rsidRDefault="00BB746E">
            <w:r>
              <w:t xml:space="preserve">Total </w:t>
            </w:r>
          </w:p>
        </w:tc>
        <w:tc>
          <w:tcPr>
            <w:tcW w:w="2160" w:type="dxa"/>
          </w:tcPr>
          <w:p w14:paraId="5864B957" w14:textId="1002E29D" w:rsidR="00BB746E" w:rsidRDefault="001D1784" w:rsidP="00056574">
            <w:pPr>
              <w:jc w:val="center"/>
            </w:pPr>
            <w:r>
              <w:t>187</w:t>
            </w:r>
          </w:p>
        </w:tc>
        <w:tc>
          <w:tcPr>
            <w:tcW w:w="2065" w:type="dxa"/>
          </w:tcPr>
          <w:p w14:paraId="2B271CF1" w14:textId="3AC4D49E" w:rsidR="00BB746E" w:rsidRDefault="4D91F781" w:rsidP="00056574">
            <w:pPr>
              <w:jc w:val="center"/>
            </w:pPr>
            <w:r>
              <w:t>491</w:t>
            </w:r>
          </w:p>
        </w:tc>
      </w:tr>
    </w:tbl>
    <w:p w14:paraId="6421B9D2" w14:textId="0A89D4B8" w:rsidR="00BB746E" w:rsidRPr="00BB746E" w:rsidRDefault="00BB746E" w:rsidP="00A34B39">
      <w:r w:rsidRPr="00BB746E">
        <w:t>Source:</w:t>
      </w:r>
      <w:r w:rsidR="00A34B39">
        <w:t xml:space="preserve"> </w:t>
      </w:r>
      <w:r w:rsidRPr="00BB746E">
        <w:t>IDIS Report PR22 – Status of HOME Activities – State; IDIS Report PR23 – CDBG Summary of Accomplishments; IDIS Report PR23 – HOME Summary of Accomplishments; IDIS Report PR104 – HTF High Priority Performance Goals; DPHHS</w:t>
      </w:r>
    </w:p>
    <w:p w14:paraId="0D4355D6" w14:textId="77777777" w:rsidR="00BB746E" w:rsidRPr="00820E09" w:rsidRDefault="00BB746E" w:rsidP="00BB746E"/>
    <w:p w14:paraId="6B40AD09" w14:textId="77777777" w:rsidR="00BB746E" w:rsidRPr="00BB746E" w:rsidRDefault="00BB746E" w:rsidP="00BB746E">
      <w:pPr>
        <w:pStyle w:val="Subtitle"/>
      </w:pPr>
      <w:r w:rsidRPr="00BB746E">
        <w:t>Discuss the difference between goals and outcomes and problems encountered in meeting these goals.</w:t>
      </w:r>
    </w:p>
    <w:p w14:paraId="2B3B1840" w14:textId="5BA08C86" w:rsidR="00BB746E" w:rsidRDefault="6D5C7EEA" w:rsidP="00BB746E">
      <w:r>
        <w:t xml:space="preserve">The State of Montana made progress towards reaching the goals and objectives identified in the 2020-2024 Consolidated Plan and 2024-2025 AAP. During Plan Year 5, Commerce awarded CDBG, HOME, and HTF funds to activities that addressed Goals 1 </w:t>
      </w:r>
      <w:r w:rsidR="77769527">
        <w:t>and 5</w:t>
      </w:r>
      <w:r w:rsidR="00D3045B">
        <w:t>. DPHHS used ESG funds to provide rental assistance to address Goal 5.</w:t>
      </w:r>
      <w:r>
        <w:t xml:space="preserve"> Tables 11 and 12 demonstrate that </w:t>
      </w:r>
      <w:r w:rsidR="00D3045B">
        <w:t xml:space="preserve">DPHHS provided rental assistance to more households for rental housing than planned. </w:t>
      </w:r>
      <w:r w:rsidRPr="00A947B0">
        <w:t xml:space="preserve">Commerce </w:t>
      </w:r>
      <w:r w:rsidR="64903775">
        <w:t xml:space="preserve">fell </w:t>
      </w:r>
      <w:r w:rsidR="43CA220D">
        <w:t xml:space="preserve">just </w:t>
      </w:r>
      <w:r w:rsidR="64903775">
        <w:t>short of</w:t>
      </w:r>
      <w:r w:rsidR="639286B3" w:rsidRPr="0057408B">
        <w:t xml:space="preserve"> </w:t>
      </w:r>
      <w:r w:rsidRPr="0057408B">
        <w:t xml:space="preserve">its goals for the number of </w:t>
      </w:r>
      <w:r w:rsidR="00D3045B">
        <w:t xml:space="preserve">special needs </w:t>
      </w:r>
      <w:r w:rsidRPr="0057408B">
        <w:t>households assisted by projects completed during Plan Year 5</w:t>
      </w:r>
      <w:r w:rsidR="00D3045B">
        <w:t xml:space="preserve"> and for new construction and </w:t>
      </w:r>
      <w:proofErr w:type="gramStart"/>
      <w:r w:rsidR="00D3045B">
        <w:t>rehabilitation of</w:t>
      </w:r>
      <w:proofErr w:type="gramEnd"/>
      <w:r w:rsidR="00D3045B">
        <w:t xml:space="preserve"> units</w:t>
      </w:r>
      <w:r w:rsidRPr="0057408B">
        <w:t>.</w:t>
      </w:r>
      <w:r>
        <w:t xml:space="preserve"> CDBG funds financed the completion of rehabilitation activities for one homeowner</w:t>
      </w:r>
      <w:r w:rsidR="28E9A930">
        <w:t>.</w:t>
      </w:r>
      <w:r w:rsidDel="00BB746E">
        <w:t xml:space="preserve"> </w:t>
      </w:r>
      <w:r>
        <w:t xml:space="preserve">HOME-funded activities provided critical affordable housing development with </w:t>
      </w:r>
      <w:r w:rsidR="4681C1A1">
        <w:t xml:space="preserve">construction and rehabilitation </w:t>
      </w:r>
      <w:r>
        <w:t xml:space="preserve">of </w:t>
      </w:r>
      <w:r w:rsidR="17AADF29">
        <w:t>4</w:t>
      </w:r>
      <w:r w:rsidR="59390A28">
        <w:t>8</w:t>
      </w:r>
      <w:r>
        <w:t xml:space="preserve"> HOME-assisted units in </w:t>
      </w:r>
      <w:r w:rsidR="1D40A38E">
        <w:t>6</w:t>
      </w:r>
      <w:r>
        <w:t xml:space="preserve"> rental properties and </w:t>
      </w:r>
      <w:r w:rsidR="2B3EA52A">
        <w:t>exceed</w:t>
      </w:r>
      <w:r w:rsidR="4A5E60B0">
        <w:t>ed</w:t>
      </w:r>
      <w:r w:rsidR="2B3EA52A">
        <w:t xml:space="preserve"> the goal to </w:t>
      </w:r>
      <w:r w:rsidR="4A31AEFF">
        <w:t xml:space="preserve">provide </w:t>
      </w:r>
      <w:r>
        <w:t xml:space="preserve">downpayment and closing cost assistance to </w:t>
      </w:r>
      <w:r w:rsidR="15E01A6B">
        <w:t>14</w:t>
      </w:r>
      <w:r>
        <w:t xml:space="preserve"> households. HTF-funded activities provided critical affordable housing development to </w:t>
      </w:r>
      <w:r w:rsidR="4B234379">
        <w:t>9</w:t>
      </w:r>
      <w:r>
        <w:t xml:space="preserve"> households</w:t>
      </w:r>
      <w:r w:rsidR="79C35076">
        <w:t xml:space="preserve"> </w:t>
      </w:r>
      <w:r w:rsidR="1732A2DB">
        <w:t xml:space="preserve">through rehabilitation of </w:t>
      </w:r>
      <w:r w:rsidR="79C35076">
        <w:t>one senior project</w:t>
      </w:r>
      <w:r>
        <w:t xml:space="preserve">. </w:t>
      </w:r>
      <w:r w:rsidR="0CD7BC42">
        <w:t xml:space="preserve">Developers have been participating in acquisition and rehabilitation projects, </w:t>
      </w:r>
      <w:r w:rsidR="0CD7BC42">
        <w:lastRenderedPageBreak/>
        <w:t>more than new construction</w:t>
      </w:r>
      <w:r w:rsidR="70BB3547">
        <w:t>,</w:t>
      </w:r>
      <w:r w:rsidR="0CD7BC42">
        <w:t xml:space="preserve"> due to shortages in labor and material markets</w:t>
      </w:r>
      <w:r w:rsidR="2530C60F">
        <w:t>.</w:t>
      </w:r>
      <w:r>
        <w:t xml:space="preserve"> </w:t>
      </w:r>
      <w:r w:rsidRPr="002B55CD">
        <w:t xml:space="preserve">ESG-funded activities </w:t>
      </w:r>
      <w:proofErr w:type="gramStart"/>
      <w:r w:rsidRPr="002B55CD">
        <w:t>provided assistance to</w:t>
      </w:r>
      <w:proofErr w:type="gramEnd"/>
      <w:r w:rsidR="30F9F27A" w:rsidRPr="002B55CD">
        <w:t xml:space="preserve"> </w:t>
      </w:r>
      <w:r w:rsidR="6CCCBD47" w:rsidRPr="002B55CD">
        <w:t>1</w:t>
      </w:r>
      <w:r w:rsidR="002B55CD" w:rsidRPr="002B55CD">
        <w:t>,</w:t>
      </w:r>
      <w:r w:rsidR="6CCCBD47" w:rsidRPr="002B55CD">
        <w:t>589</w:t>
      </w:r>
      <w:r w:rsidRPr="002B55CD">
        <w:t xml:space="preserve"> individuals in </w:t>
      </w:r>
      <w:r w:rsidR="2FAF8074" w:rsidRPr="002B55CD">
        <w:t>1</w:t>
      </w:r>
      <w:r w:rsidR="002B55CD" w:rsidRPr="002B55CD">
        <w:t>,</w:t>
      </w:r>
      <w:r w:rsidR="2FAF8074" w:rsidRPr="002B55CD">
        <w:t>314</w:t>
      </w:r>
      <w:r w:rsidR="30F9F27A" w:rsidRPr="002B55CD">
        <w:t xml:space="preserve"> </w:t>
      </w:r>
      <w:r w:rsidRPr="002B55CD">
        <w:t>households</w:t>
      </w:r>
      <w:r w:rsidR="00D3045B">
        <w:t xml:space="preserve"> through </w:t>
      </w:r>
      <w:proofErr w:type="gramStart"/>
      <w:r w:rsidR="00D3045B">
        <w:t>all of</w:t>
      </w:r>
      <w:proofErr w:type="gramEnd"/>
      <w:r w:rsidR="00D3045B">
        <w:t xml:space="preserve"> its activities, as detailed in CR-25</w:t>
      </w:r>
      <w:r w:rsidRPr="002B55CD">
        <w:t>.</w:t>
      </w:r>
      <w:r>
        <w:t xml:space="preserve"> </w:t>
      </w:r>
      <w:r w:rsidR="119531CC">
        <w:t xml:space="preserve">The numbers reported in Tables 11 and 12 include </w:t>
      </w:r>
      <w:r w:rsidR="41D84D4E">
        <w:t xml:space="preserve">ESG </w:t>
      </w:r>
      <w:r w:rsidR="119531CC">
        <w:t xml:space="preserve">rental assistance provided </w:t>
      </w:r>
      <w:r w:rsidR="3349CA2C">
        <w:t>to</w:t>
      </w:r>
      <w:r w:rsidR="119531CC">
        <w:t xml:space="preserve"> 246 households</w:t>
      </w:r>
      <w:r w:rsidR="15AC1070">
        <w:t xml:space="preserve"> experiencing homelessness and 173 households who were prevented from becoming </w:t>
      </w:r>
      <w:r w:rsidR="653371A8">
        <w:t>homeless.</w:t>
      </w:r>
    </w:p>
    <w:p w14:paraId="151E0AF9" w14:textId="77777777" w:rsidR="00BB746E" w:rsidRDefault="00BB746E" w:rsidP="00BB746E"/>
    <w:p w14:paraId="3C979D04" w14:textId="280ABF29" w:rsidR="00BB746E" w:rsidRDefault="6D5C7EEA" w:rsidP="00BB746E">
      <w:r>
        <w:t xml:space="preserve">For this program year with </w:t>
      </w:r>
      <w:r w:rsidRPr="00C16552">
        <w:t>ESG, subrecipients utilize</w:t>
      </w:r>
      <w:r w:rsidR="30F9F27A" w:rsidRPr="00C16552">
        <w:t>d</w:t>
      </w:r>
      <w:r w:rsidRPr="00C16552">
        <w:t xml:space="preserve"> </w:t>
      </w:r>
      <w:r w:rsidR="5CF6FC98" w:rsidRPr="00C16552">
        <w:t>FY23</w:t>
      </w:r>
      <w:r w:rsidRPr="00C16552">
        <w:t xml:space="preserve"> funds t</w:t>
      </w:r>
      <w:r>
        <w:t xml:space="preserve">o assist as many participants as possible. With the ending of ESG-CV and </w:t>
      </w:r>
      <w:r w:rsidR="292D27B6">
        <w:t xml:space="preserve">Montana's Emergency Rental Assistance </w:t>
      </w:r>
      <w:r>
        <w:t>funds</w:t>
      </w:r>
      <w:r w:rsidR="6B10861F">
        <w:t xml:space="preserve"> provided for in the American Rescue Plan Act</w:t>
      </w:r>
      <w:r>
        <w:t>, there was a rise in need.</w:t>
      </w:r>
      <w:r w:rsidR="1774BE63">
        <w:t xml:space="preserve"> In addition to the figures reported in Tables 11 and 12, CDBG-CV funds completed 4 rental homes, and 3 homes for homebuyers during Plan Year 5.</w:t>
      </w:r>
    </w:p>
    <w:p w14:paraId="1F6F82E3" w14:textId="77777777" w:rsidR="00BB746E" w:rsidRDefault="00BB746E" w:rsidP="00BB746E"/>
    <w:p w14:paraId="13FD0F8A" w14:textId="61F16A9D" w:rsidR="00BB746E" w:rsidRDefault="2135392F" w:rsidP="00BB746E">
      <w:r>
        <w:t>While during</w:t>
      </w:r>
      <w:r w:rsidR="6D5C7EEA">
        <w:t xml:space="preserve"> Plan Year 5, </w:t>
      </w:r>
      <w:r w:rsidR="3EF4F74B">
        <w:t xml:space="preserve">the </w:t>
      </w:r>
      <w:r w:rsidR="73E82D92">
        <w:t xml:space="preserve">one HTF project </w:t>
      </w:r>
      <w:r w:rsidR="46334621">
        <w:t xml:space="preserve">that </w:t>
      </w:r>
      <w:r w:rsidR="73E82D92">
        <w:t xml:space="preserve">was completed </w:t>
      </w:r>
      <w:r w:rsidR="1C7CDBD8">
        <w:t>does not specifically serve households with disabilities or those</w:t>
      </w:r>
      <w:r w:rsidR="726B3446">
        <w:t xml:space="preserve"> </w:t>
      </w:r>
      <w:r w:rsidR="6D5C7EEA">
        <w:t>experiencing homelessness</w:t>
      </w:r>
      <w:r w:rsidR="7E77DF51">
        <w:t>,</w:t>
      </w:r>
      <w:r w:rsidR="402042EB">
        <w:t xml:space="preserve"> but</w:t>
      </w:r>
      <w:r w:rsidR="7E77DF51">
        <w:t xml:space="preserve"> it does serve seniors and households with extremely </w:t>
      </w:r>
      <w:proofErr w:type="gramStart"/>
      <w:r w:rsidR="7E77DF51">
        <w:t>low</w:t>
      </w:r>
      <w:r w:rsidR="43BDCFF6">
        <w:t>-</w:t>
      </w:r>
      <w:r w:rsidR="7E77DF51">
        <w:t>incomes</w:t>
      </w:r>
      <w:proofErr w:type="gramEnd"/>
      <w:r w:rsidR="6D5C7EEA">
        <w:t xml:space="preserve">. </w:t>
      </w:r>
      <w:r w:rsidR="26B63A0D">
        <w:t xml:space="preserve">One of the HOME projects completed provides a group home setting for those experiencing homelessness. </w:t>
      </w:r>
      <w:r w:rsidR="6D5C7EEA">
        <w:t>CDBG projects are</w:t>
      </w:r>
      <w:r w:rsidDel="029CF3BD">
        <w:t xml:space="preserve"> </w:t>
      </w:r>
      <w:r w:rsidR="6D5C7EEA">
        <w:t xml:space="preserve">underway </w:t>
      </w:r>
      <w:r w:rsidR="68B81574">
        <w:t xml:space="preserve">that will </w:t>
      </w:r>
      <w:r w:rsidR="6D5C7EEA">
        <w:t>serve those experiencing homelessness. Importantly, efforts to serve households in critical need are supplemented by CDBG-CV and HOME-ARP activities.</w:t>
      </w:r>
    </w:p>
    <w:p w14:paraId="2E60DD24" w14:textId="77777777" w:rsidR="00BB746E" w:rsidRDefault="00BB746E" w:rsidP="00BB746E">
      <w:pPr>
        <w:pStyle w:val="Subtitle"/>
      </w:pPr>
    </w:p>
    <w:p w14:paraId="2481D2E9" w14:textId="724DD13C" w:rsidR="00BB746E" w:rsidRPr="00AB61C2" w:rsidRDefault="00BB746E" w:rsidP="00BB746E">
      <w:pPr>
        <w:pStyle w:val="Subtitle"/>
      </w:pPr>
      <w:r w:rsidRPr="00AB61C2">
        <w:t xml:space="preserve">Discuss how these outcomes will impact future annual action plans. </w:t>
      </w:r>
    </w:p>
    <w:p w14:paraId="2384FD67" w14:textId="43887A6F" w:rsidR="00BB746E" w:rsidRDefault="6D5C7EEA" w:rsidP="00BB746E">
      <w:r>
        <w:t>Commerce and DPHHS will continue to improve grant processes to successfully report the accomplishments of the CDBG, CDBG-CV, HOME, HOME-ARP, ESG, and HTF programs and measure progress made towards reaching long- and short-term goals and objectives. The 1-Year Goals for our regular HUD CPD programs (CDBG, HOME, HTF) were developed under our 2020-2024 Consolidated Plan and related Annual Action Plans for each program year. These “stretch goals” were solidified prior to</w:t>
      </w:r>
      <w:r w:rsidR="68D892CD">
        <w:t xml:space="preserve"> the impacts of COVID and the</w:t>
      </w:r>
      <w:r>
        <w:t xml:space="preserve"> passage of significant federal legislation, such as the </w:t>
      </w:r>
      <w:r w:rsidR="30F9F27A">
        <w:t xml:space="preserve">CARES Act and </w:t>
      </w:r>
      <w:r>
        <w:t xml:space="preserve">American Rescue Plan Act. As previously mentioned, the State of Montana </w:t>
      </w:r>
      <w:r>
        <w:lastRenderedPageBreak/>
        <w:t>aimed to prioritize use of these one-time-only federal resources, and in some instances that effort did have unintended impacts on our regular HUD CPD program utilization and performance. In addition, market conditions such as inflation, increased construction costs, market interest rates, labor/contractor shortages and supply chain issues continu</w:t>
      </w:r>
      <w:r w:rsidR="6D4D8226">
        <w:t>ed</w:t>
      </w:r>
      <w:r>
        <w:t xml:space="preserve"> to have an impact on production and performance goals. </w:t>
      </w:r>
      <w:r w:rsidR="30F9F27A">
        <w:t>The state continues to see the</w:t>
      </w:r>
      <w:r>
        <w:t xml:space="preserve"> trend of developers reducing </w:t>
      </w:r>
      <w:r w:rsidR="00D3045B">
        <w:t>the</w:t>
      </w:r>
      <w:r>
        <w:t xml:space="preserve"> number of </w:t>
      </w:r>
      <w:r w:rsidR="00D3045B">
        <w:t xml:space="preserve">CDBG-, HOME- and HTF- assisted </w:t>
      </w:r>
      <w:r>
        <w:t>units in proposed developments in response to these factors.</w:t>
      </w:r>
    </w:p>
    <w:p w14:paraId="3FFA1A35" w14:textId="77777777" w:rsidR="00BB746E" w:rsidRDefault="00BB746E" w:rsidP="00BB746E"/>
    <w:p w14:paraId="78CC2929" w14:textId="65CDC0C0" w:rsidR="00BB746E" w:rsidRDefault="00BB746E" w:rsidP="00BB746E">
      <w:r>
        <w:t xml:space="preserve">As a means of improving our actual performance </w:t>
      </w:r>
      <w:r w:rsidR="23448320">
        <w:t xml:space="preserve">outcomes </w:t>
      </w:r>
      <w:r>
        <w:t xml:space="preserve">going forward, Commerce is actively applying lessons learned and feedback from our </w:t>
      </w:r>
      <w:r w:rsidR="001D1784">
        <w:t xml:space="preserve">awardees </w:t>
      </w:r>
      <w:r>
        <w:t>as we consider revisions to our grant administration manuals</w:t>
      </w:r>
      <w:r w:rsidR="001D1784">
        <w:t xml:space="preserve"> and </w:t>
      </w:r>
      <w:r>
        <w:t xml:space="preserve">processes, and as we develop our next AAP and </w:t>
      </w:r>
      <w:r w:rsidR="00D3045B">
        <w:t xml:space="preserve">Montana’s </w:t>
      </w:r>
      <w:r>
        <w:t xml:space="preserve">2025-2029 Consolidated Plan. </w:t>
      </w:r>
    </w:p>
    <w:p w14:paraId="718F49D7" w14:textId="77777777" w:rsidR="00BB746E" w:rsidRDefault="00BB746E" w:rsidP="00BB746E"/>
    <w:p w14:paraId="4F61D722" w14:textId="77777777" w:rsidR="00BB746E" w:rsidRPr="00724078" w:rsidRDefault="00BB746E" w:rsidP="00BB746E">
      <w:pPr>
        <w:pStyle w:val="Subtitle"/>
      </w:pPr>
      <w:r w:rsidRPr="00724078">
        <w:t xml:space="preserve">Include the number of extremely low-income, low-income, and moderate-income </w:t>
      </w:r>
      <w:proofErr w:type="gramStart"/>
      <w:r w:rsidRPr="00724078">
        <w:t>persons</w:t>
      </w:r>
      <w:proofErr w:type="gramEnd"/>
      <w:r w:rsidRPr="00724078">
        <w:t xml:space="preserve"> served by each activity where information on income by family size is required to determine the eligibility of the activity.</w:t>
      </w:r>
    </w:p>
    <w:p w14:paraId="70865784" w14:textId="77777777" w:rsidR="006C2EA1" w:rsidRDefault="006C2EA1" w:rsidP="006C2EA1">
      <w:pPr>
        <w:pStyle w:val="Heading8"/>
      </w:pPr>
      <w:bookmarkStart w:id="56" w:name="_Toc192853797"/>
      <w:bookmarkStart w:id="57" w:name="_Toc197417877"/>
      <w:r>
        <w:t>Table 13 – Number of Households Served</w:t>
      </w:r>
      <w:bookmarkEnd w:id="56"/>
      <w:bookmarkEnd w:id="57"/>
    </w:p>
    <w:tbl>
      <w:tblPr>
        <w:tblStyle w:val="CommerceTableStyle"/>
        <w:tblW w:w="0" w:type="auto"/>
        <w:tblLook w:val="04A0" w:firstRow="1" w:lastRow="0" w:firstColumn="1" w:lastColumn="0" w:noHBand="0" w:noVBand="1"/>
      </w:tblPr>
      <w:tblGrid>
        <w:gridCol w:w="3775"/>
        <w:gridCol w:w="1800"/>
        <w:gridCol w:w="1980"/>
        <w:gridCol w:w="1795"/>
      </w:tblGrid>
      <w:tr w:rsidR="006C2EA1" w14:paraId="7A88FEF2" w14:textId="77777777" w:rsidTr="726B3A4F">
        <w:trPr>
          <w:cnfStyle w:val="100000000000" w:firstRow="1" w:lastRow="0" w:firstColumn="0" w:lastColumn="0" w:oddVBand="0" w:evenVBand="0" w:oddHBand="0" w:evenHBand="0" w:firstRowFirstColumn="0" w:firstRowLastColumn="0" w:lastRowFirstColumn="0" w:lastRowLastColumn="0"/>
          <w:tblHeader/>
        </w:trPr>
        <w:tc>
          <w:tcPr>
            <w:tcW w:w="0" w:type="dxa"/>
          </w:tcPr>
          <w:p w14:paraId="6CD860FB" w14:textId="77777777" w:rsidR="006C2EA1" w:rsidRDefault="006C2EA1">
            <w:r>
              <w:t>Number of Households Served</w:t>
            </w:r>
          </w:p>
        </w:tc>
        <w:tc>
          <w:tcPr>
            <w:tcW w:w="0" w:type="dxa"/>
          </w:tcPr>
          <w:p w14:paraId="440D6B1A" w14:textId="77777777" w:rsidR="006C2EA1" w:rsidRDefault="006C2EA1">
            <w:r>
              <w:t>CDBG Actual (Housing)</w:t>
            </w:r>
          </w:p>
        </w:tc>
        <w:tc>
          <w:tcPr>
            <w:tcW w:w="0" w:type="dxa"/>
          </w:tcPr>
          <w:p w14:paraId="51D2B044" w14:textId="77777777" w:rsidR="006C2EA1" w:rsidRDefault="006C2EA1">
            <w:r>
              <w:t>HOME Actual</w:t>
            </w:r>
          </w:p>
        </w:tc>
        <w:tc>
          <w:tcPr>
            <w:tcW w:w="0" w:type="dxa"/>
          </w:tcPr>
          <w:p w14:paraId="1AC10928" w14:textId="77777777" w:rsidR="006C2EA1" w:rsidRDefault="006C2EA1">
            <w:r>
              <w:t>HTF Actual</w:t>
            </w:r>
          </w:p>
        </w:tc>
      </w:tr>
      <w:tr w:rsidR="006C2EA1" w14:paraId="318837D5" w14:textId="77777777" w:rsidTr="726B3A4F">
        <w:trPr>
          <w:cnfStyle w:val="000000100000" w:firstRow="0" w:lastRow="0" w:firstColumn="0" w:lastColumn="0" w:oddVBand="0" w:evenVBand="0" w:oddHBand="1" w:evenHBand="0" w:firstRowFirstColumn="0" w:firstRowLastColumn="0" w:lastRowFirstColumn="0" w:lastRowLastColumn="0"/>
          <w:trHeight w:val="300"/>
        </w:trPr>
        <w:tc>
          <w:tcPr>
            <w:tcW w:w="3775" w:type="dxa"/>
          </w:tcPr>
          <w:p w14:paraId="74A98BB0" w14:textId="77777777" w:rsidR="006C2EA1" w:rsidRDefault="006C2EA1">
            <w:r>
              <w:t>Extremely Low-income</w:t>
            </w:r>
          </w:p>
        </w:tc>
        <w:tc>
          <w:tcPr>
            <w:tcW w:w="1800" w:type="dxa"/>
          </w:tcPr>
          <w:p w14:paraId="2760CFDB" w14:textId="2199201D" w:rsidR="006C2EA1" w:rsidRDefault="00DA63DC" w:rsidP="00056574">
            <w:pPr>
              <w:jc w:val="center"/>
            </w:pPr>
            <w:r>
              <w:t>1</w:t>
            </w:r>
          </w:p>
        </w:tc>
        <w:tc>
          <w:tcPr>
            <w:tcW w:w="1980" w:type="dxa"/>
          </w:tcPr>
          <w:p w14:paraId="4812D435" w14:textId="59CCD2C4" w:rsidR="006C2EA1" w:rsidRDefault="361F0C10" w:rsidP="07917C9D">
            <w:pPr>
              <w:jc w:val="center"/>
            </w:pPr>
            <w:r>
              <w:t>14</w:t>
            </w:r>
          </w:p>
        </w:tc>
        <w:tc>
          <w:tcPr>
            <w:tcW w:w="1795" w:type="dxa"/>
          </w:tcPr>
          <w:p w14:paraId="1563D251" w14:textId="7991BDB0" w:rsidR="006C2EA1" w:rsidRDefault="65D6DC5F" w:rsidP="07917C9D">
            <w:pPr>
              <w:jc w:val="center"/>
            </w:pPr>
            <w:r>
              <w:t>9</w:t>
            </w:r>
          </w:p>
        </w:tc>
      </w:tr>
      <w:tr w:rsidR="006C2EA1" w14:paraId="3ECA083B" w14:textId="77777777" w:rsidTr="726B3A4F">
        <w:trPr>
          <w:trHeight w:val="300"/>
        </w:trPr>
        <w:tc>
          <w:tcPr>
            <w:tcW w:w="3775" w:type="dxa"/>
          </w:tcPr>
          <w:p w14:paraId="51D2A804" w14:textId="77777777" w:rsidR="006C2EA1" w:rsidRDefault="006C2EA1">
            <w:r>
              <w:t>Low-income</w:t>
            </w:r>
          </w:p>
        </w:tc>
        <w:tc>
          <w:tcPr>
            <w:tcW w:w="1800" w:type="dxa"/>
          </w:tcPr>
          <w:p w14:paraId="19847FCA" w14:textId="3E0C44F4" w:rsidR="006C2EA1" w:rsidRDefault="006C2EA1" w:rsidP="00056574">
            <w:pPr>
              <w:jc w:val="center"/>
            </w:pPr>
          </w:p>
        </w:tc>
        <w:tc>
          <w:tcPr>
            <w:tcW w:w="1980" w:type="dxa"/>
          </w:tcPr>
          <w:p w14:paraId="0B273629" w14:textId="3849A20C" w:rsidR="006C2EA1" w:rsidRDefault="08560ED9" w:rsidP="07917C9D">
            <w:pPr>
              <w:jc w:val="center"/>
            </w:pPr>
            <w:r>
              <w:t>48</w:t>
            </w:r>
          </w:p>
        </w:tc>
        <w:tc>
          <w:tcPr>
            <w:tcW w:w="1795" w:type="dxa"/>
          </w:tcPr>
          <w:p w14:paraId="7A558B32" w14:textId="44AE7B58" w:rsidR="006C2EA1" w:rsidRDefault="1377CAC0" w:rsidP="07917C9D">
            <w:pPr>
              <w:jc w:val="center"/>
            </w:pPr>
            <w:r>
              <w:t>N/A</w:t>
            </w:r>
          </w:p>
        </w:tc>
      </w:tr>
      <w:tr w:rsidR="006C2EA1" w14:paraId="6A3C7276" w14:textId="77777777" w:rsidTr="726B3A4F">
        <w:trPr>
          <w:cnfStyle w:val="000000100000" w:firstRow="0" w:lastRow="0" w:firstColumn="0" w:lastColumn="0" w:oddVBand="0" w:evenVBand="0" w:oddHBand="1" w:evenHBand="0" w:firstRowFirstColumn="0" w:firstRowLastColumn="0" w:lastRowFirstColumn="0" w:lastRowLastColumn="0"/>
          <w:trHeight w:val="300"/>
        </w:trPr>
        <w:tc>
          <w:tcPr>
            <w:tcW w:w="3775" w:type="dxa"/>
          </w:tcPr>
          <w:p w14:paraId="67AA9E11" w14:textId="77777777" w:rsidR="006C2EA1" w:rsidRDefault="006C2EA1">
            <w:r>
              <w:t>Moderate-income</w:t>
            </w:r>
          </w:p>
        </w:tc>
        <w:tc>
          <w:tcPr>
            <w:tcW w:w="1800" w:type="dxa"/>
          </w:tcPr>
          <w:p w14:paraId="177EDBD4" w14:textId="2EDC5D45" w:rsidR="006C2EA1" w:rsidRDefault="006C2EA1" w:rsidP="00056574">
            <w:pPr>
              <w:jc w:val="center"/>
            </w:pPr>
          </w:p>
        </w:tc>
        <w:tc>
          <w:tcPr>
            <w:tcW w:w="1980" w:type="dxa"/>
          </w:tcPr>
          <w:p w14:paraId="78C40BD6" w14:textId="4EB56314" w:rsidR="006C2EA1" w:rsidRDefault="294B39AB" w:rsidP="07917C9D">
            <w:pPr>
              <w:jc w:val="center"/>
            </w:pPr>
            <w:r>
              <w:t>N/A</w:t>
            </w:r>
          </w:p>
        </w:tc>
        <w:tc>
          <w:tcPr>
            <w:tcW w:w="1795" w:type="dxa"/>
          </w:tcPr>
          <w:p w14:paraId="1406F6F3" w14:textId="623152B2" w:rsidR="006C2EA1" w:rsidRDefault="294B39AB" w:rsidP="07917C9D">
            <w:pPr>
              <w:jc w:val="center"/>
            </w:pPr>
            <w:r>
              <w:t>N/A</w:t>
            </w:r>
          </w:p>
        </w:tc>
      </w:tr>
      <w:tr w:rsidR="006C2EA1" w14:paraId="2EE1DA48" w14:textId="77777777" w:rsidTr="726B3A4F">
        <w:trPr>
          <w:trHeight w:val="300"/>
        </w:trPr>
        <w:tc>
          <w:tcPr>
            <w:tcW w:w="3775" w:type="dxa"/>
          </w:tcPr>
          <w:p w14:paraId="2BFFFCD3" w14:textId="77777777" w:rsidR="006C2EA1" w:rsidRDefault="006C2EA1">
            <w:r>
              <w:t>Total</w:t>
            </w:r>
          </w:p>
        </w:tc>
        <w:tc>
          <w:tcPr>
            <w:tcW w:w="1800" w:type="dxa"/>
          </w:tcPr>
          <w:p w14:paraId="1692E9F8" w14:textId="3D56E1E9" w:rsidR="006C2EA1" w:rsidRDefault="5267CC73" w:rsidP="00056574">
            <w:pPr>
              <w:jc w:val="center"/>
            </w:pPr>
            <w:r>
              <w:t>1</w:t>
            </w:r>
          </w:p>
        </w:tc>
        <w:tc>
          <w:tcPr>
            <w:tcW w:w="1980" w:type="dxa"/>
          </w:tcPr>
          <w:p w14:paraId="1D26953B" w14:textId="19597D60" w:rsidR="006C2EA1" w:rsidRDefault="375A7DA2" w:rsidP="07917C9D">
            <w:pPr>
              <w:jc w:val="center"/>
            </w:pPr>
            <w:r>
              <w:t>62</w:t>
            </w:r>
          </w:p>
        </w:tc>
        <w:tc>
          <w:tcPr>
            <w:tcW w:w="1795" w:type="dxa"/>
          </w:tcPr>
          <w:p w14:paraId="6C37AC82" w14:textId="7C1B12AB" w:rsidR="006C2EA1" w:rsidRDefault="375A7DA2" w:rsidP="07917C9D">
            <w:pPr>
              <w:jc w:val="center"/>
            </w:pPr>
            <w:r>
              <w:t>9</w:t>
            </w:r>
          </w:p>
        </w:tc>
      </w:tr>
    </w:tbl>
    <w:p w14:paraId="297FDB18" w14:textId="74F51532" w:rsidR="006C2EA1" w:rsidRPr="006C2EA1" w:rsidRDefault="006C2EA1" w:rsidP="006C2EA1">
      <w:r>
        <w:t>Source:</w:t>
      </w:r>
      <w:r w:rsidR="00A34B39">
        <w:t xml:space="preserve"> </w:t>
      </w:r>
      <w:r>
        <w:t>IDIS Report PR23 – CDBG Summary of Accomplishments; IDIS Report PR23 – HOME Summary of Accomplishments; IDIS Report PR103 – HTF Program and Beneficiary Characteristics for Completed Units</w:t>
      </w:r>
      <w:r w:rsidR="6E832367">
        <w:t>; PR104 – HTF High Priority Performance Goals</w:t>
      </w:r>
    </w:p>
    <w:p w14:paraId="579ECC71" w14:textId="77777777" w:rsidR="006C2EA1" w:rsidRDefault="006C2EA1" w:rsidP="006C2EA1">
      <w:pPr>
        <w:pStyle w:val="Heading3"/>
      </w:pPr>
      <w:bookmarkStart w:id="58" w:name="_Toc192853798"/>
      <w:bookmarkStart w:id="59" w:name="_Toc197417878"/>
      <w:r>
        <w:lastRenderedPageBreak/>
        <w:t>Narrative Information</w:t>
      </w:r>
      <w:bookmarkEnd w:id="58"/>
      <w:bookmarkEnd w:id="59"/>
    </w:p>
    <w:p w14:paraId="0215E558" w14:textId="77777777" w:rsidR="006C2EA1" w:rsidRDefault="006C2EA1" w:rsidP="006C2EA1">
      <w:r>
        <w:t xml:space="preserve">CPD resources are used to address the needs of individuals who are homeless or at risk of homelessness, extremely low-income seniors and </w:t>
      </w:r>
      <w:proofErr w:type="gramStart"/>
      <w:r>
        <w:t>persons</w:t>
      </w:r>
      <w:proofErr w:type="gramEnd"/>
      <w:r>
        <w:t xml:space="preserve"> with disabilities, and households who are rent-burdened or live in substandard housing. Commerce encourages all applicants to develop affordable housing that addresses the needs of their community’s most vulnerable families and individuals; however, Commerce does not mandate the types or locations of projects that are submitted. Commerce accepts applications from all eligible entities working to meet the highest and most critical housing needs in local communities. Projects awarded are detailed in Table CR-3. All awards will address the highest and most critical housing needs of families and individuals in Montana.  </w:t>
      </w:r>
    </w:p>
    <w:p w14:paraId="1D0C0FBA" w14:textId="77777777" w:rsidR="006C2EA1" w:rsidRDefault="006C2EA1" w:rsidP="006C2EA1"/>
    <w:p w14:paraId="72C4133C" w14:textId="19536BE8" w:rsidR="006C2EA1" w:rsidRDefault="43C03E02" w:rsidP="006C2EA1">
      <w:r>
        <w:t>Table 13 reports the number of households served by CDBG, HOME, and HTF housing activities. CDBG</w:t>
      </w:r>
      <w:r w:rsidR="4EE516B9">
        <w:t>-Housing</w:t>
      </w:r>
      <w:r>
        <w:t xml:space="preserve"> assisted </w:t>
      </w:r>
      <w:r w:rsidR="603BAC30">
        <w:t>one</w:t>
      </w:r>
      <w:r>
        <w:t xml:space="preserve"> extremely low-income homeowner</w:t>
      </w:r>
      <w:r w:rsidR="78635F69">
        <w:t xml:space="preserve"> with rehabilitation that was completed during Plan Year 5</w:t>
      </w:r>
      <w:r>
        <w:t xml:space="preserve">. HOME assisted </w:t>
      </w:r>
      <w:r w:rsidR="0C487CF0">
        <w:t>14</w:t>
      </w:r>
      <w:r>
        <w:t xml:space="preserve"> extremely low-income households who were renters</w:t>
      </w:r>
      <w:r w:rsidR="09F48784">
        <w:t xml:space="preserve">; </w:t>
      </w:r>
      <w:r w:rsidR="222CCCC3">
        <w:t>4 very low-income homebuyers</w:t>
      </w:r>
      <w:r w:rsidR="24A49DA4">
        <w:t>;</w:t>
      </w:r>
      <w:r w:rsidR="222CCCC3">
        <w:t xml:space="preserve"> </w:t>
      </w:r>
      <w:r w:rsidR="09F48784">
        <w:t xml:space="preserve">25 </w:t>
      </w:r>
      <w:r w:rsidR="15EE814C">
        <w:t xml:space="preserve">very low-income </w:t>
      </w:r>
      <w:proofErr w:type="gramStart"/>
      <w:r w:rsidR="09F48784">
        <w:t>renter</w:t>
      </w:r>
      <w:proofErr w:type="gramEnd"/>
      <w:r w:rsidR="09F48784">
        <w:t xml:space="preserve"> households; and 9 renter</w:t>
      </w:r>
      <w:r w:rsidR="551964B2">
        <w:t xml:space="preserve"> household</w:t>
      </w:r>
      <w:r w:rsidR="09F48784">
        <w:t xml:space="preserve">s and 10 homebuyers </w:t>
      </w:r>
      <w:r w:rsidR="22CDC368">
        <w:t xml:space="preserve">with </w:t>
      </w:r>
      <w:r>
        <w:t>low</w:t>
      </w:r>
      <w:r w:rsidR="5B4FF96B">
        <w:t xml:space="preserve"> </w:t>
      </w:r>
      <w:r>
        <w:t>income</w:t>
      </w:r>
      <w:r w:rsidR="48DA9960">
        <w:t>s</w:t>
      </w:r>
      <w:r>
        <w:t xml:space="preserve">. Of the </w:t>
      </w:r>
      <w:r w:rsidR="6C67B538">
        <w:t>14</w:t>
      </w:r>
      <w:r>
        <w:t xml:space="preserve"> homebuyers assisted, </w:t>
      </w:r>
      <w:r w:rsidR="451AD32B">
        <w:t>four</w:t>
      </w:r>
      <w:r>
        <w:t xml:space="preserve"> households had incomes below 50% AMI, </w:t>
      </w:r>
      <w:r w:rsidR="451AD32B">
        <w:t>three</w:t>
      </w:r>
      <w:r>
        <w:t xml:space="preserve"> with incomes between 51% and 60%, and the remaining </w:t>
      </w:r>
      <w:r w:rsidR="451AD32B">
        <w:t>seven</w:t>
      </w:r>
      <w:r>
        <w:t xml:space="preserve"> had incomes between 61% and 80%. HTF assisted </w:t>
      </w:r>
      <w:r w:rsidR="451AD32B">
        <w:t>nine</w:t>
      </w:r>
      <w:r>
        <w:t xml:space="preserve"> extremely low-income </w:t>
      </w:r>
      <w:r w:rsidR="3B1E5459">
        <w:t xml:space="preserve">senior </w:t>
      </w:r>
      <w:r>
        <w:t xml:space="preserve">households </w:t>
      </w:r>
      <w:r w:rsidR="4378647F">
        <w:t xml:space="preserve">in the one </w:t>
      </w:r>
      <w:r>
        <w:t>rental rehabilitation project</w:t>
      </w:r>
      <w:r w:rsidR="0DDC1289">
        <w:t xml:space="preserve"> that was completed during Plan Year 5</w:t>
      </w:r>
      <w:r>
        <w:t xml:space="preserve">. </w:t>
      </w:r>
      <w:r w:rsidR="06ED3A09">
        <w:t>Of</w:t>
      </w:r>
      <w:r>
        <w:t xml:space="preserve"> those </w:t>
      </w:r>
      <w:r w:rsidR="451AD32B">
        <w:t>nine</w:t>
      </w:r>
      <w:r>
        <w:t xml:space="preserve">, </w:t>
      </w:r>
      <w:r w:rsidR="2B95ED10">
        <w:t>none</w:t>
      </w:r>
      <w:r>
        <w:t xml:space="preserve"> were households living with disabilities and </w:t>
      </w:r>
      <w:r w:rsidR="16D19768">
        <w:t>none</w:t>
      </w:r>
      <w:r>
        <w:t xml:space="preserve"> were experiencing chronic homelessness.</w:t>
      </w:r>
    </w:p>
    <w:p w14:paraId="6722CC45" w14:textId="77777777" w:rsidR="006C2EA1" w:rsidRDefault="006C2EA1" w:rsidP="00774055">
      <w:pPr>
        <w:pStyle w:val="Heading2"/>
      </w:pPr>
      <w:bookmarkStart w:id="60" w:name="_Toc192853799"/>
      <w:bookmarkStart w:id="61" w:name="_Toc197417879"/>
      <w:r>
        <w:t>CR-25 – Homeless and Other Special Needs 91.220(d, e); 91.320(d, e); 91.520(c)</w:t>
      </w:r>
      <w:bookmarkEnd w:id="60"/>
      <w:bookmarkEnd w:id="61"/>
    </w:p>
    <w:p w14:paraId="3D036D6D" w14:textId="77777777" w:rsidR="006C2EA1" w:rsidRDefault="006C2EA1" w:rsidP="006C2EA1">
      <w:pPr>
        <w:rPr>
          <w:i/>
          <w:iCs/>
          <w:color w:val="3A7AB2" w:themeColor="text2"/>
        </w:rPr>
      </w:pPr>
      <w:r w:rsidRPr="006E195D">
        <w:rPr>
          <w:i/>
          <w:iCs/>
          <w:color w:val="3A7AB2" w:themeColor="text2"/>
        </w:rPr>
        <w:t>Evaluate the jurisdiction’s progress in meeting its specific objectives for reducing and ending homelessness through:</w:t>
      </w:r>
    </w:p>
    <w:p w14:paraId="4789B9D3" w14:textId="77777777" w:rsidR="006C2EA1" w:rsidRPr="006E195D" w:rsidRDefault="006C2EA1" w:rsidP="006C2EA1">
      <w:pPr>
        <w:rPr>
          <w:color w:val="3A7AB2" w:themeColor="text2"/>
        </w:rPr>
      </w:pPr>
    </w:p>
    <w:p w14:paraId="09AABB95" w14:textId="77777777" w:rsidR="006C2EA1" w:rsidRPr="00EB297C" w:rsidRDefault="006C2EA1" w:rsidP="006C2EA1">
      <w:pPr>
        <w:pStyle w:val="Subtitle"/>
        <w:rPr>
          <w:rStyle w:val="Strong"/>
          <w:b w:val="0"/>
          <w:bCs w:val="0"/>
        </w:rPr>
      </w:pPr>
      <w:r w:rsidRPr="00EB297C">
        <w:rPr>
          <w:rStyle w:val="Strong"/>
          <w:b w:val="0"/>
          <w:bCs w:val="0"/>
        </w:rPr>
        <w:lastRenderedPageBreak/>
        <w:t xml:space="preserve">Reaching out to homeless </w:t>
      </w:r>
      <w:proofErr w:type="gramStart"/>
      <w:r w:rsidRPr="00EB297C">
        <w:rPr>
          <w:rStyle w:val="Strong"/>
          <w:b w:val="0"/>
          <w:bCs w:val="0"/>
        </w:rPr>
        <w:t>persons</w:t>
      </w:r>
      <w:proofErr w:type="gramEnd"/>
      <w:r w:rsidRPr="00EB297C">
        <w:rPr>
          <w:rStyle w:val="Strong"/>
          <w:b w:val="0"/>
          <w:bCs w:val="0"/>
        </w:rPr>
        <w:t xml:space="preserve"> (especially unsheltered </w:t>
      </w:r>
      <w:proofErr w:type="gramStart"/>
      <w:r w:rsidRPr="00EB297C">
        <w:rPr>
          <w:rStyle w:val="Strong"/>
          <w:b w:val="0"/>
          <w:bCs w:val="0"/>
        </w:rPr>
        <w:t>persons</w:t>
      </w:r>
      <w:proofErr w:type="gramEnd"/>
      <w:r w:rsidRPr="00EB297C">
        <w:rPr>
          <w:rStyle w:val="Strong"/>
          <w:b w:val="0"/>
          <w:bCs w:val="0"/>
        </w:rPr>
        <w:t>) and assessing their individual needs</w:t>
      </w:r>
    </w:p>
    <w:p w14:paraId="75EAF421" w14:textId="18C6ED43" w:rsidR="006C2EA1" w:rsidRDefault="006C2EA1" w:rsidP="006C2EA1">
      <w:r>
        <w:t>DPHHS coordinates and aligns its goals for ESG with the efforts of the M</w:t>
      </w:r>
      <w:r w:rsidR="001D1784">
        <w:t xml:space="preserve">ontana </w:t>
      </w:r>
      <w:r>
        <w:t>C</w:t>
      </w:r>
      <w:r w:rsidR="001D1784">
        <w:t xml:space="preserve">ontinuum </w:t>
      </w:r>
      <w:r>
        <w:t>o</w:t>
      </w:r>
      <w:r w:rsidR="001D1784">
        <w:t xml:space="preserve">f </w:t>
      </w:r>
      <w:r>
        <w:t>C</w:t>
      </w:r>
      <w:r w:rsidR="001D1784">
        <w:t>are</w:t>
      </w:r>
      <w:r>
        <w:t xml:space="preserve">. The continued role of the statewide continuum of care is critical in meeting the needs of the homeless population in Montana. </w:t>
      </w:r>
    </w:p>
    <w:p w14:paraId="51A48E3F" w14:textId="77777777" w:rsidR="006C2EA1" w:rsidRDefault="006C2EA1" w:rsidP="006C2EA1"/>
    <w:p w14:paraId="12E89C8E" w14:textId="58B19DC7" w:rsidR="006C2EA1" w:rsidRDefault="006C2EA1" w:rsidP="006C2EA1">
      <w:r>
        <w:t xml:space="preserve">While </w:t>
      </w:r>
      <w:proofErr w:type="spellStart"/>
      <w:r>
        <w:t>MTCoC</w:t>
      </w:r>
      <w:proofErr w:type="spellEnd"/>
      <w:r>
        <w:t xml:space="preserve"> strives to meld and leverage programs and resources at the federal and state level, it also strives to assure homeless persons can access these programs through effective coordinated entry, case management</w:t>
      </w:r>
      <w:r w:rsidR="76DB9D26">
        <w:t>,</w:t>
      </w:r>
      <w:r>
        <w:t xml:space="preserve"> and service delivery at the local level. It does so by encouraging strong community continuum of care organizations that bring all providers of homeless services together to identify needs, close gaps, coordinate client services across all programs, and identify new and innovative approaches to eradicating homeless conditions.  </w:t>
      </w:r>
    </w:p>
    <w:p w14:paraId="00CAB77A" w14:textId="77777777" w:rsidR="006C2EA1" w:rsidRDefault="006C2EA1" w:rsidP="006C2EA1"/>
    <w:p w14:paraId="7BED6629" w14:textId="2ACE510E" w:rsidR="006C2EA1" w:rsidRDefault="006C2EA1" w:rsidP="006C2EA1">
      <w:r>
        <w:t xml:space="preserve">Outreach, especially to the unsheltered, is being met primarily through the outreach activities of the state’s emergency shelters, the Supportive Services for Veteran Families program which now operates statewide, local </w:t>
      </w:r>
      <w:r w:rsidR="770C42EA">
        <w:t>v</w:t>
      </w:r>
      <w:r>
        <w:t>eteran groups, faith-based programs</w:t>
      </w:r>
      <w:r w:rsidR="0AE550D0">
        <w:t>,</w:t>
      </w:r>
      <w:r>
        <w:t xml:space="preserve"> and the federally funded Project for Assistance in Transition from Homelessness programs (but only in Billings, Butte, and Missoula). Limited ESG funds are being used for street outreach activities in one community. Coordinated Entry Systems across the state provide for uniform intake and assessment using assessment tools and case conferencing to score vulnerability levels and prioritize those most in need </w:t>
      </w:r>
      <w:proofErr w:type="gramStart"/>
      <w:r>
        <w:t>for</w:t>
      </w:r>
      <w:proofErr w:type="gramEnd"/>
      <w:r>
        <w:t xml:space="preserve"> available housing opportunities.</w:t>
      </w:r>
    </w:p>
    <w:p w14:paraId="5D751E7E" w14:textId="77777777" w:rsidR="006C2EA1" w:rsidRDefault="006C2EA1" w:rsidP="006C2EA1"/>
    <w:p w14:paraId="711FA6DB" w14:textId="2D1BF0C7" w:rsidR="006C2EA1" w:rsidRPr="00EB297C" w:rsidRDefault="006C2EA1" w:rsidP="006C2EA1">
      <w:pPr>
        <w:pStyle w:val="Subtitle"/>
        <w:rPr>
          <w:rStyle w:val="Strong"/>
          <w:b w:val="0"/>
          <w:bCs w:val="0"/>
        </w:rPr>
      </w:pPr>
      <w:r w:rsidRPr="00EB297C">
        <w:rPr>
          <w:rStyle w:val="Strong"/>
          <w:b w:val="0"/>
          <w:bCs w:val="0"/>
        </w:rPr>
        <w:t xml:space="preserve">Addressing the emergency shelter and transitional housing needs for homeless </w:t>
      </w:r>
      <w:proofErr w:type="gramStart"/>
      <w:r w:rsidRPr="00EB297C">
        <w:rPr>
          <w:rStyle w:val="Strong"/>
          <w:b w:val="0"/>
          <w:bCs w:val="0"/>
        </w:rPr>
        <w:t>persons</w:t>
      </w:r>
      <w:proofErr w:type="gramEnd"/>
      <w:r w:rsidR="00DE44B2">
        <w:rPr>
          <w:rStyle w:val="Strong"/>
          <w:b w:val="0"/>
          <w:bCs w:val="0"/>
        </w:rPr>
        <w:t>.</w:t>
      </w:r>
    </w:p>
    <w:p w14:paraId="4CD11FE6" w14:textId="38DB00A8" w:rsidR="43C03E02" w:rsidRPr="00F90F55" w:rsidRDefault="4650569D" w:rsidP="78506473">
      <w:pPr>
        <w:rPr>
          <w:rFonts w:eastAsia="Helvetica" w:cs="Helvetica"/>
        </w:rPr>
      </w:pPr>
      <w:r w:rsidRPr="00F90F55">
        <w:rPr>
          <w:rFonts w:eastAsia="Helvetica" w:cs="Helvetica"/>
          <w:b/>
          <w:bCs/>
        </w:rPr>
        <w:t>Emergency Shelter:</w:t>
      </w:r>
      <w:r w:rsidRPr="00F90F55">
        <w:rPr>
          <w:rFonts w:eastAsia="Helvetica" w:cs="Helvetica"/>
        </w:rPr>
        <w:t xml:space="preserve"> ESG funds were used to assist 1 emergency shelter. A total of 771 individuals in 749</w:t>
      </w:r>
      <w:r w:rsidR="00DB6EE9" w:rsidRPr="00F90F55">
        <w:rPr>
          <w:rFonts w:eastAsia="Helvetica" w:cs="Helvetica"/>
        </w:rPr>
        <w:t xml:space="preserve"> </w:t>
      </w:r>
      <w:r w:rsidRPr="00F90F55">
        <w:rPr>
          <w:rFonts w:eastAsia="Helvetica" w:cs="Helvetica"/>
        </w:rPr>
        <w:t xml:space="preserve">households were assisted. Emergency shelters continue to need </w:t>
      </w:r>
      <w:r w:rsidRPr="00F90F55">
        <w:rPr>
          <w:rFonts w:eastAsia="Helvetica" w:cs="Helvetica"/>
        </w:rPr>
        <w:lastRenderedPageBreak/>
        <w:t>support. As funding levels return to pre-COVID levels, ESG will not be able to support them at the same level it has in the past.</w:t>
      </w:r>
    </w:p>
    <w:p w14:paraId="4E5F4E7D" w14:textId="77777777" w:rsidR="006C2EA1" w:rsidRPr="00D6452F" w:rsidRDefault="006C2EA1" w:rsidP="006C2EA1">
      <w:pPr>
        <w:rPr>
          <w:rStyle w:val="Strong"/>
          <w:b w:val="0"/>
          <w:bCs w:val="0"/>
        </w:rPr>
      </w:pPr>
    </w:p>
    <w:p w14:paraId="3952F9DC" w14:textId="7EE44C10" w:rsidR="006C2EA1" w:rsidRPr="00D6452F" w:rsidRDefault="006C2EA1" w:rsidP="006C2EA1">
      <w:pPr>
        <w:rPr>
          <w:rStyle w:val="Strong"/>
          <w:b w:val="0"/>
          <w:bCs w:val="0"/>
        </w:rPr>
      </w:pPr>
      <w:r w:rsidRPr="160627A6">
        <w:rPr>
          <w:rStyle w:val="Strong"/>
          <w:b w:val="0"/>
          <w:bCs w:val="0"/>
        </w:rPr>
        <w:t xml:space="preserve">HOME-ARP resources are being used to develop non-congregate shelters, in addition to permanent supportive housing. Furthermore, Emergency Shelter Facilities Grant resources provided by the State of Montana are being used in </w:t>
      </w:r>
      <w:r w:rsidR="001D1784" w:rsidRPr="160627A6">
        <w:rPr>
          <w:rStyle w:val="Strong"/>
          <w:b w:val="0"/>
          <w:bCs w:val="0"/>
        </w:rPr>
        <w:t>seven</w:t>
      </w:r>
      <w:r w:rsidRPr="160627A6">
        <w:rPr>
          <w:rStyle w:val="Strong"/>
          <w:b w:val="0"/>
          <w:bCs w:val="0"/>
        </w:rPr>
        <w:t xml:space="preserve"> Montana counties to develop or rehabilitate congregate and non-congregate emergency shelter facilities. </w:t>
      </w:r>
    </w:p>
    <w:p w14:paraId="3F484EB4" w14:textId="77777777" w:rsidR="006C2EA1" w:rsidRPr="00D6452F" w:rsidRDefault="006C2EA1" w:rsidP="006C2EA1">
      <w:pPr>
        <w:rPr>
          <w:rStyle w:val="Strong"/>
          <w:b w:val="0"/>
          <w:bCs w:val="0"/>
        </w:rPr>
      </w:pPr>
    </w:p>
    <w:p w14:paraId="54002ACD" w14:textId="77777777" w:rsidR="006C2EA1" w:rsidRDefault="006C2EA1" w:rsidP="006C2EA1">
      <w:pPr>
        <w:rPr>
          <w:rStyle w:val="Strong"/>
          <w:b w:val="0"/>
          <w:bCs w:val="0"/>
        </w:rPr>
      </w:pPr>
      <w:r w:rsidRPr="00D6452F">
        <w:rPr>
          <w:rStyle w:val="Strong"/>
        </w:rPr>
        <w:t>Transitional Housing</w:t>
      </w:r>
      <w:r w:rsidRPr="00D6452F">
        <w:rPr>
          <w:rStyle w:val="Strong"/>
          <w:b w:val="0"/>
          <w:bCs w:val="0"/>
        </w:rPr>
        <w:t>: ESG is not used to support transitional housing. The P</w:t>
      </w:r>
      <w:r>
        <w:rPr>
          <w:rStyle w:val="Strong"/>
          <w:b w:val="0"/>
          <w:bCs w:val="0"/>
        </w:rPr>
        <w:t>oint-In-Time</w:t>
      </w:r>
      <w:r w:rsidRPr="00D6452F">
        <w:rPr>
          <w:rStyle w:val="Strong"/>
          <w:b w:val="0"/>
          <w:bCs w:val="0"/>
        </w:rPr>
        <w:t xml:space="preserve"> counted individuals sheltered in transitional housing.</w:t>
      </w:r>
    </w:p>
    <w:p w14:paraId="2576EB64" w14:textId="77777777" w:rsidR="006C2EA1" w:rsidRDefault="006C2EA1" w:rsidP="006C2EA1">
      <w:pPr>
        <w:rPr>
          <w:rStyle w:val="Strong"/>
          <w:b w:val="0"/>
          <w:bCs w:val="0"/>
        </w:rPr>
      </w:pPr>
    </w:p>
    <w:p w14:paraId="5E312AE7" w14:textId="77777777" w:rsidR="006C2EA1" w:rsidRPr="00EB297C" w:rsidRDefault="006C2EA1" w:rsidP="006C2EA1">
      <w:pPr>
        <w:pStyle w:val="Subtitle"/>
        <w:rPr>
          <w:rStyle w:val="Strong"/>
          <w:b w:val="0"/>
          <w:bCs w:val="0"/>
        </w:rPr>
      </w:pPr>
      <w:r w:rsidRPr="00EB297C">
        <w:rPr>
          <w:rStyle w:val="Strong"/>
          <w:b w:val="0"/>
          <w:bCs w:val="0"/>
        </w:rPr>
        <w:t xml:space="preserve">Helping low-income individuals and families avoid becoming homeless, especially extremely low-income individuals and families and those who are: likely to become homeless after being discharged from publicly funded institutions and systems of care (such as health care facilities, mental health facilities, foster care and other youth facilities, and corrections programs and institutions); and, receiving assistance from public or private agencies that address housing, health, social services, employment, education, or youth needs. </w:t>
      </w:r>
    </w:p>
    <w:p w14:paraId="1F47B603" w14:textId="01EB8B07" w:rsidR="006C2EA1" w:rsidRPr="00DB6EE9" w:rsidRDefault="43C03E02" w:rsidP="726B3A4F">
      <w:pPr>
        <w:rPr>
          <w:rStyle w:val="Strong"/>
          <w:b w:val="0"/>
        </w:rPr>
      </w:pPr>
      <w:r w:rsidRPr="00DB6EE9">
        <w:rPr>
          <w:rStyle w:val="Strong"/>
          <w:b w:val="0"/>
        </w:rPr>
        <w:t xml:space="preserve">ESG funds are used for homelessness prevention activities. In Plan Year 5, </w:t>
      </w:r>
      <w:r w:rsidR="13D9910E" w:rsidRPr="00DB6EE9">
        <w:rPr>
          <w:rStyle w:val="Strong"/>
          <w:b w:val="0"/>
          <w:bCs w:val="0"/>
        </w:rPr>
        <w:t>324</w:t>
      </w:r>
      <w:r w:rsidRPr="00DB6EE9">
        <w:rPr>
          <w:rStyle w:val="Strong"/>
          <w:b w:val="0"/>
        </w:rPr>
        <w:t xml:space="preserve"> individuals were served with these funds.</w:t>
      </w:r>
      <w:r w:rsidRPr="726B3A4F">
        <w:rPr>
          <w:rStyle w:val="Strong"/>
          <w:b w:val="0"/>
          <w:bCs w:val="0"/>
        </w:rPr>
        <w:t xml:space="preserve"> </w:t>
      </w:r>
    </w:p>
    <w:p w14:paraId="1D1E5F9E" w14:textId="77777777" w:rsidR="006C2EA1" w:rsidRDefault="006C2EA1" w:rsidP="006C2EA1">
      <w:pPr>
        <w:rPr>
          <w:rStyle w:val="Strong"/>
          <w:b w:val="0"/>
          <w:bCs w:val="0"/>
        </w:rPr>
      </w:pPr>
    </w:p>
    <w:p w14:paraId="3146F1AA" w14:textId="7B5EAA02" w:rsidR="006C2EA1" w:rsidRPr="00352255" w:rsidRDefault="006C2EA1" w:rsidP="006C2EA1">
      <w:pPr>
        <w:rPr>
          <w:rStyle w:val="Strong"/>
          <w:b w:val="0"/>
          <w:bCs w:val="0"/>
        </w:rPr>
      </w:pPr>
      <w:r w:rsidRPr="00352255">
        <w:rPr>
          <w:rStyle w:val="Strong"/>
          <w:b w:val="0"/>
          <w:bCs w:val="0"/>
        </w:rPr>
        <w:t xml:space="preserve">All the </w:t>
      </w:r>
      <w:r w:rsidR="001D1784">
        <w:rPr>
          <w:rStyle w:val="Strong"/>
          <w:b w:val="0"/>
          <w:bCs w:val="0"/>
        </w:rPr>
        <w:t xml:space="preserve">ESG-funded </w:t>
      </w:r>
      <w:r w:rsidRPr="00352255">
        <w:rPr>
          <w:rStyle w:val="Strong"/>
          <w:b w:val="0"/>
          <w:bCs w:val="0"/>
        </w:rPr>
        <w:t xml:space="preserve">housing programs are required to provide case management and assist clients in accessing cash benefits from mainstream programs, </w:t>
      </w:r>
      <w:proofErr w:type="gramStart"/>
      <w:r w:rsidRPr="00352255">
        <w:rPr>
          <w:rStyle w:val="Strong"/>
          <w:b w:val="0"/>
          <w:bCs w:val="0"/>
        </w:rPr>
        <w:t>including:</w:t>
      </w:r>
      <w:proofErr w:type="gramEnd"/>
      <w:r w:rsidRPr="00352255">
        <w:rPr>
          <w:rStyle w:val="Strong"/>
          <w:b w:val="0"/>
          <w:bCs w:val="0"/>
        </w:rPr>
        <w:t xml:space="preserve"> Supplemental Security Income, Social Security Disability Insurance, Veterans Disability, TANF, retirement and pensions or child support. These programs also assist clients to access non-cash mainstream benefits from Medicaid, Medicare, state children’s health insurance, WIC, VA medical services, TANF childcare, temporary rental assistance, and Section 8 or other public rental assistance. </w:t>
      </w:r>
    </w:p>
    <w:p w14:paraId="09B1C241" w14:textId="77777777" w:rsidR="006C2EA1" w:rsidRPr="00352255" w:rsidRDefault="006C2EA1" w:rsidP="006C2EA1">
      <w:pPr>
        <w:rPr>
          <w:rStyle w:val="Strong"/>
          <w:b w:val="0"/>
          <w:bCs w:val="0"/>
        </w:rPr>
      </w:pPr>
    </w:p>
    <w:p w14:paraId="0375F3A3" w14:textId="77777777" w:rsidR="006C2EA1" w:rsidRPr="00352255" w:rsidRDefault="006C2EA1" w:rsidP="006C2EA1">
      <w:pPr>
        <w:rPr>
          <w:rStyle w:val="Strong"/>
          <w:b w:val="0"/>
          <w:bCs w:val="0"/>
        </w:rPr>
      </w:pPr>
      <w:r w:rsidRPr="00352255">
        <w:rPr>
          <w:rStyle w:val="Strong"/>
          <w:b w:val="0"/>
          <w:bCs w:val="0"/>
        </w:rPr>
        <w:t xml:space="preserve">There are many vital programs providing other services to the homeless, such as: </w:t>
      </w:r>
    </w:p>
    <w:p w14:paraId="5F105448" w14:textId="77777777" w:rsidR="006C2EA1" w:rsidRDefault="006C2EA1" w:rsidP="006C2EA1">
      <w:pPr>
        <w:pStyle w:val="ListParagraph"/>
        <w:ind w:left="720" w:right="-16"/>
        <w:rPr>
          <w:rStyle w:val="Strong"/>
          <w:b w:val="0"/>
          <w:bCs w:val="0"/>
        </w:rPr>
      </w:pPr>
      <w:r w:rsidRPr="00352255">
        <w:rPr>
          <w:rStyle w:val="Strong"/>
          <w:b w:val="0"/>
          <w:bCs w:val="0"/>
        </w:rPr>
        <w:t xml:space="preserve">Health Care for the Homeless is a federally funded Health Resources and Services Administration program that provides temporary medical services to homeless individuals and families. There are two clinics in Billings and Missoula and six satellite service sites in Billings, Butte, and Helena. </w:t>
      </w:r>
    </w:p>
    <w:p w14:paraId="107E4479" w14:textId="77777777" w:rsidR="006C2EA1" w:rsidRDefault="006C2EA1" w:rsidP="006C2EA1">
      <w:pPr>
        <w:pStyle w:val="ListParagraph"/>
        <w:ind w:left="720" w:right="-16"/>
        <w:rPr>
          <w:rStyle w:val="Strong"/>
          <w:b w:val="0"/>
          <w:bCs w:val="0"/>
        </w:rPr>
      </w:pPr>
      <w:r w:rsidRPr="00352255">
        <w:rPr>
          <w:rStyle w:val="Strong"/>
          <w:b w:val="0"/>
          <w:bCs w:val="0"/>
        </w:rPr>
        <w:t xml:space="preserve">The PATH program coordinates the SSI/SSDI Outreach, Access and Recovery training which helps all homeless case managers successfully assist homeless clients apply for SSI and SSDI assistance. </w:t>
      </w:r>
    </w:p>
    <w:p w14:paraId="5715822A" w14:textId="77777777" w:rsidR="006C2EA1" w:rsidRDefault="006C2EA1" w:rsidP="006C2EA1">
      <w:pPr>
        <w:pStyle w:val="ListParagraph"/>
        <w:ind w:left="720" w:right="-16"/>
        <w:rPr>
          <w:rStyle w:val="Strong"/>
          <w:b w:val="0"/>
          <w:bCs w:val="0"/>
        </w:rPr>
      </w:pPr>
      <w:r w:rsidRPr="2558688E">
        <w:rPr>
          <w:rStyle w:val="Strong"/>
          <w:b w:val="0"/>
          <w:bCs w:val="0"/>
        </w:rPr>
        <w:t xml:space="preserve">Volunteers of America, Billings, is a recent recipient of a Veterans Administration’s Supportive Services for Homeless Veteran Families grant which provides services and some rental assistance to veteran households in the Billings area. </w:t>
      </w:r>
    </w:p>
    <w:p w14:paraId="6F2F658A" w14:textId="77777777" w:rsidR="006C2EA1" w:rsidRDefault="006C2EA1" w:rsidP="006C2EA1">
      <w:pPr>
        <w:pStyle w:val="ListParagraph"/>
        <w:ind w:left="720" w:right="-16"/>
        <w:rPr>
          <w:rStyle w:val="Strong"/>
          <w:b w:val="0"/>
          <w:bCs w:val="0"/>
        </w:rPr>
      </w:pPr>
      <w:r w:rsidRPr="00352255">
        <w:rPr>
          <w:rStyle w:val="Strong"/>
          <w:b w:val="0"/>
          <w:bCs w:val="0"/>
        </w:rPr>
        <w:t xml:space="preserve">The 10 HRDCs provide a statewide network of no-wrong-door accessibility to homeless assistance, including short-term rental assistance, emergency shelter, food banks, and referral assistance to a myriad of other programs. </w:t>
      </w:r>
    </w:p>
    <w:p w14:paraId="085748A3" w14:textId="77777777" w:rsidR="006C2EA1" w:rsidRPr="00352255" w:rsidRDefault="006C2EA1" w:rsidP="006C2EA1">
      <w:pPr>
        <w:pStyle w:val="ListParagraph"/>
        <w:ind w:left="720" w:right="-16"/>
        <w:rPr>
          <w:rStyle w:val="Strong"/>
          <w:b w:val="0"/>
          <w:bCs w:val="0"/>
        </w:rPr>
      </w:pPr>
      <w:r w:rsidRPr="2558688E">
        <w:rPr>
          <w:rStyle w:val="Strong"/>
          <w:b w:val="0"/>
          <w:bCs w:val="0"/>
        </w:rPr>
        <w:t xml:space="preserve">Montana Housing Stability Services Program is a partnership with the Montana Department of Public Health &amp; Human Services and the Montana Emergency Rental Assistance Program in the Department of Commerce. The HSS Program assists individuals with developing a housing plan to find and/or keep housing. This includes making connections </w:t>
      </w:r>
      <w:proofErr w:type="gramStart"/>
      <w:r w:rsidRPr="2558688E">
        <w:rPr>
          <w:rStyle w:val="Strong"/>
          <w:b w:val="0"/>
          <w:bCs w:val="0"/>
        </w:rPr>
        <w:t>to</w:t>
      </w:r>
      <w:proofErr w:type="gramEnd"/>
      <w:r w:rsidRPr="2558688E">
        <w:rPr>
          <w:rStyle w:val="Strong"/>
          <w:b w:val="0"/>
          <w:bCs w:val="0"/>
        </w:rPr>
        <w:t xml:space="preserve"> other supportive services that an individual might need to live successfully in the community. </w:t>
      </w:r>
    </w:p>
    <w:p w14:paraId="178A3F1A" w14:textId="77777777" w:rsidR="006C2EA1" w:rsidRPr="00352255" w:rsidRDefault="006C2EA1" w:rsidP="006C2EA1">
      <w:pPr>
        <w:rPr>
          <w:rStyle w:val="Strong"/>
          <w:b w:val="0"/>
          <w:bCs w:val="0"/>
        </w:rPr>
      </w:pPr>
    </w:p>
    <w:p w14:paraId="2DA39087" w14:textId="441AEEC6" w:rsidR="006C2EA1" w:rsidRPr="00352255" w:rsidRDefault="006C2EA1" w:rsidP="006C2EA1">
      <w:pPr>
        <w:rPr>
          <w:rStyle w:val="Strong"/>
          <w:b w:val="0"/>
          <w:bCs w:val="0"/>
        </w:rPr>
      </w:pPr>
      <w:r w:rsidRPr="2558688E">
        <w:rPr>
          <w:rStyle w:val="Strong"/>
          <w:b w:val="0"/>
          <w:bCs w:val="0"/>
        </w:rPr>
        <w:t xml:space="preserve">Discharged Persons from Public Institutions: Both the ESG and continuum of care Rapid Rehousing programs serve discharged </w:t>
      </w:r>
      <w:proofErr w:type="gramStart"/>
      <w:r w:rsidRPr="2558688E">
        <w:rPr>
          <w:rStyle w:val="Strong"/>
          <w:b w:val="0"/>
          <w:bCs w:val="0"/>
        </w:rPr>
        <w:t>persons</w:t>
      </w:r>
      <w:proofErr w:type="gramEnd"/>
      <w:r w:rsidRPr="2558688E">
        <w:rPr>
          <w:rStyle w:val="Strong"/>
          <w:b w:val="0"/>
          <w:bCs w:val="0"/>
        </w:rPr>
        <w:t xml:space="preserve">. The </w:t>
      </w:r>
      <w:proofErr w:type="spellStart"/>
      <w:r w:rsidRPr="2558688E">
        <w:rPr>
          <w:rStyle w:val="Strong"/>
          <w:b w:val="0"/>
          <w:bCs w:val="0"/>
        </w:rPr>
        <w:t>MTCoC</w:t>
      </w:r>
      <w:proofErr w:type="spellEnd"/>
      <w:r w:rsidRPr="2558688E">
        <w:rPr>
          <w:rStyle w:val="Strong"/>
          <w:b w:val="0"/>
          <w:bCs w:val="0"/>
        </w:rPr>
        <w:t xml:space="preserve"> does not specifically target funding toward discharged </w:t>
      </w:r>
      <w:proofErr w:type="gramStart"/>
      <w:r w:rsidRPr="2558688E">
        <w:rPr>
          <w:rStyle w:val="Strong"/>
          <w:b w:val="0"/>
          <w:bCs w:val="0"/>
        </w:rPr>
        <w:t>persons</w:t>
      </w:r>
      <w:proofErr w:type="gramEnd"/>
      <w:r w:rsidRPr="2558688E">
        <w:rPr>
          <w:rStyle w:val="Strong"/>
          <w:b w:val="0"/>
          <w:bCs w:val="0"/>
        </w:rPr>
        <w:t xml:space="preserve">, </w:t>
      </w:r>
      <w:r w:rsidR="03929BB1" w:rsidRPr="2558688E">
        <w:rPr>
          <w:rStyle w:val="Strong"/>
          <w:b w:val="0"/>
          <w:bCs w:val="0"/>
        </w:rPr>
        <w:t xml:space="preserve">but </w:t>
      </w:r>
      <w:r w:rsidRPr="2558688E">
        <w:rPr>
          <w:rStyle w:val="Strong"/>
          <w:b w:val="0"/>
          <w:bCs w:val="0"/>
        </w:rPr>
        <w:t xml:space="preserve">the ESG and continuum of care programs assist </w:t>
      </w:r>
      <w:proofErr w:type="gramStart"/>
      <w:r w:rsidRPr="2558688E">
        <w:rPr>
          <w:rStyle w:val="Strong"/>
          <w:b w:val="0"/>
          <w:bCs w:val="0"/>
        </w:rPr>
        <w:t>persons</w:t>
      </w:r>
      <w:proofErr w:type="gramEnd"/>
      <w:r w:rsidRPr="2558688E">
        <w:rPr>
          <w:rStyle w:val="Strong"/>
          <w:b w:val="0"/>
          <w:bCs w:val="0"/>
        </w:rPr>
        <w:t xml:space="preserve"> according to vulnerability assessments conducted during the Coordinated Entry System intake and assessment process. </w:t>
      </w:r>
    </w:p>
    <w:p w14:paraId="76EC5AD7" w14:textId="77777777" w:rsidR="006C2EA1" w:rsidRPr="00352255" w:rsidRDefault="006C2EA1" w:rsidP="006C2EA1">
      <w:pPr>
        <w:rPr>
          <w:rStyle w:val="Strong"/>
          <w:b w:val="0"/>
          <w:bCs w:val="0"/>
        </w:rPr>
      </w:pPr>
    </w:p>
    <w:p w14:paraId="6465D51A" w14:textId="77777777" w:rsidR="006C2EA1" w:rsidRPr="00352255" w:rsidRDefault="006C2EA1" w:rsidP="006C2EA1">
      <w:pPr>
        <w:rPr>
          <w:rStyle w:val="Strong"/>
          <w:b w:val="0"/>
          <w:bCs w:val="0"/>
        </w:rPr>
      </w:pPr>
      <w:r w:rsidRPr="2558688E">
        <w:rPr>
          <w:rStyle w:val="Strong"/>
          <w:b w:val="0"/>
          <w:bCs w:val="0"/>
        </w:rPr>
        <w:lastRenderedPageBreak/>
        <w:t xml:space="preserve">The Montana Department of Corrections works with incarcerated individuals to develop individualized plans for the offender reentry. Efforts include connecting offenders with potential housing leads, engaging landlords, onsite reviews of potential housing opportunities to identify safe and supportive environments and networking with other community resources. </w:t>
      </w:r>
    </w:p>
    <w:p w14:paraId="31AD2EF9" w14:textId="77777777" w:rsidR="006C2EA1" w:rsidRPr="00352255" w:rsidRDefault="006C2EA1" w:rsidP="006C2EA1">
      <w:pPr>
        <w:rPr>
          <w:rStyle w:val="Strong"/>
          <w:b w:val="0"/>
          <w:bCs w:val="0"/>
        </w:rPr>
      </w:pPr>
    </w:p>
    <w:p w14:paraId="5BEFC8D8" w14:textId="77777777" w:rsidR="006C2EA1" w:rsidRDefault="006C2EA1" w:rsidP="006C2EA1">
      <w:pPr>
        <w:rPr>
          <w:rStyle w:val="Strong"/>
          <w:b w:val="0"/>
          <w:bCs w:val="0"/>
        </w:rPr>
      </w:pPr>
      <w:r w:rsidRPr="2558688E">
        <w:rPr>
          <w:rStyle w:val="Strong"/>
          <w:b w:val="0"/>
          <w:bCs w:val="0"/>
        </w:rPr>
        <w:t xml:space="preserve">The Statewide Reentry Task Force reviews and compiles policy recommendations related to offender reentry. </w:t>
      </w:r>
    </w:p>
    <w:p w14:paraId="18F8DDC3" w14:textId="77777777" w:rsidR="006C2EA1" w:rsidRDefault="006C2EA1" w:rsidP="006C2EA1">
      <w:pPr>
        <w:rPr>
          <w:rStyle w:val="Strong"/>
          <w:b w:val="0"/>
          <w:bCs w:val="0"/>
        </w:rPr>
      </w:pPr>
    </w:p>
    <w:p w14:paraId="2061766E" w14:textId="0765E9DE" w:rsidR="00A043BC" w:rsidRDefault="006C2EA1" w:rsidP="006C2EA1">
      <w:pPr>
        <w:rPr>
          <w:rStyle w:val="SubtitleChar"/>
        </w:rPr>
      </w:pPr>
      <w:r w:rsidRPr="00EB297C">
        <w:rPr>
          <w:rStyle w:val="SubtitleChar"/>
        </w:rPr>
        <w:t>Helping homeless persons (especially chronically homeless individuals and families, families with children, veterans and their families, and unaccompanied youth) make the transition to permanent housing and independent living, including shortening the period of time that individuals and families experience homelessness, facilitating access for homeless individuals and families to affordable housing units, and preventing individuals and families who were recently homeless from becoming homeless again</w:t>
      </w:r>
      <w:r w:rsidR="003B31C1">
        <w:rPr>
          <w:rStyle w:val="SubtitleChar"/>
        </w:rPr>
        <w:t>.</w:t>
      </w:r>
    </w:p>
    <w:p w14:paraId="6F6DED9E" w14:textId="38078F40" w:rsidR="006C2EA1" w:rsidRPr="00352255" w:rsidRDefault="006C2EA1" w:rsidP="006C2EA1">
      <w:pPr>
        <w:rPr>
          <w:rStyle w:val="Strong"/>
          <w:b w:val="0"/>
          <w:bCs w:val="0"/>
        </w:rPr>
      </w:pPr>
      <w:r w:rsidRPr="2558688E">
        <w:rPr>
          <w:rStyle w:val="Strong"/>
          <w:b w:val="0"/>
          <w:bCs w:val="0"/>
        </w:rPr>
        <w:t xml:space="preserve">ESG subrecipients participate in </w:t>
      </w:r>
      <w:proofErr w:type="spellStart"/>
      <w:r w:rsidRPr="2558688E">
        <w:rPr>
          <w:rStyle w:val="Strong"/>
          <w:b w:val="0"/>
          <w:bCs w:val="0"/>
        </w:rPr>
        <w:t>MTCoC</w:t>
      </w:r>
      <w:proofErr w:type="spellEnd"/>
      <w:r w:rsidRPr="2558688E">
        <w:rPr>
          <w:rStyle w:val="Strong"/>
          <w:b w:val="0"/>
          <w:bCs w:val="0"/>
        </w:rPr>
        <w:t xml:space="preserve"> activities. The </w:t>
      </w:r>
      <w:proofErr w:type="spellStart"/>
      <w:r w:rsidRPr="2558688E">
        <w:rPr>
          <w:rStyle w:val="Strong"/>
          <w:b w:val="0"/>
          <w:bCs w:val="0"/>
        </w:rPr>
        <w:t>MTCoC</w:t>
      </w:r>
      <w:proofErr w:type="spellEnd"/>
      <w:r w:rsidRPr="2558688E">
        <w:rPr>
          <w:rStyle w:val="Strong"/>
          <w:b w:val="0"/>
          <w:bCs w:val="0"/>
        </w:rPr>
        <w:t>, along with all other low-income organizations, continue to prioritize the severe shortage of affordable housing as the greatest need followed by the need for more federal—and state—funding of permanent supportive housing. To date, efforts to increase state funding through the legislature</w:t>
      </w:r>
      <w:r w:rsidR="060E5F2D" w:rsidRPr="2558688E">
        <w:rPr>
          <w:rStyle w:val="Strong"/>
          <w:b w:val="0"/>
          <w:bCs w:val="0"/>
        </w:rPr>
        <w:t xml:space="preserve">, including the 2025 state legislation that </w:t>
      </w:r>
      <w:r w:rsidR="7772F970" w:rsidRPr="2558688E">
        <w:rPr>
          <w:rStyle w:val="Strong"/>
          <w:b w:val="0"/>
          <w:bCs w:val="0"/>
        </w:rPr>
        <w:t>adjourned on April 30,</w:t>
      </w:r>
      <w:r w:rsidRPr="2558688E">
        <w:rPr>
          <w:rStyle w:val="Strong"/>
          <w:b w:val="0"/>
          <w:bCs w:val="0"/>
        </w:rPr>
        <w:t xml:space="preserve"> have not been successful</w:t>
      </w:r>
      <w:r w:rsidR="6A2A007C" w:rsidRPr="2558688E">
        <w:rPr>
          <w:rStyle w:val="Strong"/>
          <w:b w:val="0"/>
          <w:bCs w:val="0"/>
        </w:rPr>
        <w:t>.</w:t>
      </w:r>
      <w:r w:rsidRPr="2558688E">
        <w:rPr>
          <w:rStyle w:val="Strong"/>
          <w:b w:val="0"/>
          <w:bCs w:val="0"/>
        </w:rPr>
        <w:t xml:space="preserve"> Congressional funding to HUD/CoC continues to be the sole resource.</w:t>
      </w:r>
    </w:p>
    <w:p w14:paraId="6741AE3F" w14:textId="77777777" w:rsidR="006C2EA1" w:rsidRPr="00352255" w:rsidRDefault="006C2EA1" w:rsidP="006C2EA1">
      <w:pPr>
        <w:rPr>
          <w:rStyle w:val="Strong"/>
          <w:b w:val="0"/>
          <w:bCs w:val="0"/>
        </w:rPr>
      </w:pPr>
    </w:p>
    <w:p w14:paraId="5DC69DCC" w14:textId="77777777" w:rsidR="006C2EA1" w:rsidRPr="00352255" w:rsidRDefault="006C2EA1" w:rsidP="006C2EA1">
      <w:pPr>
        <w:rPr>
          <w:rStyle w:val="Strong"/>
          <w:b w:val="0"/>
          <w:bCs w:val="0"/>
        </w:rPr>
      </w:pPr>
      <w:r w:rsidRPr="00352255">
        <w:rPr>
          <w:rStyle w:val="Strong"/>
        </w:rPr>
        <w:t>Chronically Homeless</w:t>
      </w:r>
      <w:r w:rsidRPr="00352255">
        <w:rPr>
          <w:rStyle w:val="Strong"/>
          <w:b w:val="0"/>
          <w:bCs w:val="0"/>
        </w:rPr>
        <w:t>: The focus on serving Chronic Homeless continues through the vulnerability assessment process provided in Coordinated Entry.</w:t>
      </w:r>
    </w:p>
    <w:p w14:paraId="27A07F11" w14:textId="77777777" w:rsidR="006C2EA1" w:rsidRPr="00352255" w:rsidRDefault="006C2EA1" w:rsidP="006C2EA1">
      <w:pPr>
        <w:rPr>
          <w:rStyle w:val="Strong"/>
          <w:b w:val="0"/>
          <w:bCs w:val="0"/>
        </w:rPr>
      </w:pPr>
    </w:p>
    <w:p w14:paraId="53376E7D" w14:textId="77777777" w:rsidR="006C2EA1" w:rsidRPr="00352255" w:rsidRDefault="006C2EA1" w:rsidP="006C2EA1">
      <w:pPr>
        <w:rPr>
          <w:rStyle w:val="Strong"/>
          <w:b w:val="0"/>
          <w:bCs w:val="0"/>
        </w:rPr>
      </w:pPr>
      <w:r w:rsidRPr="00352255">
        <w:rPr>
          <w:rStyle w:val="Strong"/>
        </w:rPr>
        <w:lastRenderedPageBreak/>
        <w:t>Rapid Rehousing</w:t>
      </w:r>
      <w:r w:rsidRPr="00352255">
        <w:rPr>
          <w:rStyle w:val="Strong"/>
          <w:b w:val="0"/>
          <w:bCs w:val="0"/>
        </w:rPr>
        <w:t>: Eligible applicants for all program components include states, local governments, other government agencies (such as public housing authorities), private nonprofit organizations, and community mental health associations that are public nonprofit organizations.</w:t>
      </w:r>
    </w:p>
    <w:p w14:paraId="10969DE9" w14:textId="77777777" w:rsidR="006C2EA1" w:rsidRPr="00352255" w:rsidRDefault="006C2EA1" w:rsidP="006C2EA1">
      <w:pPr>
        <w:rPr>
          <w:rStyle w:val="Strong"/>
          <w:b w:val="0"/>
          <w:bCs w:val="0"/>
        </w:rPr>
      </w:pPr>
    </w:p>
    <w:p w14:paraId="7D34A7B7" w14:textId="6044D1CA" w:rsidR="006C2EA1" w:rsidRPr="00A13CEE" w:rsidRDefault="006C2EA1" w:rsidP="2558688E">
      <w:pPr>
        <w:rPr>
          <w:rStyle w:val="Strong"/>
          <w:b w:val="0"/>
        </w:rPr>
      </w:pPr>
      <w:r w:rsidRPr="00A13CEE">
        <w:rPr>
          <w:rStyle w:val="Strong"/>
          <w:b w:val="0"/>
        </w:rPr>
        <w:t xml:space="preserve">ESG funds are used for RRH activities; </w:t>
      </w:r>
      <w:r w:rsidR="17D51551" w:rsidRPr="00A13CEE">
        <w:rPr>
          <w:rStyle w:val="Strong"/>
          <w:b w:val="0"/>
          <w:bCs w:val="0"/>
        </w:rPr>
        <w:t>347</w:t>
      </w:r>
      <w:r w:rsidRPr="00A13CEE">
        <w:rPr>
          <w:rStyle w:val="Strong"/>
          <w:b w:val="0"/>
        </w:rPr>
        <w:t xml:space="preserve"> individuals were served with these funds.</w:t>
      </w:r>
    </w:p>
    <w:p w14:paraId="681320E6" w14:textId="77777777" w:rsidR="006C2EA1" w:rsidRPr="00352255" w:rsidRDefault="006C2EA1" w:rsidP="006C2EA1">
      <w:pPr>
        <w:rPr>
          <w:rStyle w:val="Strong"/>
          <w:b w:val="0"/>
          <w:bCs w:val="0"/>
        </w:rPr>
      </w:pPr>
    </w:p>
    <w:p w14:paraId="40E1F67D" w14:textId="5B0F3DF1" w:rsidR="006C2EA1" w:rsidRDefault="006C2EA1" w:rsidP="006C2EA1">
      <w:pPr>
        <w:rPr>
          <w:rStyle w:val="Strong"/>
          <w:b w:val="0"/>
          <w:bCs w:val="0"/>
        </w:rPr>
      </w:pPr>
      <w:r w:rsidRPr="00352255">
        <w:rPr>
          <w:rStyle w:val="Strong"/>
        </w:rPr>
        <w:t>Permanent Supportive Housing</w:t>
      </w:r>
      <w:r w:rsidRPr="00352255">
        <w:rPr>
          <w:rStyle w:val="Strong"/>
          <w:b w:val="0"/>
          <w:bCs w:val="0"/>
        </w:rPr>
        <w:t xml:space="preserve">: Permanent supportive housing provides long-term housing with supportive services for </w:t>
      </w:r>
      <w:proofErr w:type="gramStart"/>
      <w:r w:rsidRPr="00352255">
        <w:rPr>
          <w:rStyle w:val="Strong"/>
          <w:b w:val="0"/>
          <w:bCs w:val="0"/>
        </w:rPr>
        <w:t>persons</w:t>
      </w:r>
      <w:proofErr w:type="gramEnd"/>
      <w:r w:rsidRPr="00352255">
        <w:rPr>
          <w:rStyle w:val="Strong"/>
          <w:b w:val="0"/>
          <w:bCs w:val="0"/>
        </w:rPr>
        <w:t xml:space="preserve"> with disabilities experiencing </w:t>
      </w:r>
      <w:proofErr w:type="gramStart"/>
      <w:r w:rsidRPr="00352255">
        <w:rPr>
          <w:rStyle w:val="Strong"/>
          <w:b w:val="0"/>
          <w:bCs w:val="0"/>
        </w:rPr>
        <w:t>homelessness</w:t>
      </w:r>
      <w:proofErr w:type="gramEnd"/>
      <w:r w:rsidRPr="00352255">
        <w:rPr>
          <w:rStyle w:val="Strong"/>
          <w:b w:val="0"/>
          <w:bCs w:val="0"/>
        </w:rPr>
        <w:t xml:space="preserve"> allowing them to live independently in a permanent setting. ESG funds are not used for a permanent supportive housing program. </w:t>
      </w:r>
      <w:r w:rsidR="001D1784" w:rsidRPr="00056574">
        <w:rPr>
          <w:rStyle w:val="Strong"/>
          <w:b w:val="0"/>
        </w:rPr>
        <w:t xml:space="preserve">However, HOME funds were awarded to a historic rehab property that will provide 25 PSH units and is scheduled to lease </w:t>
      </w:r>
      <w:proofErr w:type="gramStart"/>
      <w:r w:rsidR="001D1784" w:rsidRPr="00056574">
        <w:rPr>
          <w:rStyle w:val="Strong"/>
          <w:b w:val="0"/>
        </w:rPr>
        <w:t>up</w:t>
      </w:r>
      <w:proofErr w:type="gramEnd"/>
      <w:r w:rsidR="001D1784" w:rsidRPr="00056574">
        <w:rPr>
          <w:rStyle w:val="Strong"/>
          <w:b w:val="0"/>
        </w:rPr>
        <w:t xml:space="preserve"> summer of 2025. </w:t>
      </w:r>
      <w:r w:rsidRPr="00056574">
        <w:rPr>
          <w:rStyle w:val="Strong"/>
          <w:b w:val="0"/>
        </w:rPr>
        <w:t xml:space="preserve">HOME-ARP funds are expected to provide PSH for projects serving qualifying populations in the coming years. </w:t>
      </w:r>
    </w:p>
    <w:p w14:paraId="2D94B00A" w14:textId="77777777" w:rsidR="006C2EA1" w:rsidRPr="00352255" w:rsidRDefault="006C2EA1" w:rsidP="006C2EA1">
      <w:pPr>
        <w:rPr>
          <w:rStyle w:val="Strong"/>
          <w:b w:val="0"/>
          <w:bCs w:val="0"/>
        </w:rPr>
      </w:pPr>
    </w:p>
    <w:p w14:paraId="3A247C70" w14:textId="6A2E372C" w:rsidR="006C2EA1" w:rsidRPr="00352255" w:rsidRDefault="006C2EA1" w:rsidP="006C2EA1">
      <w:pPr>
        <w:rPr>
          <w:rStyle w:val="Strong"/>
          <w:b w:val="0"/>
          <w:bCs w:val="0"/>
        </w:rPr>
      </w:pPr>
      <w:r w:rsidRPr="2558688E">
        <w:rPr>
          <w:rStyle w:val="Strong"/>
          <w:b w:val="0"/>
          <w:bCs w:val="0"/>
        </w:rPr>
        <w:t xml:space="preserve">Beds provided with HOPWA funds are reported in </w:t>
      </w:r>
      <w:proofErr w:type="gramStart"/>
      <w:r w:rsidRPr="2558688E">
        <w:rPr>
          <w:rStyle w:val="Strong"/>
          <w:b w:val="0"/>
          <w:bCs w:val="0"/>
        </w:rPr>
        <w:t>the HOPWA</w:t>
      </w:r>
      <w:proofErr w:type="gramEnd"/>
      <w:r w:rsidRPr="2558688E">
        <w:rPr>
          <w:rStyle w:val="Strong"/>
          <w:b w:val="0"/>
          <w:bCs w:val="0"/>
        </w:rPr>
        <w:t xml:space="preserve"> APR since the </w:t>
      </w:r>
      <w:r w:rsidR="19BF3B5F" w:rsidRPr="2558688E">
        <w:rPr>
          <w:rStyle w:val="Strong"/>
          <w:b w:val="0"/>
          <w:bCs w:val="0"/>
        </w:rPr>
        <w:t>s</w:t>
      </w:r>
      <w:r w:rsidRPr="2558688E">
        <w:rPr>
          <w:rStyle w:val="Strong"/>
          <w:b w:val="0"/>
          <w:bCs w:val="0"/>
        </w:rPr>
        <w:t xml:space="preserve">tate receives a competitive HOPWA award and not a formula grant. </w:t>
      </w:r>
    </w:p>
    <w:p w14:paraId="24C6BA4B" w14:textId="77777777" w:rsidR="006C2EA1" w:rsidRPr="00352255" w:rsidRDefault="006C2EA1" w:rsidP="006C2EA1">
      <w:pPr>
        <w:rPr>
          <w:rStyle w:val="Strong"/>
          <w:b w:val="0"/>
          <w:bCs w:val="0"/>
        </w:rPr>
      </w:pPr>
    </w:p>
    <w:p w14:paraId="76E58E68" w14:textId="77777777" w:rsidR="006C2EA1" w:rsidRDefault="43C03E02" w:rsidP="006C2EA1">
      <w:pPr>
        <w:rPr>
          <w:rStyle w:val="Strong"/>
          <w:b w:val="0"/>
          <w:bCs w:val="0"/>
        </w:rPr>
      </w:pPr>
      <w:r w:rsidRPr="726B3A4F">
        <w:rPr>
          <w:rStyle w:val="Strong"/>
          <w:b w:val="0"/>
          <w:bCs w:val="0"/>
        </w:rPr>
        <w:t>Currently, neither TANF nor Medicaid are used to provide homeless housing assistance.</w:t>
      </w:r>
    </w:p>
    <w:p w14:paraId="5F9530B4" w14:textId="77777777" w:rsidR="006C2EA1" w:rsidRDefault="006C2EA1" w:rsidP="00774055">
      <w:pPr>
        <w:pStyle w:val="Heading2"/>
        <w:rPr>
          <w:rStyle w:val="Strong"/>
          <w:b/>
          <w:bCs/>
        </w:rPr>
      </w:pPr>
      <w:bookmarkStart w:id="62" w:name="_Toc192853800"/>
      <w:bookmarkStart w:id="63" w:name="_Toc197417880"/>
      <w:r>
        <w:rPr>
          <w:rStyle w:val="Strong"/>
          <w:b/>
          <w:bCs/>
        </w:rPr>
        <w:t>CR-30 – Public Housing 91.220(h); 91.320(j)</w:t>
      </w:r>
      <w:bookmarkEnd w:id="62"/>
      <w:bookmarkEnd w:id="63"/>
    </w:p>
    <w:p w14:paraId="797A4C38" w14:textId="5152D483" w:rsidR="006C2EA1" w:rsidRPr="00EB297C" w:rsidRDefault="006C2EA1" w:rsidP="006C2EA1">
      <w:pPr>
        <w:pStyle w:val="Subtitle"/>
        <w:rPr>
          <w:rStyle w:val="Strong"/>
          <w:b w:val="0"/>
          <w:bCs w:val="0"/>
        </w:rPr>
      </w:pPr>
      <w:r w:rsidRPr="00EB297C">
        <w:rPr>
          <w:rStyle w:val="Strong"/>
          <w:b w:val="0"/>
          <w:bCs w:val="0"/>
        </w:rPr>
        <w:t>Actions taken to address the needs of public housing</w:t>
      </w:r>
      <w:r w:rsidR="00DE44B2">
        <w:rPr>
          <w:rStyle w:val="Strong"/>
          <w:b w:val="0"/>
          <w:bCs w:val="0"/>
        </w:rPr>
        <w:t>.</w:t>
      </w:r>
    </w:p>
    <w:p w14:paraId="63CAF096" w14:textId="77777777" w:rsidR="006C2EA1" w:rsidRPr="00EB297C" w:rsidRDefault="006C2EA1" w:rsidP="006C2EA1">
      <w:pPr>
        <w:rPr>
          <w:rStyle w:val="Strong"/>
          <w:b w:val="0"/>
          <w:bCs w:val="0"/>
        </w:rPr>
      </w:pPr>
      <w:r w:rsidRPr="00EB297C">
        <w:rPr>
          <w:rStyle w:val="Strong"/>
          <w:b w:val="0"/>
          <w:bCs w:val="0"/>
        </w:rPr>
        <w:t xml:space="preserve">While HTF, HOME, and CDBG funds are not used for public housing investment, these resources are available to public housing authorities for the development of other, non-public affordable housing. </w:t>
      </w:r>
    </w:p>
    <w:p w14:paraId="7B7C8839" w14:textId="77777777" w:rsidR="006C2EA1" w:rsidRPr="00EB297C" w:rsidRDefault="006C2EA1" w:rsidP="006C2EA1">
      <w:pPr>
        <w:rPr>
          <w:rStyle w:val="Strong"/>
          <w:b w:val="0"/>
          <w:bCs w:val="0"/>
        </w:rPr>
      </w:pPr>
    </w:p>
    <w:p w14:paraId="0303B715" w14:textId="073FBA55" w:rsidR="006C2EA1" w:rsidRPr="00EB297C" w:rsidRDefault="2E50D36B" w:rsidP="006C2EA1">
      <w:pPr>
        <w:rPr>
          <w:rStyle w:val="Strong"/>
          <w:b w:val="0"/>
          <w:bCs w:val="0"/>
        </w:rPr>
      </w:pPr>
      <w:r w:rsidRPr="3E9CD2EB">
        <w:rPr>
          <w:rStyle w:val="Strong"/>
          <w:b w:val="0"/>
          <w:bCs w:val="0"/>
        </w:rPr>
        <w:t xml:space="preserve">The Billings Housing Authority’s private development corporation received a HOME award to rehabilitate a critical source of housing with rental assistance. The Public </w:t>
      </w:r>
      <w:r w:rsidRPr="3E9CD2EB">
        <w:rPr>
          <w:rStyle w:val="Strong"/>
          <w:b w:val="0"/>
          <w:bCs w:val="0"/>
        </w:rPr>
        <w:lastRenderedPageBreak/>
        <w:t xml:space="preserve">Housing Authority of Butte is involved in </w:t>
      </w:r>
      <w:r w:rsidR="65DA1DDB" w:rsidRPr="3E9CD2EB">
        <w:rPr>
          <w:rStyle w:val="Strong"/>
          <w:b w:val="0"/>
          <w:bCs w:val="0"/>
        </w:rPr>
        <w:t xml:space="preserve">two </w:t>
      </w:r>
      <w:r w:rsidRPr="3E9CD2EB">
        <w:rPr>
          <w:rStyle w:val="Strong"/>
          <w:b w:val="0"/>
          <w:bCs w:val="0"/>
        </w:rPr>
        <w:t>CDBG and CDBG-CV projects</w:t>
      </w:r>
      <w:r w:rsidR="5A8AA3F5" w:rsidRPr="3E9CD2EB">
        <w:rPr>
          <w:rStyle w:val="Strong"/>
          <w:b w:val="0"/>
          <w:bCs w:val="0"/>
        </w:rPr>
        <w:t>, one of which will</w:t>
      </w:r>
      <w:r w:rsidRPr="3E9CD2EB">
        <w:rPr>
          <w:rStyle w:val="Strong"/>
          <w:b w:val="0"/>
          <w:bCs w:val="0"/>
        </w:rPr>
        <w:t xml:space="preserve"> rehabilitate an affordable housing property and </w:t>
      </w:r>
      <w:r w:rsidR="251CFA8F" w:rsidRPr="3E9CD2EB">
        <w:rPr>
          <w:rStyle w:val="Strong"/>
          <w:b w:val="0"/>
          <w:bCs w:val="0"/>
        </w:rPr>
        <w:t xml:space="preserve">the other will </w:t>
      </w:r>
      <w:r w:rsidRPr="3E9CD2EB">
        <w:rPr>
          <w:rStyle w:val="Strong"/>
          <w:b w:val="0"/>
          <w:bCs w:val="0"/>
        </w:rPr>
        <w:t>construct PSH.</w:t>
      </w:r>
    </w:p>
    <w:p w14:paraId="4093439F" w14:textId="77777777" w:rsidR="006C2EA1" w:rsidRDefault="006C2EA1" w:rsidP="006C2EA1">
      <w:pPr>
        <w:rPr>
          <w:rStyle w:val="Strong"/>
          <w:b w:val="0"/>
          <w:bCs w:val="0"/>
        </w:rPr>
      </w:pPr>
      <w:r w:rsidRPr="00EB297C">
        <w:rPr>
          <w:rStyle w:val="Strong"/>
          <w:b w:val="0"/>
          <w:bCs w:val="0"/>
        </w:rPr>
        <w:t>All needs, including public housing needs, are assessed by gathering and evaluating data and soliciting citizen and community input. While some identified needs may fall outside the scope of the HTF, HOME, and CDBG programs, Commerce can and does work collaboratively with others to ensure that comprehensive and statewide strategies for addressing all priority needs are in place.</w:t>
      </w:r>
    </w:p>
    <w:p w14:paraId="6C95FDEF" w14:textId="77777777" w:rsidR="006C2EA1" w:rsidRDefault="006C2EA1" w:rsidP="006C2EA1">
      <w:pPr>
        <w:rPr>
          <w:rStyle w:val="Strong"/>
          <w:b w:val="0"/>
          <w:bCs w:val="0"/>
        </w:rPr>
      </w:pPr>
    </w:p>
    <w:p w14:paraId="513B9C21" w14:textId="77777777" w:rsidR="006C2EA1" w:rsidRDefault="006C2EA1" w:rsidP="006C2EA1">
      <w:pPr>
        <w:pStyle w:val="Subtitle"/>
        <w:rPr>
          <w:rStyle w:val="Strong"/>
          <w:b w:val="0"/>
          <w:bCs w:val="0"/>
        </w:rPr>
      </w:pPr>
      <w:r>
        <w:rPr>
          <w:rStyle w:val="Strong"/>
          <w:b w:val="0"/>
          <w:bCs w:val="0"/>
        </w:rPr>
        <w:t>Actions taken to encourage public housing residents to become more involved in management and participate in homeownership</w:t>
      </w:r>
    </w:p>
    <w:p w14:paraId="76E183D0" w14:textId="253D0051" w:rsidR="006C2EA1" w:rsidRPr="00AF02C1" w:rsidRDefault="006C2EA1" w:rsidP="006C2EA1">
      <w:pPr>
        <w:rPr>
          <w:rStyle w:val="Strong"/>
          <w:b w:val="0"/>
          <w:bCs w:val="0"/>
        </w:rPr>
      </w:pPr>
      <w:r w:rsidRPr="2558688E">
        <w:rPr>
          <w:rStyle w:val="Strong"/>
          <w:b w:val="0"/>
          <w:bCs w:val="0"/>
        </w:rPr>
        <w:t xml:space="preserve">All applications for homebuyer assistance under the HOME </w:t>
      </w:r>
      <w:r w:rsidR="712510FA" w:rsidRPr="2558688E">
        <w:rPr>
          <w:rStyle w:val="Strong"/>
          <w:b w:val="0"/>
          <w:bCs w:val="0"/>
        </w:rPr>
        <w:t>p</w:t>
      </w:r>
      <w:r w:rsidRPr="2558688E">
        <w:rPr>
          <w:rStyle w:val="Strong"/>
          <w:b w:val="0"/>
          <w:bCs w:val="0"/>
        </w:rPr>
        <w:t>rogram identify whether prospective homebuyers come from public housing. Divisions within Commerce work collaboratively to encourage low- and moderate-income residents, including public housing residents, to attend homebuyer education courses offered throughout the state by various qualified providers. These courses are advertised statewide at various public housing authorities, with key partner agencies, and through a multi-media marketing approach.</w:t>
      </w:r>
    </w:p>
    <w:p w14:paraId="448ABCFF" w14:textId="77777777" w:rsidR="006C2EA1" w:rsidRPr="00AF02C1" w:rsidRDefault="006C2EA1" w:rsidP="006C2EA1">
      <w:pPr>
        <w:rPr>
          <w:rStyle w:val="Strong"/>
          <w:b w:val="0"/>
          <w:bCs w:val="0"/>
        </w:rPr>
      </w:pPr>
    </w:p>
    <w:p w14:paraId="198154FC" w14:textId="0DB4DAC7" w:rsidR="006C2EA1" w:rsidRDefault="006C2EA1" w:rsidP="006C2EA1">
      <w:pPr>
        <w:rPr>
          <w:rStyle w:val="Strong"/>
          <w:b w:val="0"/>
          <w:bCs w:val="0"/>
        </w:rPr>
      </w:pPr>
      <w:r w:rsidRPr="00AF02C1">
        <w:rPr>
          <w:rStyle w:val="Strong"/>
          <w:b w:val="0"/>
          <w:bCs w:val="0"/>
        </w:rPr>
        <w:t>Consolidated Plan documents are made available at various repositories where public housing residents are likely to seek services. All Montana citizens, including public housing residents, are encouraged to actively engage in the development and assessment processes of Montana’s Consolidated Plan.</w:t>
      </w:r>
    </w:p>
    <w:p w14:paraId="11A612EE" w14:textId="77777777" w:rsidR="006C2EA1" w:rsidRDefault="006C2EA1" w:rsidP="006C2EA1">
      <w:pPr>
        <w:rPr>
          <w:rStyle w:val="Strong"/>
          <w:b w:val="0"/>
          <w:bCs w:val="0"/>
        </w:rPr>
      </w:pPr>
    </w:p>
    <w:p w14:paraId="2B30DD99" w14:textId="77777777" w:rsidR="006C2EA1" w:rsidRDefault="006C2EA1" w:rsidP="006C2EA1">
      <w:pPr>
        <w:pStyle w:val="Subtitle"/>
        <w:rPr>
          <w:rStyle w:val="Strong"/>
          <w:b w:val="0"/>
          <w:bCs w:val="0"/>
        </w:rPr>
      </w:pPr>
      <w:r w:rsidRPr="2558688E">
        <w:rPr>
          <w:rStyle w:val="Strong"/>
          <w:b w:val="0"/>
          <w:bCs w:val="0"/>
        </w:rPr>
        <w:t xml:space="preserve">Actions taken to </w:t>
      </w:r>
      <w:proofErr w:type="gramStart"/>
      <w:r w:rsidRPr="2558688E">
        <w:rPr>
          <w:rStyle w:val="Strong"/>
          <w:b w:val="0"/>
          <w:bCs w:val="0"/>
        </w:rPr>
        <w:t>provide assistance to</w:t>
      </w:r>
      <w:proofErr w:type="gramEnd"/>
      <w:r w:rsidRPr="2558688E">
        <w:rPr>
          <w:rStyle w:val="Strong"/>
          <w:b w:val="0"/>
          <w:bCs w:val="0"/>
        </w:rPr>
        <w:t xml:space="preserve"> troubled PHAs</w:t>
      </w:r>
    </w:p>
    <w:p w14:paraId="0CB205B6" w14:textId="29A51F2A" w:rsidR="006C2EA1" w:rsidRDefault="5E486B3A" w:rsidP="006C2EA1">
      <w:r w:rsidRPr="003B4D06">
        <w:rPr>
          <w:rFonts w:eastAsia="Helvetica" w:cs="Helvetica"/>
          <w:color w:val="333333"/>
        </w:rPr>
        <w:t>Commerce is aware of one local public housing authority in the state that is experiencing significant challenges, including recent litigation impacting the agency's financial stability. However, that housing authority has not applied for any specific</w:t>
      </w:r>
      <w:r w:rsidR="5008A939" w:rsidRPr="2558688E">
        <w:rPr>
          <w:rFonts w:eastAsia="Helvetica" w:cs="Helvetica"/>
          <w:color w:val="333333"/>
        </w:rPr>
        <w:t xml:space="preserve"> assistance from Commerce as it continues to evaluate </w:t>
      </w:r>
      <w:r w:rsidRPr="003B4D06">
        <w:rPr>
          <w:rFonts w:eastAsia="Helvetica" w:cs="Helvetica"/>
          <w:color w:val="333333"/>
        </w:rPr>
        <w:t>its options</w:t>
      </w:r>
      <w:r w:rsidR="003B4D06">
        <w:rPr>
          <w:rFonts w:eastAsia="Helvetica" w:cs="Helvetica"/>
          <w:color w:val="333333"/>
        </w:rPr>
        <w:t>.</w:t>
      </w:r>
      <w:r w:rsidRPr="006F1D1D">
        <w:t xml:space="preserve"> </w:t>
      </w:r>
      <w:r w:rsidR="43C03E02">
        <w:t xml:space="preserve">Therefore, no actions </w:t>
      </w:r>
      <w:r w:rsidR="29593C0C">
        <w:t xml:space="preserve">have yet been </w:t>
      </w:r>
      <w:r w:rsidR="43C03E02">
        <w:t xml:space="preserve">taken to assist </w:t>
      </w:r>
      <w:r w:rsidR="1E0FADF7">
        <w:t xml:space="preserve">the </w:t>
      </w:r>
      <w:r w:rsidR="43C03E02">
        <w:t>troubled public housing authorit</w:t>
      </w:r>
      <w:r w:rsidR="50106111">
        <w:t>y</w:t>
      </w:r>
      <w:r w:rsidR="43C03E02">
        <w:t>.</w:t>
      </w:r>
    </w:p>
    <w:p w14:paraId="2491C367" w14:textId="77777777" w:rsidR="006C2EA1" w:rsidRDefault="006C2EA1" w:rsidP="00774055">
      <w:pPr>
        <w:pStyle w:val="Heading2"/>
      </w:pPr>
      <w:bookmarkStart w:id="64" w:name="_Toc192853801"/>
      <w:bookmarkStart w:id="65" w:name="_Toc197417881"/>
      <w:r>
        <w:lastRenderedPageBreak/>
        <w:t>CR-35 – Other Actions 91.220(j)-(k); 91.320(</w:t>
      </w:r>
      <w:proofErr w:type="spellStart"/>
      <w:r>
        <w:t>i</w:t>
      </w:r>
      <w:proofErr w:type="spellEnd"/>
      <w:r>
        <w:t>)-(j)</w:t>
      </w:r>
      <w:bookmarkEnd w:id="64"/>
      <w:bookmarkEnd w:id="65"/>
    </w:p>
    <w:p w14:paraId="0702074F" w14:textId="77777777" w:rsidR="006C2EA1" w:rsidRDefault="006C2EA1" w:rsidP="006C2EA1">
      <w:pPr>
        <w:pStyle w:val="Subtitle"/>
      </w:pPr>
      <w:r>
        <w:t>Actions taken to remove or ameliorate the negative effects of public policies that serve as barriers to affordable housing such as land use controls, tax policies affecting land, zoning ordinances, building codes, fees and charges, growth limitations, and policies affecting the return on residential investment. 91.220(j); 91.320(</w:t>
      </w:r>
      <w:proofErr w:type="spellStart"/>
      <w:r>
        <w:t>i</w:t>
      </w:r>
      <w:proofErr w:type="spellEnd"/>
      <w:r>
        <w:t>)</w:t>
      </w:r>
    </w:p>
    <w:p w14:paraId="73DF20B6" w14:textId="77777777" w:rsidR="006C2EA1" w:rsidRDefault="006C2EA1" w:rsidP="006C2EA1">
      <w:r>
        <w:t>Commerce administers the Community Technical Assistance Program. CTAP provides direct technical assistance to local governments and elected officials, land use planners, associated professionals, and members of the public on issues related to land use planning, regulations, housing assessments, and development throughout the state.</w:t>
      </w:r>
    </w:p>
    <w:p w14:paraId="51F6DD1A" w14:textId="77777777" w:rsidR="006C2EA1" w:rsidRDefault="006C2EA1" w:rsidP="006C2EA1"/>
    <w:p w14:paraId="068D195F" w14:textId="77777777" w:rsidR="006C2EA1" w:rsidRDefault="006C2EA1" w:rsidP="006C2EA1">
      <w:r>
        <w:t xml:space="preserve">Through CDBG funding, local communities can prepare or update various planning documents, including comprehensive land use planning documents, which identify barriers to affordable housing (such as zoning, subdivision, and annexation regulations) and assist communities with addressing local needs. </w:t>
      </w:r>
    </w:p>
    <w:p w14:paraId="1966DFE2" w14:textId="5CA38F07" w:rsidR="006C2EA1" w:rsidRDefault="006C2EA1" w:rsidP="006C2EA1"/>
    <w:p w14:paraId="7BF22192" w14:textId="77777777" w:rsidR="006C2EA1" w:rsidRPr="00212001" w:rsidRDefault="006C2EA1" w:rsidP="006C2EA1">
      <w:r w:rsidRPr="00212001">
        <w:t xml:space="preserve">In July 2022, Governor Gianforte issued Executive Order No. 5-2022 creating the Housing Advisory Council, also known as the Governor’s Housing Task Force. The purpose of the Task Force was to “provide the Governor with short- and long-term recommendations and strategies for the State of Montana to increase the supply of affordable, attainable workforce housing.” This 30-member, bipartisan Task Force was directed to provide two written reports. First, a written report by October 15, 2022 “with recommendations and strategies to increase the supply of affordable, attainable workforce housing, specifically focusing on measures the Legislature could consider and the Governor could sign into law.” Second, a written report by December 15, 2022 “with recommendations and strategies to increase the supply of affordable, attainable workforce housing, specifically focusing on regulatory changes and best practices that could be adopted by state agencies and local governments.” </w:t>
      </w:r>
    </w:p>
    <w:p w14:paraId="2C154B41" w14:textId="77777777" w:rsidR="006C2EA1" w:rsidRPr="00212001" w:rsidRDefault="006C2EA1" w:rsidP="006C2EA1"/>
    <w:p w14:paraId="47F4D2A1" w14:textId="5B7B7FC1" w:rsidR="006C2EA1" w:rsidRPr="00212001" w:rsidRDefault="006C2EA1" w:rsidP="006C2EA1">
      <w:r w:rsidRPr="00212001">
        <w:lastRenderedPageBreak/>
        <w:t xml:space="preserve">As a result of the Task Force recommendations and a broad, bipartisan coalition, the State of Montana 68th Legislature passed a suite of </w:t>
      </w:r>
      <w:proofErr w:type="gramStart"/>
      <w:r w:rsidRPr="00212001">
        <w:t>significant land</w:t>
      </w:r>
      <w:proofErr w:type="gramEnd"/>
      <w:r w:rsidRPr="00212001">
        <w:t xml:space="preserve"> use and zoning ordinance bills, which were</w:t>
      </w:r>
      <w:r w:rsidRPr="00212001" w:rsidDel="006C2EA1">
        <w:t xml:space="preserve"> </w:t>
      </w:r>
      <w:r w:rsidRPr="00212001">
        <w:t xml:space="preserve">signed into law. These bills include but are not limited to: </w:t>
      </w:r>
    </w:p>
    <w:p w14:paraId="63E97987" w14:textId="77777777" w:rsidR="006C2EA1" w:rsidRPr="00212001" w:rsidRDefault="006C2EA1" w:rsidP="006C2EA1">
      <w:pPr>
        <w:pStyle w:val="ListParagraph"/>
        <w:numPr>
          <w:ilvl w:val="0"/>
          <w:numId w:val="15"/>
        </w:numPr>
        <w:ind w:right="-16"/>
      </w:pPr>
      <w:r w:rsidRPr="00212001">
        <w:t xml:space="preserve">Montana Land Use Planning Act, which requires local governments to plan for future housing needs and adopt pro-housing zoning reforms. </w:t>
      </w:r>
    </w:p>
    <w:p w14:paraId="0EE81187" w14:textId="77777777" w:rsidR="006C2EA1" w:rsidRPr="00212001" w:rsidRDefault="006C2EA1" w:rsidP="006C2EA1">
      <w:pPr>
        <w:pStyle w:val="ListParagraph"/>
        <w:numPr>
          <w:ilvl w:val="0"/>
          <w:numId w:val="15"/>
        </w:numPr>
        <w:ind w:right="-16"/>
      </w:pPr>
      <w:r w:rsidRPr="00212001">
        <w:t xml:space="preserve">Revise zoning laws related to Accessory Dwelling Units (ADUs), to give landowners more freedom to respond to housing needs. </w:t>
      </w:r>
    </w:p>
    <w:p w14:paraId="77F52794" w14:textId="77777777" w:rsidR="006C2EA1" w:rsidRPr="00212001" w:rsidRDefault="006C2EA1" w:rsidP="006C2EA1">
      <w:pPr>
        <w:pStyle w:val="ListParagraph"/>
        <w:numPr>
          <w:ilvl w:val="0"/>
          <w:numId w:val="15"/>
        </w:numPr>
        <w:ind w:right="-16"/>
      </w:pPr>
      <w:r w:rsidRPr="00212001">
        <w:t xml:space="preserve">Allow for duplex, triplex, and fourplex housing in city zoning, to end exclusionary zoning and increase access to starter homes and “missing middle” housing. </w:t>
      </w:r>
    </w:p>
    <w:p w14:paraId="12FC5A2B" w14:textId="77777777" w:rsidR="006C2EA1" w:rsidRPr="00212001" w:rsidRDefault="006C2EA1" w:rsidP="006C2EA1">
      <w:pPr>
        <w:pStyle w:val="ListParagraph"/>
        <w:numPr>
          <w:ilvl w:val="0"/>
          <w:numId w:val="15"/>
        </w:numPr>
        <w:ind w:right="-16"/>
      </w:pPr>
      <w:r w:rsidRPr="00212001">
        <w:t xml:space="preserve">Revise municipal zoning to allow multifamily and mixed-use development, to build denser homes in urban areas and protect our open spaces from sprawl.   </w:t>
      </w:r>
    </w:p>
    <w:p w14:paraId="761BF1C5" w14:textId="77777777" w:rsidR="006C2EA1" w:rsidRPr="00212001" w:rsidRDefault="006C2EA1" w:rsidP="07917C9D">
      <w:pPr>
        <w:pStyle w:val="ListParagraph"/>
        <w:ind w:right="-16"/>
      </w:pPr>
      <w:r w:rsidRPr="00212001">
        <w:t xml:space="preserve">As communities enact and comply with the new land use planning bills, there has been an increase in requests for planning dollars and technical assistance to identify new strategies to reduce the barriers to affordable homes in Montana. Assessing the comprehensive housing need is the first step, followed by identifying appropriate sites and then adapting the regulations to clearly remove the regulatory barriers.  </w:t>
      </w:r>
    </w:p>
    <w:p w14:paraId="2916FDB7" w14:textId="77777777" w:rsidR="006C2EA1" w:rsidRDefault="006C2EA1" w:rsidP="006C2EA1"/>
    <w:p w14:paraId="721025BA" w14:textId="6AC9BDF1" w:rsidR="006C2EA1" w:rsidRDefault="006C2EA1">
      <w:r>
        <w:t>The Governor’s Housing Task Force reconvened in October 2023 evaluating successes from the 68th Legislative session, including local government implementation of land use reforms to comply with new state laws, as well as identifying remaining challenges. The Task Force produce</w:t>
      </w:r>
      <w:r w:rsidR="00DD6CAB">
        <w:t>d</w:t>
      </w:r>
      <w:r>
        <w:t xml:space="preserve"> another report in </w:t>
      </w:r>
      <w:r w:rsidR="007E7180">
        <w:t xml:space="preserve">June </w:t>
      </w:r>
      <w:r>
        <w:t xml:space="preserve">2024 </w:t>
      </w:r>
      <w:r w:rsidR="007E7180">
        <w:t xml:space="preserve">which included </w:t>
      </w:r>
      <w:r w:rsidR="006B06F6">
        <w:t xml:space="preserve">a comparison of Montana housing development successes and challenges using common themes, key factors, </w:t>
      </w:r>
      <w:r w:rsidR="005D1748">
        <w:t>and root-cause analysis</w:t>
      </w:r>
      <w:r>
        <w:t>. Some areas of focus included parking reforms, minimum lot sizes, litigation against the state and/or municipalities over allowing housing, allowing for one staircase in multifamily residential construction, legalizing micro-units/co-housing, and additional financing tools to support infrastructure for new housing growth.</w:t>
      </w:r>
      <w:r w:rsidR="00393FE5">
        <w:t xml:space="preserve"> The 2025 </w:t>
      </w:r>
      <w:r w:rsidR="009A7EF1">
        <w:t>L</w:t>
      </w:r>
      <w:r w:rsidR="00393FE5">
        <w:t xml:space="preserve">egislature </w:t>
      </w:r>
      <w:r w:rsidR="3198BC20">
        <w:t>passed</w:t>
      </w:r>
      <w:r w:rsidR="00393FE5">
        <w:t xml:space="preserve"> </w:t>
      </w:r>
      <w:r w:rsidR="009A7EF1">
        <w:t>many</w:t>
      </w:r>
      <w:r w:rsidR="00393FE5">
        <w:t xml:space="preserve"> of these recommendations</w:t>
      </w:r>
      <w:r w:rsidR="009A7EF1">
        <w:t xml:space="preserve"> </w:t>
      </w:r>
      <w:r w:rsidR="5D4DEC1D">
        <w:t xml:space="preserve">in </w:t>
      </w:r>
      <w:r w:rsidR="5D4DEC1D">
        <w:lastRenderedPageBreak/>
        <w:t>various bills, which are in the enrollment and transmittal process to the governor for signature.</w:t>
      </w:r>
    </w:p>
    <w:p w14:paraId="4C76CDC6" w14:textId="7ACEEA0D" w:rsidR="614CB2A0" w:rsidRDefault="614CB2A0"/>
    <w:p w14:paraId="302C4E23" w14:textId="485B1BAB" w:rsidR="570B4FD1" w:rsidRPr="00333C3A" w:rsidRDefault="570B4FD1" w:rsidP="614CB2A0">
      <w:r w:rsidRPr="00333C3A">
        <w:t xml:space="preserve">On January 14, 2025, HUD announced </w:t>
      </w:r>
      <w:r w:rsidR="6AD6652E" w:rsidRPr="00333C3A">
        <w:t xml:space="preserve">$100 million in awards to communities to boost housing supply and lower housing costs with the Pathways to Removing Obstacles to Housing program. </w:t>
      </w:r>
      <w:r w:rsidR="7CD44DDC" w:rsidRPr="00333C3A">
        <w:t xml:space="preserve">The State of Montana </w:t>
      </w:r>
      <w:r w:rsidR="1FBE21AB" w:rsidRPr="00333C3A">
        <w:t>was awarded $7 million</w:t>
      </w:r>
      <w:r w:rsidR="427FA552" w:rsidRPr="00333C3A">
        <w:t xml:space="preserve"> </w:t>
      </w:r>
      <w:r w:rsidR="1B1C38B6" w:rsidRPr="00333C3A">
        <w:t xml:space="preserve">to assist with land use updates, public engagement, and data analysis. This funding will incentivize affordable housing development and support homeownership for families of modest means. </w:t>
      </w:r>
      <w:r w:rsidR="7760DFC9" w:rsidRPr="00333C3A">
        <w:t xml:space="preserve">Commerce will work with </w:t>
      </w:r>
      <w:r w:rsidR="54D79C86" w:rsidRPr="00333C3A">
        <w:t xml:space="preserve">the Montana League of Cities and Towns to provide $5 million of the PRO Housing grant to the 11 Montana LUPA communities to complete the planning and public participation work needed to meet the May 17, 2026, deadline for compliance with the Act. </w:t>
      </w:r>
      <w:r w:rsidR="4DA871CF" w:rsidRPr="00333C3A">
        <w:t>The remaining $2 million will be used to create programs that communities statewide can access to further incentivize affordable housing development.</w:t>
      </w:r>
      <w:r w:rsidR="4DA871CF">
        <w:t xml:space="preserve"> </w:t>
      </w:r>
    </w:p>
    <w:p w14:paraId="70843F03" w14:textId="77777777" w:rsidR="006C2EA1" w:rsidRDefault="006C2EA1" w:rsidP="006C2EA1"/>
    <w:p w14:paraId="1C724C67" w14:textId="77777777" w:rsidR="006C2EA1" w:rsidRDefault="006C2EA1" w:rsidP="006C2EA1">
      <w:pPr>
        <w:pStyle w:val="Subtitle"/>
      </w:pPr>
      <w:r>
        <w:t>Actions taken to address obstacles to meeting underserved needs. 91.220(k); 91.320(j)</w:t>
      </w:r>
    </w:p>
    <w:p w14:paraId="67E9DE10" w14:textId="77777777" w:rsidR="006C2EA1" w:rsidRDefault="006C2EA1" w:rsidP="006C2EA1">
      <w:r>
        <w:t xml:space="preserve">All the activities funded under the CDBG, HOME, HTF, and ESG programs addressed obstacles to meeting underserved needs. CDBG, HOME, and HTF all promote projects that align with the resiliency goals set forth by Commerce which include projects aimed at strengthening local independence, stability, and sense of community. </w:t>
      </w:r>
    </w:p>
    <w:p w14:paraId="11F8F311" w14:textId="77777777" w:rsidR="006C2EA1" w:rsidRDefault="006C2EA1" w:rsidP="006C2EA1"/>
    <w:p w14:paraId="16919231" w14:textId="77777777" w:rsidR="006C2EA1" w:rsidRDefault="006C2EA1" w:rsidP="006C2EA1">
      <w:r>
        <w:t xml:space="preserve">During Plan Year 5, the CDBG, HOME, and HTF programs awarded grants to projects that will provide clean, safe, affordable, decent, and sanitary housing for underserved and special needs populations. </w:t>
      </w:r>
    </w:p>
    <w:p w14:paraId="69A2326C" w14:textId="77777777" w:rsidR="006C2EA1" w:rsidRDefault="006C2EA1" w:rsidP="006C2EA1"/>
    <w:p w14:paraId="11D2B664" w14:textId="77777777" w:rsidR="006C2EA1" w:rsidRDefault="006C2EA1" w:rsidP="006C2EA1">
      <w:r>
        <w:t xml:space="preserve">Coordinated Entry Systems across the state provide for uniform intake and assessment of ESG and partnering programs using the local assessment tools and case </w:t>
      </w:r>
      <w:r>
        <w:lastRenderedPageBreak/>
        <w:t>conferencing to score vulnerability levels and prioritize those most in need for available housing opportunities.</w:t>
      </w:r>
    </w:p>
    <w:p w14:paraId="5BABC376" w14:textId="77777777" w:rsidR="006C2EA1" w:rsidRDefault="006C2EA1" w:rsidP="006C2EA1"/>
    <w:p w14:paraId="67767B5A" w14:textId="77777777" w:rsidR="006C2EA1" w:rsidRDefault="006C2EA1" w:rsidP="006C2EA1">
      <w:pPr>
        <w:pStyle w:val="Subtitle"/>
      </w:pPr>
      <w:r>
        <w:t>Actions taken to reduce lead-based paint hazards. 91.220(k); 91.320(j)</w:t>
      </w:r>
    </w:p>
    <w:p w14:paraId="476724B4" w14:textId="085040C0" w:rsidR="006C2EA1" w:rsidRDefault="006C2EA1" w:rsidP="006C2EA1">
      <w:r>
        <w:t xml:space="preserve">The </w:t>
      </w:r>
      <w:r w:rsidR="0697D2EB">
        <w:t>s</w:t>
      </w:r>
      <w:r>
        <w:t xml:space="preserve">tate diligently undertakes rehabilitation and construction activities to ensure that households, particularly those with children, benefitting from federal housing programs are safe from LBP hazards and comply with current requirements of Title X of the Residential Lead Based Paint Hazard Reduction Act of 1992, HUD’s Lead Safe Housing Rule and other applicable federal laws and regulations. Both Commerce and DPHHS provide education and information on LBP hazards to parents, families, healthcare providers, grant recipients, and contractors. Commerce requires that any contractor or subcontractor engaged in renovation, repair, and painting activities that disturb LBP in homes and childcare facilities built before 1978 is certified and follows specific work practices to prevent lead contamination. In addition to complying with Title X, LSHR, UPCS or NSPIRE inspections are performed on all homes (renter or owner-occupied) assisted with HTF, HOME, Section 8, and other public funds. </w:t>
      </w:r>
    </w:p>
    <w:p w14:paraId="5AF7F4A4" w14:textId="77777777" w:rsidR="006C2EA1" w:rsidRDefault="006C2EA1" w:rsidP="006C2EA1"/>
    <w:p w14:paraId="75711CF4" w14:textId="77777777" w:rsidR="006C2EA1" w:rsidRDefault="006C2EA1" w:rsidP="006C2EA1">
      <w:r>
        <w:t>UPCS inspections are also conducted on all homes purchased with HOME assistance prior to the commitment of HOME funds. State staff conducting UPCS or NSPIRE inspections, as applicable, complete UPCS training as well as HUD’s online Lead-Based Paint Visual Assessment Training.</w:t>
      </w:r>
    </w:p>
    <w:p w14:paraId="0F70B3A1" w14:textId="77777777" w:rsidR="006C2EA1" w:rsidRDefault="006C2EA1" w:rsidP="006C2EA1"/>
    <w:p w14:paraId="71A7EC0C" w14:textId="77777777" w:rsidR="006C2EA1" w:rsidRDefault="006C2EA1" w:rsidP="006C2EA1">
      <w:r>
        <w:t>Units that ESG-eligible households live in or move into must adhere to LBP requirements as set forth by HUD.</w:t>
      </w:r>
    </w:p>
    <w:p w14:paraId="521769EA" w14:textId="77777777" w:rsidR="006C2EA1" w:rsidRDefault="006C2EA1" w:rsidP="006C2EA1"/>
    <w:p w14:paraId="005E68B4" w14:textId="77777777" w:rsidR="006C2EA1" w:rsidRDefault="006C2EA1" w:rsidP="006C2EA1">
      <w:pPr>
        <w:pStyle w:val="Subtitle"/>
      </w:pPr>
      <w:r>
        <w:t>Actions taken to reduce the number of poverty-level families. 91.220(k); 91.320(j)</w:t>
      </w:r>
    </w:p>
    <w:p w14:paraId="40E3674E" w14:textId="540AD740" w:rsidR="006C2EA1" w:rsidRDefault="006C2EA1" w:rsidP="006C2EA1">
      <w:r>
        <w:t xml:space="preserve">The </w:t>
      </w:r>
      <w:r w:rsidR="7E7D73B9">
        <w:t>s</w:t>
      </w:r>
      <w:r>
        <w:t xml:space="preserve">tate, in coordination with nonprofit organizations and the private sector, work to ensure individuals and families have pathways out of poverty by supporting local and </w:t>
      </w:r>
      <w:r>
        <w:lastRenderedPageBreak/>
        <w:t xml:space="preserve">regional efforts to increase household incomes and provide affordable housing options. </w:t>
      </w:r>
      <w:proofErr w:type="gramStart"/>
      <w:r>
        <w:t>All of</w:t>
      </w:r>
      <w:proofErr w:type="gramEnd"/>
      <w:r>
        <w:t xml:space="preserve"> the strategies and priorities identified in the Consolidated Plan and AAP target the improvement of economic conditions for Montanans of low- to moderate-income, from the rehabilitation and new construction of affordable units, homebuyer assistance, and temporary shelter services to investment in compact, walkable development where efficiencies of public infrastructure, community services, and employment centers encourage healthy, vital, and resilient communities. </w:t>
      </w:r>
    </w:p>
    <w:p w14:paraId="6EFEF1BA" w14:textId="77777777" w:rsidR="006C2EA1" w:rsidRDefault="006C2EA1" w:rsidP="006C2EA1"/>
    <w:p w14:paraId="458C655B" w14:textId="77777777" w:rsidR="006C2EA1" w:rsidRDefault="006C2EA1" w:rsidP="006C2EA1">
      <w:r>
        <w:t>All HOME and HTF housing activities and all CDBG housing, public and community facilities, and economic development activities target extremely low-, low-, and moderate-income households and either directly or indirectly benefit poverty-level families.</w:t>
      </w:r>
    </w:p>
    <w:p w14:paraId="36192668" w14:textId="77777777" w:rsidR="006C2EA1" w:rsidRDefault="006C2EA1" w:rsidP="006C2EA1"/>
    <w:p w14:paraId="7DE32F28" w14:textId="77777777" w:rsidR="006C2EA1" w:rsidRDefault="006C2EA1" w:rsidP="006C2EA1">
      <w:pPr>
        <w:pStyle w:val="Subtitle"/>
      </w:pPr>
      <w:r>
        <w:t>Actions taken to develop institutional structure. 91.220(k); 91.320(j)</w:t>
      </w:r>
    </w:p>
    <w:p w14:paraId="0F950766" w14:textId="0E7E1B09" w:rsidR="006C2EA1" w:rsidRDefault="006C2EA1" w:rsidP="006C2EA1">
      <w:r>
        <w:t xml:space="preserve">Gaps in the institutional delivery system exist primarily due to funding limitations that are outside the control of the </w:t>
      </w:r>
      <w:r w:rsidR="6F70E5F8">
        <w:t>s</w:t>
      </w:r>
      <w:r>
        <w:t xml:space="preserve">tate. CDBG, HOME, HTF, and ESG resources are not adequate to meet the needs of Montanans with less than low- to moderate-incomes, particularly the homeless, disabled, elderly, and other disadvantaged populations. However, the ability to effectively relay information regarding existing grant opportunities and technical assistance from the </w:t>
      </w:r>
      <w:r w:rsidR="2B9BAE2F">
        <w:t>s</w:t>
      </w:r>
      <w:r>
        <w:t>tate to eligible entities continues to be one of Montana’s greatest challenges. There are areas of opportunity for increased collaboration vertically and horizontally, as well as across and between agencies, organizations, and the private sector to ensure that services are delivered to the greatest number of eligible entities and individuals in the state.</w:t>
      </w:r>
    </w:p>
    <w:p w14:paraId="63497CE4" w14:textId="77777777" w:rsidR="006C2EA1" w:rsidRDefault="006C2EA1" w:rsidP="006C2EA1"/>
    <w:p w14:paraId="15491072" w14:textId="19D589FC" w:rsidR="006C2EA1" w:rsidRDefault="43C03E02" w:rsidP="006C2EA1">
      <w:r>
        <w:t>During Plan Year 5, both vertical and horizontal collaboration was emphasized with Commerce’s Community MT Division and Housing</w:t>
      </w:r>
      <w:r w:rsidR="44B18507">
        <w:t xml:space="preserve"> MT Division</w:t>
      </w:r>
      <w:r>
        <w:t xml:space="preserve"> working closely together, along with DPHHS and the </w:t>
      </w:r>
      <w:proofErr w:type="spellStart"/>
      <w:r>
        <w:t>MTCoC</w:t>
      </w:r>
      <w:proofErr w:type="spellEnd"/>
      <w:r>
        <w:t xml:space="preserve">, to address housing and healthcare needs in Montana. </w:t>
      </w:r>
      <w:r w:rsidR="00B26429">
        <w:t xml:space="preserve">One example being the </w:t>
      </w:r>
      <w:proofErr w:type="spellStart"/>
      <w:r w:rsidR="00B26429">
        <w:t>ProHousing</w:t>
      </w:r>
      <w:proofErr w:type="spellEnd"/>
      <w:r w:rsidR="00B26429">
        <w:t xml:space="preserve"> application. </w:t>
      </w:r>
    </w:p>
    <w:p w14:paraId="2F08A22F" w14:textId="77777777" w:rsidR="006C2EA1" w:rsidRDefault="006C2EA1" w:rsidP="006C2EA1"/>
    <w:p w14:paraId="7942A476" w14:textId="77777777" w:rsidR="006C2EA1" w:rsidRDefault="006C2EA1" w:rsidP="006C2EA1">
      <w:pPr>
        <w:pStyle w:val="Subtitle"/>
      </w:pPr>
      <w:r>
        <w:t>Actions taken to enhance coordination between public and private housing and social service agencies. 91.220(k); 91.320(j)</w:t>
      </w:r>
    </w:p>
    <w:p w14:paraId="0CAC3656" w14:textId="77777777" w:rsidR="006C2EA1" w:rsidRDefault="006C2EA1" w:rsidP="006C2EA1">
      <w:r>
        <w:t xml:space="preserve">Commerce pursues opportunities to coordinate with public and private housing and social service agencies and partners. Coordination occurs during the execution and completion of planning and development projects. </w:t>
      </w:r>
    </w:p>
    <w:p w14:paraId="45AD3145" w14:textId="77777777" w:rsidR="006C2EA1" w:rsidRDefault="006C2EA1" w:rsidP="006C2EA1"/>
    <w:p w14:paraId="20480E78" w14:textId="77777777" w:rsidR="006C2EA1" w:rsidRDefault="006C2EA1" w:rsidP="006C2EA1">
      <w:r>
        <w:t xml:space="preserve">DPHHS is represented </w:t>
      </w:r>
      <w:proofErr w:type="gramStart"/>
      <w:r>
        <w:t>on</w:t>
      </w:r>
      <w:proofErr w:type="gramEnd"/>
      <w:r>
        <w:t xml:space="preserve"> various state advisory groups to ensure coordination of social services for needy populations in Montana. DPHHS works proactively with its </w:t>
      </w:r>
      <w:proofErr w:type="spellStart"/>
      <w:r>
        <w:t>MTCoC</w:t>
      </w:r>
      <w:proofErr w:type="spellEnd"/>
      <w:r>
        <w:t xml:space="preserve"> partners to ensure that efficient and effective coordination of services exists between affordable housing and social services.  </w:t>
      </w:r>
    </w:p>
    <w:p w14:paraId="075FC260" w14:textId="77777777" w:rsidR="006C2EA1" w:rsidRDefault="006C2EA1" w:rsidP="006C2EA1"/>
    <w:p w14:paraId="7FB099DD" w14:textId="77777777" w:rsidR="006C2EA1" w:rsidRDefault="006C2EA1" w:rsidP="006C2EA1">
      <w:r>
        <w:t xml:space="preserve">Commerce and DPHHS continue to work with a vast array of public entities and key stakeholders, through numerous public meetings to affirmative further fair housing. Commerce and DPHHS also participate in the Interdepartmental Housing Integration Project to address housing and healthcare needs.  </w:t>
      </w:r>
    </w:p>
    <w:p w14:paraId="350BADF2" w14:textId="77777777" w:rsidR="006C2EA1" w:rsidRDefault="006C2EA1" w:rsidP="006C2EA1"/>
    <w:p w14:paraId="1C1CDDBB" w14:textId="747993EB" w:rsidR="006C2EA1" w:rsidRDefault="006C2EA1" w:rsidP="006C2EA1">
      <w:r>
        <w:t xml:space="preserve">Commerce undertook extensive outreach, as detailed in </w:t>
      </w:r>
      <w:r w:rsidR="001D1784">
        <w:t>its</w:t>
      </w:r>
      <w:r>
        <w:t xml:space="preserve"> </w:t>
      </w:r>
      <w:hyperlink r:id="rId23" w:history="1">
        <w:r w:rsidRPr="00FC31EC">
          <w:rPr>
            <w:rStyle w:val="Hyperlink"/>
          </w:rPr>
          <w:t>HOME-ARP Allocation Plan</w:t>
        </w:r>
      </w:hyperlink>
      <w:r>
        <w:t xml:space="preserve"> pages 1 through 7, to agencies that serve Qualifying Populations, as defined by the HOME-ARP program. These conversations informed Commerce’s HOME-ARP Allocation Plan, which was approved in April 2023</w:t>
      </w:r>
      <w:r w:rsidR="001D1784">
        <w:t>, and amended in January 2025</w:t>
      </w:r>
      <w:r>
        <w:t>.</w:t>
      </w:r>
    </w:p>
    <w:p w14:paraId="1A7306FC" w14:textId="77777777" w:rsidR="006C2EA1" w:rsidRDefault="006C2EA1" w:rsidP="006C2EA1"/>
    <w:p w14:paraId="49DF9FED" w14:textId="77777777" w:rsidR="006C2EA1" w:rsidRDefault="006C2EA1" w:rsidP="006C2EA1">
      <w:pPr>
        <w:pStyle w:val="Subtitle"/>
      </w:pPr>
      <w:r>
        <w:t>Identify actions taken to overcome the effects of any impediments identified in the jurisdictions analysis of impediments to fair housing choice. 91.520(a)</w:t>
      </w:r>
    </w:p>
    <w:p w14:paraId="6C24D6ED" w14:textId="5DED8C00" w:rsidR="006C2EA1" w:rsidRDefault="6079C7CA" w:rsidP="006C2EA1">
      <w:r>
        <w:t>During Program Year 5, Commerce hired a consultant to lead efforts to develop Montana’s Fair Housing Plan. An extensive pro</w:t>
      </w:r>
      <w:r w:rsidR="4D75F7AA">
        <w:t>cess</w:t>
      </w:r>
      <w:r>
        <w:t xml:space="preserve"> to collect and analyze data and public input </w:t>
      </w:r>
      <w:r w:rsidR="4161D3FC">
        <w:t xml:space="preserve">took place </w:t>
      </w:r>
      <w:r>
        <w:t>throughout 2024</w:t>
      </w:r>
      <w:proofErr w:type="gramStart"/>
      <w:r>
        <w:t>.The</w:t>
      </w:r>
      <w:proofErr w:type="gramEnd"/>
      <w:r>
        <w:t xml:space="preserve"> Fair Housing Plan</w:t>
      </w:r>
      <w:r w:rsidR="29A76F22">
        <w:t xml:space="preserve"> provide</w:t>
      </w:r>
      <w:r>
        <w:t>s</w:t>
      </w:r>
      <w:r w:rsidR="29A76F22">
        <w:t xml:space="preserve"> important data to stakeholders working to remove and ameliorate the negative effects of public policies currently serving as barriers to affordable housing and fair housing choice.</w:t>
      </w:r>
      <w:r>
        <w:t xml:space="preserve"> Commerce </w:t>
      </w:r>
      <w:r>
        <w:lastRenderedPageBreak/>
        <w:t>submitted Montana’s Fair Housing Plan to HUD in September 2024 and used its findings to inform Montana’s 2025-2029 Consolidated Plan.</w:t>
      </w:r>
    </w:p>
    <w:p w14:paraId="5C563D81" w14:textId="77777777" w:rsidR="006C2EA1" w:rsidRDefault="006C2EA1" w:rsidP="00774055">
      <w:pPr>
        <w:pStyle w:val="Heading2"/>
      </w:pPr>
      <w:bookmarkStart w:id="66" w:name="_Toc192853802"/>
      <w:bookmarkStart w:id="67" w:name="_Toc197417882"/>
      <w:r>
        <w:t>CR-40 – Monitoring 91.220; 91.230</w:t>
      </w:r>
      <w:bookmarkEnd w:id="66"/>
      <w:bookmarkEnd w:id="67"/>
    </w:p>
    <w:p w14:paraId="73825DFE" w14:textId="77777777" w:rsidR="006C2EA1" w:rsidRDefault="006C2EA1" w:rsidP="006C2EA1">
      <w:pPr>
        <w:pStyle w:val="Subtitle"/>
      </w:pPr>
      <w:r>
        <w:t>Describe the standards and procedures used to monitor activities carried out in furtherance of the plan and used to ensure long-term compliance with requirements of the programs involved, including minority business outreach and the comprehensive planning requirements</w:t>
      </w:r>
    </w:p>
    <w:p w14:paraId="6B5CDB32" w14:textId="44C4DE2D" w:rsidR="006C2EA1" w:rsidRDefault="43C03E02" w:rsidP="006C2EA1">
      <w:r>
        <w:t xml:space="preserve">Commerce works closely with all grantees </w:t>
      </w:r>
      <w:r w:rsidR="70293E25">
        <w:t xml:space="preserve">and owners </w:t>
      </w:r>
      <w:r>
        <w:t xml:space="preserve">to ensure compliance with program requirements. The HOME, CDBG, and HTF programs continually evaluate and improve processes to ensure compliance with federal regulations. Program staff hold regular calls with grantees </w:t>
      </w:r>
      <w:r w:rsidR="6ACD1C62">
        <w:t xml:space="preserve">and owners </w:t>
      </w:r>
      <w:r>
        <w:t xml:space="preserve">to deliver technical assistance in every phase of a project. </w:t>
      </w:r>
    </w:p>
    <w:p w14:paraId="64520C2A" w14:textId="77777777" w:rsidR="006C2EA1" w:rsidRDefault="006C2EA1" w:rsidP="006C2EA1"/>
    <w:p w14:paraId="3AA9A2F7" w14:textId="239FED17" w:rsidR="006C2EA1" w:rsidRDefault="006C2EA1" w:rsidP="006C2EA1">
      <w:r>
        <w:t xml:space="preserve">CDBG project activities are all monitored at least once during the project’s scope of work. The monitoring includes a review of the grantee’s project file, an inspection of the facility, and a review of the financial processes. Program staff work with grantees and relevant partners to schedule monitoring visits, providing ample notice and sufficient details to ensure </w:t>
      </w:r>
      <w:proofErr w:type="gramStart"/>
      <w:r>
        <w:t>a productive</w:t>
      </w:r>
      <w:proofErr w:type="gramEnd"/>
      <w:r>
        <w:t xml:space="preserve"> and thorough monitoring. If issues are observed or technical assistance is needed, a project may be monitored more than once before closeout. After a project has been monitored, Commerce issues a monitoring letter documenting performance issues, concerns, or findings and relevant corrective actions</w:t>
      </w:r>
      <w:r w:rsidR="001D1784">
        <w:t>,</w:t>
      </w:r>
      <w:r>
        <w:t xml:space="preserve"> </w:t>
      </w:r>
      <w:r w:rsidR="001D1784">
        <w:t>as applicable</w:t>
      </w:r>
      <w:r>
        <w:t>.</w:t>
      </w:r>
    </w:p>
    <w:p w14:paraId="18DDB34D" w14:textId="77777777" w:rsidR="006C2EA1" w:rsidRDefault="006C2EA1" w:rsidP="006C2EA1"/>
    <w:p w14:paraId="0C345516" w14:textId="34572B71" w:rsidR="006C2EA1" w:rsidRDefault="006C2EA1" w:rsidP="006C2EA1">
      <w:r>
        <w:t xml:space="preserve">HOME and HTF project activities are monitored at various stages during a project’s life. Commerce staff conduct construction monitoring to verify work is underway and to provide technical assistance, as needed. Final monitoring includes a visit to the construction site at project completion to conduct a detailed file audit of all relevant records and documents related to the project, as well as </w:t>
      </w:r>
      <w:r w:rsidR="001D1784">
        <w:t xml:space="preserve">HUD-compliant </w:t>
      </w:r>
      <w:r>
        <w:t xml:space="preserve">inspections to </w:t>
      </w:r>
      <w:r>
        <w:lastRenderedPageBreak/>
        <w:t xml:space="preserve">ensure the project is prepared for closeout. HOME and HTF projects are then monitored during the first 3 years of their periods of affordability, with the first monitoring occurring within 1 year of project closeout per HUD regulations. These initial monitoring visits provide the grantee with an opportunity to receive HOME and HTF program training and technical assistance. After the first 3 years of the period of affordability, project monitoring occurs every 1 to 3 years depending on </w:t>
      </w:r>
      <w:proofErr w:type="gramStart"/>
      <w:r>
        <w:t>assessed</w:t>
      </w:r>
      <w:proofErr w:type="gramEnd"/>
      <w:r>
        <w:t xml:space="preserve"> risk. During all period of affordability monitoring, a property inspection as well as a file review to verify tenant income eligibility, rent limit compliance, and proper documentation is completed for a sample of assisted units. Additionally, on an annual basis, HOME and HTF grantees submit rent and occupancy information to Commerce reporting on beneficiaries, rent structure, changes to leases or tenant selection policies</w:t>
      </w:r>
      <w:r w:rsidR="001D1784">
        <w:t xml:space="preserve"> and property financials</w:t>
      </w:r>
      <w:r>
        <w:t xml:space="preserve">. Monitoring visits also help verify the information submitted in rent and occupancy reports. </w:t>
      </w:r>
    </w:p>
    <w:p w14:paraId="4EB0E4BD" w14:textId="77777777" w:rsidR="006C2EA1" w:rsidRDefault="006C2EA1" w:rsidP="006C2EA1"/>
    <w:p w14:paraId="734405E4" w14:textId="6BCED7F1" w:rsidR="006C2EA1" w:rsidRDefault="29A76F22" w:rsidP="006C2EA1">
      <w:r w:rsidRPr="00761D55">
        <w:t xml:space="preserve">During Plan Year </w:t>
      </w:r>
      <w:r w:rsidR="6079C7CA" w:rsidRPr="005E053A">
        <w:t>5</w:t>
      </w:r>
      <w:r w:rsidRPr="005E053A">
        <w:t xml:space="preserve">, </w:t>
      </w:r>
      <w:r w:rsidR="00BB274D" w:rsidRPr="00761D55">
        <w:t>ten</w:t>
      </w:r>
      <w:r w:rsidR="00AE4FD5" w:rsidRPr="005E053A">
        <w:t xml:space="preserve"> </w:t>
      </w:r>
      <w:r w:rsidRPr="005E053A">
        <w:t>CDBG projects,</w:t>
      </w:r>
      <w:r>
        <w:t xml:space="preserve"> </w:t>
      </w:r>
      <w:r w:rsidR="16FDD602">
        <w:t>three</w:t>
      </w:r>
      <w:r>
        <w:t xml:space="preserve"> HOME projects, and </w:t>
      </w:r>
      <w:r w:rsidR="4653E3F1">
        <w:t>two</w:t>
      </w:r>
      <w:r>
        <w:t xml:space="preserve"> HTF projects were monitored during project completion visits. In addition, </w:t>
      </w:r>
      <w:r w:rsidR="5FB8BEE2">
        <w:t>four</w:t>
      </w:r>
      <w:r>
        <w:t xml:space="preserve"> HOME projects and </w:t>
      </w:r>
      <w:r w:rsidR="31D62457">
        <w:t>five</w:t>
      </w:r>
      <w:r>
        <w:t xml:space="preserve"> HTF projects were monitored during construction progress visits. CDBG projects monitored included </w:t>
      </w:r>
      <w:r w:rsidR="6079C7CA">
        <w:t xml:space="preserve">those in </w:t>
      </w:r>
      <w:r w:rsidR="00761D55">
        <w:t xml:space="preserve">the </w:t>
      </w:r>
      <w:r w:rsidR="00F3119E">
        <w:t xml:space="preserve">City of Helena, Lewis and Clark County, Golden Valley County, City of Havre, Town of Cascade, </w:t>
      </w:r>
      <w:r w:rsidR="0030430F">
        <w:t xml:space="preserve">Meagher County, City of Libby, </w:t>
      </w:r>
      <w:r w:rsidR="005E053A">
        <w:t xml:space="preserve">Carbon County, </w:t>
      </w:r>
      <w:r w:rsidR="00761D55">
        <w:t xml:space="preserve">and the Town of Richey. </w:t>
      </w:r>
    </w:p>
    <w:p w14:paraId="13A2F6DD" w14:textId="77777777" w:rsidR="006C2EA1" w:rsidRDefault="006C2EA1" w:rsidP="006C2EA1"/>
    <w:p w14:paraId="6DE539A6" w14:textId="07115AE9" w:rsidR="006C2EA1" w:rsidRDefault="4DF096D9" w:rsidP="006C2EA1">
      <w:r>
        <w:t xml:space="preserve">During Plan Year 5, Commerce staff conducted </w:t>
      </w:r>
      <w:proofErr w:type="gramStart"/>
      <w:r>
        <w:t>period</w:t>
      </w:r>
      <w:proofErr w:type="gramEnd"/>
      <w:r>
        <w:t xml:space="preserve"> of affordability monitoring on-site visits to </w:t>
      </w:r>
      <w:r w:rsidR="25FE8281">
        <w:t>31</w:t>
      </w:r>
      <w:r>
        <w:t xml:space="preserve"> HOME</w:t>
      </w:r>
      <w:r w:rsidR="25FE8281">
        <w:t xml:space="preserve"> and</w:t>
      </w:r>
      <w:r>
        <w:t xml:space="preserve"> </w:t>
      </w:r>
      <w:r w:rsidR="422F8F40">
        <w:t>1</w:t>
      </w:r>
      <w:r w:rsidR="25FE8281">
        <w:t>3</w:t>
      </w:r>
      <w:r>
        <w:t xml:space="preserve"> HTF properties. See </w:t>
      </w:r>
      <w:r w:rsidRPr="00056574">
        <w:rPr>
          <w:b/>
          <w:bCs/>
        </w:rPr>
        <w:t>Appendix B</w:t>
      </w:r>
      <w:r>
        <w:t xml:space="preserve"> for a complete list of the projects and CR-50 for more information. </w:t>
      </w:r>
      <w:r w:rsidR="422F8F40">
        <w:t>O</w:t>
      </w:r>
      <w:r>
        <w:t>ne of the properties monitored reported requests by residents for emergency transfers</w:t>
      </w:r>
      <w:r w:rsidRPr="00056574">
        <w:t>.</w:t>
      </w:r>
      <w:r>
        <w:t xml:space="preserve"> </w:t>
      </w:r>
      <w:r w:rsidR="2C3E67B4">
        <w:t>A handful of</w:t>
      </w:r>
      <w:r>
        <w:t xml:space="preserve"> properties monitored reported requests for reasonable </w:t>
      </w:r>
      <w:proofErr w:type="gramStart"/>
      <w:r>
        <w:t>accommodations</w:t>
      </w:r>
      <w:proofErr w:type="gramEnd"/>
      <w:r>
        <w:t xml:space="preserve">, as detailed in </w:t>
      </w:r>
      <w:r w:rsidRPr="00056574">
        <w:rPr>
          <w:b/>
          <w:bCs/>
        </w:rPr>
        <w:t>Appendix B</w:t>
      </w:r>
      <w:r>
        <w:t xml:space="preserve">. </w:t>
      </w:r>
    </w:p>
    <w:p w14:paraId="0DE18C72" w14:textId="77777777" w:rsidR="006C2EA1" w:rsidRDefault="006C2EA1" w:rsidP="006C2EA1"/>
    <w:p w14:paraId="20D59DB3" w14:textId="3A314F77" w:rsidR="006C2EA1" w:rsidRPr="00110219" w:rsidRDefault="43C03E02" w:rsidP="726B3A4F">
      <w:r w:rsidRPr="00110219">
        <w:t xml:space="preserve">All </w:t>
      </w:r>
      <w:r w:rsidR="1A0002CA" w:rsidRPr="00110219">
        <w:t>8</w:t>
      </w:r>
      <w:r w:rsidRPr="00110219">
        <w:t xml:space="preserve"> ESG subrecipients were monitored with a combination of on-site visits, and desk monitoring.</w:t>
      </w:r>
    </w:p>
    <w:p w14:paraId="3E0F9CEA" w14:textId="77777777" w:rsidR="006C2EA1" w:rsidRDefault="006C2EA1" w:rsidP="006C2EA1"/>
    <w:p w14:paraId="7803A262" w14:textId="354FD9AE" w:rsidR="006C2EA1" w:rsidRDefault="006C2EA1" w:rsidP="006C2EA1">
      <w:r>
        <w:t xml:space="preserve">Monitoring activities completed for the HOPWA </w:t>
      </w:r>
      <w:r w:rsidR="54D80FB7">
        <w:t>p</w:t>
      </w:r>
      <w:r>
        <w:t xml:space="preserve">rogram are reported in the HOPWA APR since the State receives a competitive HOPWA award and not a formula grant. </w:t>
      </w:r>
    </w:p>
    <w:p w14:paraId="3E798097" w14:textId="77777777" w:rsidR="006C2EA1" w:rsidRDefault="006C2EA1" w:rsidP="006C2EA1"/>
    <w:p w14:paraId="3AD13CDB" w14:textId="77777777" w:rsidR="0040529C" w:rsidRDefault="0040529C" w:rsidP="0040529C">
      <w:pPr>
        <w:pStyle w:val="Subtitle"/>
      </w:pPr>
      <w:r>
        <w:t>Describe the efforts to provide citizens with reasonable notice and an opportunity to comment on performance reports</w:t>
      </w:r>
    </w:p>
    <w:p w14:paraId="08187394" w14:textId="77777777" w:rsidR="0040529C" w:rsidRDefault="0040529C" w:rsidP="0040529C">
      <w:r>
        <w:t xml:space="preserve">Commerce announces the availability of draft documents through its website, print advertisements in newspapers across the state, and a listserv of approximately 5,000 individuals, towns, counties, nonprofits, and interested parties. The draft documents are available electronically on </w:t>
      </w:r>
      <w:proofErr w:type="gramStart"/>
      <w:r>
        <w:t>Commerce’s</w:t>
      </w:r>
      <w:proofErr w:type="gramEnd"/>
      <w:r>
        <w:t xml:space="preserve"> website and in hard copy at </w:t>
      </w:r>
      <w:r w:rsidRPr="008441B5">
        <w:t>22</w:t>
      </w:r>
      <w:r>
        <w:t xml:space="preserve"> repositories spread across Montana. The draft documents are also available upon request.</w:t>
      </w:r>
    </w:p>
    <w:p w14:paraId="2D16BC53" w14:textId="77777777" w:rsidR="0040529C" w:rsidRDefault="0040529C" w:rsidP="0040529C"/>
    <w:p w14:paraId="5C438189" w14:textId="77777777" w:rsidR="0040529C" w:rsidRDefault="0040529C" w:rsidP="0040529C">
      <w:r>
        <w:t xml:space="preserve">Citizens are invited to comment on draft documents via oral testimony during in-person or virtual public hearings or via written statements provided through email or regular mail. Citizens are </w:t>
      </w:r>
      <w:proofErr w:type="gramStart"/>
      <w:r>
        <w:t>provided</w:t>
      </w:r>
      <w:proofErr w:type="gramEnd"/>
      <w:r>
        <w:t xml:space="preserve"> reasonable </w:t>
      </w:r>
      <w:proofErr w:type="gramStart"/>
      <w:r>
        <w:t>accommodations</w:t>
      </w:r>
      <w:proofErr w:type="gramEnd"/>
      <w:r>
        <w:t xml:space="preserve"> and alternative formats of draft documents and hearing materials upon request.  </w:t>
      </w:r>
    </w:p>
    <w:p w14:paraId="5C054CAC" w14:textId="77777777" w:rsidR="006832D7" w:rsidRDefault="006832D7" w:rsidP="0040529C"/>
    <w:p w14:paraId="1461E895" w14:textId="7596E669" w:rsidR="006832D7" w:rsidRPr="00493D58" w:rsidRDefault="46FA669B" w:rsidP="726B3A4F">
      <w:bookmarkStart w:id="68" w:name="_Hlk193873927"/>
      <w:r w:rsidRPr="00493D58">
        <w:t>The public comment period for the Draft 202</w:t>
      </w:r>
      <w:r w:rsidR="6079C7CA" w:rsidRPr="00493D58">
        <w:t>4</w:t>
      </w:r>
      <w:r w:rsidRPr="00493D58">
        <w:t>-202</w:t>
      </w:r>
      <w:r w:rsidR="6079C7CA" w:rsidRPr="00493D58">
        <w:t>5</w:t>
      </w:r>
      <w:r w:rsidRPr="00493D58">
        <w:t xml:space="preserve"> CAPER began</w:t>
      </w:r>
      <w:r w:rsidR="6079C7CA" w:rsidRPr="00493D58">
        <w:t xml:space="preserve"> </w:t>
      </w:r>
      <w:r w:rsidR="00493D58" w:rsidRPr="00493D58">
        <w:t xml:space="preserve">on May 19, </w:t>
      </w:r>
      <w:proofErr w:type="gramStart"/>
      <w:r w:rsidR="00493D58" w:rsidRPr="00493D58">
        <w:t>2025</w:t>
      </w:r>
      <w:proofErr w:type="gramEnd"/>
      <w:r w:rsidR="00493D58" w:rsidRPr="00493D58">
        <w:t xml:space="preserve"> </w:t>
      </w:r>
      <w:r w:rsidRPr="00493D58">
        <w:t>and ended</w:t>
      </w:r>
      <w:r w:rsidR="6079C7CA" w:rsidRPr="00493D58">
        <w:t xml:space="preserve"> </w:t>
      </w:r>
      <w:r w:rsidR="00493D58" w:rsidRPr="00493D58">
        <w:t xml:space="preserve">June 6, 2025. </w:t>
      </w:r>
      <w:r w:rsidRPr="00493D58">
        <w:t>A virtual public hearing was held</w:t>
      </w:r>
      <w:r w:rsidR="6079C7CA" w:rsidRPr="00493D58">
        <w:t xml:space="preserve"> </w:t>
      </w:r>
      <w:r w:rsidR="00493D58" w:rsidRPr="00493D58">
        <w:t xml:space="preserve">May 22, 2025. </w:t>
      </w:r>
      <w:r w:rsidRPr="00493D58">
        <w:t>An official transcript of the public hearing</w:t>
      </w:r>
      <w:r w:rsidR="62573809" w:rsidRPr="00493D58">
        <w:t>,</w:t>
      </w:r>
      <w:r w:rsidRPr="00493D58" w:rsidDel="46FA669B">
        <w:t xml:space="preserve"> </w:t>
      </w:r>
      <w:r w:rsidRPr="00493D58">
        <w:t>a record of all comments considered</w:t>
      </w:r>
      <w:r w:rsidR="52F9CEB1" w:rsidRPr="00493D58">
        <w:t>,</w:t>
      </w:r>
      <w:r w:rsidRPr="00493D58">
        <w:t xml:space="preserve"> and responses provided are included in </w:t>
      </w:r>
      <w:r w:rsidRPr="00493D58">
        <w:rPr>
          <w:b/>
          <w:bCs/>
        </w:rPr>
        <w:t>Appendix A</w:t>
      </w:r>
      <w:r w:rsidRPr="00493D58">
        <w:t>.</w:t>
      </w:r>
    </w:p>
    <w:p w14:paraId="24CD4641" w14:textId="77777777" w:rsidR="0040529C" w:rsidRDefault="0040529C" w:rsidP="00774055">
      <w:pPr>
        <w:pStyle w:val="Heading2"/>
      </w:pPr>
      <w:bookmarkStart w:id="69" w:name="_Toc192853803"/>
      <w:bookmarkStart w:id="70" w:name="_Toc197417883"/>
      <w:bookmarkEnd w:id="68"/>
      <w:r>
        <w:t>CR-45 – CDBG 91.52(d)</w:t>
      </w:r>
      <w:bookmarkEnd w:id="69"/>
      <w:bookmarkEnd w:id="70"/>
    </w:p>
    <w:p w14:paraId="720CEB26" w14:textId="77777777" w:rsidR="0040529C" w:rsidRDefault="0040529C" w:rsidP="0040529C">
      <w:pPr>
        <w:pStyle w:val="Subtitle"/>
      </w:pPr>
      <w:r>
        <w:t xml:space="preserve">Specify the nature of, and reasons for, any changes in the jurisdiction’s program objectives and indications of how the jurisdiction would change its programs </w:t>
      </w:r>
      <w:proofErr w:type="gramStart"/>
      <w:r>
        <w:t>as a result of</w:t>
      </w:r>
      <w:proofErr w:type="gramEnd"/>
      <w:r>
        <w:t xml:space="preserve"> its experiences. </w:t>
      </w:r>
    </w:p>
    <w:p w14:paraId="74A61234" w14:textId="77777777" w:rsidR="0040529C" w:rsidRDefault="0040529C" w:rsidP="0040529C">
      <w:r>
        <w:t>There have not been any changes in Commerce’s program objectives during Plan Year 5.</w:t>
      </w:r>
    </w:p>
    <w:p w14:paraId="1ED552B3" w14:textId="77777777" w:rsidR="00A34B39" w:rsidRDefault="00A34B39" w:rsidP="0040529C"/>
    <w:p w14:paraId="25ADDFA4" w14:textId="77777777" w:rsidR="0040529C" w:rsidRDefault="0040529C" w:rsidP="0040529C">
      <w:pPr>
        <w:pStyle w:val="Subtitle"/>
      </w:pPr>
      <w:r>
        <w:lastRenderedPageBreak/>
        <w:t>Does this jurisdiction have any open Brownfields Economic Development Initiative (BEDI) grants?</w:t>
      </w:r>
    </w:p>
    <w:p w14:paraId="1A696DA6" w14:textId="77777777" w:rsidR="0040529C" w:rsidRDefault="0040529C" w:rsidP="0040529C">
      <w:r>
        <w:t>No</w:t>
      </w:r>
    </w:p>
    <w:p w14:paraId="59A02F54" w14:textId="77777777" w:rsidR="0040529C" w:rsidRDefault="0040529C" w:rsidP="0040529C"/>
    <w:p w14:paraId="714481EE" w14:textId="77777777" w:rsidR="0040529C" w:rsidRDefault="0040529C" w:rsidP="0040529C">
      <w:pPr>
        <w:pStyle w:val="Subtitle"/>
      </w:pPr>
      <w:r>
        <w:t xml:space="preserve">[BEDI </w:t>
      </w:r>
      <w:proofErr w:type="gramStart"/>
      <w:r>
        <w:t>grantees</w:t>
      </w:r>
      <w:proofErr w:type="gramEnd"/>
      <w:r>
        <w:t>] Describe accomplishments and program outcomes during the last year.</w:t>
      </w:r>
    </w:p>
    <w:p w14:paraId="6C396E2F" w14:textId="77777777" w:rsidR="0040529C" w:rsidRDefault="410B8CB5" w:rsidP="0040529C">
      <w:r>
        <w:t>N/A.</w:t>
      </w:r>
    </w:p>
    <w:p w14:paraId="72450279" w14:textId="77777777" w:rsidR="0040529C" w:rsidRDefault="0040529C" w:rsidP="00774055">
      <w:pPr>
        <w:pStyle w:val="Heading2"/>
      </w:pPr>
      <w:bookmarkStart w:id="71" w:name="_Toc192853804"/>
      <w:bookmarkStart w:id="72" w:name="_Toc197417884"/>
      <w:r>
        <w:t>CR-50 – HOME 91.520(e)</w:t>
      </w:r>
      <w:bookmarkEnd w:id="71"/>
      <w:bookmarkEnd w:id="72"/>
    </w:p>
    <w:p w14:paraId="5C7CD078" w14:textId="77777777" w:rsidR="0040529C" w:rsidRDefault="0040529C" w:rsidP="0040529C">
      <w:pPr>
        <w:pStyle w:val="Subtitle"/>
      </w:pPr>
      <w:r>
        <w:t>Include the results of on-site inspections of affordable rental housing assisted under the program to determine compliance with housing codes and other applicable regulations</w:t>
      </w:r>
    </w:p>
    <w:p w14:paraId="3B5676D1" w14:textId="70FD1E7B" w:rsidR="0040529C" w:rsidRDefault="0040529C" w:rsidP="0040529C">
      <w:r>
        <w:t xml:space="preserve">As described in CR-40, HOME projects under construction are monitored two or more times during the </w:t>
      </w:r>
      <w:r w:rsidR="001D1784">
        <w:t>award</w:t>
      </w:r>
      <w:r>
        <w:t xml:space="preserve"> period. At least one construction site visit is conducted and one full monitoring visit, which includes a full review of the grantee file and inspection of the HOME-assisted project and units. Projects are then monitored during the first 3 years of the period of affordability and then every 1 to 3 years thereafter depending on </w:t>
      </w:r>
      <w:proofErr w:type="gramStart"/>
      <w:r>
        <w:t>assessed</w:t>
      </w:r>
      <w:proofErr w:type="gramEnd"/>
      <w:r>
        <w:t xml:space="preserve"> risk. </w:t>
      </w:r>
    </w:p>
    <w:p w14:paraId="7F1906FD" w14:textId="77777777" w:rsidR="0040529C" w:rsidRDefault="0040529C" w:rsidP="0040529C"/>
    <w:p w14:paraId="7E2E1AA8" w14:textId="0D9561D3" w:rsidR="0040529C" w:rsidRDefault="1056E580" w:rsidP="0040529C">
      <w:r>
        <w:t xml:space="preserve">See </w:t>
      </w:r>
      <w:r w:rsidRPr="00056574">
        <w:rPr>
          <w:b/>
          <w:bCs/>
        </w:rPr>
        <w:t>Appendix B</w:t>
      </w:r>
      <w:r>
        <w:t xml:space="preserve"> for a table of HOME projects monitored between April 1, 2024, and March 31, 2025. The appendix also provides information regarding requests for emergency transfers and reasonable accommodation. Note there w</w:t>
      </w:r>
      <w:r w:rsidR="2E50D36B">
        <w:t>as</w:t>
      </w:r>
      <w:r>
        <w:t xml:space="preserve"> </w:t>
      </w:r>
      <w:r w:rsidR="2E50D36B">
        <w:t>one monitored property with</w:t>
      </w:r>
      <w:r>
        <w:t xml:space="preserve"> emergency transfers requested.</w:t>
      </w:r>
    </w:p>
    <w:p w14:paraId="49C19DE2" w14:textId="77777777" w:rsidR="0040529C" w:rsidRDefault="0040529C" w:rsidP="0040529C"/>
    <w:p w14:paraId="23D2D4E0" w14:textId="77777777" w:rsidR="0040529C" w:rsidRDefault="0040529C" w:rsidP="0040529C">
      <w:pPr>
        <w:pStyle w:val="Subtitle"/>
      </w:pPr>
      <w:r>
        <w:t>Provide an assessment of the jurisdiction’s affirmative marketing actions for HOME units. 92.351(b)</w:t>
      </w:r>
    </w:p>
    <w:p w14:paraId="6A3D4CD2" w14:textId="77777777" w:rsidR="0040529C" w:rsidRDefault="0040529C" w:rsidP="0040529C">
      <w:r w:rsidRPr="00E766C2">
        <w:t xml:space="preserve">Commerce reviews all Affirmative Fair Housing Marketing Plans for HOME-assisted projects. Each project with five (5) or more HOME-assisted units is required to complete </w:t>
      </w:r>
      <w:r w:rsidRPr="00E766C2">
        <w:lastRenderedPageBreak/>
        <w:t>and submit an AFHMP for review and approval. During the Annual Rental Certifications, Commerce requests that all updated documentation be submitted and kept in project records. Commerce provides technical assistance for updating AFHMP to grantees and property owners/managers during the construction phase and on an ongoing basis during the period of affordability.</w:t>
      </w:r>
    </w:p>
    <w:p w14:paraId="4CB8FE03" w14:textId="77777777" w:rsidR="0040529C" w:rsidRDefault="0040529C" w:rsidP="0040529C"/>
    <w:p w14:paraId="6FF59E3E" w14:textId="77777777" w:rsidR="0040529C" w:rsidRDefault="0040529C" w:rsidP="0040529C">
      <w:pPr>
        <w:pStyle w:val="Subtitle"/>
      </w:pPr>
      <w:r>
        <w:t xml:space="preserve">Provide data on the amount and use of program income for projects, including the number of projects and owner and tenant characteristics. </w:t>
      </w:r>
    </w:p>
    <w:p w14:paraId="3CC4929B" w14:textId="0DB8D88A" w:rsidR="0040529C" w:rsidRDefault="00D3045B" w:rsidP="0040529C">
      <w:r>
        <w:t>As reflected in</w:t>
      </w:r>
      <w:r w:rsidR="25537332">
        <w:t xml:space="preserve"> IDIS Report PR09, HOME began the program year with $0.00 in program income, received $</w:t>
      </w:r>
      <w:r w:rsidR="053658CA">
        <w:t>776,869.55</w:t>
      </w:r>
      <w:r w:rsidR="25537332">
        <w:t xml:space="preserve"> in program income during the program year and expended $</w:t>
      </w:r>
      <w:r w:rsidR="6635AD80">
        <w:t>776,869.55</w:t>
      </w:r>
      <w:r w:rsidR="25537332">
        <w:t>. Of those funds, $</w:t>
      </w:r>
      <w:r w:rsidR="034751BA">
        <w:t xml:space="preserve">756,229.16 </w:t>
      </w:r>
      <w:r w:rsidR="25537332">
        <w:t xml:space="preserve">of HOME program income was used by </w:t>
      </w:r>
      <w:r>
        <w:t xml:space="preserve">two </w:t>
      </w:r>
      <w:r w:rsidR="25537332">
        <w:t xml:space="preserve">subrecipients to provide </w:t>
      </w:r>
      <w:r>
        <w:t>12</w:t>
      </w:r>
      <w:r w:rsidR="00212001">
        <w:t xml:space="preserve"> </w:t>
      </w:r>
      <w:r w:rsidR="25537332">
        <w:t xml:space="preserve">homebuyers with down payment and closing cost </w:t>
      </w:r>
      <w:proofErr w:type="gramStart"/>
      <w:r w:rsidR="25537332">
        <w:t>assistance;</w:t>
      </w:r>
      <w:proofErr w:type="gramEnd"/>
      <w:r w:rsidR="25537332">
        <w:t xml:space="preserve"> </w:t>
      </w:r>
      <w:r w:rsidR="2AEE2938">
        <w:t>four</w:t>
      </w:r>
      <w:r w:rsidR="25537332">
        <w:t xml:space="preserve"> had incomes under 50% AMI, </w:t>
      </w:r>
      <w:r w:rsidR="3E5E657B">
        <w:t>three</w:t>
      </w:r>
      <w:r w:rsidR="25537332">
        <w:t xml:space="preserve"> with income</w:t>
      </w:r>
      <w:r w:rsidR="000DE921">
        <w:t>s</w:t>
      </w:r>
      <w:r w:rsidR="25537332">
        <w:t xml:space="preserve"> between 51% and 60%, and </w:t>
      </w:r>
      <w:r>
        <w:t xml:space="preserve">five </w:t>
      </w:r>
      <w:r w:rsidR="25537332">
        <w:t>with income</w:t>
      </w:r>
      <w:r w:rsidR="0748E538">
        <w:t>s</w:t>
      </w:r>
      <w:r w:rsidR="25537332">
        <w:t xml:space="preserve"> between 61% and 80%. An additional $</w:t>
      </w:r>
      <w:r w:rsidR="50504072">
        <w:t>20,640.39</w:t>
      </w:r>
      <w:r w:rsidR="25537332">
        <w:t xml:space="preserve"> was used as part of larger investments of HOME funds in </w:t>
      </w:r>
      <w:r w:rsidR="324F48E6">
        <w:t>two</w:t>
      </w:r>
      <w:r w:rsidR="25537332">
        <w:t xml:space="preserve"> different multifamily projects that are projected to</w:t>
      </w:r>
      <w:r>
        <w:t xml:space="preserve"> be completed during the 2025-2026 program year and will</w:t>
      </w:r>
      <w:r w:rsidR="25537332">
        <w:t xml:space="preserve"> assist primarily very low-income households.</w:t>
      </w:r>
    </w:p>
    <w:p w14:paraId="5C39154E" w14:textId="77777777" w:rsidR="0040529C" w:rsidRDefault="0040529C" w:rsidP="0040529C"/>
    <w:p w14:paraId="14F338BD" w14:textId="77777777" w:rsidR="0040529C" w:rsidRDefault="0040529C" w:rsidP="0040529C">
      <w:pPr>
        <w:pStyle w:val="Subtitle"/>
      </w:pPr>
      <w:r>
        <w:t>Describe other actions taken to foster and maintain affordable housing. 91.220(k) (STATES ONLY: Including the coordination of LIHTC with the development of affordable housing). 91.320(j)</w:t>
      </w:r>
    </w:p>
    <w:p w14:paraId="51D4779C" w14:textId="405848A0" w:rsidR="0040529C" w:rsidRDefault="410B8CB5" w:rsidP="0040529C">
      <w:r>
        <w:t xml:space="preserve">Within Commerce, managers </w:t>
      </w:r>
      <w:r w:rsidR="30F9F27A">
        <w:t xml:space="preserve">who oversee the </w:t>
      </w:r>
      <w:r w:rsidR="2E9B38C2">
        <w:t xml:space="preserve">Low-Income Housing </w:t>
      </w:r>
      <w:r w:rsidR="6BFBD6A3">
        <w:t>T</w:t>
      </w:r>
      <w:r w:rsidR="30F9F27A">
        <w:t xml:space="preserve">ax </w:t>
      </w:r>
      <w:r w:rsidR="6F46CD46">
        <w:t>C</w:t>
      </w:r>
      <w:r w:rsidR="30F9F27A">
        <w:t>redit and HUD CPD programs</w:t>
      </w:r>
      <w:r w:rsidR="1CA8530A">
        <w:t xml:space="preserve"> </w:t>
      </w:r>
      <w:r>
        <w:t xml:space="preserve">work together to foster and maintain affordable housing in Montana. LIHTC is often a leveraged funding source for HOME, HTF, and CDBG housing projects. The LIHTC, HOME, HTF, and CDBG-Housing applications share </w:t>
      </w:r>
      <w:r w:rsidR="30F9F27A">
        <w:t>underwriting criteria</w:t>
      </w:r>
      <w:r>
        <w:t xml:space="preserve"> so that</w:t>
      </w:r>
      <w:r w:rsidR="30F9F27A">
        <w:t xml:space="preserve"> program requirements complement and do not contradict each other</w:t>
      </w:r>
      <w:r>
        <w:t xml:space="preserve">. Commerce staff coordinated the distribution of State and Local Fiscal Recovery Funds from the ARPA with HOME and HTF awards to ensure that previously funded projects were able to fill financing gaps that resulted from labor and material </w:t>
      </w:r>
      <w:r>
        <w:lastRenderedPageBreak/>
        <w:t xml:space="preserve">shortages due to the Coronavirus pandemic. Coordination within Commerce has aligned application deadlines and improved communication with grantees to provide for more comprehensive technical assistance at every phase of project work. </w:t>
      </w:r>
    </w:p>
    <w:p w14:paraId="5EFD8A6A" w14:textId="77777777" w:rsidR="0040529C" w:rsidRDefault="0040529C" w:rsidP="00774055">
      <w:pPr>
        <w:pStyle w:val="Heading2"/>
      </w:pPr>
      <w:bookmarkStart w:id="73" w:name="_Toc192853805"/>
      <w:bookmarkStart w:id="74" w:name="_Toc197417885"/>
      <w:r>
        <w:t>CR-55 – HOPWA 91.520(f)</w:t>
      </w:r>
      <w:bookmarkEnd w:id="73"/>
      <w:bookmarkEnd w:id="74"/>
    </w:p>
    <w:p w14:paraId="3FB3F02E" w14:textId="77777777" w:rsidR="0040529C" w:rsidRDefault="0040529C" w:rsidP="0040529C">
      <w:pPr>
        <w:pStyle w:val="Subtitle"/>
      </w:pPr>
      <w:r>
        <w:t>Identify the number of individuals assisted and the types of assistance provided</w:t>
      </w:r>
    </w:p>
    <w:p w14:paraId="7511EF39" w14:textId="218CFF19" w:rsidR="0040529C" w:rsidRDefault="0040529C" w:rsidP="0040529C">
      <w:r>
        <w:t xml:space="preserve">The number of individuals </w:t>
      </w:r>
      <w:proofErr w:type="gramStart"/>
      <w:r>
        <w:t>assisted</w:t>
      </w:r>
      <w:proofErr w:type="gramEnd"/>
      <w:r>
        <w:t xml:space="preserve"> and the types of assistance provided under the HOPWA program are reported in the HOPWA APR since the </w:t>
      </w:r>
      <w:r w:rsidR="31CA3AE1">
        <w:t>s</w:t>
      </w:r>
      <w:r>
        <w:t xml:space="preserve">tate receives a competitive HOPWA award and not a formula grant. </w:t>
      </w:r>
    </w:p>
    <w:p w14:paraId="4C1347BB" w14:textId="77777777" w:rsidR="0040529C" w:rsidRDefault="0040529C" w:rsidP="0040529C"/>
    <w:p w14:paraId="002B27D9" w14:textId="77777777" w:rsidR="00D43D84" w:rsidRDefault="00D43D84" w:rsidP="00D43D84">
      <w:pPr>
        <w:pStyle w:val="Heading8"/>
      </w:pPr>
      <w:bookmarkStart w:id="75" w:name="_Toc192853806"/>
      <w:bookmarkStart w:id="76" w:name="_Toc197417886"/>
      <w:r>
        <w:t>Table 14 – HOPWA Number of Households Served</w:t>
      </w:r>
      <w:bookmarkEnd w:id="75"/>
      <w:bookmarkEnd w:id="76"/>
    </w:p>
    <w:tbl>
      <w:tblPr>
        <w:tblStyle w:val="CommerceTableStyle"/>
        <w:tblW w:w="0" w:type="auto"/>
        <w:tblLook w:val="04A0" w:firstRow="1" w:lastRow="0" w:firstColumn="1" w:lastColumn="0" w:noHBand="0" w:noVBand="1"/>
      </w:tblPr>
      <w:tblGrid>
        <w:gridCol w:w="5035"/>
        <w:gridCol w:w="2160"/>
        <w:gridCol w:w="2155"/>
      </w:tblGrid>
      <w:tr w:rsidR="00D43D84" w14:paraId="39162396" w14:textId="77777777" w:rsidTr="00AD3C53">
        <w:trPr>
          <w:cnfStyle w:val="100000000000" w:firstRow="1" w:lastRow="0" w:firstColumn="0" w:lastColumn="0" w:oddVBand="0" w:evenVBand="0" w:oddHBand="0" w:evenHBand="0" w:firstRowFirstColumn="0" w:firstRowLastColumn="0" w:lastRowFirstColumn="0" w:lastRowLastColumn="0"/>
          <w:tblHeader/>
        </w:trPr>
        <w:tc>
          <w:tcPr>
            <w:tcW w:w="5035" w:type="dxa"/>
          </w:tcPr>
          <w:p w14:paraId="12A4694E" w14:textId="77777777" w:rsidR="00D43D84" w:rsidRDefault="00D43D84">
            <w:pPr>
              <w:jc w:val="left"/>
            </w:pPr>
            <w:r>
              <w:t>Number of Households Served Through:</w:t>
            </w:r>
          </w:p>
        </w:tc>
        <w:tc>
          <w:tcPr>
            <w:tcW w:w="2160" w:type="dxa"/>
          </w:tcPr>
          <w:p w14:paraId="48689507" w14:textId="77777777" w:rsidR="00D43D84" w:rsidRDefault="00D43D84">
            <w:r>
              <w:t>1-Year Goal</w:t>
            </w:r>
          </w:p>
        </w:tc>
        <w:tc>
          <w:tcPr>
            <w:tcW w:w="2155" w:type="dxa"/>
          </w:tcPr>
          <w:p w14:paraId="6F29FE85" w14:textId="77777777" w:rsidR="00D43D84" w:rsidRDefault="00D43D84">
            <w:r>
              <w:t>Actual</w:t>
            </w:r>
          </w:p>
        </w:tc>
      </w:tr>
      <w:tr w:rsidR="00D43D84" w14:paraId="1F04E12B" w14:textId="77777777">
        <w:trPr>
          <w:cnfStyle w:val="000000100000" w:firstRow="0" w:lastRow="0" w:firstColumn="0" w:lastColumn="0" w:oddVBand="0" w:evenVBand="0" w:oddHBand="1" w:evenHBand="0" w:firstRowFirstColumn="0" w:firstRowLastColumn="0" w:lastRowFirstColumn="0" w:lastRowLastColumn="0"/>
        </w:trPr>
        <w:tc>
          <w:tcPr>
            <w:tcW w:w="5035" w:type="dxa"/>
          </w:tcPr>
          <w:p w14:paraId="2160014B" w14:textId="77777777" w:rsidR="00D43D84" w:rsidRDefault="00D43D84">
            <w:r>
              <w:t>Short-term rent, mortgage, and utility assistance payments</w:t>
            </w:r>
          </w:p>
        </w:tc>
        <w:tc>
          <w:tcPr>
            <w:tcW w:w="2160" w:type="dxa"/>
          </w:tcPr>
          <w:p w14:paraId="7B1E5EE1" w14:textId="77777777" w:rsidR="00D43D84" w:rsidRDefault="00D43D84"/>
        </w:tc>
        <w:tc>
          <w:tcPr>
            <w:tcW w:w="2155" w:type="dxa"/>
          </w:tcPr>
          <w:p w14:paraId="572AC643" w14:textId="77777777" w:rsidR="00D43D84" w:rsidRDefault="00D43D84"/>
        </w:tc>
      </w:tr>
      <w:tr w:rsidR="00D43D84" w14:paraId="3E3CAA0D" w14:textId="77777777">
        <w:tc>
          <w:tcPr>
            <w:tcW w:w="5035" w:type="dxa"/>
          </w:tcPr>
          <w:p w14:paraId="193EE685" w14:textId="77777777" w:rsidR="00D43D84" w:rsidRDefault="00D43D84">
            <w:r>
              <w:t>Tenant-based rental assistance</w:t>
            </w:r>
          </w:p>
        </w:tc>
        <w:tc>
          <w:tcPr>
            <w:tcW w:w="2160" w:type="dxa"/>
          </w:tcPr>
          <w:p w14:paraId="1D1E4320" w14:textId="77777777" w:rsidR="00D43D84" w:rsidRDefault="00D43D84"/>
        </w:tc>
        <w:tc>
          <w:tcPr>
            <w:tcW w:w="2155" w:type="dxa"/>
          </w:tcPr>
          <w:p w14:paraId="2D01EF0E" w14:textId="77777777" w:rsidR="00D43D84" w:rsidRDefault="00D43D84"/>
        </w:tc>
      </w:tr>
      <w:tr w:rsidR="00D43D84" w14:paraId="2DFB4AEC" w14:textId="77777777">
        <w:trPr>
          <w:cnfStyle w:val="000000100000" w:firstRow="0" w:lastRow="0" w:firstColumn="0" w:lastColumn="0" w:oddVBand="0" w:evenVBand="0" w:oddHBand="1" w:evenHBand="0" w:firstRowFirstColumn="0" w:firstRowLastColumn="0" w:lastRowFirstColumn="0" w:lastRowLastColumn="0"/>
        </w:trPr>
        <w:tc>
          <w:tcPr>
            <w:tcW w:w="5035" w:type="dxa"/>
          </w:tcPr>
          <w:p w14:paraId="385496E1" w14:textId="77777777" w:rsidR="00D43D84" w:rsidRDefault="00D43D84">
            <w:r>
              <w:t>Units provided in transitional housing facilities developed, leased, or operated with HOPWA funds</w:t>
            </w:r>
          </w:p>
        </w:tc>
        <w:tc>
          <w:tcPr>
            <w:tcW w:w="2160" w:type="dxa"/>
          </w:tcPr>
          <w:p w14:paraId="202D0DA2" w14:textId="77777777" w:rsidR="00D43D84" w:rsidRDefault="00D43D84"/>
        </w:tc>
        <w:tc>
          <w:tcPr>
            <w:tcW w:w="2155" w:type="dxa"/>
          </w:tcPr>
          <w:p w14:paraId="7B70B5CC" w14:textId="77777777" w:rsidR="00D43D84" w:rsidRDefault="00D43D84"/>
        </w:tc>
      </w:tr>
      <w:tr w:rsidR="00D43D84" w14:paraId="77F699F5" w14:textId="77777777">
        <w:tc>
          <w:tcPr>
            <w:tcW w:w="5035" w:type="dxa"/>
          </w:tcPr>
          <w:p w14:paraId="1C76044C" w14:textId="77777777" w:rsidR="00D43D84" w:rsidRDefault="00D43D84">
            <w:r>
              <w:t>Units provided in permanent housing facilities developed, leased, or operated with HOPWA funds</w:t>
            </w:r>
          </w:p>
        </w:tc>
        <w:tc>
          <w:tcPr>
            <w:tcW w:w="2160" w:type="dxa"/>
          </w:tcPr>
          <w:p w14:paraId="768F92CD" w14:textId="77777777" w:rsidR="00D43D84" w:rsidRDefault="00D43D84"/>
        </w:tc>
        <w:tc>
          <w:tcPr>
            <w:tcW w:w="2155" w:type="dxa"/>
          </w:tcPr>
          <w:p w14:paraId="7CFFAF57" w14:textId="77777777" w:rsidR="00D43D84" w:rsidRDefault="00D43D84"/>
        </w:tc>
      </w:tr>
      <w:tr w:rsidR="00D43D84" w14:paraId="28D45EC4" w14:textId="77777777">
        <w:trPr>
          <w:cnfStyle w:val="000000100000" w:firstRow="0" w:lastRow="0" w:firstColumn="0" w:lastColumn="0" w:oddVBand="0" w:evenVBand="0" w:oddHBand="1" w:evenHBand="0" w:firstRowFirstColumn="0" w:firstRowLastColumn="0" w:lastRowFirstColumn="0" w:lastRowLastColumn="0"/>
        </w:trPr>
        <w:tc>
          <w:tcPr>
            <w:tcW w:w="5035" w:type="dxa"/>
          </w:tcPr>
          <w:p w14:paraId="4A7D47DC" w14:textId="77777777" w:rsidR="00D43D84" w:rsidRDefault="00D43D84">
            <w:r>
              <w:t>Total</w:t>
            </w:r>
          </w:p>
        </w:tc>
        <w:tc>
          <w:tcPr>
            <w:tcW w:w="2160" w:type="dxa"/>
          </w:tcPr>
          <w:p w14:paraId="433AA680" w14:textId="77777777" w:rsidR="00D43D84" w:rsidRDefault="00D43D84"/>
        </w:tc>
        <w:tc>
          <w:tcPr>
            <w:tcW w:w="2155" w:type="dxa"/>
          </w:tcPr>
          <w:p w14:paraId="3C1265B3" w14:textId="77777777" w:rsidR="00D43D84" w:rsidRDefault="00D43D84"/>
        </w:tc>
      </w:tr>
    </w:tbl>
    <w:p w14:paraId="37CE1CDE" w14:textId="77777777" w:rsidR="00D43D84" w:rsidRDefault="00D43D84" w:rsidP="00D43D84">
      <w:pPr>
        <w:pStyle w:val="Heading3"/>
      </w:pPr>
      <w:bookmarkStart w:id="77" w:name="_Toc192853807"/>
      <w:bookmarkStart w:id="78" w:name="_Toc197417887"/>
      <w:r>
        <w:t>Narrative</w:t>
      </w:r>
      <w:bookmarkEnd w:id="77"/>
      <w:bookmarkEnd w:id="78"/>
    </w:p>
    <w:p w14:paraId="79364371" w14:textId="683C9688" w:rsidR="00D43D84" w:rsidRDefault="00D43D84" w:rsidP="00D43D84">
      <w:r w:rsidRPr="0039657E">
        <w:t xml:space="preserve">Because the State of Montana’s HOPWA funds are provided via competitive award and not through a formula grant, HOPWA data is not included in Table 14. HOPWA data for competitive awards is presented in a separate report, the HOPWA APR. </w:t>
      </w:r>
      <w:r>
        <w:br w:type="page"/>
      </w:r>
    </w:p>
    <w:p w14:paraId="31C63B3D" w14:textId="77777777" w:rsidR="00D43D84" w:rsidRDefault="00D43D84" w:rsidP="00774055">
      <w:pPr>
        <w:pStyle w:val="Heading2"/>
      </w:pPr>
      <w:bookmarkStart w:id="79" w:name="_Toc192853808"/>
      <w:bookmarkStart w:id="80" w:name="_Toc197417888"/>
      <w:r>
        <w:lastRenderedPageBreak/>
        <w:t>CR-56 – HTF 91.520(h)</w:t>
      </w:r>
      <w:bookmarkEnd w:id="79"/>
      <w:bookmarkEnd w:id="80"/>
    </w:p>
    <w:p w14:paraId="1CDB704C" w14:textId="77777777" w:rsidR="00D43D84" w:rsidRDefault="00D43D84" w:rsidP="00D43D84">
      <w:pPr>
        <w:pStyle w:val="Subtitle"/>
      </w:pPr>
      <w:r>
        <w:t xml:space="preserve">Describe the extent to which the grantee complied with its approved HTF allocation plan and the requirements of 24 CFR part 93. </w:t>
      </w:r>
    </w:p>
    <w:p w14:paraId="296FE4FC" w14:textId="5E2DFB12" w:rsidR="00D43D84" w:rsidRDefault="5CD61D27" w:rsidP="00D43D84">
      <w:r>
        <w:t>As detailed in the 2024-2025 AAP, Commerce set out to use its $</w:t>
      </w:r>
      <w:r w:rsidR="623A1758">
        <w:t>3,144,833.37</w:t>
      </w:r>
      <w:r w:rsidR="001C2152">
        <w:t xml:space="preserve"> </w:t>
      </w:r>
      <w:r>
        <w:t xml:space="preserve">annual allocation to support the development and rehabilitation of rental housing. All activities meet the requirements of 24 CFR part 93. </w:t>
      </w:r>
    </w:p>
    <w:p w14:paraId="44B05510" w14:textId="77777777" w:rsidR="00D43D84" w:rsidRDefault="00D43D84" w:rsidP="00D43D84"/>
    <w:p w14:paraId="3BBC2586" w14:textId="5722E591" w:rsidR="00D43D84" w:rsidRDefault="4ECF1E59" w:rsidP="00D43D84">
      <w:r>
        <w:t>One</w:t>
      </w:r>
      <w:r w:rsidR="5CD61D27">
        <w:t xml:space="preserve"> HTF activit</w:t>
      </w:r>
      <w:r>
        <w:t>y</w:t>
      </w:r>
      <w:r w:rsidR="5CD61D27">
        <w:t xml:space="preserve"> w</w:t>
      </w:r>
      <w:r>
        <w:t>as</w:t>
      </w:r>
      <w:r w:rsidR="5CD61D27">
        <w:t xml:space="preserve"> completed in Plan Year 5; th</w:t>
      </w:r>
      <w:r>
        <w:t>is</w:t>
      </w:r>
      <w:r w:rsidR="5CD61D27">
        <w:t xml:space="preserve"> activit</w:t>
      </w:r>
      <w:r>
        <w:t>y</w:t>
      </w:r>
      <w:r w:rsidR="5CD61D27">
        <w:t xml:space="preserve"> </w:t>
      </w:r>
      <w:r w:rsidR="15A41E50">
        <w:t xml:space="preserve">rehabilitated </w:t>
      </w:r>
      <w:r>
        <w:t>nine</w:t>
      </w:r>
      <w:r w:rsidR="5CD61D27">
        <w:t xml:space="preserve"> HTF-assisted units </w:t>
      </w:r>
      <w:proofErr w:type="gramStart"/>
      <w:r w:rsidR="5CD61D27">
        <w:t>in</w:t>
      </w:r>
      <w:proofErr w:type="gramEnd"/>
      <w:r w:rsidR="5CD61D27">
        <w:t xml:space="preserve"> </w:t>
      </w:r>
      <w:r w:rsidR="6D467C47">
        <w:t xml:space="preserve">a </w:t>
      </w:r>
      <w:r w:rsidR="5CD61D27">
        <w:t>propert</w:t>
      </w:r>
      <w:r w:rsidR="0DEB4E4E">
        <w:t>y</w:t>
      </w:r>
      <w:r w:rsidR="5CD61D27">
        <w:t xml:space="preserve"> with </w:t>
      </w:r>
      <w:r w:rsidR="7BB25262">
        <w:t xml:space="preserve">32 </w:t>
      </w:r>
      <w:r w:rsidR="5CD61D27">
        <w:t xml:space="preserve">total housing units. All HTF-assisted units were occupied and the household incomes of the residents in those units were below 30% AMI, as shown in Table 15. </w:t>
      </w:r>
      <w:r w:rsidR="00D3045B">
        <w:t>The property receives project-based rental assistance through USDA-Rural Development ensuring renters pay no more than 30% of their income toward rent.</w:t>
      </w:r>
    </w:p>
    <w:p w14:paraId="3BF84FEF" w14:textId="77777777" w:rsidR="00D43D84" w:rsidRDefault="00D43D84" w:rsidP="00D43D84"/>
    <w:p w14:paraId="401F5DE3" w14:textId="426CB371" w:rsidR="00D43D84" w:rsidRDefault="5CD61D27" w:rsidP="00D43D84">
      <w:r>
        <w:t xml:space="preserve">Onsite monitoring results for HTF projects under construction and in their periods of affordability are detailed in </w:t>
      </w:r>
      <w:r w:rsidRPr="002B726B">
        <w:rPr>
          <w:b/>
        </w:rPr>
        <w:t>Appendix B</w:t>
      </w:r>
      <w:r>
        <w:t xml:space="preserve">. </w:t>
      </w:r>
      <w:r w:rsidR="30F9F27A">
        <w:t xml:space="preserve">One monitored property had </w:t>
      </w:r>
      <w:r>
        <w:t>requests for emergency transfers.</w:t>
      </w:r>
    </w:p>
    <w:p w14:paraId="0E61B40C" w14:textId="77777777" w:rsidR="00D43D84" w:rsidRDefault="00D43D84" w:rsidP="00D43D84"/>
    <w:p w14:paraId="5544D705" w14:textId="77777777" w:rsidR="00D43D84" w:rsidRDefault="00D43D84" w:rsidP="00D43D84">
      <w:pPr>
        <w:pStyle w:val="Heading8"/>
      </w:pPr>
      <w:bookmarkStart w:id="81" w:name="_Toc192853809"/>
      <w:bookmarkStart w:id="82" w:name="_Toc197417889"/>
      <w:r>
        <w:t>Table 15 – CR-56 HTF Units in HTF Activities Completed During the Period</w:t>
      </w:r>
      <w:bookmarkEnd w:id="81"/>
      <w:bookmarkEnd w:id="82"/>
    </w:p>
    <w:tbl>
      <w:tblPr>
        <w:tblStyle w:val="CommerceTableStyle"/>
        <w:tblW w:w="10980" w:type="dxa"/>
        <w:tblInd w:w="-815" w:type="dxa"/>
        <w:tblLook w:val="04A0" w:firstRow="1" w:lastRow="0" w:firstColumn="1" w:lastColumn="0" w:noHBand="0" w:noVBand="1"/>
      </w:tblPr>
      <w:tblGrid>
        <w:gridCol w:w="1550"/>
        <w:gridCol w:w="858"/>
        <w:gridCol w:w="1912"/>
        <w:gridCol w:w="1426"/>
        <w:gridCol w:w="1310"/>
        <w:gridCol w:w="1523"/>
        <w:gridCol w:w="2401"/>
      </w:tblGrid>
      <w:tr w:rsidR="00D43D84" w:rsidRPr="003662BC" w14:paraId="76398878" w14:textId="77777777" w:rsidTr="3C597447">
        <w:trPr>
          <w:cnfStyle w:val="100000000000" w:firstRow="1" w:lastRow="0" w:firstColumn="0" w:lastColumn="0" w:oddVBand="0" w:evenVBand="0" w:oddHBand="0" w:evenHBand="0" w:firstRowFirstColumn="0" w:firstRowLastColumn="0" w:lastRowFirstColumn="0" w:lastRowLastColumn="0"/>
        </w:trPr>
        <w:tc>
          <w:tcPr>
            <w:tcW w:w="1550" w:type="dxa"/>
          </w:tcPr>
          <w:p w14:paraId="4CF9D087" w14:textId="77777777" w:rsidR="00D43D84" w:rsidRPr="003662BC" w:rsidRDefault="00D43D84">
            <w:r w:rsidRPr="003662BC">
              <w:t>Tenure Type</w:t>
            </w:r>
          </w:p>
        </w:tc>
        <w:tc>
          <w:tcPr>
            <w:tcW w:w="858" w:type="dxa"/>
          </w:tcPr>
          <w:p w14:paraId="26C1B299" w14:textId="77777777" w:rsidR="00D43D84" w:rsidRPr="003662BC" w:rsidRDefault="00D43D84">
            <w:r w:rsidRPr="003662BC">
              <w:t>0 – 30%</w:t>
            </w:r>
          </w:p>
        </w:tc>
        <w:tc>
          <w:tcPr>
            <w:tcW w:w="1912" w:type="dxa"/>
          </w:tcPr>
          <w:p w14:paraId="6FED4C1B" w14:textId="5F2CD86E" w:rsidR="00D43D84" w:rsidRPr="003662BC" w:rsidRDefault="00D43D84">
            <w:r>
              <w:t xml:space="preserve">0% to 30+ to poverty line </w:t>
            </w:r>
          </w:p>
        </w:tc>
        <w:tc>
          <w:tcPr>
            <w:tcW w:w="1426" w:type="dxa"/>
          </w:tcPr>
          <w:p w14:paraId="7D8D8E4F" w14:textId="77777777" w:rsidR="00D43D84" w:rsidRPr="003662BC" w:rsidRDefault="00D43D84">
            <w:r w:rsidRPr="003662BC">
              <w:t>% of the higher of 30+ AMI or poverty line to 50% AMI</w:t>
            </w:r>
          </w:p>
        </w:tc>
        <w:tc>
          <w:tcPr>
            <w:tcW w:w="1310" w:type="dxa"/>
          </w:tcPr>
          <w:p w14:paraId="3A99591F" w14:textId="77777777" w:rsidR="00D43D84" w:rsidRPr="003662BC" w:rsidRDefault="00D43D84">
            <w:r w:rsidRPr="003662BC">
              <w:t>Total Occupied Units</w:t>
            </w:r>
          </w:p>
        </w:tc>
        <w:tc>
          <w:tcPr>
            <w:tcW w:w="1523" w:type="dxa"/>
          </w:tcPr>
          <w:p w14:paraId="27FCCDCF" w14:textId="77777777" w:rsidR="00D43D84" w:rsidRPr="003662BC" w:rsidRDefault="00D43D84">
            <w:r w:rsidRPr="003662BC">
              <w:t>Units Completed, Not Occupied</w:t>
            </w:r>
          </w:p>
        </w:tc>
        <w:tc>
          <w:tcPr>
            <w:tcW w:w="2401" w:type="dxa"/>
          </w:tcPr>
          <w:p w14:paraId="287045FB" w14:textId="77777777" w:rsidR="00D43D84" w:rsidRPr="003662BC" w:rsidRDefault="00D43D84">
            <w:r>
              <w:t xml:space="preserve">Total Completed Units </w:t>
            </w:r>
          </w:p>
        </w:tc>
      </w:tr>
      <w:tr w:rsidR="0067452D" w:rsidRPr="003662BC" w14:paraId="6941C2FC" w14:textId="77777777" w:rsidTr="3C597447">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18355F14" w14:textId="77777777" w:rsidR="00D43D84" w:rsidRPr="003662BC" w:rsidRDefault="00D43D84">
            <w:r w:rsidRPr="003662BC">
              <w:t xml:space="preserve">Rental </w:t>
            </w:r>
          </w:p>
        </w:tc>
        <w:tc>
          <w:tcPr>
            <w:tcW w:w="0" w:type="dxa"/>
          </w:tcPr>
          <w:p w14:paraId="528D42EE" w14:textId="5EA636D1" w:rsidR="00D43D84" w:rsidRPr="003662BC" w:rsidRDefault="2A5E5CAE" w:rsidP="10BA1C28">
            <w:pPr>
              <w:jc w:val="center"/>
            </w:pPr>
            <w:r>
              <w:t>9</w:t>
            </w:r>
          </w:p>
        </w:tc>
        <w:tc>
          <w:tcPr>
            <w:tcW w:w="0" w:type="dxa"/>
          </w:tcPr>
          <w:p w14:paraId="104D74F0" w14:textId="34532304" w:rsidR="00D43D84" w:rsidRPr="003662BC" w:rsidRDefault="3FF3D95F" w:rsidP="10BA1C28">
            <w:pPr>
              <w:jc w:val="center"/>
            </w:pPr>
            <w:r>
              <w:t>0</w:t>
            </w:r>
          </w:p>
        </w:tc>
        <w:tc>
          <w:tcPr>
            <w:tcW w:w="0" w:type="dxa"/>
          </w:tcPr>
          <w:p w14:paraId="068BD1D0" w14:textId="04FC8C2B" w:rsidR="00D43D84" w:rsidRPr="003662BC" w:rsidRDefault="3FF3D95F" w:rsidP="10BA1C28">
            <w:pPr>
              <w:jc w:val="center"/>
            </w:pPr>
            <w:r>
              <w:t>0</w:t>
            </w:r>
          </w:p>
        </w:tc>
        <w:tc>
          <w:tcPr>
            <w:tcW w:w="0" w:type="dxa"/>
          </w:tcPr>
          <w:p w14:paraId="3CFCDC00" w14:textId="7A9C349F" w:rsidR="00D43D84" w:rsidRPr="003662BC" w:rsidRDefault="2A5E5CAE" w:rsidP="10BA1C28">
            <w:pPr>
              <w:jc w:val="center"/>
            </w:pPr>
            <w:r>
              <w:t>9</w:t>
            </w:r>
          </w:p>
        </w:tc>
        <w:tc>
          <w:tcPr>
            <w:tcW w:w="0" w:type="dxa"/>
          </w:tcPr>
          <w:p w14:paraId="4B90B1C2" w14:textId="190958AE" w:rsidR="00D43D84" w:rsidRPr="003662BC" w:rsidRDefault="2A5E5CAE" w:rsidP="10BA1C28">
            <w:pPr>
              <w:jc w:val="center"/>
            </w:pPr>
            <w:r>
              <w:t>0</w:t>
            </w:r>
          </w:p>
        </w:tc>
        <w:tc>
          <w:tcPr>
            <w:tcW w:w="0" w:type="dxa"/>
          </w:tcPr>
          <w:p w14:paraId="09003D71" w14:textId="5548D7F7" w:rsidR="00D43D84" w:rsidRPr="003662BC" w:rsidRDefault="2A5E5CAE" w:rsidP="10BA1C28">
            <w:pPr>
              <w:jc w:val="center"/>
            </w:pPr>
            <w:r>
              <w:t>9</w:t>
            </w:r>
          </w:p>
        </w:tc>
      </w:tr>
      <w:tr w:rsidR="00D43D84" w:rsidRPr="003662BC" w14:paraId="4F87B9C3" w14:textId="77777777" w:rsidTr="00056574">
        <w:trPr>
          <w:trHeight w:val="300"/>
        </w:trPr>
        <w:tc>
          <w:tcPr>
            <w:tcW w:w="0" w:type="dxa"/>
          </w:tcPr>
          <w:p w14:paraId="1AE21A76" w14:textId="77777777" w:rsidR="00D43D84" w:rsidRPr="003662BC" w:rsidRDefault="00D43D84">
            <w:r w:rsidRPr="003662BC">
              <w:t>Homebuyer*</w:t>
            </w:r>
          </w:p>
        </w:tc>
        <w:tc>
          <w:tcPr>
            <w:tcW w:w="0" w:type="dxa"/>
          </w:tcPr>
          <w:p w14:paraId="6F1DDD55" w14:textId="6F429077" w:rsidR="00D43D84" w:rsidRPr="003662BC" w:rsidRDefault="001D1784" w:rsidP="10BA1C28">
            <w:pPr>
              <w:jc w:val="center"/>
            </w:pPr>
            <w:r>
              <w:t>0</w:t>
            </w:r>
          </w:p>
        </w:tc>
        <w:tc>
          <w:tcPr>
            <w:tcW w:w="0" w:type="dxa"/>
          </w:tcPr>
          <w:p w14:paraId="67C0F61F" w14:textId="698AB5BD" w:rsidR="00D43D84" w:rsidRPr="003662BC" w:rsidRDefault="001D1784" w:rsidP="10BA1C28">
            <w:pPr>
              <w:jc w:val="center"/>
            </w:pPr>
            <w:r>
              <w:t>0</w:t>
            </w:r>
          </w:p>
        </w:tc>
        <w:tc>
          <w:tcPr>
            <w:tcW w:w="0" w:type="dxa"/>
          </w:tcPr>
          <w:p w14:paraId="70AEE0FF" w14:textId="34D61C8D" w:rsidR="00D43D84" w:rsidRPr="003662BC" w:rsidRDefault="001D1784" w:rsidP="10BA1C28">
            <w:pPr>
              <w:jc w:val="center"/>
            </w:pPr>
            <w:r>
              <w:t>0</w:t>
            </w:r>
          </w:p>
        </w:tc>
        <w:tc>
          <w:tcPr>
            <w:tcW w:w="0" w:type="dxa"/>
          </w:tcPr>
          <w:p w14:paraId="7FFA7963" w14:textId="6774EA1A" w:rsidR="00D43D84" w:rsidRPr="003662BC" w:rsidRDefault="001D1784" w:rsidP="10BA1C28">
            <w:pPr>
              <w:jc w:val="center"/>
            </w:pPr>
            <w:r>
              <w:t>0</w:t>
            </w:r>
          </w:p>
        </w:tc>
        <w:tc>
          <w:tcPr>
            <w:tcW w:w="0" w:type="dxa"/>
          </w:tcPr>
          <w:p w14:paraId="470FDAC1" w14:textId="2883F780" w:rsidR="00D43D84" w:rsidRPr="003662BC" w:rsidRDefault="001D1784" w:rsidP="10BA1C28">
            <w:pPr>
              <w:jc w:val="center"/>
            </w:pPr>
            <w:r>
              <w:t>0</w:t>
            </w:r>
          </w:p>
        </w:tc>
        <w:tc>
          <w:tcPr>
            <w:tcW w:w="0" w:type="dxa"/>
          </w:tcPr>
          <w:p w14:paraId="4647E778" w14:textId="0CA05C6C" w:rsidR="00D43D84" w:rsidRPr="003662BC" w:rsidRDefault="001D1784" w:rsidP="10BA1C28">
            <w:pPr>
              <w:jc w:val="center"/>
            </w:pPr>
            <w:r>
              <w:t>0</w:t>
            </w:r>
          </w:p>
        </w:tc>
      </w:tr>
    </w:tbl>
    <w:p w14:paraId="24EE5F82" w14:textId="77777777" w:rsidR="00D43D84" w:rsidRPr="00D43D84" w:rsidRDefault="00D43D84" w:rsidP="00D43D84">
      <w:r w:rsidRPr="00D43D84">
        <w:t xml:space="preserve">Source: IDIS Report PR104 – HTF High Priority Performance Goals </w:t>
      </w:r>
    </w:p>
    <w:p w14:paraId="672CC8A7" w14:textId="5677E0C1" w:rsidR="00D43D84" w:rsidRDefault="00D43D84" w:rsidP="00D43D84">
      <w:pPr>
        <w:sectPr w:rsidR="00D43D84" w:rsidSect="00767F18">
          <w:pgSz w:w="12240" w:h="15840"/>
          <w:pgMar w:top="1710" w:right="1440" w:bottom="1890" w:left="1440" w:header="720" w:footer="432" w:gutter="0"/>
          <w:cols w:space="720"/>
          <w:titlePg/>
          <w:docGrid w:linePitch="360"/>
        </w:sectPr>
      </w:pPr>
      <w:r w:rsidRPr="00D43D84">
        <w:lastRenderedPageBreak/>
        <w:t xml:space="preserve">* The approved AAP </w:t>
      </w:r>
      <w:r w:rsidR="001D1784">
        <w:t>does not include homebuyer activities as eligible for HTF</w:t>
      </w:r>
      <w:r w:rsidRPr="00D43D84">
        <w:t>.</w:t>
      </w:r>
    </w:p>
    <w:p w14:paraId="1C1FD3B9" w14:textId="77777777" w:rsidR="00D43D84" w:rsidRDefault="00D43D84" w:rsidP="00774055">
      <w:pPr>
        <w:pStyle w:val="Heading2"/>
      </w:pPr>
      <w:bookmarkStart w:id="83" w:name="_Toc192853810"/>
      <w:bookmarkStart w:id="84" w:name="_Toc197417890"/>
      <w:r>
        <w:lastRenderedPageBreak/>
        <w:t>CR-58 – Section 3</w:t>
      </w:r>
      <w:bookmarkEnd w:id="83"/>
      <w:bookmarkEnd w:id="84"/>
    </w:p>
    <w:p w14:paraId="0C0A327B" w14:textId="77777777" w:rsidR="00D43D84" w:rsidRDefault="00D43D84" w:rsidP="00D43D84">
      <w:pPr>
        <w:pStyle w:val="Heading8"/>
      </w:pPr>
      <w:bookmarkStart w:id="85" w:name="_Toc192853811"/>
      <w:bookmarkStart w:id="86" w:name="_Toc197417891"/>
      <w:r>
        <w:t>Table 16 – CR 58 Section 3 Total Labor Hours</w:t>
      </w:r>
      <w:bookmarkEnd w:id="85"/>
      <w:bookmarkEnd w:id="86"/>
    </w:p>
    <w:tbl>
      <w:tblPr>
        <w:tblStyle w:val="CommerceTableStyle"/>
        <w:tblW w:w="11515" w:type="dxa"/>
        <w:tblLook w:val="04A0" w:firstRow="1" w:lastRow="0" w:firstColumn="1" w:lastColumn="0" w:noHBand="0" w:noVBand="1"/>
      </w:tblPr>
      <w:tblGrid>
        <w:gridCol w:w="4830"/>
        <w:gridCol w:w="1257"/>
        <w:gridCol w:w="1451"/>
        <w:gridCol w:w="1547"/>
        <w:gridCol w:w="1408"/>
        <w:gridCol w:w="1022"/>
      </w:tblGrid>
      <w:tr w:rsidR="003B31C1" w:rsidRPr="00182371" w14:paraId="53816B28" w14:textId="77777777" w:rsidTr="2558688E">
        <w:trPr>
          <w:cnfStyle w:val="100000000000" w:firstRow="1" w:lastRow="0" w:firstColumn="0" w:lastColumn="0" w:oddVBand="0" w:evenVBand="0" w:oddHBand="0" w:evenHBand="0" w:firstRowFirstColumn="0" w:firstRowLastColumn="0" w:lastRowFirstColumn="0" w:lastRowLastColumn="0"/>
          <w:trHeight w:val="300"/>
        </w:trPr>
        <w:tc>
          <w:tcPr>
            <w:tcW w:w="4495" w:type="dxa"/>
          </w:tcPr>
          <w:p w14:paraId="7E3F5D17" w14:textId="77777777" w:rsidR="00D43D84" w:rsidRPr="00182371" w:rsidRDefault="00D43D84"/>
        </w:tc>
        <w:tc>
          <w:tcPr>
            <w:tcW w:w="1170" w:type="dxa"/>
          </w:tcPr>
          <w:p w14:paraId="5FE33556" w14:textId="77777777" w:rsidR="00D43D84" w:rsidRPr="00182371" w:rsidRDefault="00D43D84">
            <w:r w:rsidRPr="00182371">
              <w:t>CDBG</w:t>
            </w:r>
          </w:p>
        </w:tc>
        <w:tc>
          <w:tcPr>
            <w:tcW w:w="1350" w:type="dxa"/>
          </w:tcPr>
          <w:p w14:paraId="2A82195B" w14:textId="77777777" w:rsidR="00D43D84" w:rsidRPr="00182371" w:rsidRDefault="00D43D84">
            <w:r w:rsidRPr="00182371">
              <w:t>HOME*</w:t>
            </w:r>
          </w:p>
        </w:tc>
        <w:tc>
          <w:tcPr>
            <w:tcW w:w="0" w:type="dxa"/>
          </w:tcPr>
          <w:p w14:paraId="5C138E3A" w14:textId="77777777" w:rsidR="00D43D84" w:rsidRPr="00182371" w:rsidRDefault="00D43D84">
            <w:r>
              <w:t>ESG**</w:t>
            </w:r>
          </w:p>
        </w:tc>
        <w:tc>
          <w:tcPr>
            <w:tcW w:w="0" w:type="dxa"/>
          </w:tcPr>
          <w:p w14:paraId="75441C90" w14:textId="150BABF2" w:rsidR="00D43D84" w:rsidRPr="00182371" w:rsidRDefault="00D43D84" w:rsidP="3C597447">
            <w:r>
              <w:t>HOPWA</w:t>
            </w:r>
            <w:r w:rsidR="56DFD28F">
              <w:t>**</w:t>
            </w:r>
          </w:p>
        </w:tc>
        <w:tc>
          <w:tcPr>
            <w:tcW w:w="0" w:type="dxa"/>
          </w:tcPr>
          <w:p w14:paraId="5108A3D1" w14:textId="4FF6426D" w:rsidR="00D43D84" w:rsidRPr="00182371" w:rsidRDefault="00D43D84">
            <w:r>
              <w:t>HTF</w:t>
            </w:r>
          </w:p>
        </w:tc>
      </w:tr>
      <w:tr w:rsidR="003B31C1" w:rsidRPr="00182371" w14:paraId="3DE36ADF" w14:textId="77777777" w:rsidTr="2558688E">
        <w:trPr>
          <w:cnfStyle w:val="000000100000" w:firstRow="0" w:lastRow="0" w:firstColumn="0" w:lastColumn="0" w:oddVBand="0" w:evenVBand="0" w:oddHBand="1" w:evenHBand="0" w:firstRowFirstColumn="0" w:firstRowLastColumn="0" w:lastRowFirstColumn="0" w:lastRowLastColumn="0"/>
          <w:trHeight w:val="300"/>
        </w:trPr>
        <w:tc>
          <w:tcPr>
            <w:tcW w:w="4495" w:type="dxa"/>
          </w:tcPr>
          <w:p w14:paraId="26F8BC64" w14:textId="77777777" w:rsidR="00D43D84" w:rsidRPr="00182371" w:rsidRDefault="00D43D84">
            <w:r w:rsidRPr="00182371">
              <w:t>Total Number of Activities</w:t>
            </w:r>
          </w:p>
        </w:tc>
        <w:tc>
          <w:tcPr>
            <w:tcW w:w="1170" w:type="dxa"/>
          </w:tcPr>
          <w:p w14:paraId="2F602085" w14:textId="0BE00185" w:rsidR="00D43D84" w:rsidRPr="00182371" w:rsidRDefault="7EBA8F02" w:rsidP="3C597447">
            <w:pPr>
              <w:jc w:val="center"/>
            </w:pPr>
            <w:r>
              <w:t>6</w:t>
            </w:r>
          </w:p>
        </w:tc>
        <w:tc>
          <w:tcPr>
            <w:tcW w:w="1350" w:type="dxa"/>
          </w:tcPr>
          <w:p w14:paraId="15CC6024" w14:textId="04F31EEA" w:rsidR="00D43D84" w:rsidRPr="00182371" w:rsidRDefault="7EBA8F02" w:rsidP="003B31C1">
            <w:pPr>
              <w:jc w:val="center"/>
            </w:pPr>
            <w:r>
              <w:t>3</w:t>
            </w:r>
          </w:p>
        </w:tc>
        <w:tc>
          <w:tcPr>
            <w:tcW w:w="1440" w:type="dxa"/>
          </w:tcPr>
          <w:p w14:paraId="5C91060A" w14:textId="77777777" w:rsidR="00D43D84" w:rsidRPr="00182371" w:rsidRDefault="00D43D84"/>
        </w:tc>
        <w:tc>
          <w:tcPr>
            <w:tcW w:w="0" w:type="dxa"/>
          </w:tcPr>
          <w:p w14:paraId="42A199FB" w14:textId="77777777" w:rsidR="00D43D84" w:rsidRPr="00182371" w:rsidRDefault="00D43D84" w:rsidP="3C597447">
            <w:pPr>
              <w:jc w:val="center"/>
            </w:pPr>
          </w:p>
        </w:tc>
        <w:tc>
          <w:tcPr>
            <w:tcW w:w="0" w:type="dxa"/>
          </w:tcPr>
          <w:p w14:paraId="4C9CFEAF" w14:textId="25FDBCC4" w:rsidR="00D43D84" w:rsidRPr="00182371" w:rsidRDefault="7EBA8F02" w:rsidP="003B31C1">
            <w:pPr>
              <w:jc w:val="center"/>
            </w:pPr>
            <w:r>
              <w:t>1</w:t>
            </w:r>
          </w:p>
        </w:tc>
      </w:tr>
      <w:tr w:rsidR="003B31C1" w:rsidRPr="00182371" w14:paraId="19BEEC64" w14:textId="77777777" w:rsidTr="00B26429">
        <w:trPr>
          <w:trHeight w:val="300"/>
        </w:trPr>
        <w:tc>
          <w:tcPr>
            <w:tcW w:w="4495" w:type="dxa"/>
          </w:tcPr>
          <w:p w14:paraId="5887CB0C" w14:textId="77777777" w:rsidR="00D43D84" w:rsidRPr="00182371" w:rsidRDefault="00D43D84">
            <w:r w:rsidRPr="00182371">
              <w:t>Total Labor Hours</w:t>
            </w:r>
          </w:p>
        </w:tc>
        <w:tc>
          <w:tcPr>
            <w:tcW w:w="1170" w:type="dxa"/>
          </w:tcPr>
          <w:p w14:paraId="6C85639F" w14:textId="554D3C2B" w:rsidR="00D43D84" w:rsidRPr="00182371" w:rsidRDefault="7DC8A6CB">
            <w:r>
              <w:t>25,385</w:t>
            </w:r>
          </w:p>
        </w:tc>
        <w:tc>
          <w:tcPr>
            <w:tcW w:w="1350" w:type="dxa"/>
          </w:tcPr>
          <w:p w14:paraId="544BC9EA" w14:textId="1B623070" w:rsidR="00D43D84" w:rsidRPr="00182371" w:rsidRDefault="7DC8A6CB" w:rsidP="00056574">
            <w:pPr>
              <w:jc w:val="center"/>
            </w:pPr>
            <w:r>
              <w:t>32,325</w:t>
            </w:r>
          </w:p>
        </w:tc>
        <w:tc>
          <w:tcPr>
            <w:tcW w:w="0" w:type="dxa"/>
          </w:tcPr>
          <w:p w14:paraId="7A8DF949" w14:textId="272879A1" w:rsidR="00D43D84" w:rsidRPr="00182371" w:rsidRDefault="00D43D84"/>
        </w:tc>
        <w:tc>
          <w:tcPr>
            <w:tcW w:w="0" w:type="dxa"/>
          </w:tcPr>
          <w:p w14:paraId="33A15936" w14:textId="77777777" w:rsidR="00D43D84" w:rsidRPr="00182371" w:rsidRDefault="00D43D84" w:rsidP="3C597447">
            <w:pPr>
              <w:jc w:val="center"/>
            </w:pPr>
          </w:p>
        </w:tc>
        <w:tc>
          <w:tcPr>
            <w:tcW w:w="0" w:type="dxa"/>
          </w:tcPr>
          <w:p w14:paraId="4FE8317A" w14:textId="7AAF3F48" w:rsidR="00D43D84" w:rsidRPr="00182371" w:rsidRDefault="6ADB790B" w:rsidP="2558688E">
            <w:pPr>
              <w:jc w:val="center"/>
            </w:pPr>
            <w:r>
              <w:t>15,609</w:t>
            </w:r>
          </w:p>
        </w:tc>
      </w:tr>
      <w:tr w:rsidR="003B31C1" w:rsidRPr="00182371" w14:paraId="2EA3749E" w14:textId="77777777" w:rsidTr="2558688E">
        <w:trPr>
          <w:cnfStyle w:val="000000100000" w:firstRow="0" w:lastRow="0" w:firstColumn="0" w:lastColumn="0" w:oddVBand="0" w:evenVBand="0" w:oddHBand="1" w:evenHBand="0" w:firstRowFirstColumn="0" w:firstRowLastColumn="0" w:lastRowFirstColumn="0" w:lastRowLastColumn="0"/>
          <w:trHeight w:val="300"/>
        </w:trPr>
        <w:tc>
          <w:tcPr>
            <w:tcW w:w="4495" w:type="dxa"/>
          </w:tcPr>
          <w:p w14:paraId="4C7F6E5A" w14:textId="77777777" w:rsidR="00D43D84" w:rsidRPr="00182371" w:rsidRDefault="00D43D84">
            <w:r w:rsidRPr="00182371">
              <w:t>Total Section 3 Worker Hours</w:t>
            </w:r>
          </w:p>
        </w:tc>
        <w:tc>
          <w:tcPr>
            <w:tcW w:w="1170" w:type="dxa"/>
          </w:tcPr>
          <w:p w14:paraId="4FB94B1C" w14:textId="635C590A" w:rsidR="00D43D84" w:rsidRPr="00182371" w:rsidRDefault="0E71E1FD" w:rsidP="3C597447">
            <w:pPr>
              <w:jc w:val="center"/>
            </w:pPr>
            <w:r>
              <w:t>1</w:t>
            </w:r>
          </w:p>
        </w:tc>
        <w:tc>
          <w:tcPr>
            <w:tcW w:w="1350" w:type="dxa"/>
          </w:tcPr>
          <w:p w14:paraId="128357E7" w14:textId="1AE0D874" w:rsidR="00D43D84" w:rsidRPr="00182371" w:rsidRDefault="0E71E1FD" w:rsidP="003B31C1">
            <w:pPr>
              <w:jc w:val="center"/>
            </w:pPr>
            <w:r>
              <w:t>860</w:t>
            </w:r>
          </w:p>
        </w:tc>
        <w:tc>
          <w:tcPr>
            <w:tcW w:w="1440" w:type="dxa"/>
          </w:tcPr>
          <w:p w14:paraId="53CFED84" w14:textId="2C162F09" w:rsidR="00D43D84" w:rsidRPr="00182371" w:rsidRDefault="00D43D84"/>
        </w:tc>
        <w:tc>
          <w:tcPr>
            <w:tcW w:w="0" w:type="dxa"/>
          </w:tcPr>
          <w:p w14:paraId="6AD7CE6C" w14:textId="77777777" w:rsidR="00D43D84" w:rsidRPr="00182371" w:rsidRDefault="00D43D84" w:rsidP="3C597447">
            <w:pPr>
              <w:jc w:val="center"/>
            </w:pPr>
          </w:p>
        </w:tc>
        <w:tc>
          <w:tcPr>
            <w:tcW w:w="0" w:type="dxa"/>
          </w:tcPr>
          <w:p w14:paraId="7416ED88" w14:textId="6310C9BC" w:rsidR="00D43D84" w:rsidRPr="00182371" w:rsidRDefault="0E71E1FD" w:rsidP="003B31C1">
            <w:pPr>
              <w:jc w:val="center"/>
            </w:pPr>
            <w:r>
              <w:t>1,478</w:t>
            </w:r>
          </w:p>
        </w:tc>
      </w:tr>
      <w:tr w:rsidR="003B31C1" w:rsidRPr="00182371" w14:paraId="705E16A8" w14:textId="77777777" w:rsidTr="2558688E">
        <w:trPr>
          <w:trHeight w:val="300"/>
        </w:trPr>
        <w:tc>
          <w:tcPr>
            <w:tcW w:w="4495" w:type="dxa"/>
          </w:tcPr>
          <w:p w14:paraId="4FBD8EC4" w14:textId="77777777" w:rsidR="00D43D84" w:rsidRPr="00182371" w:rsidRDefault="00D43D84">
            <w:r w:rsidRPr="00182371">
              <w:t>Total Targeted Section 3 Worker Hours</w:t>
            </w:r>
          </w:p>
        </w:tc>
        <w:tc>
          <w:tcPr>
            <w:tcW w:w="1170" w:type="dxa"/>
          </w:tcPr>
          <w:p w14:paraId="361AC5FA" w14:textId="6EBEF94C" w:rsidR="00D43D84" w:rsidRPr="00182371" w:rsidRDefault="463EB249" w:rsidP="3C597447">
            <w:pPr>
              <w:jc w:val="center"/>
            </w:pPr>
            <w:r>
              <w:t>1</w:t>
            </w:r>
          </w:p>
        </w:tc>
        <w:tc>
          <w:tcPr>
            <w:tcW w:w="1350" w:type="dxa"/>
          </w:tcPr>
          <w:p w14:paraId="3C29DA51" w14:textId="0BF21888" w:rsidR="00D43D84" w:rsidRPr="00182371" w:rsidRDefault="463EB249" w:rsidP="003B31C1">
            <w:pPr>
              <w:jc w:val="center"/>
            </w:pPr>
            <w:r>
              <w:t>0</w:t>
            </w:r>
          </w:p>
        </w:tc>
        <w:tc>
          <w:tcPr>
            <w:tcW w:w="0" w:type="dxa"/>
          </w:tcPr>
          <w:p w14:paraId="2CA92EBE" w14:textId="77777777" w:rsidR="00D43D84" w:rsidRPr="00182371" w:rsidRDefault="00D43D84"/>
        </w:tc>
        <w:tc>
          <w:tcPr>
            <w:tcW w:w="0" w:type="dxa"/>
          </w:tcPr>
          <w:p w14:paraId="7172F647" w14:textId="77777777" w:rsidR="00D43D84" w:rsidRPr="00182371" w:rsidRDefault="00D43D84" w:rsidP="3C597447">
            <w:pPr>
              <w:jc w:val="center"/>
            </w:pPr>
          </w:p>
        </w:tc>
        <w:tc>
          <w:tcPr>
            <w:tcW w:w="0" w:type="dxa"/>
          </w:tcPr>
          <w:p w14:paraId="625EF807" w14:textId="662C4B46" w:rsidR="00D43D84" w:rsidRPr="00182371" w:rsidRDefault="463EB249" w:rsidP="003B31C1">
            <w:pPr>
              <w:jc w:val="center"/>
            </w:pPr>
            <w:r>
              <w:t>0</w:t>
            </w:r>
          </w:p>
        </w:tc>
      </w:tr>
    </w:tbl>
    <w:p w14:paraId="64981D5F" w14:textId="332A60C5" w:rsidR="00D43D84" w:rsidRPr="00D43D84" w:rsidRDefault="00D43D84" w:rsidP="00D43D84">
      <w:r w:rsidRPr="00D43D84">
        <w:t>Source:</w:t>
      </w:r>
      <w:r w:rsidR="00182371">
        <w:t xml:space="preserve"> </w:t>
      </w:r>
      <w:r w:rsidRPr="00D43D84">
        <w:t xml:space="preserve">IDIS Report Section 3 </w:t>
      </w:r>
    </w:p>
    <w:p w14:paraId="3AABA68B" w14:textId="7A224471" w:rsidR="00D43D84" w:rsidRPr="00D43D84" w:rsidRDefault="00D43D84" w:rsidP="00D43D84">
      <w:r>
        <w:t xml:space="preserve">* </w:t>
      </w:r>
      <w:r w:rsidR="507B2D92">
        <w:t xml:space="preserve">Some of the </w:t>
      </w:r>
      <w:r>
        <w:t xml:space="preserve">HOME projects completed during Plan Year </w:t>
      </w:r>
      <w:r w:rsidR="001D1784">
        <w:t>5</w:t>
      </w:r>
      <w:r>
        <w:t xml:space="preserve"> were created in IDIS before HUD’s compliance start date of July 1, 2021. As a result, </w:t>
      </w:r>
      <w:r w:rsidR="651028B7">
        <w:t>numbers for three of the six HOME projects completed in Plan year 5 are reported here</w:t>
      </w:r>
      <w:r>
        <w:t xml:space="preserve">.  </w:t>
      </w:r>
    </w:p>
    <w:p w14:paraId="662104F3" w14:textId="106E49A5" w:rsidR="00D43D84" w:rsidRPr="00D43D84" w:rsidRDefault="00D43D84" w:rsidP="00D43D84">
      <w:r>
        <w:t>** Section 3 does not apply to ESG</w:t>
      </w:r>
      <w:r w:rsidR="49B72758">
        <w:t xml:space="preserve"> or HOPWA</w:t>
      </w:r>
      <w:r>
        <w:t>.</w:t>
      </w:r>
    </w:p>
    <w:p w14:paraId="1BC7D20B" w14:textId="77777777" w:rsidR="00D43D84" w:rsidRDefault="00D43D84" w:rsidP="00D43D84"/>
    <w:p w14:paraId="5BD1BBD2" w14:textId="77777777" w:rsidR="00D43D84" w:rsidRDefault="00D43D84" w:rsidP="00D43D84">
      <w:pPr>
        <w:pStyle w:val="Heading8"/>
      </w:pPr>
      <w:bookmarkStart w:id="87" w:name="_Toc192853812"/>
      <w:bookmarkStart w:id="88" w:name="_Toc197417892"/>
      <w:r>
        <w:t>Table 17 – CR 58 Section 3 Qualitative Efforts – Number of Activities by Program</w:t>
      </w:r>
      <w:bookmarkEnd w:id="87"/>
      <w:bookmarkEnd w:id="88"/>
    </w:p>
    <w:tbl>
      <w:tblPr>
        <w:tblStyle w:val="CommerceTableStyle"/>
        <w:tblW w:w="13260" w:type="dxa"/>
        <w:tblInd w:w="-545" w:type="dxa"/>
        <w:tblLook w:val="04A0" w:firstRow="1" w:lastRow="0" w:firstColumn="1" w:lastColumn="0" w:noHBand="0" w:noVBand="1"/>
      </w:tblPr>
      <w:tblGrid>
        <w:gridCol w:w="7290"/>
        <w:gridCol w:w="1080"/>
        <w:gridCol w:w="1260"/>
        <w:gridCol w:w="1080"/>
        <w:gridCol w:w="1335"/>
        <w:gridCol w:w="1215"/>
      </w:tblGrid>
      <w:tr w:rsidR="00D43D84" w:rsidRPr="00D43D84" w14:paraId="7DB3418D" w14:textId="77777777" w:rsidTr="00DF430B">
        <w:trPr>
          <w:cnfStyle w:val="100000000000" w:firstRow="1" w:lastRow="0" w:firstColumn="0" w:lastColumn="0" w:oddVBand="0" w:evenVBand="0" w:oddHBand="0" w:evenHBand="0" w:firstRowFirstColumn="0" w:firstRowLastColumn="0" w:lastRowFirstColumn="0" w:lastRowLastColumn="0"/>
          <w:trHeight w:val="300"/>
          <w:tblHeader/>
        </w:trPr>
        <w:tc>
          <w:tcPr>
            <w:tcW w:w="7290" w:type="dxa"/>
          </w:tcPr>
          <w:p w14:paraId="181F609A" w14:textId="77777777" w:rsidR="00D43D84" w:rsidRPr="00D43D84" w:rsidRDefault="00D43D84">
            <w:pPr>
              <w:rPr>
                <w:rFonts w:cs="Helvetica"/>
              </w:rPr>
            </w:pPr>
          </w:p>
        </w:tc>
        <w:tc>
          <w:tcPr>
            <w:tcW w:w="1080" w:type="dxa"/>
          </w:tcPr>
          <w:p w14:paraId="06C9AA59" w14:textId="77777777" w:rsidR="00D43D84" w:rsidRPr="00D43D84" w:rsidRDefault="00D43D84">
            <w:pPr>
              <w:rPr>
                <w:rFonts w:cs="Helvetica"/>
              </w:rPr>
            </w:pPr>
            <w:r w:rsidRPr="00D43D84">
              <w:rPr>
                <w:rFonts w:cs="Helvetica"/>
              </w:rPr>
              <w:t>CDBG</w:t>
            </w:r>
          </w:p>
        </w:tc>
        <w:tc>
          <w:tcPr>
            <w:tcW w:w="1260" w:type="dxa"/>
          </w:tcPr>
          <w:p w14:paraId="0198C6DE" w14:textId="77777777" w:rsidR="00D43D84" w:rsidRPr="00D43D84" w:rsidRDefault="00D43D84">
            <w:pPr>
              <w:rPr>
                <w:rFonts w:cs="Helvetica"/>
              </w:rPr>
            </w:pPr>
            <w:r w:rsidRPr="00D43D84">
              <w:rPr>
                <w:rFonts w:cs="Helvetica"/>
              </w:rPr>
              <w:t>HOME*</w:t>
            </w:r>
          </w:p>
        </w:tc>
        <w:tc>
          <w:tcPr>
            <w:tcW w:w="1080" w:type="dxa"/>
          </w:tcPr>
          <w:p w14:paraId="5D11DE68" w14:textId="77777777" w:rsidR="00D43D84" w:rsidRPr="00D43D84" w:rsidRDefault="00D43D84">
            <w:pPr>
              <w:rPr>
                <w:rFonts w:cs="Helvetica"/>
              </w:rPr>
            </w:pPr>
            <w:r w:rsidRPr="3C597447">
              <w:rPr>
                <w:rFonts w:cs="Helvetica"/>
              </w:rPr>
              <w:t>ESG**</w:t>
            </w:r>
          </w:p>
        </w:tc>
        <w:tc>
          <w:tcPr>
            <w:tcW w:w="1335" w:type="dxa"/>
          </w:tcPr>
          <w:p w14:paraId="118E189F" w14:textId="67D8C549" w:rsidR="00D43D84" w:rsidRPr="00D43D84" w:rsidRDefault="00D43D84">
            <w:pPr>
              <w:rPr>
                <w:rFonts w:cs="Helvetica"/>
              </w:rPr>
            </w:pPr>
            <w:r w:rsidRPr="3C597447">
              <w:rPr>
                <w:rFonts w:cs="Helvetica"/>
              </w:rPr>
              <w:t>HOPWA</w:t>
            </w:r>
            <w:r w:rsidR="00FF00A5">
              <w:rPr>
                <w:rFonts w:cs="Helvetica"/>
              </w:rPr>
              <w:t>**</w:t>
            </w:r>
          </w:p>
        </w:tc>
        <w:tc>
          <w:tcPr>
            <w:tcW w:w="1215" w:type="dxa"/>
          </w:tcPr>
          <w:p w14:paraId="13534CBA" w14:textId="77777777" w:rsidR="00D43D84" w:rsidRPr="00D43D84" w:rsidRDefault="00D43D84">
            <w:pPr>
              <w:rPr>
                <w:rFonts w:cs="Helvetica"/>
              </w:rPr>
            </w:pPr>
            <w:r w:rsidRPr="00D43D84">
              <w:rPr>
                <w:rFonts w:cs="Helvetica"/>
              </w:rPr>
              <w:t>HTF*</w:t>
            </w:r>
          </w:p>
        </w:tc>
      </w:tr>
      <w:tr w:rsidR="004C58C7" w:rsidRPr="00D43D84" w14:paraId="1BADD84E" w14:textId="77777777" w:rsidTr="00DF430B">
        <w:trPr>
          <w:cnfStyle w:val="000000100000" w:firstRow="0" w:lastRow="0" w:firstColumn="0" w:lastColumn="0" w:oddVBand="0" w:evenVBand="0" w:oddHBand="1" w:evenHBand="0" w:firstRowFirstColumn="0" w:firstRowLastColumn="0" w:lastRowFirstColumn="0" w:lastRowLastColumn="0"/>
          <w:trHeight w:val="300"/>
        </w:trPr>
        <w:tc>
          <w:tcPr>
            <w:tcW w:w="7290" w:type="dxa"/>
          </w:tcPr>
          <w:p w14:paraId="60E6B116" w14:textId="77777777" w:rsidR="00D43D84" w:rsidRPr="00D43D84" w:rsidRDefault="00D43D84">
            <w:pPr>
              <w:rPr>
                <w:rFonts w:cs="Helvetica"/>
              </w:rPr>
            </w:pPr>
            <w:r w:rsidRPr="00D43D84">
              <w:rPr>
                <w:rFonts w:cs="Helvetica"/>
              </w:rPr>
              <w:t>Outreach efforts to generate job applicants who are Public Housing Targeted Workers</w:t>
            </w:r>
          </w:p>
        </w:tc>
        <w:tc>
          <w:tcPr>
            <w:tcW w:w="1080" w:type="dxa"/>
          </w:tcPr>
          <w:p w14:paraId="0D24845E" w14:textId="3D9A3D96" w:rsidR="00D43D84" w:rsidRPr="00D43D84" w:rsidRDefault="4CB7FD07" w:rsidP="00056574">
            <w:pPr>
              <w:jc w:val="center"/>
              <w:rPr>
                <w:rFonts w:cs="Helvetica"/>
              </w:rPr>
            </w:pPr>
            <w:r w:rsidRPr="3C597447">
              <w:rPr>
                <w:rFonts w:cs="Helvetica"/>
              </w:rPr>
              <w:t>0</w:t>
            </w:r>
          </w:p>
        </w:tc>
        <w:tc>
          <w:tcPr>
            <w:tcW w:w="1260" w:type="dxa"/>
          </w:tcPr>
          <w:p w14:paraId="4CF6C8CA" w14:textId="616D5681" w:rsidR="00D43D84" w:rsidRPr="00D43D84" w:rsidRDefault="4CB7FD07" w:rsidP="00056574">
            <w:pPr>
              <w:jc w:val="center"/>
              <w:rPr>
                <w:rFonts w:cs="Helvetica"/>
              </w:rPr>
            </w:pPr>
            <w:r w:rsidRPr="3C597447">
              <w:rPr>
                <w:rFonts w:cs="Helvetica"/>
              </w:rPr>
              <w:t>0</w:t>
            </w:r>
          </w:p>
        </w:tc>
        <w:tc>
          <w:tcPr>
            <w:tcW w:w="1080" w:type="dxa"/>
          </w:tcPr>
          <w:p w14:paraId="3281C187" w14:textId="77777777" w:rsidR="00D43D84" w:rsidRPr="00D43D84" w:rsidRDefault="00D43D84" w:rsidP="00056574">
            <w:pPr>
              <w:jc w:val="center"/>
              <w:rPr>
                <w:rFonts w:cs="Helvetica"/>
              </w:rPr>
            </w:pPr>
          </w:p>
        </w:tc>
        <w:tc>
          <w:tcPr>
            <w:tcW w:w="1335" w:type="dxa"/>
          </w:tcPr>
          <w:p w14:paraId="36EA3135" w14:textId="77777777" w:rsidR="00D43D84" w:rsidRPr="00D43D84" w:rsidRDefault="00D43D84" w:rsidP="00056574">
            <w:pPr>
              <w:jc w:val="center"/>
              <w:rPr>
                <w:rFonts w:cs="Helvetica"/>
              </w:rPr>
            </w:pPr>
          </w:p>
        </w:tc>
        <w:tc>
          <w:tcPr>
            <w:tcW w:w="1215" w:type="dxa"/>
          </w:tcPr>
          <w:p w14:paraId="516E9DF0" w14:textId="6DDE1CD6" w:rsidR="00D43D84" w:rsidRPr="00D43D84" w:rsidRDefault="4CB7FD07" w:rsidP="00056574">
            <w:pPr>
              <w:jc w:val="center"/>
              <w:rPr>
                <w:rFonts w:cs="Helvetica"/>
              </w:rPr>
            </w:pPr>
            <w:r w:rsidRPr="3C597447">
              <w:rPr>
                <w:rFonts w:cs="Helvetica"/>
              </w:rPr>
              <w:t>1</w:t>
            </w:r>
          </w:p>
        </w:tc>
      </w:tr>
      <w:tr w:rsidR="00D43D84" w:rsidRPr="00D43D84" w14:paraId="13641237" w14:textId="77777777" w:rsidTr="00DF430B">
        <w:trPr>
          <w:trHeight w:val="300"/>
        </w:trPr>
        <w:tc>
          <w:tcPr>
            <w:tcW w:w="7290" w:type="dxa"/>
          </w:tcPr>
          <w:p w14:paraId="774FF330" w14:textId="77777777" w:rsidR="00D43D84" w:rsidRPr="00D43D84" w:rsidRDefault="00D43D84">
            <w:pPr>
              <w:rPr>
                <w:rFonts w:cs="Helvetica"/>
              </w:rPr>
            </w:pPr>
            <w:r w:rsidRPr="00D43D84">
              <w:rPr>
                <w:rFonts w:cs="Helvetica"/>
              </w:rPr>
              <w:t>Outreach efforts to generate job applicants who are Other Funding Targeted Workers</w:t>
            </w:r>
          </w:p>
        </w:tc>
        <w:tc>
          <w:tcPr>
            <w:tcW w:w="1080" w:type="dxa"/>
          </w:tcPr>
          <w:p w14:paraId="513163E2" w14:textId="148B076E" w:rsidR="00D43D84" w:rsidRPr="00D43D84" w:rsidRDefault="03F68CE2" w:rsidP="00056574">
            <w:pPr>
              <w:jc w:val="center"/>
              <w:rPr>
                <w:rFonts w:cs="Helvetica"/>
              </w:rPr>
            </w:pPr>
            <w:r w:rsidRPr="3C597447">
              <w:rPr>
                <w:rFonts w:cs="Helvetica"/>
              </w:rPr>
              <w:t>0</w:t>
            </w:r>
          </w:p>
        </w:tc>
        <w:tc>
          <w:tcPr>
            <w:tcW w:w="1260" w:type="dxa"/>
          </w:tcPr>
          <w:p w14:paraId="6ED1C138" w14:textId="015381E6" w:rsidR="00D43D84" w:rsidRPr="00D43D84" w:rsidRDefault="03F68CE2" w:rsidP="00056574">
            <w:pPr>
              <w:jc w:val="center"/>
              <w:rPr>
                <w:rFonts w:cs="Helvetica"/>
              </w:rPr>
            </w:pPr>
            <w:r w:rsidRPr="3C597447">
              <w:rPr>
                <w:rFonts w:cs="Helvetica"/>
              </w:rPr>
              <w:t>0</w:t>
            </w:r>
          </w:p>
        </w:tc>
        <w:tc>
          <w:tcPr>
            <w:tcW w:w="1080" w:type="dxa"/>
          </w:tcPr>
          <w:p w14:paraId="7FEE85AA" w14:textId="77777777" w:rsidR="00D43D84" w:rsidRPr="00D43D84" w:rsidRDefault="00D43D84" w:rsidP="00056574">
            <w:pPr>
              <w:jc w:val="center"/>
              <w:rPr>
                <w:rFonts w:cs="Helvetica"/>
              </w:rPr>
            </w:pPr>
          </w:p>
        </w:tc>
        <w:tc>
          <w:tcPr>
            <w:tcW w:w="1335" w:type="dxa"/>
          </w:tcPr>
          <w:p w14:paraId="7C8AC291" w14:textId="77777777" w:rsidR="00D43D84" w:rsidRPr="00D43D84" w:rsidRDefault="00D43D84" w:rsidP="00056574">
            <w:pPr>
              <w:jc w:val="center"/>
              <w:rPr>
                <w:rFonts w:cs="Helvetica"/>
              </w:rPr>
            </w:pPr>
          </w:p>
        </w:tc>
        <w:tc>
          <w:tcPr>
            <w:tcW w:w="1215" w:type="dxa"/>
          </w:tcPr>
          <w:p w14:paraId="72571F99" w14:textId="00D41358" w:rsidR="00D43D84" w:rsidRPr="00D43D84" w:rsidRDefault="03F68CE2" w:rsidP="00056574">
            <w:pPr>
              <w:jc w:val="center"/>
              <w:rPr>
                <w:rFonts w:cs="Helvetica"/>
              </w:rPr>
            </w:pPr>
            <w:r w:rsidRPr="3C597447">
              <w:rPr>
                <w:rFonts w:cs="Helvetica"/>
              </w:rPr>
              <w:t>1</w:t>
            </w:r>
          </w:p>
        </w:tc>
      </w:tr>
      <w:tr w:rsidR="004C58C7" w:rsidRPr="00D43D84" w14:paraId="4EEE3E9A" w14:textId="77777777" w:rsidTr="00DF430B">
        <w:trPr>
          <w:cnfStyle w:val="000000100000" w:firstRow="0" w:lastRow="0" w:firstColumn="0" w:lastColumn="0" w:oddVBand="0" w:evenVBand="0" w:oddHBand="1" w:evenHBand="0" w:firstRowFirstColumn="0" w:firstRowLastColumn="0" w:lastRowFirstColumn="0" w:lastRowLastColumn="0"/>
          <w:trHeight w:val="300"/>
        </w:trPr>
        <w:tc>
          <w:tcPr>
            <w:tcW w:w="7290" w:type="dxa"/>
          </w:tcPr>
          <w:p w14:paraId="011B9589" w14:textId="77777777" w:rsidR="00D43D84" w:rsidRPr="00D43D84" w:rsidRDefault="00D43D84">
            <w:pPr>
              <w:rPr>
                <w:rFonts w:cs="Helvetica"/>
              </w:rPr>
            </w:pPr>
            <w:r w:rsidRPr="00D43D84">
              <w:rPr>
                <w:rFonts w:cs="Helvetica"/>
              </w:rPr>
              <w:lastRenderedPageBreak/>
              <w:t>Direct, on-the-job training (including apprenticeships)</w:t>
            </w:r>
          </w:p>
        </w:tc>
        <w:tc>
          <w:tcPr>
            <w:tcW w:w="1080" w:type="dxa"/>
          </w:tcPr>
          <w:p w14:paraId="1A445C2C" w14:textId="15FD4777" w:rsidR="00D43D84" w:rsidRPr="00D43D84" w:rsidRDefault="1C7FF5A8" w:rsidP="00056574">
            <w:pPr>
              <w:jc w:val="center"/>
              <w:rPr>
                <w:rFonts w:cs="Helvetica"/>
              </w:rPr>
            </w:pPr>
            <w:r w:rsidRPr="3C597447">
              <w:rPr>
                <w:rFonts w:cs="Helvetica"/>
              </w:rPr>
              <w:t>1</w:t>
            </w:r>
          </w:p>
        </w:tc>
        <w:tc>
          <w:tcPr>
            <w:tcW w:w="1260" w:type="dxa"/>
          </w:tcPr>
          <w:p w14:paraId="4B90CEB0" w14:textId="07DB2E30" w:rsidR="00D43D84" w:rsidRPr="00D43D84" w:rsidRDefault="1C7FF5A8" w:rsidP="00056574">
            <w:pPr>
              <w:jc w:val="center"/>
              <w:rPr>
                <w:rFonts w:cs="Helvetica"/>
              </w:rPr>
            </w:pPr>
            <w:r w:rsidRPr="3C597447">
              <w:rPr>
                <w:rFonts w:cs="Helvetica"/>
              </w:rPr>
              <w:t>1</w:t>
            </w:r>
          </w:p>
        </w:tc>
        <w:tc>
          <w:tcPr>
            <w:tcW w:w="1080" w:type="dxa"/>
          </w:tcPr>
          <w:p w14:paraId="0D561EF4" w14:textId="77777777" w:rsidR="00D43D84" w:rsidRPr="00D43D84" w:rsidRDefault="00D43D84" w:rsidP="00056574">
            <w:pPr>
              <w:jc w:val="center"/>
              <w:rPr>
                <w:rFonts w:cs="Helvetica"/>
              </w:rPr>
            </w:pPr>
          </w:p>
        </w:tc>
        <w:tc>
          <w:tcPr>
            <w:tcW w:w="1335" w:type="dxa"/>
          </w:tcPr>
          <w:p w14:paraId="3BEE2CBD" w14:textId="77777777" w:rsidR="00D43D84" w:rsidRPr="00D43D84" w:rsidRDefault="00D43D84" w:rsidP="00056574">
            <w:pPr>
              <w:jc w:val="center"/>
              <w:rPr>
                <w:rFonts w:cs="Helvetica"/>
              </w:rPr>
            </w:pPr>
          </w:p>
        </w:tc>
        <w:tc>
          <w:tcPr>
            <w:tcW w:w="1215" w:type="dxa"/>
          </w:tcPr>
          <w:p w14:paraId="3B372E0B" w14:textId="55452D38" w:rsidR="00D43D84" w:rsidRPr="00D43D84" w:rsidRDefault="1C7FF5A8" w:rsidP="00056574">
            <w:pPr>
              <w:jc w:val="center"/>
              <w:rPr>
                <w:rFonts w:cs="Helvetica"/>
              </w:rPr>
            </w:pPr>
            <w:r w:rsidRPr="3C597447">
              <w:rPr>
                <w:rFonts w:cs="Helvetica"/>
              </w:rPr>
              <w:t>0</w:t>
            </w:r>
          </w:p>
        </w:tc>
      </w:tr>
      <w:tr w:rsidR="00D43D84" w:rsidRPr="00D43D84" w14:paraId="588DFA2A" w14:textId="77777777" w:rsidTr="00DF430B">
        <w:trPr>
          <w:trHeight w:val="300"/>
        </w:trPr>
        <w:tc>
          <w:tcPr>
            <w:tcW w:w="7290" w:type="dxa"/>
          </w:tcPr>
          <w:p w14:paraId="24E47549" w14:textId="77777777" w:rsidR="00D43D84" w:rsidRPr="00D43D84" w:rsidRDefault="00D43D84">
            <w:pPr>
              <w:rPr>
                <w:rFonts w:cs="Helvetica"/>
              </w:rPr>
            </w:pPr>
            <w:r w:rsidRPr="00D43D84">
              <w:rPr>
                <w:rFonts w:cs="Helvetica"/>
              </w:rPr>
              <w:t>Indirect training such as arranging for, contracting for, or paying tuition for off-site training</w:t>
            </w:r>
          </w:p>
        </w:tc>
        <w:tc>
          <w:tcPr>
            <w:tcW w:w="1080" w:type="dxa"/>
          </w:tcPr>
          <w:p w14:paraId="6B74351A" w14:textId="49CC4B2E" w:rsidR="00D43D84" w:rsidRPr="00D43D84" w:rsidRDefault="2D9A4BB2" w:rsidP="00056574">
            <w:pPr>
              <w:jc w:val="center"/>
              <w:rPr>
                <w:rFonts w:cs="Helvetica"/>
              </w:rPr>
            </w:pPr>
            <w:r w:rsidRPr="3C597447">
              <w:rPr>
                <w:rFonts w:cs="Helvetica"/>
              </w:rPr>
              <w:t>0</w:t>
            </w:r>
          </w:p>
        </w:tc>
        <w:tc>
          <w:tcPr>
            <w:tcW w:w="1260" w:type="dxa"/>
          </w:tcPr>
          <w:p w14:paraId="64262080" w14:textId="0A5B9E0C" w:rsidR="00D43D84" w:rsidRPr="00D43D84" w:rsidRDefault="2D9A4BB2" w:rsidP="00056574">
            <w:pPr>
              <w:jc w:val="center"/>
              <w:rPr>
                <w:rFonts w:cs="Helvetica"/>
              </w:rPr>
            </w:pPr>
            <w:r w:rsidRPr="3C597447">
              <w:rPr>
                <w:rFonts w:cs="Helvetica"/>
              </w:rPr>
              <w:t>0</w:t>
            </w:r>
          </w:p>
        </w:tc>
        <w:tc>
          <w:tcPr>
            <w:tcW w:w="1080" w:type="dxa"/>
          </w:tcPr>
          <w:p w14:paraId="25B9CAA8" w14:textId="77777777" w:rsidR="00D43D84" w:rsidRPr="00D43D84" w:rsidRDefault="00D43D84" w:rsidP="00056574">
            <w:pPr>
              <w:jc w:val="center"/>
              <w:rPr>
                <w:rFonts w:cs="Helvetica"/>
              </w:rPr>
            </w:pPr>
          </w:p>
        </w:tc>
        <w:tc>
          <w:tcPr>
            <w:tcW w:w="1335" w:type="dxa"/>
          </w:tcPr>
          <w:p w14:paraId="63A0680B" w14:textId="77777777" w:rsidR="00D43D84" w:rsidRPr="00D43D84" w:rsidRDefault="00D43D84" w:rsidP="00056574">
            <w:pPr>
              <w:jc w:val="center"/>
              <w:rPr>
                <w:rFonts w:cs="Helvetica"/>
              </w:rPr>
            </w:pPr>
          </w:p>
        </w:tc>
        <w:tc>
          <w:tcPr>
            <w:tcW w:w="1215" w:type="dxa"/>
          </w:tcPr>
          <w:p w14:paraId="1BC4661C" w14:textId="0D4AEA64" w:rsidR="00D43D84" w:rsidRPr="00D43D84" w:rsidRDefault="2D9A4BB2" w:rsidP="00056574">
            <w:pPr>
              <w:jc w:val="center"/>
              <w:rPr>
                <w:rFonts w:cs="Helvetica"/>
              </w:rPr>
            </w:pPr>
            <w:r w:rsidRPr="3C597447">
              <w:rPr>
                <w:rFonts w:cs="Helvetica"/>
              </w:rPr>
              <w:t>0</w:t>
            </w:r>
          </w:p>
        </w:tc>
      </w:tr>
      <w:tr w:rsidR="004C58C7" w:rsidRPr="00D43D84" w14:paraId="57192855" w14:textId="77777777" w:rsidTr="00DF430B">
        <w:trPr>
          <w:cnfStyle w:val="000000100000" w:firstRow="0" w:lastRow="0" w:firstColumn="0" w:lastColumn="0" w:oddVBand="0" w:evenVBand="0" w:oddHBand="1" w:evenHBand="0" w:firstRowFirstColumn="0" w:firstRowLastColumn="0" w:lastRowFirstColumn="0" w:lastRowLastColumn="0"/>
          <w:trHeight w:val="300"/>
        </w:trPr>
        <w:tc>
          <w:tcPr>
            <w:tcW w:w="7290" w:type="dxa"/>
          </w:tcPr>
          <w:p w14:paraId="59C30DB9" w14:textId="77777777" w:rsidR="00D43D84" w:rsidRPr="00D43D84" w:rsidRDefault="00D43D84">
            <w:pPr>
              <w:rPr>
                <w:rFonts w:cs="Helvetica"/>
              </w:rPr>
            </w:pPr>
            <w:r w:rsidRPr="00D43D84">
              <w:rPr>
                <w:rFonts w:cs="Helvetica"/>
              </w:rPr>
              <w:t>Technical assistance to help Section 3 workers compete for jobs (e.g., resume assistance, coaching)</w:t>
            </w:r>
          </w:p>
        </w:tc>
        <w:tc>
          <w:tcPr>
            <w:tcW w:w="1080" w:type="dxa"/>
          </w:tcPr>
          <w:p w14:paraId="2AF264B3" w14:textId="12A7CE96" w:rsidR="00D43D84" w:rsidRPr="00D43D84" w:rsidRDefault="183CC867" w:rsidP="00056574">
            <w:pPr>
              <w:jc w:val="center"/>
              <w:rPr>
                <w:rFonts w:cs="Helvetica"/>
              </w:rPr>
            </w:pPr>
            <w:r w:rsidRPr="3C597447">
              <w:rPr>
                <w:rFonts w:cs="Helvetica"/>
              </w:rPr>
              <w:t>0</w:t>
            </w:r>
          </w:p>
        </w:tc>
        <w:tc>
          <w:tcPr>
            <w:tcW w:w="1260" w:type="dxa"/>
          </w:tcPr>
          <w:p w14:paraId="300DEF7C" w14:textId="23FE3C40" w:rsidR="00D43D84" w:rsidRPr="00D43D84" w:rsidRDefault="183CC867" w:rsidP="00056574">
            <w:pPr>
              <w:jc w:val="center"/>
              <w:rPr>
                <w:rFonts w:cs="Helvetica"/>
              </w:rPr>
            </w:pPr>
            <w:r w:rsidRPr="3C597447">
              <w:rPr>
                <w:rFonts w:cs="Helvetica"/>
              </w:rPr>
              <w:t>1</w:t>
            </w:r>
          </w:p>
        </w:tc>
        <w:tc>
          <w:tcPr>
            <w:tcW w:w="1080" w:type="dxa"/>
          </w:tcPr>
          <w:p w14:paraId="21A93453" w14:textId="77777777" w:rsidR="00D43D84" w:rsidRPr="00D43D84" w:rsidRDefault="00D43D84" w:rsidP="00056574">
            <w:pPr>
              <w:jc w:val="center"/>
              <w:rPr>
                <w:rFonts w:cs="Helvetica"/>
              </w:rPr>
            </w:pPr>
          </w:p>
        </w:tc>
        <w:tc>
          <w:tcPr>
            <w:tcW w:w="1335" w:type="dxa"/>
          </w:tcPr>
          <w:p w14:paraId="73492A8B" w14:textId="77777777" w:rsidR="00D43D84" w:rsidRPr="00D43D84" w:rsidRDefault="00D43D84" w:rsidP="00056574">
            <w:pPr>
              <w:jc w:val="center"/>
              <w:rPr>
                <w:rFonts w:cs="Helvetica"/>
              </w:rPr>
            </w:pPr>
          </w:p>
        </w:tc>
        <w:tc>
          <w:tcPr>
            <w:tcW w:w="1215" w:type="dxa"/>
          </w:tcPr>
          <w:p w14:paraId="58F200E5" w14:textId="4E9BF770" w:rsidR="00D43D84" w:rsidRPr="00D43D84" w:rsidRDefault="183CC867" w:rsidP="00056574">
            <w:pPr>
              <w:jc w:val="center"/>
              <w:rPr>
                <w:rFonts w:cs="Helvetica"/>
              </w:rPr>
            </w:pPr>
            <w:r w:rsidRPr="3C597447">
              <w:rPr>
                <w:rFonts w:cs="Helvetica"/>
              </w:rPr>
              <w:t>0</w:t>
            </w:r>
          </w:p>
        </w:tc>
      </w:tr>
      <w:tr w:rsidR="00D43D84" w:rsidRPr="00D43D84" w14:paraId="07B4B335" w14:textId="77777777" w:rsidTr="00DF430B">
        <w:trPr>
          <w:trHeight w:val="300"/>
        </w:trPr>
        <w:tc>
          <w:tcPr>
            <w:tcW w:w="7290" w:type="dxa"/>
          </w:tcPr>
          <w:p w14:paraId="7B2D283B" w14:textId="77777777" w:rsidR="00D43D84" w:rsidRPr="00D43D84" w:rsidRDefault="00D43D84">
            <w:pPr>
              <w:rPr>
                <w:rFonts w:cs="Helvetica"/>
              </w:rPr>
            </w:pPr>
            <w:r w:rsidRPr="00D43D84">
              <w:rPr>
                <w:rFonts w:cs="Helvetica"/>
              </w:rPr>
              <w:t>Division of contracts into smaller jobs to facilitate participation by Section 3 business concerns</w:t>
            </w:r>
          </w:p>
        </w:tc>
        <w:tc>
          <w:tcPr>
            <w:tcW w:w="1080" w:type="dxa"/>
          </w:tcPr>
          <w:p w14:paraId="0E6D5A18" w14:textId="40E2CA11" w:rsidR="00D43D84" w:rsidRPr="00D43D84" w:rsidRDefault="09CFFDDE" w:rsidP="00056574">
            <w:pPr>
              <w:jc w:val="center"/>
              <w:rPr>
                <w:rFonts w:cs="Helvetica"/>
              </w:rPr>
            </w:pPr>
            <w:r w:rsidRPr="3C597447">
              <w:rPr>
                <w:rFonts w:cs="Helvetica"/>
              </w:rPr>
              <w:t>0</w:t>
            </w:r>
          </w:p>
        </w:tc>
        <w:tc>
          <w:tcPr>
            <w:tcW w:w="1260" w:type="dxa"/>
          </w:tcPr>
          <w:p w14:paraId="14260B89" w14:textId="6FDCC119" w:rsidR="00D43D84" w:rsidRPr="00D43D84" w:rsidRDefault="09CFFDDE" w:rsidP="00056574">
            <w:pPr>
              <w:jc w:val="center"/>
              <w:rPr>
                <w:rFonts w:cs="Helvetica"/>
              </w:rPr>
            </w:pPr>
            <w:r w:rsidRPr="3C597447">
              <w:rPr>
                <w:rFonts w:cs="Helvetica"/>
              </w:rPr>
              <w:t>1</w:t>
            </w:r>
          </w:p>
        </w:tc>
        <w:tc>
          <w:tcPr>
            <w:tcW w:w="1080" w:type="dxa"/>
          </w:tcPr>
          <w:p w14:paraId="12953ED2" w14:textId="77777777" w:rsidR="00D43D84" w:rsidRPr="00D43D84" w:rsidRDefault="00D43D84" w:rsidP="00056574">
            <w:pPr>
              <w:jc w:val="center"/>
              <w:rPr>
                <w:rFonts w:cs="Helvetica"/>
              </w:rPr>
            </w:pPr>
          </w:p>
        </w:tc>
        <w:tc>
          <w:tcPr>
            <w:tcW w:w="1335" w:type="dxa"/>
          </w:tcPr>
          <w:p w14:paraId="0297ACAC" w14:textId="77777777" w:rsidR="00D43D84" w:rsidRPr="00D43D84" w:rsidRDefault="00D43D84" w:rsidP="00056574">
            <w:pPr>
              <w:jc w:val="center"/>
              <w:rPr>
                <w:rFonts w:cs="Helvetica"/>
              </w:rPr>
            </w:pPr>
          </w:p>
        </w:tc>
        <w:tc>
          <w:tcPr>
            <w:tcW w:w="1215" w:type="dxa"/>
          </w:tcPr>
          <w:p w14:paraId="0FC806AC" w14:textId="5331F607" w:rsidR="00D43D84" w:rsidRPr="00D43D84" w:rsidRDefault="09CFFDDE" w:rsidP="00056574">
            <w:pPr>
              <w:jc w:val="center"/>
              <w:rPr>
                <w:rFonts w:cs="Helvetica"/>
              </w:rPr>
            </w:pPr>
            <w:r w:rsidRPr="3C597447">
              <w:rPr>
                <w:rFonts w:cs="Helvetica"/>
              </w:rPr>
              <w:t>0</w:t>
            </w:r>
          </w:p>
        </w:tc>
      </w:tr>
      <w:tr w:rsidR="004C58C7" w:rsidRPr="00D43D84" w14:paraId="701F5CA4" w14:textId="77777777" w:rsidTr="00DF430B">
        <w:trPr>
          <w:cnfStyle w:val="000000100000" w:firstRow="0" w:lastRow="0" w:firstColumn="0" w:lastColumn="0" w:oddVBand="0" w:evenVBand="0" w:oddHBand="1" w:evenHBand="0" w:firstRowFirstColumn="0" w:firstRowLastColumn="0" w:lastRowFirstColumn="0" w:lastRowLastColumn="0"/>
          <w:trHeight w:val="300"/>
        </w:trPr>
        <w:tc>
          <w:tcPr>
            <w:tcW w:w="7290" w:type="dxa"/>
          </w:tcPr>
          <w:p w14:paraId="3A4B9DA5" w14:textId="77777777" w:rsidR="00D43D84" w:rsidRPr="00D43D84" w:rsidRDefault="00D43D84">
            <w:pPr>
              <w:rPr>
                <w:rFonts w:cs="Helvetica"/>
              </w:rPr>
            </w:pPr>
            <w:r w:rsidRPr="00D43D84">
              <w:rPr>
                <w:rFonts w:cs="Helvetica"/>
              </w:rPr>
              <w:t xml:space="preserve">Provided or connected residents with assistance in seeking employment </w:t>
            </w:r>
            <w:proofErr w:type="gramStart"/>
            <w:r w:rsidRPr="00D43D84">
              <w:rPr>
                <w:rFonts w:cs="Helvetica"/>
              </w:rPr>
              <w:t>including:</w:t>
            </w:r>
            <w:proofErr w:type="gramEnd"/>
            <w:r w:rsidRPr="00D43D84">
              <w:rPr>
                <w:rFonts w:cs="Helvetica"/>
              </w:rPr>
              <w:t xml:space="preserve"> drafting resumes, preparing for interviews, finding job opportunities, connecting residents to job placement services</w:t>
            </w:r>
          </w:p>
        </w:tc>
        <w:tc>
          <w:tcPr>
            <w:tcW w:w="1080" w:type="dxa"/>
          </w:tcPr>
          <w:p w14:paraId="01EB8EEC" w14:textId="6F304046" w:rsidR="00D43D84" w:rsidRPr="00D43D84" w:rsidRDefault="411C0D3A" w:rsidP="00056574">
            <w:pPr>
              <w:jc w:val="center"/>
              <w:rPr>
                <w:rFonts w:cs="Helvetica"/>
              </w:rPr>
            </w:pPr>
            <w:r w:rsidRPr="3C597447">
              <w:rPr>
                <w:rFonts w:cs="Helvetica"/>
              </w:rPr>
              <w:t>0</w:t>
            </w:r>
          </w:p>
        </w:tc>
        <w:tc>
          <w:tcPr>
            <w:tcW w:w="1260" w:type="dxa"/>
          </w:tcPr>
          <w:p w14:paraId="44D6AE41" w14:textId="0236D7DB" w:rsidR="00D43D84" w:rsidRPr="00D43D84" w:rsidRDefault="5867F43D" w:rsidP="00056574">
            <w:pPr>
              <w:jc w:val="center"/>
              <w:rPr>
                <w:rFonts w:cs="Helvetica"/>
              </w:rPr>
            </w:pPr>
            <w:r w:rsidRPr="3C597447">
              <w:rPr>
                <w:rFonts w:cs="Helvetica"/>
              </w:rPr>
              <w:t>1</w:t>
            </w:r>
          </w:p>
        </w:tc>
        <w:tc>
          <w:tcPr>
            <w:tcW w:w="1080" w:type="dxa"/>
          </w:tcPr>
          <w:p w14:paraId="7AE7C822" w14:textId="77777777" w:rsidR="00D43D84" w:rsidRPr="00D43D84" w:rsidRDefault="00D43D84" w:rsidP="00056574">
            <w:pPr>
              <w:jc w:val="center"/>
              <w:rPr>
                <w:rFonts w:cs="Helvetica"/>
              </w:rPr>
            </w:pPr>
          </w:p>
        </w:tc>
        <w:tc>
          <w:tcPr>
            <w:tcW w:w="1335" w:type="dxa"/>
          </w:tcPr>
          <w:p w14:paraId="28F5AD00" w14:textId="77777777" w:rsidR="00D43D84" w:rsidRPr="00D43D84" w:rsidRDefault="00D43D84" w:rsidP="00056574">
            <w:pPr>
              <w:jc w:val="center"/>
              <w:rPr>
                <w:rFonts w:cs="Helvetica"/>
              </w:rPr>
            </w:pPr>
          </w:p>
        </w:tc>
        <w:tc>
          <w:tcPr>
            <w:tcW w:w="1215" w:type="dxa"/>
          </w:tcPr>
          <w:p w14:paraId="73FA9B29" w14:textId="7EB19FA6" w:rsidR="00D43D84" w:rsidRPr="00D43D84" w:rsidRDefault="411C0D3A" w:rsidP="00056574">
            <w:pPr>
              <w:jc w:val="center"/>
              <w:rPr>
                <w:rFonts w:cs="Helvetica"/>
              </w:rPr>
            </w:pPr>
            <w:r w:rsidRPr="3C597447">
              <w:rPr>
                <w:rFonts w:cs="Helvetica"/>
              </w:rPr>
              <w:t>0</w:t>
            </w:r>
          </w:p>
        </w:tc>
      </w:tr>
      <w:tr w:rsidR="00D43D84" w:rsidRPr="00D43D84" w14:paraId="4DDE981C" w14:textId="77777777" w:rsidTr="00DF430B">
        <w:trPr>
          <w:trHeight w:val="300"/>
        </w:trPr>
        <w:tc>
          <w:tcPr>
            <w:tcW w:w="7290" w:type="dxa"/>
          </w:tcPr>
          <w:p w14:paraId="7E31FD61" w14:textId="77777777" w:rsidR="00D43D84" w:rsidRPr="00D43D84" w:rsidRDefault="00D43D84">
            <w:pPr>
              <w:rPr>
                <w:rFonts w:cs="Helvetica"/>
              </w:rPr>
            </w:pPr>
            <w:r w:rsidRPr="00D43D84">
              <w:rPr>
                <w:rFonts w:cs="Helvetica"/>
              </w:rPr>
              <w:t>Held one or more job fairs</w:t>
            </w:r>
          </w:p>
        </w:tc>
        <w:tc>
          <w:tcPr>
            <w:tcW w:w="1080" w:type="dxa"/>
          </w:tcPr>
          <w:p w14:paraId="5ED2718A" w14:textId="3E9FF680" w:rsidR="00D43D84" w:rsidRPr="00D43D84" w:rsidRDefault="0B471A8A" w:rsidP="00056574">
            <w:pPr>
              <w:jc w:val="center"/>
              <w:rPr>
                <w:rFonts w:cs="Helvetica"/>
              </w:rPr>
            </w:pPr>
            <w:r w:rsidRPr="3C597447">
              <w:rPr>
                <w:rFonts w:cs="Helvetica"/>
              </w:rPr>
              <w:t>0</w:t>
            </w:r>
          </w:p>
        </w:tc>
        <w:tc>
          <w:tcPr>
            <w:tcW w:w="1260" w:type="dxa"/>
          </w:tcPr>
          <w:p w14:paraId="4A5AAC59" w14:textId="765F9C11" w:rsidR="00D43D84" w:rsidRPr="00D43D84" w:rsidRDefault="0B471A8A" w:rsidP="00056574">
            <w:pPr>
              <w:jc w:val="center"/>
              <w:rPr>
                <w:rFonts w:cs="Helvetica"/>
              </w:rPr>
            </w:pPr>
            <w:r w:rsidRPr="3C597447">
              <w:rPr>
                <w:rFonts w:cs="Helvetica"/>
              </w:rPr>
              <w:t>2</w:t>
            </w:r>
          </w:p>
        </w:tc>
        <w:tc>
          <w:tcPr>
            <w:tcW w:w="1080" w:type="dxa"/>
          </w:tcPr>
          <w:p w14:paraId="1392BDC8" w14:textId="77777777" w:rsidR="00D43D84" w:rsidRPr="00D43D84" w:rsidRDefault="00D43D84" w:rsidP="00056574">
            <w:pPr>
              <w:jc w:val="center"/>
              <w:rPr>
                <w:rFonts w:cs="Helvetica"/>
              </w:rPr>
            </w:pPr>
          </w:p>
        </w:tc>
        <w:tc>
          <w:tcPr>
            <w:tcW w:w="1335" w:type="dxa"/>
          </w:tcPr>
          <w:p w14:paraId="7F876743" w14:textId="77777777" w:rsidR="00D43D84" w:rsidRPr="00D43D84" w:rsidRDefault="00D43D84" w:rsidP="00056574">
            <w:pPr>
              <w:jc w:val="center"/>
              <w:rPr>
                <w:rFonts w:cs="Helvetica"/>
              </w:rPr>
            </w:pPr>
          </w:p>
        </w:tc>
        <w:tc>
          <w:tcPr>
            <w:tcW w:w="1215" w:type="dxa"/>
          </w:tcPr>
          <w:p w14:paraId="08916BBB" w14:textId="085DD46D" w:rsidR="00D43D84" w:rsidRPr="00D43D84" w:rsidRDefault="0B471A8A" w:rsidP="00056574">
            <w:pPr>
              <w:jc w:val="center"/>
              <w:rPr>
                <w:rFonts w:cs="Helvetica"/>
              </w:rPr>
            </w:pPr>
            <w:r w:rsidRPr="3C597447">
              <w:rPr>
                <w:rFonts w:cs="Helvetica"/>
              </w:rPr>
              <w:t>0</w:t>
            </w:r>
          </w:p>
        </w:tc>
      </w:tr>
      <w:tr w:rsidR="004C58C7" w:rsidRPr="00D43D84" w14:paraId="4E1D38D8" w14:textId="77777777" w:rsidTr="00DF430B">
        <w:trPr>
          <w:cnfStyle w:val="000000100000" w:firstRow="0" w:lastRow="0" w:firstColumn="0" w:lastColumn="0" w:oddVBand="0" w:evenVBand="0" w:oddHBand="1" w:evenHBand="0" w:firstRowFirstColumn="0" w:firstRowLastColumn="0" w:lastRowFirstColumn="0" w:lastRowLastColumn="0"/>
          <w:trHeight w:val="300"/>
        </w:trPr>
        <w:tc>
          <w:tcPr>
            <w:tcW w:w="7290" w:type="dxa"/>
          </w:tcPr>
          <w:p w14:paraId="6F7E4655" w14:textId="77777777" w:rsidR="00D43D84" w:rsidRPr="00D43D84" w:rsidRDefault="00D43D84">
            <w:pPr>
              <w:rPr>
                <w:rFonts w:cs="Helvetica"/>
              </w:rPr>
            </w:pPr>
            <w:r w:rsidRPr="00D43D84">
              <w:rPr>
                <w:rFonts w:cs="Helvetica"/>
              </w:rPr>
              <w:t>Provided or connected residents with supportive services that can provide direct services or referrals</w:t>
            </w:r>
          </w:p>
        </w:tc>
        <w:tc>
          <w:tcPr>
            <w:tcW w:w="1080" w:type="dxa"/>
          </w:tcPr>
          <w:p w14:paraId="5A5D14C0" w14:textId="7D29DEDD" w:rsidR="00D43D84" w:rsidRPr="00D43D84" w:rsidRDefault="3D72888F" w:rsidP="00056574">
            <w:pPr>
              <w:jc w:val="center"/>
              <w:rPr>
                <w:rFonts w:cs="Helvetica"/>
              </w:rPr>
            </w:pPr>
            <w:r w:rsidRPr="3C597447">
              <w:rPr>
                <w:rFonts w:cs="Helvetica"/>
              </w:rPr>
              <w:t>0</w:t>
            </w:r>
          </w:p>
        </w:tc>
        <w:tc>
          <w:tcPr>
            <w:tcW w:w="1260" w:type="dxa"/>
          </w:tcPr>
          <w:p w14:paraId="3FF1FCEA" w14:textId="1E649C5C" w:rsidR="00D43D84" w:rsidRPr="00D43D84" w:rsidRDefault="3D72888F" w:rsidP="00056574">
            <w:pPr>
              <w:jc w:val="center"/>
              <w:rPr>
                <w:rFonts w:cs="Helvetica"/>
              </w:rPr>
            </w:pPr>
            <w:r w:rsidRPr="3C597447">
              <w:rPr>
                <w:rFonts w:cs="Helvetica"/>
              </w:rPr>
              <w:t>0</w:t>
            </w:r>
          </w:p>
        </w:tc>
        <w:tc>
          <w:tcPr>
            <w:tcW w:w="1080" w:type="dxa"/>
          </w:tcPr>
          <w:p w14:paraId="41807DD1" w14:textId="77777777" w:rsidR="00D43D84" w:rsidRPr="00D43D84" w:rsidRDefault="00D43D84" w:rsidP="00056574">
            <w:pPr>
              <w:jc w:val="center"/>
              <w:rPr>
                <w:rFonts w:cs="Helvetica"/>
              </w:rPr>
            </w:pPr>
          </w:p>
        </w:tc>
        <w:tc>
          <w:tcPr>
            <w:tcW w:w="1335" w:type="dxa"/>
          </w:tcPr>
          <w:p w14:paraId="79678879" w14:textId="77777777" w:rsidR="00D43D84" w:rsidRPr="00D43D84" w:rsidRDefault="00D43D84" w:rsidP="00056574">
            <w:pPr>
              <w:jc w:val="center"/>
              <w:rPr>
                <w:rFonts w:cs="Helvetica"/>
              </w:rPr>
            </w:pPr>
          </w:p>
        </w:tc>
        <w:tc>
          <w:tcPr>
            <w:tcW w:w="1215" w:type="dxa"/>
          </w:tcPr>
          <w:p w14:paraId="13EB8A16" w14:textId="3A468318" w:rsidR="00D43D84" w:rsidRPr="00D43D84" w:rsidRDefault="3D72888F" w:rsidP="00056574">
            <w:pPr>
              <w:jc w:val="center"/>
              <w:rPr>
                <w:rFonts w:cs="Helvetica"/>
              </w:rPr>
            </w:pPr>
            <w:r w:rsidRPr="3C597447">
              <w:rPr>
                <w:rFonts w:cs="Helvetica"/>
              </w:rPr>
              <w:t>0</w:t>
            </w:r>
          </w:p>
        </w:tc>
      </w:tr>
      <w:tr w:rsidR="00D43D84" w:rsidRPr="00D43D84" w14:paraId="2EC2B442" w14:textId="77777777" w:rsidTr="00DF430B">
        <w:trPr>
          <w:trHeight w:val="300"/>
        </w:trPr>
        <w:tc>
          <w:tcPr>
            <w:tcW w:w="7290" w:type="dxa"/>
          </w:tcPr>
          <w:p w14:paraId="521AA1EA" w14:textId="77777777" w:rsidR="00D43D84" w:rsidRPr="00D43D84" w:rsidRDefault="00D43D84">
            <w:pPr>
              <w:rPr>
                <w:rFonts w:cs="Helvetica"/>
              </w:rPr>
            </w:pPr>
            <w:r w:rsidRPr="00D43D84">
              <w:rPr>
                <w:rFonts w:cs="Helvetica"/>
              </w:rPr>
              <w:t>Provided or connected residents with supportive services that provide one or more of the following: work readiness health screenings, interview clothing, uniforms, test fees, transportation</w:t>
            </w:r>
          </w:p>
        </w:tc>
        <w:tc>
          <w:tcPr>
            <w:tcW w:w="1080" w:type="dxa"/>
          </w:tcPr>
          <w:p w14:paraId="62C279FA" w14:textId="37AF71A9" w:rsidR="00D43D84" w:rsidRPr="00D43D84" w:rsidRDefault="48AD103E" w:rsidP="00056574">
            <w:pPr>
              <w:jc w:val="center"/>
              <w:rPr>
                <w:rFonts w:cs="Helvetica"/>
              </w:rPr>
            </w:pPr>
            <w:r w:rsidRPr="3C597447">
              <w:rPr>
                <w:rFonts w:cs="Helvetica"/>
              </w:rPr>
              <w:t>0</w:t>
            </w:r>
          </w:p>
        </w:tc>
        <w:tc>
          <w:tcPr>
            <w:tcW w:w="1260" w:type="dxa"/>
          </w:tcPr>
          <w:p w14:paraId="59CE6235" w14:textId="58026642" w:rsidR="00D43D84" w:rsidRPr="00D43D84" w:rsidRDefault="48AD103E" w:rsidP="00056574">
            <w:pPr>
              <w:jc w:val="center"/>
              <w:rPr>
                <w:rFonts w:cs="Helvetica"/>
              </w:rPr>
            </w:pPr>
            <w:r w:rsidRPr="3C597447">
              <w:rPr>
                <w:rFonts w:cs="Helvetica"/>
              </w:rPr>
              <w:t>1</w:t>
            </w:r>
          </w:p>
        </w:tc>
        <w:tc>
          <w:tcPr>
            <w:tcW w:w="1080" w:type="dxa"/>
          </w:tcPr>
          <w:p w14:paraId="5D9A64CB" w14:textId="77777777" w:rsidR="00D43D84" w:rsidRPr="00D43D84" w:rsidRDefault="00D43D84" w:rsidP="00056574">
            <w:pPr>
              <w:jc w:val="center"/>
              <w:rPr>
                <w:rFonts w:cs="Helvetica"/>
              </w:rPr>
            </w:pPr>
          </w:p>
        </w:tc>
        <w:tc>
          <w:tcPr>
            <w:tcW w:w="1335" w:type="dxa"/>
          </w:tcPr>
          <w:p w14:paraId="07199BE9" w14:textId="77777777" w:rsidR="00D43D84" w:rsidRPr="00D43D84" w:rsidRDefault="00D43D84" w:rsidP="00056574">
            <w:pPr>
              <w:jc w:val="center"/>
              <w:rPr>
                <w:rFonts w:cs="Helvetica"/>
              </w:rPr>
            </w:pPr>
          </w:p>
        </w:tc>
        <w:tc>
          <w:tcPr>
            <w:tcW w:w="1215" w:type="dxa"/>
          </w:tcPr>
          <w:p w14:paraId="7C7EFD27" w14:textId="0E4FF82C" w:rsidR="00D43D84" w:rsidRPr="00D43D84" w:rsidRDefault="48AD103E" w:rsidP="00056574">
            <w:pPr>
              <w:jc w:val="center"/>
              <w:rPr>
                <w:rFonts w:cs="Helvetica"/>
              </w:rPr>
            </w:pPr>
            <w:r w:rsidRPr="3C597447">
              <w:rPr>
                <w:rFonts w:cs="Helvetica"/>
              </w:rPr>
              <w:t>0</w:t>
            </w:r>
          </w:p>
        </w:tc>
      </w:tr>
      <w:tr w:rsidR="004C58C7" w:rsidRPr="00D43D84" w14:paraId="4A2DA82D" w14:textId="77777777" w:rsidTr="00DF430B">
        <w:trPr>
          <w:cnfStyle w:val="000000100000" w:firstRow="0" w:lastRow="0" w:firstColumn="0" w:lastColumn="0" w:oddVBand="0" w:evenVBand="0" w:oddHBand="1" w:evenHBand="0" w:firstRowFirstColumn="0" w:firstRowLastColumn="0" w:lastRowFirstColumn="0" w:lastRowLastColumn="0"/>
          <w:trHeight w:val="300"/>
        </w:trPr>
        <w:tc>
          <w:tcPr>
            <w:tcW w:w="7290" w:type="dxa"/>
          </w:tcPr>
          <w:p w14:paraId="7E8A21D0" w14:textId="77777777" w:rsidR="00D43D84" w:rsidRPr="00D43D84" w:rsidRDefault="00D43D84">
            <w:pPr>
              <w:rPr>
                <w:rFonts w:cs="Helvetica"/>
              </w:rPr>
            </w:pPr>
            <w:r w:rsidRPr="00D43D84">
              <w:rPr>
                <w:rFonts w:cs="Helvetica"/>
              </w:rPr>
              <w:t>Assisted residents with finding childcare</w:t>
            </w:r>
          </w:p>
        </w:tc>
        <w:tc>
          <w:tcPr>
            <w:tcW w:w="1080" w:type="dxa"/>
          </w:tcPr>
          <w:p w14:paraId="1440209A" w14:textId="6E0E4177" w:rsidR="00D43D84" w:rsidRPr="00D43D84" w:rsidRDefault="76846337" w:rsidP="00056574">
            <w:pPr>
              <w:jc w:val="center"/>
              <w:rPr>
                <w:rFonts w:cs="Helvetica"/>
              </w:rPr>
            </w:pPr>
            <w:r w:rsidRPr="3C597447">
              <w:rPr>
                <w:rFonts w:cs="Helvetica"/>
              </w:rPr>
              <w:t>0</w:t>
            </w:r>
          </w:p>
        </w:tc>
        <w:tc>
          <w:tcPr>
            <w:tcW w:w="1260" w:type="dxa"/>
          </w:tcPr>
          <w:p w14:paraId="7B2F671E" w14:textId="7D73FE12" w:rsidR="00D43D84" w:rsidRPr="00D43D84" w:rsidRDefault="76846337" w:rsidP="00056574">
            <w:pPr>
              <w:jc w:val="center"/>
              <w:rPr>
                <w:rFonts w:cs="Helvetica"/>
              </w:rPr>
            </w:pPr>
            <w:r w:rsidRPr="3C597447">
              <w:rPr>
                <w:rFonts w:cs="Helvetica"/>
              </w:rPr>
              <w:t>0</w:t>
            </w:r>
          </w:p>
        </w:tc>
        <w:tc>
          <w:tcPr>
            <w:tcW w:w="1080" w:type="dxa"/>
          </w:tcPr>
          <w:p w14:paraId="6493EC6C" w14:textId="77777777" w:rsidR="00D43D84" w:rsidRPr="00D43D84" w:rsidRDefault="00D43D84" w:rsidP="00056574">
            <w:pPr>
              <w:jc w:val="center"/>
              <w:rPr>
                <w:rFonts w:cs="Helvetica"/>
              </w:rPr>
            </w:pPr>
          </w:p>
        </w:tc>
        <w:tc>
          <w:tcPr>
            <w:tcW w:w="1335" w:type="dxa"/>
          </w:tcPr>
          <w:p w14:paraId="19E1D543" w14:textId="77777777" w:rsidR="00D43D84" w:rsidRPr="00D43D84" w:rsidRDefault="00D43D84" w:rsidP="00056574">
            <w:pPr>
              <w:jc w:val="center"/>
              <w:rPr>
                <w:rFonts w:cs="Helvetica"/>
              </w:rPr>
            </w:pPr>
          </w:p>
        </w:tc>
        <w:tc>
          <w:tcPr>
            <w:tcW w:w="1215" w:type="dxa"/>
          </w:tcPr>
          <w:p w14:paraId="07BF1FA5" w14:textId="054C5491" w:rsidR="00D43D84" w:rsidRPr="00D43D84" w:rsidRDefault="76846337" w:rsidP="00056574">
            <w:pPr>
              <w:jc w:val="center"/>
              <w:rPr>
                <w:rFonts w:cs="Helvetica"/>
              </w:rPr>
            </w:pPr>
            <w:r w:rsidRPr="3C597447">
              <w:rPr>
                <w:rFonts w:cs="Helvetica"/>
              </w:rPr>
              <w:t>0</w:t>
            </w:r>
          </w:p>
        </w:tc>
      </w:tr>
      <w:tr w:rsidR="00D43D84" w:rsidRPr="00D43D84" w14:paraId="0F2AC789" w14:textId="77777777" w:rsidTr="00DF430B">
        <w:trPr>
          <w:trHeight w:val="300"/>
        </w:trPr>
        <w:tc>
          <w:tcPr>
            <w:tcW w:w="7290" w:type="dxa"/>
          </w:tcPr>
          <w:p w14:paraId="549998C5" w14:textId="77777777" w:rsidR="00D43D84" w:rsidRPr="00D43D84" w:rsidRDefault="00D43D84">
            <w:pPr>
              <w:rPr>
                <w:rFonts w:cs="Helvetica"/>
              </w:rPr>
            </w:pPr>
            <w:r w:rsidRPr="00D43D84">
              <w:rPr>
                <w:rFonts w:cs="Helvetica"/>
              </w:rPr>
              <w:lastRenderedPageBreak/>
              <w:t>Assisted residents to apply for, or attend, community college or a four-year educational institution</w:t>
            </w:r>
          </w:p>
        </w:tc>
        <w:tc>
          <w:tcPr>
            <w:tcW w:w="1080" w:type="dxa"/>
          </w:tcPr>
          <w:p w14:paraId="23868FEA" w14:textId="165EBB5A" w:rsidR="00D43D84" w:rsidRPr="00D43D84" w:rsidRDefault="44060CCC" w:rsidP="00056574">
            <w:pPr>
              <w:jc w:val="center"/>
              <w:rPr>
                <w:rFonts w:cs="Helvetica"/>
              </w:rPr>
            </w:pPr>
            <w:r w:rsidRPr="3C597447">
              <w:rPr>
                <w:rFonts w:cs="Helvetica"/>
              </w:rPr>
              <w:t>0</w:t>
            </w:r>
          </w:p>
        </w:tc>
        <w:tc>
          <w:tcPr>
            <w:tcW w:w="1260" w:type="dxa"/>
          </w:tcPr>
          <w:p w14:paraId="7C4BCF62" w14:textId="375D4445" w:rsidR="00D43D84" w:rsidRPr="00D43D84" w:rsidRDefault="44060CCC" w:rsidP="00056574">
            <w:pPr>
              <w:jc w:val="center"/>
              <w:rPr>
                <w:rFonts w:cs="Helvetica"/>
              </w:rPr>
            </w:pPr>
            <w:r w:rsidRPr="3C597447">
              <w:rPr>
                <w:rFonts w:cs="Helvetica"/>
              </w:rPr>
              <w:t>1</w:t>
            </w:r>
          </w:p>
        </w:tc>
        <w:tc>
          <w:tcPr>
            <w:tcW w:w="1080" w:type="dxa"/>
          </w:tcPr>
          <w:p w14:paraId="035FD878" w14:textId="022DD67A" w:rsidR="00D43D84" w:rsidRPr="00D43D84" w:rsidRDefault="00D43D84" w:rsidP="00056574">
            <w:pPr>
              <w:jc w:val="center"/>
              <w:rPr>
                <w:rFonts w:cs="Helvetica"/>
              </w:rPr>
            </w:pPr>
          </w:p>
        </w:tc>
        <w:tc>
          <w:tcPr>
            <w:tcW w:w="1335" w:type="dxa"/>
          </w:tcPr>
          <w:p w14:paraId="0F001C6F" w14:textId="77777777" w:rsidR="00D43D84" w:rsidRPr="00D43D84" w:rsidRDefault="00D43D84" w:rsidP="00056574">
            <w:pPr>
              <w:jc w:val="center"/>
              <w:rPr>
                <w:rFonts w:cs="Helvetica"/>
              </w:rPr>
            </w:pPr>
          </w:p>
        </w:tc>
        <w:tc>
          <w:tcPr>
            <w:tcW w:w="1215" w:type="dxa"/>
          </w:tcPr>
          <w:p w14:paraId="124F8194" w14:textId="2B9136EA" w:rsidR="00D43D84" w:rsidRPr="00D43D84" w:rsidRDefault="44060CCC" w:rsidP="00056574">
            <w:pPr>
              <w:jc w:val="center"/>
              <w:rPr>
                <w:rFonts w:cs="Helvetica"/>
              </w:rPr>
            </w:pPr>
            <w:r w:rsidRPr="3C597447">
              <w:rPr>
                <w:rFonts w:cs="Helvetica"/>
              </w:rPr>
              <w:t>0</w:t>
            </w:r>
          </w:p>
        </w:tc>
      </w:tr>
      <w:tr w:rsidR="004C58C7" w:rsidRPr="00D43D84" w14:paraId="385F8454" w14:textId="77777777" w:rsidTr="00DF430B">
        <w:trPr>
          <w:cnfStyle w:val="000000100000" w:firstRow="0" w:lastRow="0" w:firstColumn="0" w:lastColumn="0" w:oddVBand="0" w:evenVBand="0" w:oddHBand="1" w:evenHBand="0" w:firstRowFirstColumn="0" w:firstRowLastColumn="0" w:lastRowFirstColumn="0" w:lastRowLastColumn="0"/>
          <w:trHeight w:val="300"/>
        </w:trPr>
        <w:tc>
          <w:tcPr>
            <w:tcW w:w="7290" w:type="dxa"/>
          </w:tcPr>
          <w:p w14:paraId="77359228" w14:textId="77777777" w:rsidR="00D43D84" w:rsidRPr="00D43D84" w:rsidRDefault="00D43D84">
            <w:pPr>
              <w:rPr>
                <w:rFonts w:cs="Helvetica"/>
              </w:rPr>
            </w:pPr>
            <w:r w:rsidRPr="00D43D84">
              <w:rPr>
                <w:rFonts w:cs="Helvetica"/>
              </w:rPr>
              <w:t>Assisted residents to apply for, or attend, vocational/technical training</w:t>
            </w:r>
          </w:p>
        </w:tc>
        <w:tc>
          <w:tcPr>
            <w:tcW w:w="1080" w:type="dxa"/>
          </w:tcPr>
          <w:p w14:paraId="5D34FBFF" w14:textId="26088C6C" w:rsidR="00D43D84" w:rsidRPr="00D43D84" w:rsidRDefault="130D97AC" w:rsidP="00056574">
            <w:pPr>
              <w:jc w:val="center"/>
              <w:rPr>
                <w:rFonts w:cs="Helvetica"/>
              </w:rPr>
            </w:pPr>
            <w:r w:rsidRPr="3C597447">
              <w:rPr>
                <w:rFonts w:cs="Helvetica"/>
              </w:rPr>
              <w:t>0</w:t>
            </w:r>
          </w:p>
        </w:tc>
        <w:tc>
          <w:tcPr>
            <w:tcW w:w="1260" w:type="dxa"/>
          </w:tcPr>
          <w:p w14:paraId="54B43C07" w14:textId="50697FE9" w:rsidR="00D43D84" w:rsidRPr="00D43D84" w:rsidRDefault="130D97AC" w:rsidP="00056574">
            <w:pPr>
              <w:jc w:val="center"/>
              <w:rPr>
                <w:rFonts w:cs="Helvetica"/>
              </w:rPr>
            </w:pPr>
            <w:r w:rsidRPr="3C597447">
              <w:rPr>
                <w:rFonts w:cs="Helvetica"/>
              </w:rPr>
              <w:t>1</w:t>
            </w:r>
          </w:p>
        </w:tc>
        <w:tc>
          <w:tcPr>
            <w:tcW w:w="1080" w:type="dxa"/>
          </w:tcPr>
          <w:p w14:paraId="216FC2F1" w14:textId="77777777" w:rsidR="00D43D84" w:rsidRPr="00D43D84" w:rsidRDefault="00D43D84" w:rsidP="00056574">
            <w:pPr>
              <w:jc w:val="center"/>
              <w:rPr>
                <w:rFonts w:cs="Helvetica"/>
              </w:rPr>
            </w:pPr>
          </w:p>
        </w:tc>
        <w:tc>
          <w:tcPr>
            <w:tcW w:w="1335" w:type="dxa"/>
          </w:tcPr>
          <w:p w14:paraId="57966EB1" w14:textId="77777777" w:rsidR="00D43D84" w:rsidRPr="00D43D84" w:rsidRDefault="00D43D84" w:rsidP="00056574">
            <w:pPr>
              <w:jc w:val="center"/>
              <w:rPr>
                <w:rFonts w:cs="Helvetica"/>
              </w:rPr>
            </w:pPr>
          </w:p>
        </w:tc>
        <w:tc>
          <w:tcPr>
            <w:tcW w:w="1215" w:type="dxa"/>
          </w:tcPr>
          <w:p w14:paraId="41215FA8" w14:textId="6CAAF1A3" w:rsidR="00D43D84" w:rsidRPr="00D43D84" w:rsidRDefault="130D97AC" w:rsidP="00056574">
            <w:pPr>
              <w:jc w:val="center"/>
              <w:rPr>
                <w:rFonts w:cs="Helvetica"/>
              </w:rPr>
            </w:pPr>
            <w:r w:rsidRPr="3C597447">
              <w:rPr>
                <w:rFonts w:cs="Helvetica"/>
              </w:rPr>
              <w:t>0</w:t>
            </w:r>
          </w:p>
        </w:tc>
      </w:tr>
      <w:tr w:rsidR="00D43D84" w:rsidRPr="00D43D84" w14:paraId="6FE2F1CB" w14:textId="77777777" w:rsidTr="00DF430B">
        <w:trPr>
          <w:trHeight w:val="300"/>
        </w:trPr>
        <w:tc>
          <w:tcPr>
            <w:tcW w:w="7290" w:type="dxa"/>
          </w:tcPr>
          <w:p w14:paraId="43644B41" w14:textId="77777777" w:rsidR="00D43D84" w:rsidRPr="00D43D84" w:rsidRDefault="00D43D84">
            <w:pPr>
              <w:rPr>
                <w:rFonts w:cs="Helvetica"/>
              </w:rPr>
            </w:pPr>
            <w:r w:rsidRPr="00D43D84">
              <w:rPr>
                <w:rFonts w:cs="Helvetica"/>
              </w:rPr>
              <w:t>Assisted residents to obtain financial literacy training and/or coaching</w:t>
            </w:r>
          </w:p>
        </w:tc>
        <w:tc>
          <w:tcPr>
            <w:tcW w:w="1080" w:type="dxa"/>
          </w:tcPr>
          <w:p w14:paraId="79A7D40D" w14:textId="65CF91F9" w:rsidR="00D43D84" w:rsidRPr="00D43D84" w:rsidRDefault="13C8BCC1" w:rsidP="00056574">
            <w:pPr>
              <w:jc w:val="center"/>
              <w:rPr>
                <w:rFonts w:cs="Helvetica"/>
              </w:rPr>
            </w:pPr>
            <w:r w:rsidRPr="3C597447">
              <w:rPr>
                <w:rFonts w:cs="Helvetica"/>
              </w:rPr>
              <w:t>0</w:t>
            </w:r>
          </w:p>
        </w:tc>
        <w:tc>
          <w:tcPr>
            <w:tcW w:w="1260" w:type="dxa"/>
          </w:tcPr>
          <w:p w14:paraId="367EF5F4" w14:textId="7731FA13" w:rsidR="00D43D84" w:rsidRPr="00D43D84" w:rsidRDefault="13C8BCC1" w:rsidP="00056574">
            <w:pPr>
              <w:jc w:val="center"/>
              <w:rPr>
                <w:rFonts w:cs="Helvetica"/>
              </w:rPr>
            </w:pPr>
            <w:r w:rsidRPr="3C597447">
              <w:rPr>
                <w:rFonts w:cs="Helvetica"/>
              </w:rPr>
              <w:t>1</w:t>
            </w:r>
          </w:p>
        </w:tc>
        <w:tc>
          <w:tcPr>
            <w:tcW w:w="1080" w:type="dxa"/>
          </w:tcPr>
          <w:p w14:paraId="3FAE559A" w14:textId="77777777" w:rsidR="00D43D84" w:rsidRPr="00D43D84" w:rsidRDefault="00D43D84" w:rsidP="00056574">
            <w:pPr>
              <w:jc w:val="center"/>
              <w:rPr>
                <w:rFonts w:cs="Helvetica"/>
              </w:rPr>
            </w:pPr>
          </w:p>
        </w:tc>
        <w:tc>
          <w:tcPr>
            <w:tcW w:w="1335" w:type="dxa"/>
          </w:tcPr>
          <w:p w14:paraId="1E16C51F" w14:textId="77777777" w:rsidR="00D43D84" w:rsidRPr="00D43D84" w:rsidRDefault="00D43D84" w:rsidP="00056574">
            <w:pPr>
              <w:jc w:val="center"/>
              <w:rPr>
                <w:rFonts w:cs="Helvetica"/>
              </w:rPr>
            </w:pPr>
          </w:p>
        </w:tc>
        <w:tc>
          <w:tcPr>
            <w:tcW w:w="1215" w:type="dxa"/>
          </w:tcPr>
          <w:p w14:paraId="6A94F75F" w14:textId="5B316B5D" w:rsidR="00D43D84" w:rsidRPr="00D43D84" w:rsidRDefault="13C8BCC1" w:rsidP="00056574">
            <w:pPr>
              <w:jc w:val="center"/>
              <w:rPr>
                <w:rFonts w:cs="Helvetica"/>
              </w:rPr>
            </w:pPr>
            <w:r w:rsidRPr="3C597447">
              <w:rPr>
                <w:rFonts w:cs="Helvetica"/>
              </w:rPr>
              <w:t>0</w:t>
            </w:r>
          </w:p>
        </w:tc>
      </w:tr>
      <w:tr w:rsidR="004C58C7" w:rsidRPr="00D43D84" w14:paraId="61B0B5C4" w14:textId="77777777" w:rsidTr="00DF430B">
        <w:trPr>
          <w:cnfStyle w:val="000000100000" w:firstRow="0" w:lastRow="0" w:firstColumn="0" w:lastColumn="0" w:oddVBand="0" w:evenVBand="0" w:oddHBand="1" w:evenHBand="0" w:firstRowFirstColumn="0" w:firstRowLastColumn="0" w:lastRowFirstColumn="0" w:lastRowLastColumn="0"/>
          <w:trHeight w:val="300"/>
        </w:trPr>
        <w:tc>
          <w:tcPr>
            <w:tcW w:w="7290" w:type="dxa"/>
          </w:tcPr>
          <w:p w14:paraId="7062E35E" w14:textId="77777777" w:rsidR="00D43D84" w:rsidRPr="00D43D84" w:rsidRDefault="00D43D84">
            <w:pPr>
              <w:rPr>
                <w:rFonts w:cs="Helvetica"/>
              </w:rPr>
            </w:pPr>
            <w:r w:rsidRPr="00D43D84">
              <w:rPr>
                <w:rFonts w:cs="Helvetica"/>
              </w:rPr>
              <w:t>Bonding assistance, guaranties, or other efforts to support viable bids from Section 3 business concerns</w:t>
            </w:r>
          </w:p>
        </w:tc>
        <w:tc>
          <w:tcPr>
            <w:tcW w:w="1080" w:type="dxa"/>
          </w:tcPr>
          <w:p w14:paraId="1CB97946" w14:textId="15B82728" w:rsidR="00D43D84" w:rsidRPr="00D43D84" w:rsidRDefault="3A134875" w:rsidP="00056574">
            <w:pPr>
              <w:jc w:val="center"/>
              <w:rPr>
                <w:rFonts w:cs="Helvetica"/>
              </w:rPr>
            </w:pPr>
            <w:r w:rsidRPr="3C597447">
              <w:rPr>
                <w:rFonts w:cs="Helvetica"/>
              </w:rPr>
              <w:t>0</w:t>
            </w:r>
          </w:p>
        </w:tc>
        <w:tc>
          <w:tcPr>
            <w:tcW w:w="1260" w:type="dxa"/>
          </w:tcPr>
          <w:p w14:paraId="126E2A1B" w14:textId="28D2BC9C" w:rsidR="00D43D84" w:rsidRPr="00D43D84" w:rsidRDefault="3A134875" w:rsidP="00056574">
            <w:pPr>
              <w:jc w:val="center"/>
              <w:rPr>
                <w:rFonts w:cs="Helvetica"/>
              </w:rPr>
            </w:pPr>
            <w:r w:rsidRPr="3C597447">
              <w:rPr>
                <w:rFonts w:cs="Helvetica"/>
              </w:rPr>
              <w:t>0</w:t>
            </w:r>
          </w:p>
        </w:tc>
        <w:tc>
          <w:tcPr>
            <w:tcW w:w="1080" w:type="dxa"/>
          </w:tcPr>
          <w:p w14:paraId="2751FFB6" w14:textId="77777777" w:rsidR="00D43D84" w:rsidRPr="00D43D84" w:rsidRDefault="00D43D84" w:rsidP="00056574">
            <w:pPr>
              <w:jc w:val="center"/>
              <w:rPr>
                <w:rFonts w:cs="Helvetica"/>
              </w:rPr>
            </w:pPr>
          </w:p>
        </w:tc>
        <w:tc>
          <w:tcPr>
            <w:tcW w:w="1335" w:type="dxa"/>
          </w:tcPr>
          <w:p w14:paraId="0FCBC1E9" w14:textId="77777777" w:rsidR="00D43D84" w:rsidRPr="00D43D84" w:rsidRDefault="00D43D84" w:rsidP="00056574">
            <w:pPr>
              <w:jc w:val="center"/>
              <w:rPr>
                <w:rFonts w:cs="Helvetica"/>
              </w:rPr>
            </w:pPr>
          </w:p>
        </w:tc>
        <w:tc>
          <w:tcPr>
            <w:tcW w:w="1215" w:type="dxa"/>
          </w:tcPr>
          <w:p w14:paraId="16DAC47D" w14:textId="116169C0" w:rsidR="00D43D84" w:rsidRPr="00D43D84" w:rsidRDefault="3A134875" w:rsidP="00056574">
            <w:pPr>
              <w:jc w:val="center"/>
              <w:rPr>
                <w:rFonts w:cs="Helvetica"/>
              </w:rPr>
            </w:pPr>
            <w:r w:rsidRPr="3C597447">
              <w:rPr>
                <w:rFonts w:cs="Helvetica"/>
              </w:rPr>
              <w:t>0</w:t>
            </w:r>
          </w:p>
        </w:tc>
      </w:tr>
      <w:tr w:rsidR="00D43D84" w:rsidRPr="00D43D84" w14:paraId="0F9FCFA7" w14:textId="77777777" w:rsidTr="00DF430B">
        <w:trPr>
          <w:trHeight w:val="300"/>
        </w:trPr>
        <w:tc>
          <w:tcPr>
            <w:tcW w:w="7290" w:type="dxa"/>
          </w:tcPr>
          <w:p w14:paraId="533A0F8C" w14:textId="77777777" w:rsidR="00D43D84" w:rsidRPr="00D43D84" w:rsidRDefault="00D43D84">
            <w:pPr>
              <w:rPr>
                <w:rFonts w:cs="Helvetica"/>
              </w:rPr>
            </w:pPr>
            <w:r w:rsidRPr="00D43D84">
              <w:rPr>
                <w:rFonts w:cs="Helvetica"/>
              </w:rPr>
              <w:t>Provided or connected residents with training on computer use or online technologies</w:t>
            </w:r>
          </w:p>
        </w:tc>
        <w:tc>
          <w:tcPr>
            <w:tcW w:w="1080" w:type="dxa"/>
          </w:tcPr>
          <w:p w14:paraId="7573448C" w14:textId="6BC7795B" w:rsidR="00D43D84" w:rsidRPr="00D43D84" w:rsidRDefault="20F6D0F8" w:rsidP="00056574">
            <w:pPr>
              <w:jc w:val="center"/>
              <w:rPr>
                <w:rFonts w:cs="Helvetica"/>
              </w:rPr>
            </w:pPr>
            <w:r w:rsidRPr="3C597447">
              <w:rPr>
                <w:rFonts w:cs="Helvetica"/>
              </w:rPr>
              <w:t>0</w:t>
            </w:r>
          </w:p>
        </w:tc>
        <w:tc>
          <w:tcPr>
            <w:tcW w:w="1260" w:type="dxa"/>
          </w:tcPr>
          <w:p w14:paraId="6219B521" w14:textId="79104548" w:rsidR="00D43D84" w:rsidRPr="00D43D84" w:rsidRDefault="20F6D0F8" w:rsidP="00056574">
            <w:pPr>
              <w:jc w:val="center"/>
              <w:rPr>
                <w:rFonts w:cs="Helvetica"/>
              </w:rPr>
            </w:pPr>
            <w:r w:rsidRPr="3C597447">
              <w:rPr>
                <w:rFonts w:cs="Helvetica"/>
              </w:rPr>
              <w:t>0</w:t>
            </w:r>
          </w:p>
        </w:tc>
        <w:tc>
          <w:tcPr>
            <w:tcW w:w="1080" w:type="dxa"/>
          </w:tcPr>
          <w:p w14:paraId="0F46A003" w14:textId="77777777" w:rsidR="00D43D84" w:rsidRPr="00D43D84" w:rsidRDefault="00D43D84" w:rsidP="00056574">
            <w:pPr>
              <w:jc w:val="center"/>
              <w:rPr>
                <w:rFonts w:cs="Helvetica"/>
              </w:rPr>
            </w:pPr>
          </w:p>
        </w:tc>
        <w:tc>
          <w:tcPr>
            <w:tcW w:w="1335" w:type="dxa"/>
          </w:tcPr>
          <w:p w14:paraId="23755195" w14:textId="77777777" w:rsidR="00D43D84" w:rsidRPr="00D43D84" w:rsidRDefault="00D43D84" w:rsidP="00056574">
            <w:pPr>
              <w:jc w:val="center"/>
              <w:rPr>
                <w:rFonts w:cs="Helvetica"/>
              </w:rPr>
            </w:pPr>
          </w:p>
        </w:tc>
        <w:tc>
          <w:tcPr>
            <w:tcW w:w="1215" w:type="dxa"/>
          </w:tcPr>
          <w:p w14:paraId="66C78756" w14:textId="0550F4DD" w:rsidR="00D43D84" w:rsidRPr="00D43D84" w:rsidRDefault="20F6D0F8" w:rsidP="00056574">
            <w:pPr>
              <w:jc w:val="center"/>
              <w:rPr>
                <w:rFonts w:cs="Helvetica"/>
              </w:rPr>
            </w:pPr>
            <w:r w:rsidRPr="3C597447">
              <w:rPr>
                <w:rFonts w:cs="Helvetica"/>
              </w:rPr>
              <w:t>0</w:t>
            </w:r>
          </w:p>
        </w:tc>
      </w:tr>
      <w:tr w:rsidR="004C58C7" w:rsidRPr="00D43D84" w14:paraId="6E153A62" w14:textId="77777777" w:rsidTr="00DF430B">
        <w:trPr>
          <w:cnfStyle w:val="000000100000" w:firstRow="0" w:lastRow="0" w:firstColumn="0" w:lastColumn="0" w:oddVBand="0" w:evenVBand="0" w:oddHBand="1" w:evenHBand="0" w:firstRowFirstColumn="0" w:firstRowLastColumn="0" w:lastRowFirstColumn="0" w:lastRowLastColumn="0"/>
          <w:trHeight w:val="300"/>
        </w:trPr>
        <w:tc>
          <w:tcPr>
            <w:tcW w:w="7290" w:type="dxa"/>
          </w:tcPr>
          <w:p w14:paraId="00EDF23E" w14:textId="77777777" w:rsidR="00D43D84" w:rsidRPr="00D43D84" w:rsidRDefault="00D43D84">
            <w:pPr>
              <w:rPr>
                <w:rFonts w:cs="Helvetica"/>
              </w:rPr>
            </w:pPr>
            <w:r w:rsidRPr="00D43D84">
              <w:rPr>
                <w:rFonts w:cs="Helvetica"/>
              </w:rPr>
              <w:t>Promoting the use of a business registry designed to create opportunities for disadvantaged and small businesses</w:t>
            </w:r>
          </w:p>
        </w:tc>
        <w:tc>
          <w:tcPr>
            <w:tcW w:w="1080" w:type="dxa"/>
          </w:tcPr>
          <w:p w14:paraId="4372ED52" w14:textId="6A753F38" w:rsidR="00D43D84" w:rsidRPr="00D43D84" w:rsidRDefault="24C90B75" w:rsidP="00056574">
            <w:pPr>
              <w:jc w:val="center"/>
              <w:rPr>
                <w:rFonts w:cs="Helvetica"/>
              </w:rPr>
            </w:pPr>
            <w:r w:rsidRPr="3C597447">
              <w:rPr>
                <w:rFonts w:cs="Helvetica"/>
              </w:rPr>
              <w:t>1</w:t>
            </w:r>
          </w:p>
        </w:tc>
        <w:tc>
          <w:tcPr>
            <w:tcW w:w="1260" w:type="dxa"/>
          </w:tcPr>
          <w:p w14:paraId="2B07307E" w14:textId="747813B1" w:rsidR="00D43D84" w:rsidRPr="00D43D84" w:rsidRDefault="24C90B75" w:rsidP="00056574">
            <w:pPr>
              <w:jc w:val="center"/>
              <w:rPr>
                <w:rFonts w:cs="Helvetica"/>
              </w:rPr>
            </w:pPr>
            <w:r w:rsidRPr="3C597447">
              <w:rPr>
                <w:rFonts w:cs="Helvetica"/>
              </w:rPr>
              <w:t>1</w:t>
            </w:r>
          </w:p>
        </w:tc>
        <w:tc>
          <w:tcPr>
            <w:tcW w:w="1080" w:type="dxa"/>
          </w:tcPr>
          <w:p w14:paraId="4DDC1E93" w14:textId="77777777" w:rsidR="00D43D84" w:rsidRPr="00D43D84" w:rsidRDefault="00D43D84" w:rsidP="00056574">
            <w:pPr>
              <w:jc w:val="center"/>
              <w:rPr>
                <w:rFonts w:cs="Helvetica"/>
              </w:rPr>
            </w:pPr>
          </w:p>
        </w:tc>
        <w:tc>
          <w:tcPr>
            <w:tcW w:w="1335" w:type="dxa"/>
          </w:tcPr>
          <w:p w14:paraId="108DCE37" w14:textId="77777777" w:rsidR="00D43D84" w:rsidRPr="00D43D84" w:rsidRDefault="00D43D84" w:rsidP="00056574">
            <w:pPr>
              <w:jc w:val="center"/>
              <w:rPr>
                <w:rFonts w:cs="Helvetica"/>
              </w:rPr>
            </w:pPr>
          </w:p>
        </w:tc>
        <w:tc>
          <w:tcPr>
            <w:tcW w:w="1215" w:type="dxa"/>
          </w:tcPr>
          <w:p w14:paraId="2B2CBB2B" w14:textId="639DB182" w:rsidR="00D43D84" w:rsidRPr="00D43D84" w:rsidRDefault="24C90B75" w:rsidP="00056574">
            <w:pPr>
              <w:jc w:val="center"/>
              <w:rPr>
                <w:rFonts w:cs="Helvetica"/>
              </w:rPr>
            </w:pPr>
            <w:r w:rsidRPr="3C597447">
              <w:rPr>
                <w:rFonts w:cs="Helvetica"/>
              </w:rPr>
              <w:t>0</w:t>
            </w:r>
          </w:p>
        </w:tc>
      </w:tr>
      <w:tr w:rsidR="00D43D84" w:rsidRPr="00D43D84" w14:paraId="0D0EF913" w14:textId="77777777" w:rsidTr="00DF430B">
        <w:trPr>
          <w:trHeight w:val="300"/>
        </w:trPr>
        <w:tc>
          <w:tcPr>
            <w:tcW w:w="7290" w:type="dxa"/>
          </w:tcPr>
          <w:p w14:paraId="3F6DB2AB" w14:textId="77777777" w:rsidR="00D43D84" w:rsidRPr="00D43D84" w:rsidRDefault="00D43D84">
            <w:pPr>
              <w:rPr>
                <w:rFonts w:cs="Helvetica"/>
              </w:rPr>
            </w:pPr>
            <w:r w:rsidRPr="00D43D84">
              <w:rPr>
                <w:rFonts w:cs="Helvetica"/>
              </w:rPr>
              <w:t>Outreach, engagement, or referrals with the state one-stop system, as designed in Section 121(e)(2) of the Workforce Innovation and Opportunity Act</w:t>
            </w:r>
          </w:p>
        </w:tc>
        <w:tc>
          <w:tcPr>
            <w:tcW w:w="1080" w:type="dxa"/>
          </w:tcPr>
          <w:p w14:paraId="6E6C27B4" w14:textId="30E18C1F" w:rsidR="00D43D84" w:rsidRPr="00D43D84" w:rsidRDefault="4B4C4CFD" w:rsidP="00056574">
            <w:pPr>
              <w:jc w:val="center"/>
              <w:rPr>
                <w:rFonts w:cs="Helvetica"/>
              </w:rPr>
            </w:pPr>
            <w:r w:rsidRPr="3C597447">
              <w:rPr>
                <w:rFonts w:cs="Helvetica"/>
              </w:rPr>
              <w:t>0</w:t>
            </w:r>
          </w:p>
        </w:tc>
        <w:tc>
          <w:tcPr>
            <w:tcW w:w="1260" w:type="dxa"/>
          </w:tcPr>
          <w:p w14:paraId="463C1F93" w14:textId="3CBFBB94" w:rsidR="00D43D84" w:rsidRPr="00D43D84" w:rsidRDefault="4B4C4CFD" w:rsidP="00056574">
            <w:pPr>
              <w:jc w:val="center"/>
              <w:rPr>
                <w:rFonts w:cs="Helvetica"/>
              </w:rPr>
            </w:pPr>
            <w:r w:rsidRPr="3C597447">
              <w:rPr>
                <w:rFonts w:cs="Helvetica"/>
              </w:rPr>
              <w:t>0</w:t>
            </w:r>
          </w:p>
        </w:tc>
        <w:tc>
          <w:tcPr>
            <w:tcW w:w="1080" w:type="dxa"/>
          </w:tcPr>
          <w:p w14:paraId="0B94158F" w14:textId="77777777" w:rsidR="00D43D84" w:rsidRPr="00D43D84" w:rsidRDefault="00D43D84" w:rsidP="00056574">
            <w:pPr>
              <w:jc w:val="center"/>
              <w:rPr>
                <w:rFonts w:cs="Helvetica"/>
              </w:rPr>
            </w:pPr>
          </w:p>
        </w:tc>
        <w:tc>
          <w:tcPr>
            <w:tcW w:w="1335" w:type="dxa"/>
          </w:tcPr>
          <w:p w14:paraId="4B0BC98B" w14:textId="77777777" w:rsidR="00D43D84" w:rsidRPr="00D43D84" w:rsidRDefault="00D43D84" w:rsidP="00056574">
            <w:pPr>
              <w:jc w:val="center"/>
              <w:rPr>
                <w:rFonts w:cs="Helvetica"/>
              </w:rPr>
            </w:pPr>
          </w:p>
        </w:tc>
        <w:tc>
          <w:tcPr>
            <w:tcW w:w="1215" w:type="dxa"/>
          </w:tcPr>
          <w:p w14:paraId="1E3FB4FC" w14:textId="78F04139" w:rsidR="00D43D84" w:rsidRPr="00D43D84" w:rsidRDefault="4B4C4CFD" w:rsidP="00056574">
            <w:pPr>
              <w:jc w:val="center"/>
              <w:rPr>
                <w:rFonts w:cs="Helvetica"/>
              </w:rPr>
            </w:pPr>
            <w:r w:rsidRPr="3C597447">
              <w:rPr>
                <w:rFonts w:cs="Helvetica"/>
              </w:rPr>
              <w:t>0</w:t>
            </w:r>
          </w:p>
        </w:tc>
      </w:tr>
      <w:tr w:rsidR="004C58C7" w:rsidRPr="00D43D84" w14:paraId="0E4CDD11" w14:textId="77777777" w:rsidTr="00DF430B">
        <w:trPr>
          <w:cnfStyle w:val="000000100000" w:firstRow="0" w:lastRow="0" w:firstColumn="0" w:lastColumn="0" w:oddVBand="0" w:evenVBand="0" w:oddHBand="1" w:evenHBand="0" w:firstRowFirstColumn="0" w:firstRowLastColumn="0" w:lastRowFirstColumn="0" w:lastRowLastColumn="0"/>
          <w:trHeight w:val="300"/>
        </w:trPr>
        <w:tc>
          <w:tcPr>
            <w:tcW w:w="7290" w:type="dxa"/>
          </w:tcPr>
          <w:p w14:paraId="1275F2FF" w14:textId="77777777" w:rsidR="00D43D84" w:rsidRPr="00D43D84" w:rsidRDefault="00D43D84">
            <w:pPr>
              <w:rPr>
                <w:rFonts w:cs="Helvetica"/>
              </w:rPr>
            </w:pPr>
            <w:r w:rsidRPr="00D43D84">
              <w:rPr>
                <w:rFonts w:cs="Helvetica"/>
              </w:rPr>
              <w:t>Other</w:t>
            </w:r>
          </w:p>
        </w:tc>
        <w:tc>
          <w:tcPr>
            <w:tcW w:w="1080" w:type="dxa"/>
          </w:tcPr>
          <w:p w14:paraId="51F7D0BD" w14:textId="14905C0D" w:rsidR="00D43D84" w:rsidRPr="00D43D84" w:rsidRDefault="022274D5" w:rsidP="00056574">
            <w:pPr>
              <w:jc w:val="center"/>
              <w:rPr>
                <w:rFonts w:cs="Helvetica"/>
              </w:rPr>
            </w:pPr>
            <w:r w:rsidRPr="3C597447">
              <w:rPr>
                <w:rFonts w:cs="Helvetica"/>
              </w:rPr>
              <w:t>1</w:t>
            </w:r>
          </w:p>
        </w:tc>
        <w:tc>
          <w:tcPr>
            <w:tcW w:w="1260" w:type="dxa"/>
          </w:tcPr>
          <w:p w14:paraId="2B0FD407" w14:textId="23CD7B1B" w:rsidR="00D43D84" w:rsidRPr="00D43D84" w:rsidRDefault="022274D5" w:rsidP="00056574">
            <w:pPr>
              <w:jc w:val="center"/>
              <w:rPr>
                <w:rFonts w:cs="Helvetica"/>
              </w:rPr>
            </w:pPr>
            <w:r w:rsidRPr="3C597447">
              <w:rPr>
                <w:rFonts w:cs="Helvetica"/>
              </w:rPr>
              <w:t>1</w:t>
            </w:r>
          </w:p>
        </w:tc>
        <w:tc>
          <w:tcPr>
            <w:tcW w:w="1080" w:type="dxa"/>
          </w:tcPr>
          <w:p w14:paraId="1945E391" w14:textId="77777777" w:rsidR="00D43D84" w:rsidRPr="00D43D84" w:rsidRDefault="00D43D84" w:rsidP="00056574">
            <w:pPr>
              <w:jc w:val="center"/>
              <w:rPr>
                <w:rFonts w:cs="Helvetica"/>
              </w:rPr>
            </w:pPr>
          </w:p>
        </w:tc>
        <w:tc>
          <w:tcPr>
            <w:tcW w:w="1335" w:type="dxa"/>
          </w:tcPr>
          <w:p w14:paraId="2937EF0B" w14:textId="77777777" w:rsidR="00D43D84" w:rsidRPr="00D43D84" w:rsidRDefault="00D43D84" w:rsidP="00056574">
            <w:pPr>
              <w:jc w:val="center"/>
              <w:rPr>
                <w:rFonts w:cs="Helvetica"/>
              </w:rPr>
            </w:pPr>
          </w:p>
        </w:tc>
        <w:tc>
          <w:tcPr>
            <w:tcW w:w="1215" w:type="dxa"/>
          </w:tcPr>
          <w:p w14:paraId="61DA49C4" w14:textId="325296FC" w:rsidR="00D43D84" w:rsidRPr="00D43D84" w:rsidRDefault="022274D5" w:rsidP="00056574">
            <w:pPr>
              <w:jc w:val="center"/>
              <w:rPr>
                <w:rFonts w:cs="Helvetica"/>
              </w:rPr>
            </w:pPr>
            <w:r w:rsidRPr="3C597447">
              <w:rPr>
                <w:rFonts w:cs="Helvetica"/>
              </w:rPr>
              <w:t>0</w:t>
            </w:r>
          </w:p>
        </w:tc>
      </w:tr>
    </w:tbl>
    <w:p w14:paraId="024E5E36" w14:textId="77777777" w:rsidR="00D43D84" w:rsidRDefault="00D43D84" w:rsidP="00D43D84">
      <w:pPr>
        <w:sectPr w:rsidR="00D43D84" w:rsidSect="00033788">
          <w:pgSz w:w="15840" w:h="12240" w:orient="landscape"/>
          <w:pgMar w:top="1440" w:right="1710" w:bottom="1440" w:left="1890" w:header="720" w:footer="432" w:gutter="0"/>
          <w:cols w:space="720"/>
          <w:titlePg/>
          <w:docGrid w:linePitch="360"/>
        </w:sectPr>
      </w:pPr>
      <w:r w:rsidRPr="00D43D84">
        <w:t>Source: IDIS Report Section 3</w:t>
      </w:r>
    </w:p>
    <w:p w14:paraId="0F782140" w14:textId="77777777" w:rsidR="00D43D84" w:rsidRDefault="00D43D84" w:rsidP="00D43D84">
      <w:pPr>
        <w:pStyle w:val="Heading3"/>
      </w:pPr>
      <w:bookmarkStart w:id="89" w:name="_Toc192853813"/>
      <w:bookmarkStart w:id="90" w:name="_Toc197417893"/>
      <w:r>
        <w:lastRenderedPageBreak/>
        <w:t>Narrative</w:t>
      </w:r>
      <w:bookmarkEnd w:id="89"/>
      <w:bookmarkEnd w:id="90"/>
    </w:p>
    <w:p w14:paraId="0EA03DC3" w14:textId="7CA4560E" w:rsidR="00D43D84" w:rsidRDefault="5CD61D27" w:rsidP="00D43D84">
      <w:r>
        <w:t xml:space="preserve">The Section 3 Final Rule became effective on November 30, 2020, and the State of Montana switched its Section 3 reporting to IDIS for activities created in IDIS after HUD’s compliance start date of July 1, 2021. When projects are completed, staff </w:t>
      </w:r>
      <w:proofErr w:type="gramStart"/>
      <w:r>
        <w:t>enters</w:t>
      </w:r>
      <w:proofErr w:type="gramEnd"/>
      <w:r>
        <w:t xml:space="preserve"> applicable Section 3 data in IDIS for each completed activity. CDBG, HOME, and HTF projects where Section 3 is triggered – in other words, where </w:t>
      </w:r>
      <w:r w:rsidR="30F9F27A">
        <w:t xml:space="preserve">more than $200,000 in </w:t>
      </w:r>
      <w:r>
        <w:t xml:space="preserve">HUD assistance is used for housing or public </w:t>
      </w:r>
      <w:r w:rsidR="30F9F27A">
        <w:t xml:space="preserve">facility </w:t>
      </w:r>
      <w:r>
        <w:t>rehabilitation</w:t>
      </w:r>
      <w:r w:rsidR="30F9F27A">
        <w:t xml:space="preserve"> or </w:t>
      </w:r>
      <w:r>
        <w:t>construction</w:t>
      </w:r>
      <w:r w:rsidR="66FA33EC">
        <w:t xml:space="preserve"> </w:t>
      </w:r>
      <w:r>
        <w:t>– often take multiple years to complete. Therefore, Table 16 and Table 17 contain Section 3 data for CDBG, HOME, and HTF projects that were set up after July 1, 2021, and were completed in Plan Year 5. These CDBG, HOME, and HTF projects are funded from CPD allocations from various program years.</w:t>
      </w:r>
    </w:p>
    <w:p w14:paraId="346E2D72" w14:textId="77777777" w:rsidR="00D43D84" w:rsidRDefault="00D43D84" w:rsidP="00774055">
      <w:pPr>
        <w:pStyle w:val="Heading2"/>
      </w:pPr>
      <w:bookmarkStart w:id="91" w:name="_Toc192853814"/>
      <w:bookmarkStart w:id="92" w:name="_Toc197417894"/>
      <w:r>
        <w:t>CR-60 – ESG 91.520(g)</w:t>
      </w:r>
      <w:bookmarkEnd w:id="91"/>
      <w:bookmarkEnd w:id="92"/>
    </w:p>
    <w:p w14:paraId="01D22C75" w14:textId="183240C0" w:rsidR="00D43D84" w:rsidRPr="006A73D3" w:rsidRDefault="00D43D84" w:rsidP="00D43D84">
      <w:pPr>
        <w:rPr>
          <w:b/>
          <w:bCs/>
          <w:i/>
          <w:iCs/>
          <w:color w:val="3A7AB2" w:themeColor="text2"/>
        </w:rPr>
      </w:pPr>
      <w:r w:rsidRPr="006A73D3">
        <w:rPr>
          <w:b/>
          <w:bCs/>
          <w:i/>
          <w:iCs/>
          <w:color w:val="3A7AB2" w:themeColor="text2"/>
        </w:rPr>
        <w:t xml:space="preserve">ESG Supplement to the CAPER in </w:t>
      </w:r>
      <w:r w:rsidR="2B9E9E6A" w:rsidRPr="78506473">
        <w:rPr>
          <w:b/>
          <w:bCs/>
          <w:i/>
          <w:iCs/>
          <w:color w:val="3A7AB2" w:themeColor="text2"/>
        </w:rPr>
        <w:t>SAGE</w:t>
      </w:r>
      <w:r w:rsidRPr="006A73D3">
        <w:rPr>
          <w:b/>
          <w:bCs/>
          <w:i/>
          <w:iCs/>
          <w:color w:val="3A7AB2" w:themeColor="text2"/>
        </w:rPr>
        <w:t xml:space="preserve"> for Paperwork Reduction Act</w:t>
      </w:r>
    </w:p>
    <w:p w14:paraId="77004743" w14:textId="77777777" w:rsidR="00D43D84" w:rsidRDefault="00D43D84" w:rsidP="00D43D84">
      <w:pPr>
        <w:pStyle w:val="ListParagraph"/>
        <w:numPr>
          <w:ilvl w:val="0"/>
          <w:numId w:val="16"/>
        </w:numPr>
        <w:ind w:right="-16"/>
      </w:pPr>
      <w:r>
        <w:t>Recipient Information – All Recipients Complete</w:t>
      </w:r>
    </w:p>
    <w:tbl>
      <w:tblPr>
        <w:tblStyle w:val="CommerceTableStyle"/>
        <w:tblW w:w="0" w:type="auto"/>
        <w:tblInd w:w="360" w:type="dxa"/>
        <w:tblLook w:val="04A0" w:firstRow="1" w:lastRow="0" w:firstColumn="1" w:lastColumn="0" w:noHBand="0" w:noVBand="1"/>
      </w:tblPr>
      <w:tblGrid>
        <w:gridCol w:w="5485"/>
        <w:gridCol w:w="3505"/>
      </w:tblGrid>
      <w:tr w:rsidR="00D43D84" w14:paraId="79B648B8" w14:textId="77777777">
        <w:trPr>
          <w:cnfStyle w:val="100000000000" w:firstRow="1" w:lastRow="0" w:firstColumn="0" w:lastColumn="0" w:oddVBand="0" w:evenVBand="0" w:oddHBand="0" w:evenHBand="0" w:firstRowFirstColumn="0" w:firstRowLastColumn="0" w:lastRowFirstColumn="0" w:lastRowLastColumn="0"/>
        </w:trPr>
        <w:tc>
          <w:tcPr>
            <w:tcW w:w="8990" w:type="dxa"/>
            <w:gridSpan w:val="2"/>
          </w:tcPr>
          <w:p w14:paraId="60BACF79" w14:textId="77777777" w:rsidR="00D43D84" w:rsidRDefault="00D43D84">
            <w:pPr>
              <w:pStyle w:val="ListBullet"/>
              <w:jc w:val="left"/>
            </w:pPr>
            <w:r>
              <w:t>Basic Grant Information</w:t>
            </w:r>
          </w:p>
        </w:tc>
      </w:tr>
      <w:tr w:rsidR="00D43D84" w14:paraId="2293EBBE" w14:textId="77777777">
        <w:trPr>
          <w:cnfStyle w:val="000000100000" w:firstRow="0" w:lastRow="0" w:firstColumn="0" w:lastColumn="0" w:oddVBand="0" w:evenVBand="0" w:oddHBand="1" w:evenHBand="0" w:firstRowFirstColumn="0" w:firstRowLastColumn="0" w:lastRowFirstColumn="0" w:lastRowLastColumn="0"/>
        </w:trPr>
        <w:tc>
          <w:tcPr>
            <w:tcW w:w="5485" w:type="dxa"/>
          </w:tcPr>
          <w:p w14:paraId="6110AD08" w14:textId="77777777" w:rsidR="00D43D84" w:rsidRDefault="00D43D84">
            <w:pPr>
              <w:pStyle w:val="ListBullet"/>
            </w:pPr>
            <w:r>
              <w:t>Recipient Name</w:t>
            </w:r>
          </w:p>
        </w:tc>
        <w:tc>
          <w:tcPr>
            <w:tcW w:w="3505" w:type="dxa"/>
          </w:tcPr>
          <w:p w14:paraId="57CB0537" w14:textId="77777777" w:rsidR="00D43D84" w:rsidRDefault="00D43D84">
            <w:pPr>
              <w:pStyle w:val="ListBullet"/>
            </w:pPr>
            <w:r>
              <w:t>MONTANA</w:t>
            </w:r>
          </w:p>
        </w:tc>
      </w:tr>
      <w:tr w:rsidR="00D43D84" w14:paraId="4EAB0F9C" w14:textId="77777777">
        <w:tc>
          <w:tcPr>
            <w:tcW w:w="5485" w:type="dxa"/>
          </w:tcPr>
          <w:p w14:paraId="1FC7ACEB" w14:textId="77777777" w:rsidR="00D43D84" w:rsidRDefault="00D43D84">
            <w:pPr>
              <w:pStyle w:val="ListBullet"/>
            </w:pPr>
            <w:r>
              <w:t>Organizational DUNS Number</w:t>
            </w:r>
          </w:p>
        </w:tc>
        <w:tc>
          <w:tcPr>
            <w:tcW w:w="3505" w:type="dxa"/>
          </w:tcPr>
          <w:p w14:paraId="4A41857E" w14:textId="77777777" w:rsidR="00D43D84" w:rsidRDefault="00D43D84">
            <w:pPr>
              <w:pStyle w:val="ListBullet"/>
            </w:pPr>
            <w:r>
              <w:t>809790579</w:t>
            </w:r>
          </w:p>
        </w:tc>
      </w:tr>
      <w:tr w:rsidR="00D43D84" w14:paraId="46B2AAC7" w14:textId="77777777">
        <w:trPr>
          <w:cnfStyle w:val="000000100000" w:firstRow="0" w:lastRow="0" w:firstColumn="0" w:lastColumn="0" w:oddVBand="0" w:evenVBand="0" w:oddHBand="1" w:evenHBand="0" w:firstRowFirstColumn="0" w:firstRowLastColumn="0" w:lastRowFirstColumn="0" w:lastRowLastColumn="0"/>
        </w:trPr>
        <w:tc>
          <w:tcPr>
            <w:tcW w:w="5485" w:type="dxa"/>
          </w:tcPr>
          <w:p w14:paraId="1382AF89" w14:textId="77777777" w:rsidR="00D43D84" w:rsidRDefault="00D43D84">
            <w:pPr>
              <w:pStyle w:val="ListBullet"/>
            </w:pPr>
            <w:r>
              <w:t>UEI (SAM)</w:t>
            </w:r>
          </w:p>
        </w:tc>
        <w:tc>
          <w:tcPr>
            <w:tcW w:w="3505" w:type="dxa"/>
          </w:tcPr>
          <w:p w14:paraId="1794E8C6" w14:textId="68FC56C8" w:rsidR="00D43D84" w:rsidRDefault="31BF2581">
            <w:pPr>
              <w:pStyle w:val="ListBullet"/>
            </w:pPr>
            <w:r w:rsidRPr="78506473">
              <w:rPr>
                <w:rFonts w:eastAsia="Helvetica" w:cs="Helvetica"/>
              </w:rPr>
              <w:t>TR3DAXR9MCN8 – this is what is listed on the grant award</w:t>
            </w:r>
          </w:p>
        </w:tc>
      </w:tr>
      <w:tr w:rsidR="00D43D84" w14:paraId="3995D9C2" w14:textId="77777777">
        <w:tc>
          <w:tcPr>
            <w:tcW w:w="5485" w:type="dxa"/>
          </w:tcPr>
          <w:p w14:paraId="4F4E6CA2" w14:textId="77777777" w:rsidR="00D43D84" w:rsidRDefault="00D43D84">
            <w:pPr>
              <w:pStyle w:val="ListBullet"/>
            </w:pPr>
            <w:r>
              <w:t>EIN/TIN Number</w:t>
            </w:r>
          </w:p>
        </w:tc>
        <w:tc>
          <w:tcPr>
            <w:tcW w:w="3505" w:type="dxa"/>
          </w:tcPr>
          <w:p w14:paraId="0EAA629D" w14:textId="77777777" w:rsidR="00D43D84" w:rsidRDefault="00D43D84">
            <w:pPr>
              <w:pStyle w:val="ListBullet"/>
            </w:pPr>
            <w:r>
              <w:t>810302402</w:t>
            </w:r>
          </w:p>
        </w:tc>
      </w:tr>
      <w:tr w:rsidR="00D43D84" w14:paraId="36F7A85A" w14:textId="77777777">
        <w:trPr>
          <w:cnfStyle w:val="000000100000" w:firstRow="0" w:lastRow="0" w:firstColumn="0" w:lastColumn="0" w:oddVBand="0" w:evenVBand="0" w:oddHBand="1" w:evenHBand="0" w:firstRowFirstColumn="0" w:firstRowLastColumn="0" w:lastRowFirstColumn="0" w:lastRowLastColumn="0"/>
        </w:trPr>
        <w:tc>
          <w:tcPr>
            <w:tcW w:w="5485" w:type="dxa"/>
          </w:tcPr>
          <w:p w14:paraId="44CFAE35" w14:textId="77777777" w:rsidR="00D43D84" w:rsidRDefault="00D43D84">
            <w:pPr>
              <w:pStyle w:val="ListBullet"/>
            </w:pPr>
            <w:r>
              <w:t>Identify the Field Office</w:t>
            </w:r>
          </w:p>
        </w:tc>
        <w:tc>
          <w:tcPr>
            <w:tcW w:w="3505" w:type="dxa"/>
          </w:tcPr>
          <w:p w14:paraId="6E5B1313" w14:textId="77777777" w:rsidR="00D43D84" w:rsidRDefault="00D43D84">
            <w:pPr>
              <w:pStyle w:val="ListBullet"/>
            </w:pPr>
            <w:r>
              <w:t>DENVER</w:t>
            </w:r>
          </w:p>
        </w:tc>
      </w:tr>
      <w:tr w:rsidR="00D43D84" w14:paraId="586797A1" w14:textId="77777777">
        <w:tc>
          <w:tcPr>
            <w:tcW w:w="5485" w:type="dxa"/>
          </w:tcPr>
          <w:p w14:paraId="560266A0" w14:textId="77777777" w:rsidR="00D43D84" w:rsidRDefault="00D43D84">
            <w:pPr>
              <w:pStyle w:val="ListBullet"/>
            </w:pPr>
            <w:r>
              <w:t>Identify CoC(s) in which the recipient or subrecipient(s) will provide ESG assistance</w:t>
            </w:r>
          </w:p>
        </w:tc>
        <w:tc>
          <w:tcPr>
            <w:tcW w:w="3505" w:type="dxa"/>
          </w:tcPr>
          <w:p w14:paraId="3527F17A" w14:textId="256A261A" w:rsidR="00D43D84" w:rsidRDefault="3A1B55F8">
            <w:pPr>
              <w:pStyle w:val="ListBullet"/>
            </w:pPr>
            <w:r>
              <w:t>Montana CoC</w:t>
            </w:r>
          </w:p>
        </w:tc>
      </w:tr>
    </w:tbl>
    <w:p w14:paraId="1930F22D" w14:textId="77777777" w:rsidR="00D43D84" w:rsidRDefault="00D43D84" w:rsidP="00D43D84">
      <w:pPr>
        <w:pStyle w:val="ListBullet"/>
        <w:ind w:left="360" w:hanging="360"/>
      </w:pPr>
    </w:p>
    <w:tbl>
      <w:tblPr>
        <w:tblStyle w:val="CommerceTableStyle"/>
        <w:tblW w:w="0" w:type="auto"/>
        <w:tblInd w:w="360" w:type="dxa"/>
        <w:tblLook w:val="04A0" w:firstRow="1" w:lastRow="0" w:firstColumn="1" w:lastColumn="0" w:noHBand="0" w:noVBand="1"/>
      </w:tblPr>
      <w:tblGrid>
        <w:gridCol w:w="5485"/>
        <w:gridCol w:w="3505"/>
      </w:tblGrid>
      <w:tr w:rsidR="00D43D84" w14:paraId="503C4FBB" w14:textId="77777777">
        <w:trPr>
          <w:cnfStyle w:val="100000000000" w:firstRow="1" w:lastRow="0" w:firstColumn="0" w:lastColumn="0" w:oddVBand="0" w:evenVBand="0" w:oddHBand="0" w:evenHBand="0" w:firstRowFirstColumn="0" w:firstRowLastColumn="0" w:lastRowFirstColumn="0" w:lastRowLastColumn="0"/>
        </w:trPr>
        <w:tc>
          <w:tcPr>
            <w:tcW w:w="8990" w:type="dxa"/>
            <w:gridSpan w:val="2"/>
          </w:tcPr>
          <w:p w14:paraId="05C77767" w14:textId="77777777" w:rsidR="00D43D84" w:rsidRDefault="00D43D84">
            <w:pPr>
              <w:pStyle w:val="ListBullet"/>
              <w:jc w:val="left"/>
            </w:pPr>
            <w:r>
              <w:lastRenderedPageBreak/>
              <w:t>ESG Contact Name</w:t>
            </w:r>
          </w:p>
        </w:tc>
      </w:tr>
      <w:tr w:rsidR="00D43D84" w14:paraId="411DC2C0" w14:textId="77777777">
        <w:trPr>
          <w:cnfStyle w:val="000000100000" w:firstRow="0" w:lastRow="0" w:firstColumn="0" w:lastColumn="0" w:oddVBand="0" w:evenVBand="0" w:oddHBand="1" w:evenHBand="0" w:firstRowFirstColumn="0" w:firstRowLastColumn="0" w:lastRowFirstColumn="0" w:lastRowLastColumn="0"/>
        </w:trPr>
        <w:tc>
          <w:tcPr>
            <w:tcW w:w="5485" w:type="dxa"/>
          </w:tcPr>
          <w:p w14:paraId="34CBA44F" w14:textId="77777777" w:rsidR="00D43D84" w:rsidRDefault="00D43D84">
            <w:pPr>
              <w:pStyle w:val="ListBullet"/>
            </w:pPr>
            <w:r>
              <w:t>Prefix</w:t>
            </w:r>
          </w:p>
        </w:tc>
        <w:tc>
          <w:tcPr>
            <w:tcW w:w="3505" w:type="dxa"/>
          </w:tcPr>
          <w:p w14:paraId="036B2958" w14:textId="77777777" w:rsidR="00D43D84" w:rsidRDefault="00D43D84">
            <w:pPr>
              <w:pStyle w:val="ListBullet"/>
            </w:pPr>
            <w:r>
              <w:t>Ms.</w:t>
            </w:r>
          </w:p>
        </w:tc>
      </w:tr>
      <w:tr w:rsidR="00D43D84" w14:paraId="73A9666A" w14:textId="77777777">
        <w:tc>
          <w:tcPr>
            <w:tcW w:w="5485" w:type="dxa"/>
          </w:tcPr>
          <w:p w14:paraId="2DC518EB" w14:textId="77777777" w:rsidR="00D43D84" w:rsidRDefault="00D43D84">
            <w:pPr>
              <w:pStyle w:val="ListBullet"/>
            </w:pPr>
            <w:r>
              <w:t>First Name</w:t>
            </w:r>
          </w:p>
        </w:tc>
        <w:tc>
          <w:tcPr>
            <w:tcW w:w="3505" w:type="dxa"/>
          </w:tcPr>
          <w:p w14:paraId="7D59A8B0" w14:textId="77777777" w:rsidR="00D43D84" w:rsidRDefault="00D43D84">
            <w:pPr>
              <w:pStyle w:val="ListBullet"/>
            </w:pPr>
            <w:r>
              <w:t>Sara</w:t>
            </w:r>
          </w:p>
        </w:tc>
      </w:tr>
      <w:tr w:rsidR="00D43D84" w14:paraId="2BAC0F83" w14:textId="77777777">
        <w:trPr>
          <w:cnfStyle w:val="000000100000" w:firstRow="0" w:lastRow="0" w:firstColumn="0" w:lastColumn="0" w:oddVBand="0" w:evenVBand="0" w:oddHBand="1" w:evenHBand="0" w:firstRowFirstColumn="0" w:firstRowLastColumn="0" w:lastRowFirstColumn="0" w:lastRowLastColumn="0"/>
        </w:trPr>
        <w:tc>
          <w:tcPr>
            <w:tcW w:w="5485" w:type="dxa"/>
          </w:tcPr>
          <w:p w14:paraId="44CAE1B9" w14:textId="77777777" w:rsidR="00D43D84" w:rsidRDefault="00D43D84">
            <w:pPr>
              <w:pStyle w:val="ListBullet"/>
            </w:pPr>
            <w:r>
              <w:t>Middle Name</w:t>
            </w:r>
          </w:p>
        </w:tc>
        <w:tc>
          <w:tcPr>
            <w:tcW w:w="3505" w:type="dxa"/>
          </w:tcPr>
          <w:p w14:paraId="364261BB" w14:textId="77777777" w:rsidR="00D43D84" w:rsidRDefault="00D43D84">
            <w:pPr>
              <w:pStyle w:val="ListBullet"/>
            </w:pPr>
          </w:p>
        </w:tc>
      </w:tr>
      <w:tr w:rsidR="00D43D84" w14:paraId="5E730794" w14:textId="77777777">
        <w:tc>
          <w:tcPr>
            <w:tcW w:w="5485" w:type="dxa"/>
          </w:tcPr>
          <w:p w14:paraId="02DBE07F" w14:textId="77777777" w:rsidR="00D43D84" w:rsidRDefault="00D43D84">
            <w:pPr>
              <w:pStyle w:val="ListBullet"/>
            </w:pPr>
            <w:r>
              <w:t>Last Name</w:t>
            </w:r>
          </w:p>
        </w:tc>
        <w:tc>
          <w:tcPr>
            <w:tcW w:w="3505" w:type="dxa"/>
          </w:tcPr>
          <w:p w14:paraId="48401BB0" w14:textId="77777777" w:rsidR="00D43D84" w:rsidRDefault="00D43D84">
            <w:pPr>
              <w:pStyle w:val="ListBullet"/>
            </w:pPr>
            <w:r>
              <w:t>Loewen</w:t>
            </w:r>
          </w:p>
        </w:tc>
      </w:tr>
      <w:tr w:rsidR="00D43D84" w14:paraId="26F8D8AE" w14:textId="77777777">
        <w:trPr>
          <w:cnfStyle w:val="000000100000" w:firstRow="0" w:lastRow="0" w:firstColumn="0" w:lastColumn="0" w:oddVBand="0" w:evenVBand="0" w:oddHBand="1" w:evenHBand="0" w:firstRowFirstColumn="0" w:firstRowLastColumn="0" w:lastRowFirstColumn="0" w:lastRowLastColumn="0"/>
        </w:trPr>
        <w:tc>
          <w:tcPr>
            <w:tcW w:w="5485" w:type="dxa"/>
          </w:tcPr>
          <w:p w14:paraId="7DF6A509" w14:textId="77777777" w:rsidR="00D43D84" w:rsidRDefault="00D43D84">
            <w:pPr>
              <w:pStyle w:val="ListBullet"/>
            </w:pPr>
            <w:r>
              <w:t>Suffix</w:t>
            </w:r>
          </w:p>
        </w:tc>
        <w:tc>
          <w:tcPr>
            <w:tcW w:w="3505" w:type="dxa"/>
          </w:tcPr>
          <w:p w14:paraId="7A26362A" w14:textId="77777777" w:rsidR="00D43D84" w:rsidRDefault="00D43D84">
            <w:pPr>
              <w:pStyle w:val="ListBullet"/>
            </w:pPr>
          </w:p>
        </w:tc>
      </w:tr>
      <w:tr w:rsidR="00D43D84" w14:paraId="0F303761" w14:textId="77777777">
        <w:tc>
          <w:tcPr>
            <w:tcW w:w="5485" w:type="dxa"/>
          </w:tcPr>
          <w:p w14:paraId="339D4296" w14:textId="77777777" w:rsidR="00D43D84" w:rsidRDefault="00D43D84">
            <w:pPr>
              <w:pStyle w:val="ListBullet"/>
            </w:pPr>
            <w:r>
              <w:t>Title</w:t>
            </w:r>
          </w:p>
        </w:tc>
        <w:tc>
          <w:tcPr>
            <w:tcW w:w="3505" w:type="dxa"/>
          </w:tcPr>
          <w:p w14:paraId="331030E3" w14:textId="77777777" w:rsidR="00D43D84" w:rsidRDefault="00D43D84">
            <w:pPr>
              <w:pStyle w:val="ListBullet"/>
            </w:pPr>
            <w:r>
              <w:t>Bureau Chief</w:t>
            </w:r>
          </w:p>
        </w:tc>
      </w:tr>
    </w:tbl>
    <w:p w14:paraId="47C93F95" w14:textId="77777777" w:rsidR="00D43D84" w:rsidRDefault="00D43D84" w:rsidP="00D43D84">
      <w:pPr>
        <w:pStyle w:val="ListBullet"/>
        <w:ind w:left="360" w:hanging="360"/>
      </w:pPr>
    </w:p>
    <w:tbl>
      <w:tblPr>
        <w:tblStyle w:val="CommerceTableStyle"/>
        <w:tblW w:w="0" w:type="auto"/>
        <w:tblInd w:w="360" w:type="dxa"/>
        <w:tblLook w:val="04A0" w:firstRow="1" w:lastRow="0" w:firstColumn="1" w:lastColumn="0" w:noHBand="0" w:noVBand="1"/>
      </w:tblPr>
      <w:tblGrid>
        <w:gridCol w:w="5485"/>
        <w:gridCol w:w="3505"/>
      </w:tblGrid>
      <w:tr w:rsidR="00D43D84" w14:paraId="205DD514" w14:textId="77777777">
        <w:trPr>
          <w:cnfStyle w:val="100000000000" w:firstRow="1" w:lastRow="0" w:firstColumn="0" w:lastColumn="0" w:oddVBand="0" w:evenVBand="0" w:oddHBand="0" w:evenHBand="0" w:firstRowFirstColumn="0" w:firstRowLastColumn="0" w:lastRowFirstColumn="0" w:lastRowLastColumn="0"/>
        </w:trPr>
        <w:tc>
          <w:tcPr>
            <w:tcW w:w="8990" w:type="dxa"/>
            <w:gridSpan w:val="2"/>
          </w:tcPr>
          <w:p w14:paraId="0E990B94" w14:textId="77777777" w:rsidR="00D43D84" w:rsidRDefault="00D43D84">
            <w:pPr>
              <w:pStyle w:val="ListBullet"/>
              <w:jc w:val="left"/>
            </w:pPr>
            <w:r>
              <w:t xml:space="preserve">ESG Contact Address </w:t>
            </w:r>
          </w:p>
        </w:tc>
      </w:tr>
      <w:tr w:rsidR="00D43D84" w14:paraId="1EE25E9A" w14:textId="77777777">
        <w:trPr>
          <w:cnfStyle w:val="000000100000" w:firstRow="0" w:lastRow="0" w:firstColumn="0" w:lastColumn="0" w:oddVBand="0" w:evenVBand="0" w:oddHBand="1" w:evenHBand="0" w:firstRowFirstColumn="0" w:firstRowLastColumn="0" w:lastRowFirstColumn="0" w:lastRowLastColumn="0"/>
        </w:trPr>
        <w:tc>
          <w:tcPr>
            <w:tcW w:w="5485" w:type="dxa"/>
          </w:tcPr>
          <w:p w14:paraId="4AC42F77" w14:textId="77777777" w:rsidR="00D43D84" w:rsidRDefault="00D43D84">
            <w:pPr>
              <w:pStyle w:val="ListBullet"/>
            </w:pPr>
            <w:r>
              <w:t>Street Address 1</w:t>
            </w:r>
          </w:p>
        </w:tc>
        <w:tc>
          <w:tcPr>
            <w:tcW w:w="3505" w:type="dxa"/>
          </w:tcPr>
          <w:p w14:paraId="635DC1D8" w14:textId="77777777" w:rsidR="00D43D84" w:rsidRDefault="00D43D84">
            <w:pPr>
              <w:pStyle w:val="ListBullet"/>
            </w:pPr>
            <w:r>
              <w:t>1400 Carter Drive</w:t>
            </w:r>
          </w:p>
        </w:tc>
      </w:tr>
      <w:tr w:rsidR="00D43D84" w14:paraId="6052775C" w14:textId="77777777">
        <w:tc>
          <w:tcPr>
            <w:tcW w:w="5485" w:type="dxa"/>
          </w:tcPr>
          <w:p w14:paraId="6D53F955" w14:textId="77777777" w:rsidR="00D43D84" w:rsidRDefault="00D43D84">
            <w:pPr>
              <w:pStyle w:val="ListBullet"/>
            </w:pPr>
            <w:r>
              <w:t>Street Address 2</w:t>
            </w:r>
          </w:p>
        </w:tc>
        <w:tc>
          <w:tcPr>
            <w:tcW w:w="3505" w:type="dxa"/>
          </w:tcPr>
          <w:p w14:paraId="49912558" w14:textId="77777777" w:rsidR="00D43D84" w:rsidRDefault="00D43D84">
            <w:pPr>
              <w:pStyle w:val="ListBullet"/>
            </w:pPr>
          </w:p>
        </w:tc>
      </w:tr>
      <w:tr w:rsidR="00D43D84" w14:paraId="7CA1F050" w14:textId="77777777">
        <w:trPr>
          <w:cnfStyle w:val="000000100000" w:firstRow="0" w:lastRow="0" w:firstColumn="0" w:lastColumn="0" w:oddVBand="0" w:evenVBand="0" w:oddHBand="1" w:evenHBand="0" w:firstRowFirstColumn="0" w:firstRowLastColumn="0" w:lastRowFirstColumn="0" w:lastRowLastColumn="0"/>
        </w:trPr>
        <w:tc>
          <w:tcPr>
            <w:tcW w:w="5485" w:type="dxa"/>
          </w:tcPr>
          <w:p w14:paraId="56B9EED2" w14:textId="77777777" w:rsidR="00D43D84" w:rsidRDefault="00D43D84">
            <w:pPr>
              <w:pStyle w:val="ListBullet"/>
            </w:pPr>
            <w:r>
              <w:t>City</w:t>
            </w:r>
          </w:p>
        </w:tc>
        <w:tc>
          <w:tcPr>
            <w:tcW w:w="3505" w:type="dxa"/>
          </w:tcPr>
          <w:p w14:paraId="360BC56E" w14:textId="77777777" w:rsidR="00D43D84" w:rsidRDefault="00D43D84">
            <w:pPr>
              <w:pStyle w:val="ListBullet"/>
            </w:pPr>
            <w:r>
              <w:t>Helena</w:t>
            </w:r>
          </w:p>
        </w:tc>
      </w:tr>
      <w:tr w:rsidR="00D43D84" w14:paraId="3B7C8F4D" w14:textId="77777777">
        <w:tc>
          <w:tcPr>
            <w:tcW w:w="5485" w:type="dxa"/>
          </w:tcPr>
          <w:p w14:paraId="6B8D27B8" w14:textId="77777777" w:rsidR="00D43D84" w:rsidRDefault="00D43D84">
            <w:pPr>
              <w:pStyle w:val="ListBullet"/>
            </w:pPr>
            <w:r>
              <w:t>State</w:t>
            </w:r>
          </w:p>
        </w:tc>
        <w:tc>
          <w:tcPr>
            <w:tcW w:w="3505" w:type="dxa"/>
          </w:tcPr>
          <w:p w14:paraId="2139A506" w14:textId="77777777" w:rsidR="00D43D84" w:rsidRDefault="00D43D84">
            <w:pPr>
              <w:pStyle w:val="ListBullet"/>
            </w:pPr>
            <w:r>
              <w:t>MT</w:t>
            </w:r>
          </w:p>
        </w:tc>
      </w:tr>
      <w:tr w:rsidR="00D43D84" w14:paraId="40E29D74" w14:textId="77777777">
        <w:trPr>
          <w:cnfStyle w:val="000000100000" w:firstRow="0" w:lastRow="0" w:firstColumn="0" w:lastColumn="0" w:oddVBand="0" w:evenVBand="0" w:oddHBand="1" w:evenHBand="0" w:firstRowFirstColumn="0" w:firstRowLastColumn="0" w:lastRowFirstColumn="0" w:lastRowLastColumn="0"/>
        </w:trPr>
        <w:tc>
          <w:tcPr>
            <w:tcW w:w="5485" w:type="dxa"/>
          </w:tcPr>
          <w:p w14:paraId="349258B0" w14:textId="77777777" w:rsidR="00D43D84" w:rsidRDefault="00D43D84">
            <w:pPr>
              <w:pStyle w:val="ListBullet"/>
            </w:pPr>
            <w:r>
              <w:t>Zip Code</w:t>
            </w:r>
          </w:p>
        </w:tc>
        <w:tc>
          <w:tcPr>
            <w:tcW w:w="3505" w:type="dxa"/>
          </w:tcPr>
          <w:p w14:paraId="6D611800" w14:textId="77777777" w:rsidR="00D43D84" w:rsidRDefault="00D43D84">
            <w:pPr>
              <w:pStyle w:val="ListBullet"/>
            </w:pPr>
            <w:r>
              <w:t>59620</w:t>
            </w:r>
          </w:p>
        </w:tc>
      </w:tr>
      <w:tr w:rsidR="00D43D84" w14:paraId="40807003" w14:textId="77777777">
        <w:tc>
          <w:tcPr>
            <w:tcW w:w="5485" w:type="dxa"/>
          </w:tcPr>
          <w:p w14:paraId="50BF42E2" w14:textId="77777777" w:rsidR="00D43D84" w:rsidRDefault="00D43D84">
            <w:pPr>
              <w:pStyle w:val="ListBullet"/>
            </w:pPr>
            <w:r>
              <w:t>Phone Number</w:t>
            </w:r>
          </w:p>
        </w:tc>
        <w:tc>
          <w:tcPr>
            <w:tcW w:w="3505" w:type="dxa"/>
          </w:tcPr>
          <w:p w14:paraId="5475A67A" w14:textId="77777777" w:rsidR="00D43D84" w:rsidRDefault="00D43D84">
            <w:pPr>
              <w:pStyle w:val="ListBullet"/>
            </w:pPr>
            <w:r>
              <w:t>406-447-4265</w:t>
            </w:r>
          </w:p>
        </w:tc>
      </w:tr>
      <w:tr w:rsidR="00D43D84" w14:paraId="4781D3FF" w14:textId="77777777">
        <w:trPr>
          <w:cnfStyle w:val="000000100000" w:firstRow="0" w:lastRow="0" w:firstColumn="0" w:lastColumn="0" w:oddVBand="0" w:evenVBand="0" w:oddHBand="1" w:evenHBand="0" w:firstRowFirstColumn="0" w:firstRowLastColumn="0" w:lastRowFirstColumn="0" w:lastRowLastColumn="0"/>
        </w:trPr>
        <w:tc>
          <w:tcPr>
            <w:tcW w:w="5485" w:type="dxa"/>
          </w:tcPr>
          <w:p w14:paraId="1A55E6D4" w14:textId="77777777" w:rsidR="00D43D84" w:rsidRDefault="00D43D84">
            <w:pPr>
              <w:pStyle w:val="ListBullet"/>
            </w:pPr>
            <w:r>
              <w:t>Extension</w:t>
            </w:r>
          </w:p>
        </w:tc>
        <w:tc>
          <w:tcPr>
            <w:tcW w:w="3505" w:type="dxa"/>
          </w:tcPr>
          <w:p w14:paraId="6C850E48" w14:textId="77777777" w:rsidR="00D43D84" w:rsidRDefault="00D43D84">
            <w:pPr>
              <w:pStyle w:val="ListBullet"/>
            </w:pPr>
          </w:p>
        </w:tc>
      </w:tr>
      <w:tr w:rsidR="00D43D84" w14:paraId="2B2F9FB9" w14:textId="77777777">
        <w:tc>
          <w:tcPr>
            <w:tcW w:w="5485" w:type="dxa"/>
          </w:tcPr>
          <w:p w14:paraId="5AAEB095" w14:textId="77777777" w:rsidR="00D43D84" w:rsidRDefault="00D43D84">
            <w:pPr>
              <w:pStyle w:val="ListBullet"/>
            </w:pPr>
            <w:r>
              <w:t>Fax Number</w:t>
            </w:r>
          </w:p>
        </w:tc>
        <w:tc>
          <w:tcPr>
            <w:tcW w:w="3505" w:type="dxa"/>
          </w:tcPr>
          <w:p w14:paraId="7AB920E3" w14:textId="77777777" w:rsidR="00D43D84" w:rsidRDefault="00D43D84">
            <w:pPr>
              <w:pStyle w:val="ListBullet"/>
            </w:pPr>
          </w:p>
        </w:tc>
      </w:tr>
      <w:tr w:rsidR="00D43D84" w14:paraId="384BC773" w14:textId="77777777">
        <w:trPr>
          <w:cnfStyle w:val="000000100000" w:firstRow="0" w:lastRow="0" w:firstColumn="0" w:lastColumn="0" w:oddVBand="0" w:evenVBand="0" w:oddHBand="1" w:evenHBand="0" w:firstRowFirstColumn="0" w:firstRowLastColumn="0" w:lastRowFirstColumn="0" w:lastRowLastColumn="0"/>
        </w:trPr>
        <w:tc>
          <w:tcPr>
            <w:tcW w:w="5485" w:type="dxa"/>
          </w:tcPr>
          <w:p w14:paraId="5D0F4E67" w14:textId="77777777" w:rsidR="00D43D84" w:rsidRDefault="00D43D84">
            <w:pPr>
              <w:pStyle w:val="ListBullet"/>
            </w:pPr>
            <w:r>
              <w:t>Email Address</w:t>
            </w:r>
          </w:p>
        </w:tc>
        <w:tc>
          <w:tcPr>
            <w:tcW w:w="3505" w:type="dxa"/>
          </w:tcPr>
          <w:p w14:paraId="2F3FA939" w14:textId="77777777" w:rsidR="00D43D84" w:rsidRDefault="00D43D84">
            <w:pPr>
              <w:pStyle w:val="ListBullet"/>
            </w:pPr>
            <w:r>
              <w:t>slowen@mt.gov</w:t>
            </w:r>
          </w:p>
        </w:tc>
      </w:tr>
    </w:tbl>
    <w:p w14:paraId="4E2F5527" w14:textId="77777777" w:rsidR="00D43D84" w:rsidRDefault="00D43D84" w:rsidP="00D43D84">
      <w:pPr>
        <w:pStyle w:val="ListBullet"/>
        <w:ind w:left="360" w:hanging="360"/>
      </w:pPr>
    </w:p>
    <w:tbl>
      <w:tblPr>
        <w:tblStyle w:val="CommerceTableStyle"/>
        <w:tblW w:w="0" w:type="auto"/>
        <w:tblInd w:w="360" w:type="dxa"/>
        <w:tblLook w:val="04A0" w:firstRow="1" w:lastRow="0" w:firstColumn="1" w:lastColumn="0" w:noHBand="0" w:noVBand="1"/>
      </w:tblPr>
      <w:tblGrid>
        <w:gridCol w:w="5485"/>
        <w:gridCol w:w="3505"/>
      </w:tblGrid>
      <w:tr w:rsidR="00D43D84" w14:paraId="7728C5A7" w14:textId="77777777">
        <w:trPr>
          <w:cnfStyle w:val="100000000000" w:firstRow="1" w:lastRow="0" w:firstColumn="0" w:lastColumn="0" w:oddVBand="0" w:evenVBand="0" w:oddHBand="0" w:evenHBand="0" w:firstRowFirstColumn="0" w:firstRowLastColumn="0" w:lastRowFirstColumn="0" w:lastRowLastColumn="0"/>
        </w:trPr>
        <w:tc>
          <w:tcPr>
            <w:tcW w:w="8990" w:type="dxa"/>
            <w:gridSpan w:val="2"/>
          </w:tcPr>
          <w:p w14:paraId="08E292DC" w14:textId="77777777" w:rsidR="00D43D84" w:rsidRDefault="00D43D84">
            <w:pPr>
              <w:pStyle w:val="ListBullet"/>
              <w:jc w:val="left"/>
            </w:pPr>
            <w:r>
              <w:t>ESG Secondary Contact</w:t>
            </w:r>
          </w:p>
        </w:tc>
      </w:tr>
      <w:tr w:rsidR="00D43D84" w14:paraId="0E75528B" w14:textId="77777777">
        <w:trPr>
          <w:cnfStyle w:val="000000100000" w:firstRow="0" w:lastRow="0" w:firstColumn="0" w:lastColumn="0" w:oddVBand="0" w:evenVBand="0" w:oddHBand="1" w:evenHBand="0" w:firstRowFirstColumn="0" w:firstRowLastColumn="0" w:lastRowFirstColumn="0" w:lastRowLastColumn="0"/>
        </w:trPr>
        <w:tc>
          <w:tcPr>
            <w:tcW w:w="5485" w:type="dxa"/>
          </w:tcPr>
          <w:p w14:paraId="72339FA9" w14:textId="77777777" w:rsidR="00D43D84" w:rsidRDefault="00D43D84">
            <w:pPr>
              <w:pStyle w:val="ListBullet"/>
            </w:pPr>
            <w:r>
              <w:t>Prefix</w:t>
            </w:r>
          </w:p>
        </w:tc>
        <w:tc>
          <w:tcPr>
            <w:tcW w:w="3505" w:type="dxa"/>
          </w:tcPr>
          <w:p w14:paraId="41810A4F" w14:textId="77777777" w:rsidR="00D43D84" w:rsidRDefault="00D43D84">
            <w:pPr>
              <w:pStyle w:val="ListBullet"/>
            </w:pPr>
            <w:r>
              <w:t xml:space="preserve">Mrs. </w:t>
            </w:r>
          </w:p>
        </w:tc>
      </w:tr>
      <w:tr w:rsidR="00D43D84" w14:paraId="46B1A84C" w14:textId="77777777">
        <w:tc>
          <w:tcPr>
            <w:tcW w:w="5485" w:type="dxa"/>
          </w:tcPr>
          <w:p w14:paraId="45EC49CE" w14:textId="77777777" w:rsidR="00D43D84" w:rsidRDefault="00D43D84">
            <w:pPr>
              <w:pStyle w:val="ListBullet"/>
            </w:pPr>
            <w:r>
              <w:t>First Name</w:t>
            </w:r>
          </w:p>
        </w:tc>
        <w:tc>
          <w:tcPr>
            <w:tcW w:w="3505" w:type="dxa"/>
          </w:tcPr>
          <w:p w14:paraId="14D83D3A" w14:textId="77777777" w:rsidR="00D43D84" w:rsidRDefault="00D43D84">
            <w:pPr>
              <w:pStyle w:val="ListBullet"/>
            </w:pPr>
            <w:r>
              <w:t>Julianna</w:t>
            </w:r>
          </w:p>
        </w:tc>
      </w:tr>
      <w:tr w:rsidR="00D43D84" w14:paraId="420A37B9" w14:textId="77777777">
        <w:trPr>
          <w:cnfStyle w:val="000000100000" w:firstRow="0" w:lastRow="0" w:firstColumn="0" w:lastColumn="0" w:oddVBand="0" w:evenVBand="0" w:oddHBand="1" w:evenHBand="0" w:firstRowFirstColumn="0" w:firstRowLastColumn="0" w:lastRowFirstColumn="0" w:lastRowLastColumn="0"/>
        </w:trPr>
        <w:tc>
          <w:tcPr>
            <w:tcW w:w="5485" w:type="dxa"/>
          </w:tcPr>
          <w:p w14:paraId="2892375D" w14:textId="77777777" w:rsidR="00D43D84" w:rsidRDefault="00D43D84">
            <w:pPr>
              <w:pStyle w:val="ListBullet"/>
            </w:pPr>
            <w:r>
              <w:t>Last Name</w:t>
            </w:r>
          </w:p>
        </w:tc>
        <w:tc>
          <w:tcPr>
            <w:tcW w:w="3505" w:type="dxa"/>
          </w:tcPr>
          <w:p w14:paraId="0C62B6C4" w14:textId="77777777" w:rsidR="00D43D84" w:rsidRDefault="00D43D84">
            <w:pPr>
              <w:pStyle w:val="ListBullet"/>
            </w:pPr>
            <w:r>
              <w:t>Campbell</w:t>
            </w:r>
          </w:p>
        </w:tc>
      </w:tr>
      <w:tr w:rsidR="00D43D84" w14:paraId="13D79210" w14:textId="77777777">
        <w:tc>
          <w:tcPr>
            <w:tcW w:w="5485" w:type="dxa"/>
          </w:tcPr>
          <w:p w14:paraId="1D0888BB" w14:textId="77777777" w:rsidR="00D43D84" w:rsidRDefault="00D43D84">
            <w:pPr>
              <w:pStyle w:val="ListBullet"/>
            </w:pPr>
            <w:r>
              <w:t>Suffix</w:t>
            </w:r>
          </w:p>
        </w:tc>
        <w:tc>
          <w:tcPr>
            <w:tcW w:w="3505" w:type="dxa"/>
          </w:tcPr>
          <w:p w14:paraId="6B721D36" w14:textId="77777777" w:rsidR="00D43D84" w:rsidRDefault="00D43D84">
            <w:pPr>
              <w:pStyle w:val="ListBullet"/>
            </w:pPr>
          </w:p>
        </w:tc>
      </w:tr>
      <w:tr w:rsidR="00D43D84" w14:paraId="66F08B89" w14:textId="77777777">
        <w:trPr>
          <w:cnfStyle w:val="000000100000" w:firstRow="0" w:lastRow="0" w:firstColumn="0" w:lastColumn="0" w:oddVBand="0" w:evenVBand="0" w:oddHBand="1" w:evenHBand="0" w:firstRowFirstColumn="0" w:firstRowLastColumn="0" w:lastRowFirstColumn="0" w:lastRowLastColumn="0"/>
        </w:trPr>
        <w:tc>
          <w:tcPr>
            <w:tcW w:w="5485" w:type="dxa"/>
          </w:tcPr>
          <w:p w14:paraId="500B2396" w14:textId="77777777" w:rsidR="00D43D84" w:rsidRDefault="00D43D84">
            <w:pPr>
              <w:pStyle w:val="ListBullet"/>
            </w:pPr>
            <w:r>
              <w:lastRenderedPageBreak/>
              <w:t>Title</w:t>
            </w:r>
          </w:p>
        </w:tc>
        <w:tc>
          <w:tcPr>
            <w:tcW w:w="3505" w:type="dxa"/>
          </w:tcPr>
          <w:p w14:paraId="56611F09" w14:textId="77777777" w:rsidR="00D43D84" w:rsidRDefault="00D43D84">
            <w:pPr>
              <w:pStyle w:val="ListBullet"/>
            </w:pPr>
            <w:r>
              <w:t>Community Services Section Supervisor</w:t>
            </w:r>
          </w:p>
        </w:tc>
      </w:tr>
      <w:tr w:rsidR="00D43D84" w14:paraId="0D7B0424" w14:textId="77777777">
        <w:tc>
          <w:tcPr>
            <w:tcW w:w="5485" w:type="dxa"/>
          </w:tcPr>
          <w:p w14:paraId="3525FCDC" w14:textId="77777777" w:rsidR="00D43D84" w:rsidRDefault="00D43D84">
            <w:pPr>
              <w:pStyle w:val="ListBullet"/>
            </w:pPr>
            <w:r>
              <w:t>Phone Number</w:t>
            </w:r>
          </w:p>
        </w:tc>
        <w:tc>
          <w:tcPr>
            <w:tcW w:w="3505" w:type="dxa"/>
          </w:tcPr>
          <w:p w14:paraId="0D624197" w14:textId="77777777" w:rsidR="00D43D84" w:rsidRDefault="00D43D84">
            <w:pPr>
              <w:pStyle w:val="ListBullet"/>
            </w:pPr>
            <w:r>
              <w:t>406-329-1612</w:t>
            </w:r>
          </w:p>
        </w:tc>
      </w:tr>
      <w:tr w:rsidR="00D43D84" w14:paraId="46FFFD28" w14:textId="77777777">
        <w:trPr>
          <w:cnfStyle w:val="000000100000" w:firstRow="0" w:lastRow="0" w:firstColumn="0" w:lastColumn="0" w:oddVBand="0" w:evenVBand="0" w:oddHBand="1" w:evenHBand="0" w:firstRowFirstColumn="0" w:firstRowLastColumn="0" w:lastRowFirstColumn="0" w:lastRowLastColumn="0"/>
        </w:trPr>
        <w:tc>
          <w:tcPr>
            <w:tcW w:w="5485" w:type="dxa"/>
          </w:tcPr>
          <w:p w14:paraId="435A9B17" w14:textId="77777777" w:rsidR="00D43D84" w:rsidRDefault="00D43D84">
            <w:pPr>
              <w:pStyle w:val="ListBullet"/>
            </w:pPr>
            <w:r>
              <w:t>Extension</w:t>
            </w:r>
          </w:p>
        </w:tc>
        <w:tc>
          <w:tcPr>
            <w:tcW w:w="3505" w:type="dxa"/>
          </w:tcPr>
          <w:p w14:paraId="05FC9C2C" w14:textId="77777777" w:rsidR="00D43D84" w:rsidRDefault="00D43D84">
            <w:pPr>
              <w:pStyle w:val="ListBullet"/>
            </w:pPr>
          </w:p>
        </w:tc>
      </w:tr>
      <w:tr w:rsidR="00D43D84" w14:paraId="2B6B1051" w14:textId="77777777">
        <w:tc>
          <w:tcPr>
            <w:tcW w:w="5485" w:type="dxa"/>
          </w:tcPr>
          <w:p w14:paraId="659FB1B5" w14:textId="77777777" w:rsidR="00D43D84" w:rsidRDefault="00D43D84">
            <w:pPr>
              <w:pStyle w:val="ListBullet"/>
            </w:pPr>
            <w:r>
              <w:t>Email Address</w:t>
            </w:r>
          </w:p>
        </w:tc>
        <w:tc>
          <w:tcPr>
            <w:tcW w:w="3505" w:type="dxa"/>
          </w:tcPr>
          <w:p w14:paraId="3A716637" w14:textId="77777777" w:rsidR="00D43D84" w:rsidRDefault="00D43D84">
            <w:pPr>
              <w:pStyle w:val="ListBullet"/>
            </w:pPr>
            <w:r>
              <w:t>julianna.campbell@mt.gov</w:t>
            </w:r>
          </w:p>
        </w:tc>
      </w:tr>
    </w:tbl>
    <w:p w14:paraId="455DC014" w14:textId="77777777" w:rsidR="00D43D84" w:rsidRDefault="00D43D84" w:rsidP="00D43D84">
      <w:pPr>
        <w:pStyle w:val="ListBullet"/>
        <w:ind w:left="360" w:hanging="360"/>
      </w:pPr>
    </w:p>
    <w:p w14:paraId="389E9223" w14:textId="77777777" w:rsidR="00D43D84" w:rsidRDefault="00D43D84" w:rsidP="00D43D84">
      <w:pPr>
        <w:pStyle w:val="ListBullet"/>
        <w:numPr>
          <w:ilvl w:val="0"/>
          <w:numId w:val="16"/>
        </w:numPr>
      </w:pPr>
      <w:r>
        <w:t>Reporting Period – All Recipients Complete</w:t>
      </w:r>
    </w:p>
    <w:tbl>
      <w:tblPr>
        <w:tblStyle w:val="CommerceTableStyle"/>
        <w:tblW w:w="0" w:type="auto"/>
        <w:tblInd w:w="360" w:type="dxa"/>
        <w:tblLook w:val="04A0" w:firstRow="1" w:lastRow="0" w:firstColumn="1" w:lastColumn="0" w:noHBand="0" w:noVBand="1"/>
      </w:tblPr>
      <w:tblGrid>
        <w:gridCol w:w="4488"/>
        <w:gridCol w:w="4502"/>
      </w:tblGrid>
      <w:tr w:rsidR="00D43D84" w14:paraId="1B6B2E46" w14:textId="77777777">
        <w:trPr>
          <w:cnfStyle w:val="100000000000" w:firstRow="1" w:lastRow="0" w:firstColumn="0" w:lastColumn="0" w:oddVBand="0" w:evenVBand="0" w:oddHBand="0" w:evenHBand="0" w:firstRowFirstColumn="0" w:firstRowLastColumn="0" w:lastRowFirstColumn="0" w:lastRowLastColumn="0"/>
        </w:trPr>
        <w:tc>
          <w:tcPr>
            <w:tcW w:w="4675" w:type="dxa"/>
          </w:tcPr>
          <w:p w14:paraId="36591E82" w14:textId="77777777" w:rsidR="00D43D84" w:rsidRPr="00077815" w:rsidRDefault="00D43D84">
            <w:pPr>
              <w:pStyle w:val="ListBullet"/>
              <w:jc w:val="left"/>
              <w:rPr>
                <w:b w:val="0"/>
                <w:bCs/>
              </w:rPr>
            </w:pPr>
            <w:r>
              <w:rPr>
                <w:b w:val="0"/>
                <w:bCs/>
              </w:rPr>
              <w:t>Program Year Start Date</w:t>
            </w:r>
          </w:p>
        </w:tc>
        <w:tc>
          <w:tcPr>
            <w:tcW w:w="4675" w:type="dxa"/>
          </w:tcPr>
          <w:p w14:paraId="13F43A3F" w14:textId="77777777" w:rsidR="00D43D84" w:rsidRPr="00077815" w:rsidRDefault="00D43D84">
            <w:pPr>
              <w:pStyle w:val="ListBullet"/>
              <w:jc w:val="left"/>
              <w:rPr>
                <w:b w:val="0"/>
                <w:bCs/>
              </w:rPr>
            </w:pPr>
            <w:r>
              <w:rPr>
                <w:b w:val="0"/>
                <w:bCs/>
              </w:rPr>
              <w:t>04/01/2024</w:t>
            </w:r>
          </w:p>
        </w:tc>
      </w:tr>
      <w:tr w:rsidR="00D43D84" w14:paraId="68331D97" w14:textId="77777777">
        <w:trPr>
          <w:cnfStyle w:val="000000100000" w:firstRow="0" w:lastRow="0" w:firstColumn="0" w:lastColumn="0" w:oddVBand="0" w:evenVBand="0" w:oddHBand="1" w:evenHBand="0" w:firstRowFirstColumn="0" w:firstRowLastColumn="0" w:lastRowFirstColumn="0" w:lastRowLastColumn="0"/>
        </w:trPr>
        <w:tc>
          <w:tcPr>
            <w:tcW w:w="4675" w:type="dxa"/>
          </w:tcPr>
          <w:p w14:paraId="79DAED6C" w14:textId="77777777" w:rsidR="00D43D84" w:rsidRPr="00077815" w:rsidRDefault="00D43D84">
            <w:pPr>
              <w:pStyle w:val="ListBullet"/>
              <w:rPr>
                <w:bCs/>
              </w:rPr>
            </w:pPr>
            <w:r>
              <w:rPr>
                <w:bCs/>
              </w:rPr>
              <w:t>Program Year End Date</w:t>
            </w:r>
          </w:p>
        </w:tc>
        <w:tc>
          <w:tcPr>
            <w:tcW w:w="4675" w:type="dxa"/>
          </w:tcPr>
          <w:p w14:paraId="5ED338B3" w14:textId="77777777" w:rsidR="00D43D84" w:rsidRPr="00077815" w:rsidRDefault="00D43D84">
            <w:pPr>
              <w:pStyle w:val="ListBullet"/>
              <w:rPr>
                <w:bCs/>
              </w:rPr>
            </w:pPr>
            <w:r>
              <w:rPr>
                <w:bCs/>
              </w:rPr>
              <w:t>03/31/2025</w:t>
            </w:r>
          </w:p>
        </w:tc>
      </w:tr>
    </w:tbl>
    <w:p w14:paraId="0C031FA5" w14:textId="77777777" w:rsidR="00D43D84" w:rsidRDefault="00D43D84" w:rsidP="00D43D84">
      <w:pPr>
        <w:pStyle w:val="ListBullet"/>
        <w:ind w:left="360" w:hanging="360"/>
      </w:pPr>
    </w:p>
    <w:p w14:paraId="6EE1C518" w14:textId="77777777" w:rsidR="00D43D84" w:rsidRDefault="00D43D84" w:rsidP="00D43D84">
      <w:pPr>
        <w:pStyle w:val="ListBullet"/>
        <w:numPr>
          <w:ilvl w:val="0"/>
          <w:numId w:val="16"/>
        </w:numPr>
      </w:pPr>
      <w:r>
        <w:t>Subrecipient Form – Complete one form for each subrecipient</w:t>
      </w:r>
    </w:p>
    <w:tbl>
      <w:tblPr>
        <w:tblStyle w:val="CommerceTableStyle"/>
        <w:tblW w:w="0" w:type="auto"/>
        <w:tblInd w:w="360" w:type="dxa"/>
        <w:tblLook w:val="04A0" w:firstRow="1" w:lastRow="0" w:firstColumn="1" w:lastColumn="0" w:noHBand="0" w:noVBand="1"/>
      </w:tblPr>
      <w:tblGrid>
        <w:gridCol w:w="4527"/>
        <w:gridCol w:w="4463"/>
      </w:tblGrid>
      <w:tr w:rsidR="00D43D84" w:rsidRPr="00077815" w14:paraId="4CE67D65" w14:textId="77777777">
        <w:trPr>
          <w:cnfStyle w:val="100000000000" w:firstRow="1" w:lastRow="0" w:firstColumn="0" w:lastColumn="0" w:oddVBand="0" w:evenVBand="0" w:oddHBand="0" w:evenHBand="0" w:firstRowFirstColumn="0" w:firstRowLastColumn="0" w:lastRowFirstColumn="0" w:lastRowLastColumn="0"/>
        </w:trPr>
        <w:tc>
          <w:tcPr>
            <w:tcW w:w="4527" w:type="dxa"/>
          </w:tcPr>
          <w:p w14:paraId="665326D9" w14:textId="77777777" w:rsidR="00D43D84" w:rsidRPr="00077815" w:rsidRDefault="00D43D84">
            <w:pPr>
              <w:pStyle w:val="ListBullet"/>
              <w:jc w:val="left"/>
              <w:rPr>
                <w:b w:val="0"/>
                <w:bCs/>
              </w:rPr>
            </w:pPr>
            <w:r>
              <w:rPr>
                <w:b w:val="0"/>
                <w:bCs/>
              </w:rPr>
              <w:t>Subrecipient or Contractor Name</w:t>
            </w:r>
          </w:p>
        </w:tc>
        <w:tc>
          <w:tcPr>
            <w:tcW w:w="4463" w:type="dxa"/>
          </w:tcPr>
          <w:p w14:paraId="1F0639DC" w14:textId="77777777" w:rsidR="00D43D84" w:rsidRPr="00077815" w:rsidRDefault="00D43D84">
            <w:pPr>
              <w:pStyle w:val="ListBullet"/>
              <w:jc w:val="left"/>
              <w:rPr>
                <w:b w:val="0"/>
                <w:bCs/>
              </w:rPr>
            </w:pPr>
            <w:r>
              <w:rPr>
                <w:b w:val="0"/>
                <w:bCs/>
              </w:rPr>
              <w:t>Northwest Montana Human Resources</w:t>
            </w:r>
          </w:p>
        </w:tc>
      </w:tr>
      <w:tr w:rsidR="00D43D84" w14:paraId="0A6C0C11" w14:textId="77777777">
        <w:trPr>
          <w:cnfStyle w:val="000000100000" w:firstRow="0" w:lastRow="0" w:firstColumn="0" w:lastColumn="0" w:oddVBand="0" w:evenVBand="0" w:oddHBand="1" w:evenHBand="0" w:firstRowFirstColumn="0" w:firstRowLastColumn="0" w:lastRowFirstColumn="0" w:lastRowLastColumn="0"/>
        </w:trPr>
        <w:tc>
          <w:tcPr>
            <w:tcW w:w="4527" w:type="dxa"/>
          </w:tcPr>
          <w:p w14:paraId="416568AD" w14:textId="77777777" w:rsidR="00D43D84" w:rsidRDefault="00D43D84">
            <w:pPr>
              <w:pStyle w:val="ListBullet"/>
            </w:pPr>
            <w:r>
              <w:t>City</w:t>
            </w:r>
          </w:p>
        </w:tc>
        <w:tc>
          <w:tcPr>
            <w:tcW w:w="4463" w:type="dxa"/>
          </w:tcPr>
          <w:p w14:paraId="6A6D9EA5" w14:textId="77777777" w:rsidR="00D43D84" w:rsidRDefault="00D43D84">
            <w:pPr>
              <w:pStyle w:val="ListBullet"/>
            </w:pPr>
            <w:r>
              <w:t>Kalispell</w:t>
            </w:r>
          </w:p>
        </w:tc>
      </w:tr>
      <w:tr w:rsidR="00D43D84" w14:paraId="4A01CE0E" w14:textId="77777777">
        <w:tc>
          <w:tcPr>
            <w:tcW w:w="4527" w:type="dxa"/>
          </w:tcPr>
          <w:p w14:paraId="6E179FC5" w14:textId="77777777" w:rsidR="00D43D84" w:rsidRDefault="00D43D84">
            <w:pPr>
              <w:pStyle w:val="ListBullet"/>
            </w:pPr>
            <w:r>
              <w:t>State</w:t>
            </w:r>
          </w:p>
        </w:tc>
        <w:tc>
          <w:tcPr>
            <w:tcW w:w="4463" w:type="dxa"/>
          </w:tcPr>
          <w:p w14:paraId="1B59403B" w14:textId="77777777" w:rsidR="00D43D84" w:rsidRDefault="00D43D84">
            <w:pPr>
              <w:pStyle w:val="ListBullet"/>
            </w:pPr>
            <w:r>
              <w:t>MT</w:t>
            </w:r>
          </w:p>
        </w:tc>
      </w:tr>
      <w:tr w:rsidR="00D43D84" w14:paraId="634C62AA" w14:textId="77777777">
        <w:trPr>
          <w:cnfStyle w:val="000000100000" w:firstRow="0" w:lastRow="0" w:firstColumn="0" w:lastColumn="0" w:oddVBand="0" w:evenVBand="0" w:oddHBand="1" w:evenHBand="0" w:firstRowFirstColumn="0" w:firstRowLastColumn="0" w:lastRowFirstColumn="0" w:lastRowLastColumn="0"/>
        </w:trPr>
        <w:tc>
          <w:tcPr>
            <w:tcW w:w="4527" w:type="dxa"/>
          </w:tcPr>
          <w:p w14:paraId="424AD8E3" w14:textId="77777777" w:rsidR="00D43D84" w:rsidRDefault="00D43D84">
            <w:pPr>
              <w:pStyle w:val="ListBullet"/>
            </w:pPr>
            <w:r>
              <w:t>Zip Code</w:t>
            </w:r>
          </w:p>
        </w:tc>
        <w:tc>
          <w:tcPr>
            <w:tcW w:w="4463" w:type="dxa"/>
          </w:tcPr>
          <w:p w14:paraId="4C6F4239" w14:textId="77777777" w:rsidR="00D43D84" w:rsidRDefault="00D43D84">
            <w:pPr>
              <w:pStyle w:val="ListBullet"/>
            </w:pPr>
            <w:r>
              <w:t>59903-1058</w:t>
            </w:r>
          </w:p>
        </w:tc>
      </w:tr>
      <w:tr w:rsidR="00D43D84" w14:paraId="2351AF7D" w14:textId="77777777">
        <w:tc>
          <w:tcPr>
            <w:tcW w:w="4527" w:type="dxa"/>
          </w:tcPr>
          <w:p w14:paraId="04720B6C" w14:textId="77777777" w:rsidR="00D43D84" w:rsidRDefault="00D43D84">
            <w:pPr>
              <w:pStyle w:val="ListBullet"/>
            </w:pPr>
            <w:r>
              <w:t>DUNS Number</w:t>
            </w:r>
          </w:p>
        </w:tc>
        <w:tc>
          <w:tcPr>
            <w:tcW w:w="4463" w:type="dxa"/>
          </w:tcPr>
          <w:p w14:paraId="262CE4C9" w14:textId="77777777" w:rsidR="00D43D84" w:rsidRDefault="00D43D84">
            <w:pPr>
              <w:pStyle w:val="ListBullet"/>
            </w:pPr>
          </w:p>
        </w:tc>
      </w:tr>
      <w:tr w:rsidR="00D43D84" w14:paraId="0B4B4C6B" w14:textId="77777777">
        <w:trPr>
          <w:cnfStyle w:val="000000100000" w:firstRow="0" w:lastRow="0" w:firstColumn="0" w:lastColumn="0" w:oddVBand="0" w:evenVBand="0" w:oddHBand="1" w:evenHBand="0" w:firstRowFirstColumn="0" w:firstRowLastColumn="0" w:lastRowFirstColumn="0" w:lastRowLastColumn="0"/>
        </w:trPr>
        <w:tc>
          <w:tcPr>
            <w:tcW w:w="4527" w:type="dxa"/>
          </w:tcPr>
          <w:p w14:paraId="0FC6184B" w14:textId="77777777" w:rsidR="00D43D84" w:rsidRDefault="00D43D84">
            <w:pPr>
              <w:pStyle w:val="ListBullet"/>
            </w:pPr>
            <w:r>
              <w:t>Is subrecipient a victim services provider</w:t>
            </w:r>
          </w:p>
        </w:tc>
        <w:tc>
          <w:tcPr>
            <w:tcW w:w="4463" w:type="dxa"/>
          </w:tcPr>
          <w:p w14:paraId="3D9EAC78" w14:textId="77777777" w:rsidR="00D43D84" w:rsidRDefault="00D43D84">
            <w:pPr>
              <w:pStyle w:val="ListBullet"/>
            </w:pPr>
            <w:r>
              <w:t>N</w:t>
            </w:r>
          </w:p>
        </w:tc>
      </w:tr>
      <w:tr w:rsidR="00D43D84" w14:paraId="5BC88D2E" w14:textId="77777777">
        <w:tc>
          <w:tcPr>
            <w:tcW w:w="4527" w:type="dxa"/>
          </w:tcPr>
          <w:p w14:paraId="62BF49A9" w14:textId="77777777" w:rsidR="00D43D84" w:rsidRDefault="00D43D84">
            <w:pPr>
              <w:pStyle w:val="ListBullet"/>
            </w:pPr>
            <w:r>
              <w:t>Subrecipient Organization Type</w:t>
            </w:r>
          </w:p>
        </w:tc>
        <w:tc>
          <w:tcPr>
            <w:tcW w:w="4463" w:type="dxa"/>
          </w:tcPr>
          <w:p w14:paraId="5F79B95A" w14:textId="77777777" w:rsidR="00D43D84" w:rsidRDefault="00D43D84">
            <w:pPr>
              <w:pStyle w:val="ListBullet"/>
            </w:pPr>
            <w:r>
              <w:t>Other Non-Profit Organization</w:t>
            </w:r>
          </w:p>
        </w:tc>
      </w:tr>
      <w:tr w:rsidR="00D43D84" w14:paraId="0494E1BE" w14:textId="77777777">
        <w:trPr>
          <w:cnfStyle w:val="000000100000" w:firstRow="0" w:lastRow="0" w:firstColumn="0" w:lastColumn="0" w:oddVBand="0" w:evenVBand="0" w:oddHBand="1" w:evenHBand="0" w:firstRowFirstColumn="0" w:firstRowLastColumn="0" w:lastRowFirstColumn="0" w:lastRowLastColumn="0"/>
        </w:trPr>
        <w:tc>
          <w:tcPr>
            <w:tcW w:w="4527" w:type="dxa"/>
          </w:tcPr>
          <w:p w14:paraId="37DD1599" w14:textId="77777777" w:rsidR="00D43D84" w:rsidRDefault="00D43D84">
            <w:pPr>
              <w:pStyle w:val="ListBullet"/>
            </w:pPr>
            <w:r>
              <w:t>ESG Subgrant or Contract Award Amount</w:t>
            </w:r>
          </w:p>
        </w:tc>
        <w:tc>
          <w:tcPr>
            <w:tcW w:w="4463" w:type="dxa"/>
          </w:tcPr>
          <w:p w14:paraId="37925A09" w14:textId="6E29510B" w:rsidR="00D43D84" w:rsidRDefault="03A2ABF7">
            <w:pPr>
              <w:pStyle w:val="ListBullet"/>
            </w:pPr>
            <w:r w:rsidRPr="78506473">
              <w:rPr>
                <w:rFonts w:eastAsia="Helvetica" w:cs="Helvetica"/>
              </w:rPr>
              <w:t>$113,558</w:t>
            </w:r>
          </w:p>
        </w:tc>
      </w:tr>
    </w:tbl>
    <w:p w14:paraId="5EA4DAA9" w14:textId="77777777" w:rsidR="00D43D84" w:rsidRDefault="00D43D84" w:rsidP="00D43D84">
      <w:pPr>
        <w:pStyle w:val="ListBullet"/>
        <w:ind w:left="360" w:hanging="360"/>
      </w:pPr>
    </w:p>
    <w:tbl>
      <w:tblPr>
        <w:tblStyle w:val="CommerceTableStyle"/>
        <w:tblW w:w="0" w:type="auto"/>
        <w:tblInd w:w="360" w:type="dxa"/>
        <w:tblLook w:val="04A0" w:firstRow="1" w:lastRow="0" w:firstColumn="1" w:lastColumn="0" w:noHBand="0" w:noVBand="1"/>
      </w:tblPr>
      <w:tblGrid>
        <w:gridCol w:w="4527"/>
        <w:gridCol w:w="4463"/>
      </w:tblGrid>
      <w:tr w:rsidR="00D43D84" w:rsidRPr="00077815" w14:paraId="6D4BC306" w14:textId="77777777">
        <w:trPr>
          <w:cnfStyle w:val="100000000000" w:firstRow="1" w:lastRow="0" w:firstColumn="0" w:lastColumn="0" w:oddVBand="0" w:evenVBand="0" w:oddHBand="0" w:evenHBand="0" w:firstRowFirstColumn="0" w:firstRowLastColumn="0" w:lastRowFirstColumn="0" w:lastRowLastColumn="0"/>
        </w:trPr>
        <w:tc>
          <w:tcPr>
            <w:tcW w:w="4527" w:type="dxa"/>
          </w:tcPr>
          <w:p w14:paraId="75657EC7" w14:textId="77777777" w:rsidR="00D43D84" w:rsidRPr="00077815" w:rsidRDefault="00D43D84">
            <w:pPr>
              <w:pStyle w:val="ListBullet"/>
              <w:jc w:val="left"/>
              <w:rPr>
                <w:b w:val="0"/>
                <w:bCs/>
              </w:rPr>
            </w:pPr>
            <w:r>
              <w:rPr>
                <w:b w:val="0"/>
                <w:bCs/>
              </w:rPr>
              <w:t>Subrecipient or Contractor Name</w:t>
            </w:r>
          </w:p>
        </w:tc>
        <w:tc>
          <w:tcPr>
            <w:tcW w:w="4463" w:type="dxa"/>
          </w:tcPr>
          <w:p w14:paraId="51BD7C06" w14:textId="77777777" w:rsidR="00D43D84" w:rsidRPr="00077815" w:rsidRDefault="00D43D84">
            <w:pPr>
              <w:pStyle w:val="ListBullet"/>
              <w:jc w:val="left"/>
              <w:rPr>
                <w:b w:val="0"/>
                <w:bCs/>
              </w:rPr>
            </w:pPr>
            <w:r>
              <w:rPr>
                <w:b w:val="0"/>
                <w:bCs/>
              </w:rPr>
              <w:t>HRDC of District IX, Inc.</w:t>
            </w:r>
          </w:p>
        </w:tc>
      </w:tr>
      <w:tr w:rsidR="00D43D84" w14:paraId="086B471C" w14:textId="77777777">
        <w:trPr>
          <w:cnfStyle w:val="000000100000" w:firstRow="0" w:lastRow="0" w:firstColumn="0" w:lastColumn="0" w:oddVBand="0" w:evenVBand="0" w:oddHBand="1" w:evenHBand="0" w:firstRowFirstColumn="0" w:firstRowLastColumn="0" w:lastRowFirstColumn="0" w:lastRowLastColumn="0"/>
        </w:trPr>
        <w:tc>
          <w:tcPr>
            <w:tcW w:w="4527" w:type="dxa"/>
          </w:tcPr>
          <w:p w14:paraId="0E85BD03" w14:textId="77777777" w:rsidR="00D43D84" w:rsidRDefault="00D43D84">
            <w:pPr>
              <w:pStyle w:val="ListBullet"/>
            </w:pPr>
            <w:r>
              <w:t>City</w:t>
            </w:r>
          </w:p>
        </w:tc>
        <w:tc>
          <w:tcPr>
            <w:tcW w:w="4463" w:type="dxa"/>
          </w:tcPr>
          <w:p w14:paraId="3BB0CB12" w14:textId="77777777" w:rsidR="00D43D84" w:rsidRDefault="00D43D84">
            <w:pPr>
              <w:pStyle w:val="ListBullet"/>
            </w:pPr>
            <w:r>
              <w:t>Bozeman</w:t>
            </w:r>
          </w:p>
        </w:tc>
      </w:tr>
      <w:tr w:rsidR="00D43D84" w14:paraId="441EA0F0" w14:textId="77777777">
        <w:tc>
          <w:tcPr>
            <w:tcW w:w="4527" w:type="dxa"/>
          </w:tcPr>
          <w:p w14:paraId="1693C149" w14:textId="77777777" w:rsidR="00D43D84" w:rsidRDefault="00D43D84">
            <w:pPr>
              <w:pStyle w:val="ListBullet"/>
            </w:pPr>
            <w:r>
              <w:t>State</w:t>
            </w:r>
          </w:p>
        </w:tc>
        <w:tc>
          <w:tcPr>
            <w:tcW w:w="4463" w:type="dxa"/>
          </w:tcPr>
          <w:p w14:paraId="3D6AC544" w14:textId="77777777" w:rsidR="00D43D84" w:rsidRDefault="00D43D84">
            <w:pPr>
              <w:pStyle w:val="ListBullet"/>
            </w:pPr>
            <w:r>
              <w:t xml:space="preserve">MT </w:t>
            </w:r>
          </w:p>
        </w:tc>
      </w:tr>
      <w:tr w:rsidR="00D43D84" w14:paraId="39526BEA" w14:textId="77777777">
        <w:trPr>
          <w:cnfStyle w:val="000000100000" w:firstRow="0" w:lastRow="0" w:firstColumn="0" w:lastColumn="0" w:oddVBand="0" w:evenVBand="0" w:oddHBand="1" w:evenHBand="0" w:firstRowFirstColumn="0" w:firstRowLastColumn="0" w:lastRowFirstColumn="0" w:lastRowLastColumn="0"/>
        </w:trPr>
        <w:tc>
          <w:tcPr>
            <w:tcW w:w="4527" w:type="dxa"/>
          </w:tcPr>
          <w:p w14:paraId="6610EBDB" w14:textId="77777777" w:rsidR="00D43D84" w:rsidRDefault="00D43D84">
            <w:pPr>
              <w:pStyle w:val="ListBullet"/>
            </w:pPr>
            <w:r>
              <w:t>Zip Code</w:t>
            </w:r>
          </w:p>
        </w:tc>
        <w:tc>
          <w:tcPr>
            <w:tcW w:w="4463" w:type="dxa"/>
          </w:tcPr>
          <w:p w14:paraId="32351424" w14:textId="77777777" w:rsidR="00D43D84" w:rsidRDefault="00D43D84">
            <w:pPr>
              <w:pStyle w:val="ListBullet"/>
            </w:pPr>
            <w:r>
              <w:t>59715-6241</w:t>
            </w:r>
          </w:p>
        </w:tc>
      </w:tr>
      <w:tr w:rsidR="00D43D84" w14:paraId="623E33F0" w14:textId="77777777">
        <w:tc>
          <w:tcPr>
            <w:tcW w:w="4527" w:type="dxa"/>
          </w:tcPr>
          <w:p w14:paraId="2A02CABF" w14:textId="77777777" w:rsidR="00D43D84" w:rsidRDefault="00D43D84">
            <w:pPr>
              <w:pStyle w:val="ListBullet"/>
            </w:pPr>
            <w:r>
              <w:lastRenderedPageBreak/>
              <w:t>DUNS Number</w:t>
            </w:r>
          </w:p>
        </w:tc>
        <w:tc>
          <w:tcPr>
            <w:tcW w:w="4463" w:type="dxa"/>
          </w:tcPr>
          <w:p w14:paraId="4828D9F4" w14:textId="77777777" w:rsidR="00D43D84" w:rsidRDefault="00D43D84">
            <w:pPr>
              <w:pStyle w:val="ListBullet"/>
            </w:pPr>
          </w:p>
        </w:tc>
      </w:tr>
      <w:tr w:rsidR="00D43D84" w14:paraId="7D7551C6" w14:textId="77777777">
        <w:trPr>
          <w:cnfStyle w:val="000000100000" w:firstRow="0" w:lastRow="0" w:firstColumn="0" w:lastColumn="0" w:oddVBand="0" w:evenVBand="0" w:oddHBand="1" w:evenHBand="0" w:firstRowFirstColumn="0" w:firstRowLastColumn="0" w:lastRowFirstColumn="0" w:lastRowLastColumn="0"/>
        </w:trPr>
        <w:tc>
          <w:tcPr>
            <w:tcW w:w="4527" w:type="dxa"/>
          </w:tcPr>
          <w:p w14:paraId="075B7747" w14:textId="77777777" w:rsidR="00D43D84" w:rsidRDefault="00D43D84">
            <w:pPr>
              <w:pStyle w:val="ListBullet"/>
            </w:pPr>
            <w:r>
              <w:t>Is subrecipient a victim services provider</w:t>
            </w:r>
          </w:p>
        </w:tc>
        <w:tc>
          <w:tcPr>
            <w:tcW w:w="4463" w:type="dxa"/>
          </w:tcPr>
          <w:p w14:paraId="5AFB8049" w14:textId="77777777" w:rsidR="00D43D84" w:rsidRDefault="00D43D84">
            <w:pPr>
              <w:pStyle w:val="ListBullet"/>
            </w:pPr>
            <w:r>
              <w:t>N</w:t>
            </w:r>
          </w:p>
        </w:tc>
      </w:tr>
      <w:tr w:rsidR="00D43D84" w14:paraId="4BE97357" w14:textId="77777777">
        <w:tc>
          <w:tcPr>
            <w:tcW w:w="4527" w:type="dxa"/>
          </w:tcPr>
          <w:p w14:paraId="18CF104B" w14:textId="77777777" w:rsidR="00D43D84" w:rsidRDefault="00D43D84">
            <w:pPr>
              <w:pStyle w:val="ListBullet"/>
            </w:pPr>
            <w:r>
              <w:t>Subrecipient Organization Type</w:t>
            </w:r>
          </w:p>
        </w:tc>
        <w:tc>
          <w:tcPr>
            <w:tcW w:w="4463" w:type="dxa"/>
          </w:tcPr>
          <w:p w14:paraId="5AB0CE5C" w14:textId="77777777" w:rsidR="00D43D84" w:rsidRDefault="00D43D84">
            <w:pPr>
              <w:pStyle w:val="ListBullet"/>
            </w:pPr>
            <w:r>
              <w:t>Other Non-Profit Organization</w:t>
            </w:r>
          </w:p>
        </w:tc>
      </w:tr>
      <w:tr w:rsidR="00D43D84" w14:paraId="4A2531E4" w14:textId="77777777">
        <w:trPr>
          <w:cnfStyle w:val="000000100000" w:firstRow="0" w:lastRow="0" w:firstColumn="0" w:lastColumn="0" w:oddVBand="0" w:evenVBand="0" w:oddHBand="1" w:evenHBand="0" w:firstRowFirstColumn="0" w:firstRowLastColumn="0" w:lastRowFirstColumn="0" w:lastRowLastColumn="0"/>
        </w:trPr>
        <w:tc>
          <w:tcPr>
            <w:tcW w:w="4527" w:type="dxa"/>
          </w:tcPr>
          <w:p w14:paraId="55FABB3A" w14:textId="77777777" w:rsidR="00D43D84" w:rsidRDefault="00D43D84">
            <w:pPr>
              <w:pStyle w:val="ListBullet"/>
            </w:pPr>
            <w:r>
              <w:t>ESG Subgrant or Contract Award Amount</w:t>
            </w:r>
          </w:p>
        </w:tc>
        <w:tc>
          <w:tcPr>
            <w:tcW w:w="4463" w:type="dxa"/>
          </w:tcPr>
          <w:p w14:paraId="0EED8C1F" w14:textId="2ACBDBCA" w:rsidR="00D43D84" w:rsidRDefault="3E76FF5C">
            <w:pPr>
              <w:pStyle w:val="ListBullet"/>
            </w:pPr>
            <w:r w:rsidRPr="78506473">
              <w:rPr>
                <w:rFonts w:eastAsia="Helvetica" w:cs="Helvetica"/>
              </w:rPr>
              <w:t>$97,332.67</w:t>
            </w:r>
          </w:p>
        </w:tc>
      </w:tr>
    </w:tbl>
    <w:p w14:paraId="0FF7CD40" w14:textId="77777777" w:rsidR="00D43D84" w:rsidRDefault="00D43D84" w:rsidP="00D43D84">
      <w:pPr>
        <w:pStyle w:val="ListBullet"/>
        <w:ind w:left="360" w:hanging="360"/>
      </w:pPr>
    </w:p>
    <w:tbl>
      <w:tblPr>
        <w:tblStyle w:val="CommerceTableStyle"/>
        <w:tblW w:w="0" w:type="auto"/>
        <w:tblInd w:w="360" w:type="dxa"/>
        <w:tblLook w:val="04A0" w:firstRow="1" w:lastRow="0" w:firstColumn="1" w:lastColumn="0" w:noHBand="0" w:noVBand="1"/>
      </w:tblPr>
      <w:tblGrid>
        <w:gridCol w:w="4527"/>
        <w:gridCol w:w="4463"/>
      </w:tblGrid>
      <w:tr w:rsidR="00D43D84" w:rsidRPr="00077815" w14:paraId="532C6FFA" w14:textId="77777777">
        <w:trPr>
          <w:cnfStyle w:val="100000000000" w:firstRow="1" w:lastRow="0" w:firstColumn="0" w:lastColumn="0" w:oddVBand="0" w:evenVBand="0" w:oddHBand="0" w:evenHBand="0" w:firstRowFirstColumn="0" w:firstRowLastColumn="0" w:lastRowFirstColumn="0" w:lastRowLastColumn="0"/>
        </w:trPr>
        <w:tc>
          <w:tcPr>
            <w:tcW w:w="4527" w:type="dxa"/>
          </w:tcPr>
          <w:p w14:paraId="3089C66D" w14:textId="77777777" w:rsidR="00D43D84" w:rsidRPr="00077815" w:rsidRDefault="00D43D84">
            <w:pPr>
              <w:pStyle w:val="ListBullet"/>
              <w:jc w:val="left"/>
              <w:rPr>
                <w:b w:val="0"/>
                <w:bCs/>
              </w:rPr>
            </w:pPr>
            <w:r>
              <w:rPr>
                <w:b w:val="0"/>
                <w:bCs/>
              </w:rPr>
              <w:t>Subrecipient or Contractor Name</w:t>
            </w:r>
          </w:p>
        </w:tc>
        <w:tc>
          <w:tcPr>
            <w:tcW w:w="4463" w:type="dxa"/>
          </w:tcPr>
          <w:p w14:paraId="308E0396" w14:textId="11F809B8" w:rsidR="00D43D84" w:rsidRPr="00077815" w:rsidRDefault="00D43D84">
            <w:pPr>
              <w:pStyle w:val="ListBullet"/>
              <w:jc w:val="left"/>
              <w:rPr>
                <w:b w:val="0"/>
                <w:bCs/>
              </w:rPr>
            </w:pPr>
            <w:r>
              <w:rPr>
                <w:b w:val="0"/>
                <w:bCs/>
              </w:rPr>
              <w:t xml:space="preserve">Human </w:t>
            </w:r>
            <w:r>
              <w:rPr>
                <w:b w:val="0"/>
              </w:rPr>
              <w:t>Resource</w:t>
            </w:r>
            <w:r>
              <w:rPr>
                <w:b w:val="0"/>
                <w:bCs/>
              </w:rPr>
              <w:t xml:space="preserve"> Council</w:t>
            </w:r>
          </w:p>
        </w:tc>
      </w:tr>
      <w:tr w:rsidR="00D43D84" w14:paraId="697028E8" w14:textId="77777777">
        <w:trPr>
          <w:cnfStyle w:val="000000100000" w:firstRow="0" w:lastRow="0" w:firstColumn="0" w:lastColumn="0" w:oddVBand="0" w:evenVBand="0" w:oddHBand="1" w:evenHBand="0" w:firstRowFirstColumn="0" w:firstRowLastColumn="0" w:lastRowFirstColumn="0" w:lastRowLastColumn="0"/>
        </w:trPr>
        <w:tc>
          <w:tcPr>
            <w:tcW w:w="4527" w:type="dxa"/>
          </w:tcPr>
          <w:p w14:paraId="6AD0A588" w14:textId="77777777" w:rsidR="00D43D84" w:rsidRDefault="00D43D84">
            <w:pPr>
              <w:pStyle w:val="ListBullet"/>
            </w:pPr>
            <w:r>
              <w:t>City</w:t>
            </w:r>
          </w:p>
        </w:tc>
        <w:tc>
          <w:tcPr>
            <w:tcW w:w="4463" w:type="dxa"/>
          </w:tcPr>
          <w:p w14:paraId="616B38D5" w14:textId="77777777" w:rsidR="00D43D84" w:rsidRDefault="00D43D84">
            <w:pPr>
              <w:pStyle w:val="ListBullet"/>
            </w:pPr>
            <w:r>
              <w:t>Missoula</w:t>
            </w:r>
          </w:p>
        </w:tc>
      </w:tr>
      <w:tr w:rsidR="00D43D84" w14:paraId="33DA6D54" w14:textId="77777777">
        <w:tc>
          <w:tcPr>
            <w:tcW w:w="4527" w:type="dxa"/>
          </w:tcPr>
          <w:p w14:paraId="0EDE2AD8" w14:textId="77777777" w:rsidR="00D43D84" w:rsidRDefault="00D43D84">
            <w:pPr>
              <w:pStyle w:val="ListBullet"/>
            </w:pPr>
            <w:r>
              <w:t>State</w:t>
            </w:r>
          </w:p>
        </w:tc>
        <w:tc>
          <w:tcPr>
            <w:tcW w:w="4463" w:type="dxa"/>
          </w:tcPr>
          <w:p w14:paraId="7C1E5CC8" w14:textId="77777777" w:rsidR="00D43D84" w:rsidRDefault="00D43D84">
            <w:pPr>
              <w:pStyle w:val="ListBullet"/>
            </w:pPr>
            <w:r>
              <w:t xml:space="preserve">MT </w:t>
            </w:r>
          </w:p>
        </w:tc>
      </w:tr>
      <w:tr w:rsidR="00D43D84" w14:paraId="5E407ACF" w14:textId="77777777">
        <w:trPr>
          <w:cnfStyle w:val="000000100000" w:firstRow="0" w:lastRow="0" w:firstColumn="0" w:lastColumn="0" w:oddVBand="0" w:evenVBand="0" w:oddHBand="1" w:evenHBand="0" w:firstRowFirstColumn="0" w:firstRowLastColumn="0" w:lastRowFirstColumn="0" w:lastRowLastColumn="0"/>
        </w:trPr>
        <w:tc>
          <w:tcPr>
            <w:tcW w:w="4527" w:type="dxa"/>
          </w:tcPr>
          <w:p w14:paraId="5DA0EEFA" w14:textId="77777777" w:rsidR="00D43D84" w:rsidRDefault="00D43D84">
            <w:pPr>
              <w:pStyle w:val="ListBullet"/>
            </w:pPr>
            <w:r>
              <w:t>Zip Code</w:t>
            </w:r>
          </w:p>
        </w:tc>
        <w:tc>
          <w:tcPr>
            <w:tcW w:w="4463" w:type="dxa"/>
          </w:tcPr>
          <w:p w14:paraId="01FCE742" w14:textId="77777777" w:rsidR="00D43D84" w:rsidRDefault="00D43D84">
            <w:pPr>
              <w:pStyle w:val="ListBullet"/>
            </w:pPr>
            <w:r>
              <w:t>59801-5763</w:t>
            </w:r>
          </w:p>
        </w:tc>
      </w:tr>
      <w:tr w:rsidR="00D43D84" w14:paraId="3C00EB7B" w14:textId="77777777">
        <w:tc>
          <w:tcPr>
            <w:tcW w:w="4527" w:type="dxa"/>
          </w:tcPr>
          <w:p w14:paraId="6AB43B01" w14:textId="77777777" w:rsidR="00D43D84" w:rsidRDefault="00D43D84">
            <w:pPr>
              <w:pStyle w:val="ListBullet"/>
            </w:pPr>
            <w:r>
              <w:t>DUNS Number</w:t>
            </w:r>
          </w:p>
        </w:tc>
        <w:tc>
          <w:tcPr>
            <w:tcW w:w="4463" w:type="dxa"/>
          </w:tcPr>
          <w:p w14:paraId="1F48841C" w14:textId="77777777" w:rsidR="00D43D84" w:rsidRDefault="00D43D84">
            <w:pPr>
              <w:pStyle w:val="ListBullet"/>
            </w:pPr>
          </w:p>
        </w:tc>
      </w:tr>
      <w:tr w:rsidR="00D43D84" w14:paraId="68FFBC19" w14:textId="77777777">
        <w:trPr>
          <w:cnfStyle w:val="000000100000" w:firstRow="0" w:lastRow="0" w:firstColumn="0" w:lastColumn="0" w:oddVBand="0" w:evenVBand="0" w:oddHBand="1" w:evenHBand="0" w:firstRowFirstColumn="0" w:firstRowLastColumn="0" w:lastRowFirstColumn="0" w:lastRowLastColumn="0"/>
        </w:trPr>
        <w:tc>
          <w:tcPr>
            <w:tcW w:w="4527" w:type="dxa"/>
          </w:tcPr>
          <w:p w14:paraId="0A56A833" w14:textId="77777777" w:rsidR="00D43D84" w:rsidRDefault="00D43D84">
            <w:pPr>
              <w:pStyle w:val="ListBullet"/>
            </w:pPr>
            <w:r>
              <w:t>Is subrecipient a victim services provider</w:t>
            </w:r>
          </w:p>
        </w:tc>
        <w:tc>
          <w:tcPr>
            <w:tcW w:w="4463" w:type="dxa"/>
          </w:tcPr>
          <w:p w14:paraId="397F7030" w14:textId="77777777" w:rsidR="00D43D84" w:rsidRDefault="00D43D84">
            <w:pPr>
              <w:pStyle w:val="ListBullet"/>
            </w:pPr>
            <w:r>
              <w:t>N</w:t>
            </w:r>
          </w:p>
        </w:tc>
      </w:tr>
      <w:tr w:rsidR="00D43D84" w14:paraId="0147CE39" w14:textId="77777777">
        <w:tc>
          <w:tcPr>
            <w:tcW w:w="4527" w:type="dxa"/>
          </w:tcPr>
          <w:p w14:paraId="35E0030B" w14:textId="77777777" w:rsidR="00D43D84" w:rsidRDefault="00D43D84">
            <w:pPr>
              <w:pStyle w:val="ListBullet"/>
            </w:pPr>
            <w:r>
              <w:t>Subrecipient Organization Type</w:t>
            </w:r>
          </w:p>
        </w:tc>
        <w:tc>
          <w:tcPr>
            <w:tcW w:w="4463" w:type="dxa"/>
          </w:tcPr>
          <w:p w14:paraId="6DE18F6A" w14:textId="77777777" w:rsidR="00D43D84" w:rsidRDefault="00D43D84">
            <w:pPr>
              <w:pStyle w:val="ListBullet"/>
            </w:pPr>
            <w:r>
              <w:t>Other Non-Profit Organization</w:t>
            </w:r>
          </w:p>
        </w:tc>
      </w:tr>
      <w:tr w:rsidR="00D43D84" w14:paraId="4D03B93B" w14:textId="77777777">
        <w:trPr>
          <w:cnfStyle w:val="000000100000" w:firstRow="0" w:lastRow="0" w:firstColumn="0" w:lastColumn="0" w:oddVBand="0" w:evenVBand="0" w:oddHBand="1" w:evenHBand="0" w:firstRowFirstColumn="0" w:firstRowLastColumn="0" w:lastRowFirstColumn="0" w:lastRowLastColumn="0"/>
        </w:trPr>
        <w:tc>
          <w:tcPr>
            <w:tcW w:w="4527" w:type="dxa"/>
          </w:tcPr>
          <w:p w14:paraId="3ABF05CC" w14:textId="77777777" w:rsidR="00D43D84" w:rsidRDefault="00D43D84">
            <w:pPr>
              <w:pStyle w:val="ListBullet"/>
            </w:pPr>
            <w:r>
              <w:t>ESG Subgrant or Contract Award Amount</w:t>
            </w:r>
          </w:p>
        </w:tc>
        <w:tc>
          <w:tcPr>
            <w:tcW w:w="4463" w:type="dxa"/>
          </w:tcPr>
          <w:p w14:paraId="4D4E3994" w14:textId="44704A24" w:rsidR="00D43D84" w:rsidRDefault="00708297">
            <w:pPr>
              <w:pStyle w:val="ListBullet"/>
            </w:pPr>
            <w:r w:rsidRPr="78506473">
              <w:rPr>
                <w:rFonts w:eastAsia="Helvetica" w:cs="Helvetica"/>
              </w:rPr>
              <w:t>$114,502.35</w:t>
            </w:r>
          </w:p>
        </w:tc>
      </w:tr>
    </w:tbl>
    <w:p w14:paraId="22E5FDCD" w14:textId="77777777" w:rsidR="00D43D84" w:rsidRDefault="00D43D84" w:rsidP="00D43D84">
      <w:pPr>
        <w:pStyle w:val="ListBullet"/>
        <w:ind w:left="360" w:hanging="360"/>
      </w:pPr>
    </w:p>
    <w:tbl>
      <w:tblPr>
        <w:tblStyle w:val="CommerceTableStyle"/>
        <w:tblW w:w="0" w:type="auto"/>
        <w:tblInd w:w="360" w:type="dxa"/>
        <w:tblLook w:val="04A0" w:firstRow="1" w:lastRow="0" w:firstColumn="1" w:lastColumn="0" w:noHBand="0" w:noVBand="1"/>
      </w:tblPr>
      <w:tblGrid>
        <w:gridCol w:w="4527"/>
        <w:gridCol w:w="4463"/>
      </w:tblGrid>
      <w:tr w:rsidR="00D43D84" w:rsidRPr="00077815" w14:paraId="3FDDCAB6" w14:textId="77777777">
        <w:trPr>
          <w:cnfStyle w:val="100000000000" w:firstRow="1" w:lastRow="0" w:firstColumn="0" w:lastColumn="0" w:oddVBand="0" w:evenVBand="0" w:oddHBand="0" w:evenHBand="0" w:firstRowFirstColumn="0" w:firstRowLastColumn="0" w:lastRowFirstColumn="0" w:lastRowLastColumn="0"/>
        </w:trPr>
        <w:tc>
          <w:tcPr>
            <w:tcW w:w="4527" w:type="dxa"/>
          </w:tcPr>
          <w:p w14:paraId="6C46747E" w14:textId="77777777" w:rsidR="00D43D84" w:rsidRPr="00077815" w:rsidRDefault="00D43D84">
            <w:pPr>
              <w:pStyle w:val="ListBullet"/>
              <w:jc w:val="left"/>
              <w:rPr>
                <w:b w:val="0"/>
                <w:bCs/>
              </w:rPr>
            </w:pPr>
            <w:r>
              <w:rPr>
                <w:b w:val="0"/>
                <w:bCs/>
              </w:rPr>
              <w:t>Subrecipient or Contractor Name</w:t>
            </w:r>
          </w:p>
        </w:tc>
        <w:tc>
          <w:tcPr>
            <w:tcW w:w="4463" w:type="dxa"/>
          </w:tcPr>
          <w:p w14:paraId="65EFE980" w14:textId="77777777" w:rsidR="00D43D84" w:rsidRPr="00077815" w:rsidRDefault="00D43D84">
            <w:pPr>
              <w:pStyle w:val="ListBullet"/>
              <w:jc w:val="left"/>
              <w:rPr>
                <w:b w:val="0"/>
                <w:bCs/>
              </w:rPr>
            </w:pPr>
            <w:r>
              <w:rPr>
                <w:b w:val="0"/>
                <w:bCs/>
              </w:rPr>
              <w:t>Action Inc – Human Resources Council District XII</w:t>
            </w:r>
          </w:p>
        </w:tc>
      </w:tr>
      <w:tr w:rsidR="00D43D84" w14:paraId="447D65C9" w14:textId="77777777">
        <w:trPr>
          <w:cnfStyle w:val="000000100000" w:firstRow="0" w:lastRow="0" w:firstColumn="0" w:lastColumn="0" w:oddVBand="0" w:evenVBand="0" w:oddHBand="1" w:evenHBand="0" w:firstRowFirstColumn="0" w:firstRowLastColumn="0" w:lastRowFirstColumn="0" w:lastRowLastColumn="0"/>
        </w:trPr>
        <w:tc>
          <w:tcPr>
            <w:tcW w:w="4527" w:type="dxa"/>
          </w:tcPr>
          <w:p w14:paraId="3AB68195" w14:textId="77777777" w:rsidR="00D43D84" w:rsidRDefault="00D43D84">
            <w:pPr>
              <w:pStyle w:val="ListBullet"/>
            </w:pPr>
            <w:r>
              <w:t>City</w:t>
            </w:r>
          </w:p>
        </w:tc>
        <w:tc>
          <w:tcPr>
            <w:tcW w:w="4463" w:type="dxa"/>
          </w:tcPr>
          <w:p w14:paraId="06960654" w14:textId="77777777" w:rsidR="00D43D84" w:rsidRDefault="00D43D84">
            <w:pPr>
              <w:pStyle w:val="ListBullet"/>
            </w:pPr>
            <w:r>
              <w:t>Butte</w:t>
            </w:r>
          </w:p>
        </w:tc>
      </w:tr>
      <w:tr w:rsidR="00D43D84" w14:paraId="5F48E24A" w14:textId="77777777">
        <w:tc>
          <w:tcPr>
            <w:tcW w:w="4527" w:type="dxa"/>
          </w:tcPr>
          <w:p w14:paraId="19B69C60" w14:textId="77777777" w:rsidR="00D43D84" w:rsidRDefault="00D43D84">
            <w:pPr>
              <w:pStyle w:val="ListBullet"/>
            </w:pPr>
            <w:r>
              <w:t>State</w:t>
            </w:r>
          </w:p>
        </w:tc>
        <w:tc>
          <w:tcPr>
            <w:tcW w:w="4463" w:type="dxa"/>
          </w:tcPr>
          <w:p w14:paraId="0D99C5E0" w14:textId="77777777" w:rsidR="00D43D84" w:rsidRDefault="00D43D84">
            <w:pPr>
              <w:pStyle w:val="ListBullet"/>
            </w:pPr>
            <w:r>
              <w:t>MT</w:t>
            </w:r>
          </w:p>
        </w:tc>
      </w:tr>
      <w:tr w:rsidR="00D43D84" w14:paraId="37D5BA85" w14:textId="77777777">
        <w:trPr>
          <w:cnfStyle w:val="000000100000" w:firstRow="0" w:lastRow="0" w:firstColumn="0" w:lastColumn="0" w:oddVBand="0" w:evenVBand="0" w:oddHBand="1" w:evenHBand="0" w:firstRowFirstColumn="0" w:firstRowLastColumn="0" w:lastRowFirstColumn="0" w:lastRowLastColumn="0"/>
        </w:trPr>
        <w:tc>
          <w:tcPr>
            <w:tcW w:w="4527" w:type="dxa"/>
          </w:tcPr>
          <w:p w14:paraId="0A1E0867" w14:textId="77777777" w:rsidR="00D43D84" w:rsidRDefault="00D43D84">
            <w:pPr>
              <w:pStyle w:val="ListBullet"/>
            </w:pPr>
            <w:r>
              <w:t>Zip Code</w:t>
            </w:r>
          </w:p>
        </w:tc>
        <w:tc>
          <w:tcPr>
            <w:tcW w:w="4463" w:type="dxa"/>
          </w:tcPr>
          <w:p w14:paraId="3D3510E3" w14:textId="77777777" w:rsidR="00D43D84" w:rsidRDefault="00D43D84">
            <w:pPr>
              <w:pStyle w:val="ListBullet"/>
            </w:pPr>
            <w:r>
              <w:t>59701-9362</w:t>
            </w:r>
          </w:p>
        </w:tc>
      </w:tr>
      <w:tr w:rsidR="00D43D84" w14:paraId="4967A42D" w14:textId="77777777">
        <w:tc>
          <w:tcPr>
            <w:tcW w:w="4527" w:type="dxa"/>
          </w:tcPr>
          <w:p w14:paraId="1D6142EE" w14:textId="77777777" w:rsidR="00D43D84" w:rsidRDefault="00D43D84">
            <w:pPr>
              <w:pStyle w:val="ListBullet"/>
            </w:pPr>
            <w:r>
              <w:t>DUNS Number</w:t>
            </w:r>
          </w:p>
        </w:tc>
        <w:tc>
          <w:tcPr>
            <w:tcW w:w="4463" w:type="dxa"/>
          </w:tcPr>
          <w:p w14:paraId="37516A4C" w14:textId="77777777" w:rsidR="00D43D84" w:rsidRDefault="00D43D84">
            <w:pPr>
              <w:pStyle w:val="ListBullet"/>
            </w:pPr>
          </w:p>
        </w:tc>
      </w:tr>
      <w:tr w:rsidR="00D43D84" w14:paraId="520CC70A" w14:textId="77777777">
        <w:trPr>
          <w:cnfStyle w:val="000000100000" w:firstRow="0" w:lastRow="0" w:firstColumn="0" w:lastColumn="0" w:oddVBand="0" w:evenVBand="0" w:oddHBand="1" w:evenHBand="0" w:firstRowFirstColumn="0" w:firstRowLastColumn="0" w:lastRowFirstColumn="0" w:lastRowLastColumn="0"/>
        </w:trPr>
        <w:tc>
          <w:tcPr>
            <w:tcW w:w="4527" w:type="dxa"/>
          </w:tcPr>
          <w:p w14:paraId="28121F87" w14:textId="77777777" w:rsidR="00D43D84" w:rsidRDefault="00D43D84">
            <w:pPr>
              <w:pStyle w:val="ListBullet"/>
            </w:pPr>
            <w:r>
              <w:t>Is subrecipient a victim services provider</w:t>
            </w:r>
          </w:p>
        </w:tc>
        <w:tc>
          <w:tcPr>
            <w:tcW w:w="4463" w:type="dxa"/>
          </w:tcPr>
          <w:p w14:paraId="5A5034F7" w14:textId="77777777" w:rsidR="00D43D84" w:rsidRDefault="00D43D84">
            <w:pPr>
              <w:pStyle w:val="ListBullet"/>
            </w:pPr>
            <w:r>
              <w:t>N</w:t>
            </w:r>
          </w:p>
        </w:tc>
      </w:tr>
      <w:tr w:rsidR="00D43D84" w14:paraId="3BBFF241" w14:textId="77777777">
        <w:tc>
          <w:tcPr>
            <w:tcW w:w="4527" w:type="dxa"/>
          </w:tcPr>
          <w:p w14:paraId="4F3CA645" w14:textId="77777777" w:rsidR="00D43D84" w:rsidRDefault="00D43D84">
            <w:pPr>
              <w:pStyle w:val="ListBullet"/>
            </w:pPr>
            <w:r>
              <w:t>Subrecipient Organization Type</w:t>
            </w:r>
          </w:p>
        </w:tc>
        <w:tc>
          <w:tcPr>
            <w:tcW w:w="4463" w:type="dxa"/>
          </w:tcPr>
          <w:p w14:paraId="64C38486" w14:textId="77777777" w:rsidR="00D43D84" w:rsidRDefault="00D43D84">
            <w:pPr>
              <w:pStyle w:val="ListBullet"/>
            </w:pPr>
            <w:r>
              <w:t>Non-Profit Organization</w:t>
            </w:r>
          </w:p>
        </w:tc>
      </w:tr>
      <w:tr w:rsidR="00D43D84" w14:paraId="0E1D5AC8" w14:textId="77777777">
        <w:trPr>
          <w:cnfStyle w:val="000000100000" w:firstRow="0" w:lastRow="0" w:firstColumn="0" w:lastColumn="0" w:oddVBand="0" w:evenVBand="0" w:oddHBand="1" w:evenHBand="0" w:firstRowFirstColumn="0" w:firstRowLastColumn="0" w:lastRowFirstColumn="0" w:lastRowLastColumn="0"/>
        </w:trPr>
        <w:tc>
          <w:tcPr>
            <w:tcW w:w="4527" w:type="dxa"/>
          </w:tcPr>
          <w:p w14:paraId="4DBD7ED4" w14:textId="77777777" w:rsidR="00D43D84" w:rsidRDefault="00D43D84">
            <w:pPr>
              <w:pStyle w:val="ListBullet"/>
            </w:pPr>
            <w:r>
              <w:lastRenderedPageBreak/>
              <w:t>ESG Subgrant or Contract Award Amount</w:t>
            </w:r>
          </w:p>
        </w:tc>
        <w:tc>
          <w:tcPr>
            <w:tcW w:w="4463" w:type="dxa"/>
          </w:tcPr>
          <w:p w14:paraId="79B77556" w14:textId="5DB66888" w:rsidR="00D43D84" w:rsidRDefault="501F0204">
            <w:r w:rsidRPr="78506473">
              <w:rPr>
                <w:rFonts w:eastAsia="Helvetica" w:cs="Helvetica"/>
              </w:rPr>
              <w:t>$54,316.70</w:t>
            </w:r>
            <w:r w:rsidRPr="78506473">
              <w:t xml:space="preserve"> </w:t>
            </w:r>
          </w:p>
        </w:tc>
      </w:tr>
    </w:tbl>
    <w:p w14:paraId="17306BEC" w14:textId="77777777" w:rsidR="00D43D84" w:rsidRDefault="00D43D84" w:rsidP="00D43D84">
      <w:pPr>
        <w:pStyle w:val="ListBullet"/>
        <w:ind w:left="360" w:hanging="360"/>
      </w:pPr>
    </w:p>
    <w:tbl>
      <w:tblPr>
        <w:tblStyle w:val="CommerceTableStyle"/>
        <w:tblW w:w="0" w:type="auto"/>
        <w:tblInd w:w="360" w:type="dxa"/>
        <w:tblLook w:val="04A0" w:firstRow="1" w:lastRow="0" w:firstColumn="1" w:lastColumn="0" w:noHBand="0" w:noVBand="1"/>
      </w:tblPr>
      <w:tblGrid>
        <w:gridCol w:w="4527"/>
        <w:gridCol w:w="4463"/>
      </w:tblGrid>
      <w:tr w:rsidR="00D43D84" w:rsidRPr="00077815" w14:paraId="20894793" w14:textId="77777777">
        <w:trPr>
          <w:cnfStyle w:val="100000000000" w:firstRow="1" w:lastRow="0" w:firstColumn="0" w:lastColumn="0" w:oddVBand="0" w:evenVBand="0" w:oddHBand="0" w:evenHBand="0" w:firstRowFirstColumn="0" w:firstRowLastColumn="0" w:lastRowFirstColumn="0" w:lastRowLastColumn="0"/>
        </w:trPr>
        <w:tc>
          <w:tcPr>
            <w:tcW w:w="4527" w:type="dxa"/>
          </w:tcPr>
          <w:p w14:paraId="37A8F83A" w14:textId="77777777" w:rsidR="00D43D84" w:rsidRPr="00077815" w:rsidRDefault="00D43D84">
            <w:pPr>
              <w:pStyle w:val="ListBullet"/>
              <w:jc w:val="left"/>
              <w:rPr>
                <w:b w:val="0"/>
                <w:bCs/>
              </w:rPr>
            </w:pPr>
            <w:r>
              <w:rPr>
                <w:b w:val="0"/>
                <w:bCs/>
              </w:rPr>
              <w:t>Subrecipient or Contractor Name</w:t>
            </w:r>
          </w:p>
        </w:tc>
        <w:tc>
          <w:tcPr>
            <w:tcW w:w="4463" w:type="dxa"/>
          </w:tcPr>
          <w:p w14:paraId="6847AB73" w14:textId="77777777" w:rsidR="00D43D84" w:rsidRPr="00077815" w:rsidRDefault="00D43D84">
            <w:pPr>
              <w:pStyle w:val="ListBullet"/>
              <w:jc w:val="left"/>
              <w:rPr>
                <w:b w:val="0"/>
                <w:bCs/>
              </w:rPr>
            </w:pPr>
            <w:r>
              <w:rPr>
                <w:b w:val="0"/>
                <w:bCs/>
              </w:rPr>
              <w:t>Rocky Mountain Development Council, Inc.</w:t>
            </w:r>
          </w:p>
        </w:tc>
      </w:tr>
      <w:tr w:rsidR="00D43D84" w14:paraId="329BF5FD" w14:textId="77777777">
        <w:trPr>
          <w:cnfStyle w:val="000000100000" w:firstRow="0" w:lastRow="0" w:firstColumn="0" w:lastColumn="0" w:oddVBand="0" w:evenVBand="0" w:oddHBand="1" w:evenHBand="0" w:firstRowFirstColumn="0" w:firstRowLastColumn="0" w:lastRowFirstColumn="0" w:lastRowLastColumn="0"/>
        </w:trPr>
        <w:tc>
          <w:tcPr>
            <w:tcW w:w="4527" w:type="dxa"/>
          </w:tcPr>
          <w:p w14:paraId="4D8BA25A" w14:textId="77777777" w:rsidR="00D43D84" w:rsidRDefault="00D43D84">
            <w:pPr>
              <w:pStyle w:val="ListBullet"/>
            </w:pPr>
            <w:r>
              <w:t>City</w:t>
            </w:r>
          </w:p>
        </w:tc>
        <w:tc>
          <w:tcPr>
            <w:tcW w:w="4463" w:type="dxa"/>
          </w:tcPr>
          <w:p w14:paraId="00E02945" w14:textId="77777777" w:rsidR="00D43D84" w:rsidRDefault="00D43D84">
            <w:pPr>
              <w:pStyle w:val="ListBullet"/>
            </w:pPr>
            <w:r>
              <w:t>Helena</w:t>
            </w:r>
          </w:p>
        </w:tc>
      </w:tr>
      <w:tr w:rsidR="00D43D84" w14:paraId="374AAEE7" w14:textId="77777777">
        <w:tc>
          <w:tcPr>
            <w:tcW w:w="4527" w:type="dxa"/>
          </w:tcPr>
          <w:p w14:paraId="2438AE0D" w14:textId="77777777" w:rsidR="00D43D84" w:rsidRDefault="00D43D84">
            <w:pPr>
              <w:pStyle w:val="ListBullet"/>
            </w:pPr>
            <w:r>
              <w:t>State</w:t>
            </w:r>
          </w:p>
        </w:tc>
        <w:tc>
          <w:tcPr>
            <w:tcW w:w="4463" w:type="dxa"/>
          </w:tcPr>
          <w:p w14:paraId="2D79DE1C" w14:textId="77777777" w:rsidR="00D43D84" w:rsidRDefault="00D43D84">
            <w:pPr>
              <w:pStyle w:val="ListBullet"/>
            </w:pPr>
            <w:r>
              <w:t>MT</w:t>
            </w:r>
          </w:p>
        </w:tc>
      </w:tr>
      <w:tr w:rsidR="00D43D84" w14:paraId="59507D2E" w14:textId="77777777">
        <w:trPr>
          <w:cnfStyle w:val="000000100000" w:firstRow="0" w:lastRow="0" w:firstColumn="0" w:lastColumn="0" w:oddVBand="0" w:evenVBand="0" w:oddHBand="1" w:evenHBand="0" w:firstRowFirstColumn="0" w:firstRowLastColumn="0" w:lastRowFirstColumn="0" w:lastRowLastColumn="0"/>
        </w:trPr>
        <w:tc>
          <w:tcPr>
            <w:tcW w:w="4527" w:type="dxa"/>
          </w:tcPr>
          <w:p w14:paraId="4724A421" w14:textId="77777777" w:rsidR="00D43D84" w:rsidRDefault="00D43D84">
            <w:pPr>
              <w:pStyle w:val="ListBullet"/>
            </w:pPr>
            <w:r>
              <w:t>Zip Code</w:t>
            </w:r>
          </w:p>
        </w:tc>
        <w:tc>
          <w:tcPr>
            <w:tcW w:w="4463" w:type="dxa"/>
          </w:tcPr>
          <w:p w14:paraId="63B95DCD" w14:textId="77777777" w:rsidR="00D43D84" w:rsidRDefault="00D43D84">
            <w:pPr>
              <w:pStyle w:val="ListBullet"/>
            </w:pPr>
            <w:r>
              <w:t>59624-1717</w:t>
            </w:r>
          </w:p>
        </w:tc>
      </w:tr>
      <w:tr w:rsidR="00D43D84" w14:paraId="31C31FE4" w14:textId="77777777">
        <w:tc>
          <w:tcPr>
            <w:tcW w:w="4527" w:type="dxa"/>
          </w:tcPr>
          <w:p w14:paraId="7FDF2347" w14:textId="77777777" w:rsidR="00D43D84" w:rsidRDefault="00D43D84">
            <w:pPr>
              <w:pStyle w:val="ListBullet"/>
            </w:pPr>
            <w:r>
              <w:t>DUNS Number</w:t>
            </w:r>
          </w:p>
        </w:tc>
        <w:tc>
          <w:tcPr>
            <w:tcW w:w="4463" w:type="dxa"/>
          </w:tcPr>
          <w:p w14:paraId="2E594544" w14:textId="77777777" w:rsidR="00D43D84" w:rsidRDefault="00D43D84">
            <w:pPr>
              <w:pStyle w:val="ListBullet"/>
            </w:pPr>
          </w:p>
        </w:tc>
      </w:tr>
      <w:tr w:rsidR="00D43D84" w14:paraId="335C8914" w14:textId="77777777">
        <w:trPr>
          <w:cnfStyle w:val="000000100000" w:firstRow="0" w:lastRow="0" w:firstColumn="0" w:lastColumn="0" w:oddVBand="0" w:evenVBand="0" w:oddHBand="1" w:evenHBand="0" w:firstRowFirstColumn="0" w:firstRowLastColumn="0" w:lastRowFirstColumn="0" w:lastRowLastColumn="0"/>
        </w:trPr>
        <w:tc>
          <w:tcPr>
            <w:tcW w:w="4527" w:type="dxa"/>
          </w:tcPr>
          <w:p w14:paraId="25AB2DAB" w14:textId="77777777" w:rsidR="00D43D84" w:rsidRDefault="00D43D84">
            <w:pPr>
              <w:pStyle w:val="ListBullet"/>
            </w:pPr>
            <w:r>
              <w:t>Is subrecipient a victim services provider</w:t>
            </w:r>
          </w:p>
        </w:tc>
        <w:tc>
          <w:tcPr>
            <w:tcW w:w="4463" w:type="dxa"/>
          </w:tcPr>
          <w:p w14:paraId="3303C9AC" w14:textId="77777777" w:rsidR="00D43D84" w:rsidRDefault="00D43D84">
            <w:pPr>
              <w:pStyle w:val="ListBullet"/>
            </w:pPr>
            <w:r>
              <w:t>N</w:t>
            </w:r>
          </w:p>
        </w:tc>
      </w:tr>
      <w:tr w:rsidR="00D43D84" w14:paraId="042C31C9" w14:textId="77777777">
        <w:tc>
          <w:tcPr>
            <w:tcW w:w="4527" w:type="dxa"/>
          </w:tcPr>
          <w:p w14:paraId="00038396" w14:textId="77777777" w:rsidR="00D43D84" w:rsidRDefault="00D43D84">
            <w:pPr>
              <w:pStyle w:val="ListBullet"/>
            </w:pPr>
            <w:r>
              <w:t>Subrecipient Organization Type</w:t>
            </w:r>
          </w:p>
        </w:tc>
        <w:tc>
          <w:tcPr>
            <w:tcW w:w="4463" w:type="dxa"/>
          </w:tcPr>
          <w:p w14:paraId="21DBB144" w14:textId="77777777" w:rsidR="00D43D84" w:rsidRDefault="00D43D84">
            <w:pPr>
              <w:pStyle w:val="ListBullet"/>
            </w:pPr>
            <w:r>
              <w:t>Other Non-Profit Organization</w:t>
            </w:r>
          </w:p>
        </w:tc>
      </w:tr>
      <w:tr w:rsidR="00D43D84" w14:paraId="3681F3F3" w14:textId="77777777">
        <w:trPr>
          <w:cnfStyle w:val="000000100000" w:firstRow="0" w:lastRow="0" w:firstColumn="0" w:lastColumn="0" w:oddVBand="0" w:evenVBand="0" w:oddHBand="1" w:evenHBand="0" w:firstRowFirstColumn="0" w:firstRowLastColumn="0" w:lastRowFirstColumn="0" w:lastRowLastColumn="0"/>
        </w:trPr>
        <w:tc>
          <w:tcPr>
            <w:tcW w:w="4527" w:type="dxa"/>
          </w:tcPr>
          <w:p w14:paraId="2E7E902D" w14:textId="77777777" w:rsidR="00D43D84" w:rsidRDefault="00D43D84">
            <w:pPr>
              <w:pStyle w:val="ListBullet"/>
            </w:pPr>
            <w:r>
              <w:t>ESG Subgrant or Contract Award Amount</w:t>
            </w:r>
          </w:p>
        </w:tc>
        <w:tc>
          <w:tcPr>
            <w:tcW w:w="4463" w:type="dxa"/>
          </w:tcPr>
          <w:p w14:paraId="486DC741" w14:textId="7EE89F83" w:rsidR="00D43D84" w:rsidRDefault="00D43D84">
            <w:pPr>
              <w:pStyle w:val="ListBullet"/>
            </w:pPr>
            <w:r>
              <w:t>$</w:t>
            </w:r>
            <w:r w:rsidR="026E7423" w:rsidRPr="78506473">
              <w:rPr>
                <w:rFonts w:eastAsia="Helvetica" w:cs="Helvetica"/>
              </w:rPr>
              <w:t>52,486.16</w:t>
            </w:r>
          </w:p>
        </w:tc>
      </w:tr>
    </w:tbl>
    <w:p w14:paraId="67B55153" w14:textId="77777777" w:rsidR="00CD7B3C" w:rsidRDefault="00CD7B3C" w:rsidP="00D43D84">
      <w:pPr>
        <w:pStyle w:val="ListBullet"/>
        <w:ind w:left="360" w:hanging="360"/>
      </w:pPr>
    </w:p>
    <w:tbl>
      <w:tblPr>
        <w:tblStyle w:val="CommerceTableStyle"/>
        <w:tblW w:w="0" w:type="auto"/>
        <w:tblInd w:w="360" w:type="dxa"/>
        <w:tblLook w:val="04A0" w:firstRow="1" w:lastRow="0" w:firstColumn="1" w:lastColumn="0" w:noHBand="0" w:noVBand="1"/>
      </w:tblPr>
      <w:tblGrid>
        <w:gridCol w:w="4527"/>
        <w:gridCol w:w="4463"/>
      </w:tblGrid>
      <w:tr w:rsidR="00D43D84" w:rsidRPr="00077815" w14:paraId="354B3E48" w14:textId="77777777">
        <w:trPr>
          <w:cnfStyle w:val="100000000000" w:firstRow="1" w:lastRow="0" w:firstColumn="0" w:lastColumn="0" w:oddVBand="0" w:evenVBand="0" w:oddHBand="0" w:evenHBand="0" w:firstRowFirstColumn="0" w:firstRowLastColumn="0" w:lastRowFirstColumn="0" w:lastRowLastColumn="0"/>
        </w:trPr>
        <w:tc>
          <w:tcPr>
            <w:tcW w:w="4527" w:type="dxa"/>
          </w:tcPr>
          <w:p w14:paraId="1CB63C2E" w14:textId="77777777" w:rsidR="00D43D84" w:rsidRPr="00077815" w:rsidRDefault="00D43D84">
            <w:pPr>
              <w:pStyle w:val="ListBullet"/>
              <w:jc w:val="left"/>
              <w:rPr>
                <w:b w:val="0"/>
                <w:bCs/>
              </w:rPr>
            </w:pPr>
            <w:r>
              <w:rPr>
                <w:b w:val="0"/>
                <w:bCs/>
              </w:rPr>
              <w:t>Subrecipient or Contractor Name</w:t>
            </w:r>
          </w:p>
        </w:tc>
        <w:tc>
          <w:tcPr>
            <w:tcW w:w="4463" w:type="dxa"/>
          </w:tcPr>
          <w:p w14:paraId="162F7293" w14:textId="77777777" w:rsidR="00D43D84" w:rsidRPr="00077815" w:rsidRDefault="00D43D84">
            <w:pPr>
              <w:pStyle w:val="ListBullet"/>
              <w:jc w:val="left"/>
              <w:rPr>
                <w:b w:val="0"/>
                <w:bCs/>
              </w:rPr>
            </w:pPr>
            <w:r>
              <w:rPr>
                <w:b w:val="0"/>
                <w:bCs/>
              </w:rPr>
              <w:t>HRDC District 7</w:t>
            </w:r>
          </w:p>
        </w:tc>
      </w:tr>
      <w:tr w:rsidR="00D43D84" w14:paraId="64F5F0BB" w14:textId="77777777">
        <w:trPr>
          <w:cnfStyle w:val="000000100000" w:firstRow="0" w:lastRow="0" w:firstColumn="0" w:lastColumn="0" w:oddVBand="0" w:evenVBand="0" w:oddHBand="1" w:evenHBand="0" w:firstRowFirstColumn="0" w:firstRowLastColumn="0" w:lastRowFirstColumn="0" w:lastRowLastColumn="0"/>
        </w:trPr>
        <w:tc>
          <w:tcPr>
            <w:tcW w:w="4527" w:type="dxa"/>
          </w:tcPr>
          <w:p w14:paraId="22A11192" w14:textId="77777777" w:rsidR="00D43D84" w:rsidRDefault="00D43D84">
            <w:pPr>
              <w:pStyle w:val="ListBullet"/>
            </w:pPr>
            <w:r>
              <w:t>City</w:t>
            </w:r>
          </w:p>
        </w:tc>
        <w:tc>
          <w:tcPr>
            <w:tcW w:w="4463" w:type="dxa"/>
          </w:tcPr>
          <w:p w14:paraId="182BD779" w14:textId="77777777" w:rsidR="00D43D84" w:rsidRDefault="00D43D84">
            <w:pPr>
              <w:pStyle w:val="ListBullet"/>
            </w:pPr>
            <w:r>
              <w:t>Billings</w:t>
            </w:r>
          </w:p>
        </w:tc>
      </w:tr>
      <w:tr w:rsidR="00D43D84" w14:paraId="5F7FE694" w14:textId="77777777">
        <w:tc>
          <w:tcPr>
            <w:tcW w:w="4527" w:type="dxa"/>
          </w:tcPr>
          <w:p w14:paraId="4A21237A" w14:textId="77777777" w:rsidR="00D43D84" w:rsidRDefault="00D43D84">
            <w:pPr>
              <w:pStyle w:val="ListBullet"/>
            </w:pPr>
            <w:r>
              <w:t>State</w:t>
            </w:r>
          </w:p>
        </w:tc>
        <w:tc>
          <w:tcPr>
            <w:tcW w:w="4463" w:type="dxa"/>
          </w:tcPr>
          <w:p w14:paraId="745AEE96" w14:textId="77777777" w:rsidR="00D43D84" w:rsidRDefault="00D43D84">
            <w:pPr>
              <w:pStyle w:val="ListBullet"/>
            </w:pPr>
            <w:r>
              <w:t>MT</w:t>
            </w:r>
          </w:p>
        </w:tc>
      </w:tr>
      <w:tr w:rsidR="00D43D84" w14:paraId="252FB3B5" w14:textId="77777777">
        <w:trPr>
          <w:cnfStyle w:val="000000100000" w:firstRow="0" w:lastRow="0" w:firstColumn="0" w:lastColumn="0" w:oddVBand="0" w:evenVBand="0" w:oddHBand="1" w:evenHBand="0" w:firstRowFirstColumn="0" w:firstRowLastColumn="0" w:lastRowFirstColumn="0" w:lastRowLastColumn="0"/>
        </w:trPr>
        <w:tc>
          <w:tcPr>
            <w:tcW w:w="4527" w:type="dxa"/>
          </w:tcPr>
          <w:p w14:paraId="48BD9FCB" w14:textId="77777777" w:rsidR="00D43D84" w:rsidRDefault="00D43D84">
            <w:pPr>
              <w:pStyle w:val="ListBullet"/>
            </w:pPr>
            <w:r>
              <w:t>Zip Code</w:t>
            </w:r>
          </w:p>
        </w:tc>
        <w:tc>
          <w:tcPr>
            <w:tcW w:w="4463" w:type="dxa"/>
          </w:tcPr>
          <w:p w14:paraId="2DA81B65" w14:textId="77777777" w:rsidR="00D43D84" w:rsidRDefault="00D43D84">
            <w:pPr>
              <w:pStyle w:val="ListBullet"/>
            </w:pPr>
            <w:r>
              <w:t>59101-2114</w:t>
            </w:r>
          </w:p>
        </w:tc>
      </w:tr>
      <w:tr w:rsidR="00D43D84" w14:paraId="6F6AD4C6" w14:textId="77777777">
        <w:tc>
          <w:tcPr>
            <w:tcW w:w="4527" w:type="dxa"/>
          </w:tcPr>
          <w:p w14:paraId="320DDB34" w14:textId="77777777" w:rsidR="00D43D84" w:rsidRDefault="00D43D84">
            <w:pPr>
              <w:pStyle w:val="ListBullet"/>
            </w:pPr>
            <w:r>
              <w:t>DUNS Number</w:t>
            </w:r>
          </w:p>
        </w:tc>
        <w:tc>
          <w:tcPr>
            <w:tcW w:w="4463" w:type="dxa"/>
          </w:tcPr>
          <w:p w14:paraId="589F396C" w14:textId="77777777" w:rsidR="00D43D84" w:rsidRDefault="00D43D84">
            <w:pPr>
              <w:pStyle w:val="ListBullet"/>
            </w:pPr>
          </w:p>
        </w:tc>
      </w:tr>
      <w:tr w:rsidR="00D43D84" w14:paraId="5CC0975B" w14:textId="77777777">
        <w:trPr>
          <w:cnfStyle w:val="000000100000" w:firstRow="0" w:lastRow="0" w:firstColumn="0" w:lastColumn="0" w:oddVBand="0" w:evenVBand="0" w:oddHBand="1" w:evenHBand="0" w:firstRowFirstColumn="0" w:firstRowLastColumn="0" w:lastRowFirstColumn="0" w:lastRowLastColumn="0"/>
        </w:trPr>
        <w:tc>
          <w:tcPr>
            <w:tcW w:w="4527" w:type="dxa"/>
          </w:tcPr>
          <w:p w14:paraId="7071A963" w14:textId="77777777" w:rsidR="00D43D84" w:rsidRDefault="00D43D84">
            <w:pPr>
              <w:pStyle w:val="ListBullet"/>
            </w:pPr>
            <w:r>
              <w:t>Is subrecipient a victim services provider</w:t>
            </w:r>
          </w:p>
        </w:tc>
        <w:tc>
          <w:tcPr>
            <w:tcW w:w="4463" w:type="dxa"/>
          </w:tcPr>
          <w:p w14:paraId="537C25BD" w14:textId="77777777" w:rsidR="00D43D84" w:rsidRDefault="00D43D84">
            <w:pPr>
              <w:pStyle w:val="ListBullet"/>
            </w:pPr>
            <w:r>
              <w:t>N</w:t>
            </w:r>
          </w:p>
        </w:tc>
      </w:tr>
      <w:tr w:rsidR="00D43D84" w14:paraId="630A9E79" w14:textId="77777777">
        <w:tc>
          <w:tcPr>
            <w:tcW w:w="4527" w:type="dxa"/>
          </w:tcPr>
          <w:p w14:paraId="637B53C6" w14:textId="77777777" w:rsidR="00D43D84" w:rsidRDefault="00D43D84">
            <w:pPr>
              <w:pStyle w:val="ListBullet"/>
            </w:pPr>
            <w:r>
              <w:t>Subrecipient Organization Type</w:t>
            </w:r>
          </w:p>
        </w:tc>
        <w:tc>
          <w:tcPr>
            <w:tcW w:w="4463" w:type="dxa"/>
          </w:tcPr>
          <w:p w14:paraId="0D49CB58" w14:textId="77777777" w:rsidR="00D43D84" w:rsidRDefault="00D43D84">
            <w:pPr>
              <w:pStyle w:val="ListBullet"/>
            </w:pPr>
            <w:r>
              <w:t>Other Non-Profit Organization</w:t>
            </w:r>
          </w:p>
        </w:tc>
      </w:tr>
      <w:tr w:rsidR="00D43D84" w14:paraId="2174DD15" w14:textId="77777777">
        <w:trPr>
          <w:cnfStyle w:val="000000100000" w:firstRow="0" w:lastRow="0" w:firstColumn="0" w:lastColumn="0" w:oddVBand="0" w:evenVBand="0" w:oddHBand="1" w:evenHBand="0" w:firstRowFirstColumn="0" w:firstRowLastColumn="0" w:lastRowFirstColumn="0" w:lastRowLastColumn="0"/>
        </w:trPr>
        <w:tc>
          <w:tcPr>
            <w:tcW w:w="4527" w:type="dxa"/>
          </w:tcPr>
          <w:p w14:paraId="296E67F1" w14:textId="77777777" w:rsidR="00D43D84" w:rsidRDefault="00D43D84">
            <w:pPr>
              <w:pStyle w:val="ListBullet"/>
            </w:pPr>
            <w:r>
              <w:t>ESG Subgrant or Contract Award Amount</w:t>
            </w:r>
          </w:p>
        </w:tc>
        <w:tc>
          <w:tcPr>
            <w:tcW w:w="4463" w:type="dxa"/>
          </w:tcPr>
          <w:p w14:paraId="0B96562E" w14:textId="6ED35444" w:rsidR="00D43D84" w:rsidRDefault="00D43D84">
            <w:pPr>
              <w:pStyle w:val="ListBullet"/>
            </w:pPr>
            <w:r>
              <w:t>$</w:t>
            </w:r>
            <w:r w:rsidR="4C17405F" w:rsidRPr="78506473">
              <w:rPr>
                <w:rFonts w:eastAsia="Helvetica" w:cs="Helvetica"/>
              </w:rPr>
              <w:t>137,750.73</w:t>
            </w:r>
          </w:p>
        </w:tc>
      </w:tr>
    </w:tbl>
    <w:p w14:paraId="1B523537" w14:textId="77777777" w:rsidR="00D43D84" w:rsidRDefault="00D43D84" w:rsidP="00D43D84">
      <w:pPr>
        <w:pStyle w:val="ListBullet"/>
        <w:ind w:left="360" w:hanging="360"/>
      </w:pPr>
    </w:p>
    <w:tbl>
      <w:tblPr>
        <w:tblStyle w:val="CommerceTableStyle"/>
        <w:tblW w:w="0" w:type="auto"/>
        <w:tblInd w:w="360" w:type="dxa"/>
        <w:tblLook w:val="04A0" w:firstRow="1" w:lastRow="0" w:firstColumn="1" w:lastColumn="0" w:noHBand="0" w:noVBand="1"/>
      </w:tblPr>
      <w:tblGrid>
        <w:gridCol w:w="4527"/>
        <w:gridCol w:w="4463"/>
      </w:tblGrid>
      <w:tr w:rsidR="00D43D84" w:rsidRPr="00077815" w14:paraId="32B1E1D6" w14:textId="77777777">
        <w:trPr>
          <w:cnfStyle w:val="100000000000" w:firstRow="1" w:lastRow="0" w:firstColumn="0" w:lastColumn="0" w:oddVBand="0" w:evenVBand="0" w:oddHBand="0" w:evenHBand="0" w:firstRowFirstColumn="0" w:firstRowLastColumn="0" w:lastRowFirstColumn="0" w:lastRowLastColumn="0"/>
        </w:trPr>
        <w:tc>
          <w:tcPr>
            <w:tcW w:w="4527" w:type="dxa"/>
          </w:tcPr>
          <w:p w14:paraId="3BD03681" w14:textId="77777777" w:rsidR="00D43D84" w:rsidRPr="00077815" w:rsidRDefault="00D43D84">
            <w:pPr>
              <w:pStyle w:val="ListBullet"/>
              <w:jc w:val="left"/>
              <w:rPr>
                <w:b w:val="0"/>
                <w:bCs/>
              </w:rPr>
            </w:pPr>
            <w:r>
              <w:rPr>
                <w:b w:val="0"/>
                <w:bCs/>
              </w:rPr>
              <w:t>Subrecipient or Contractor Name</w:t>
            </w:r>
          </w:p>
        </w:tc>
        <w:tc>
          <w:tcPr>
            <w:tcW w:w="4463" w:type="dxa"/>
          </w:tcPr>
          <w:p w14:paraId="3DC7BD31" w14:textId="77777777" w:rsidR="00D43D84" w:rsidRPr="00077815" w:rsidRDefault="00D43D84">
            <w:pPr>
              <w:pStyle w:val="ListBullet"/>
              <w:jc w:val="left"/>
              <w:rPr>
                <w:b w:val="0"/>
                <w:bCs/>
              </w:rPr>
            </w:pPr>
            <w:r>
              <w:rPr>
                <w:b w:val="0"/>
                <w:bCs/>
              </w:rPr>
              <w:t>District 6 – HRDC VI</w:t>
            </w:r>
          </w:p>
        </w:tc>
      </w:tr>
      <w:tr w:rsidR="00D43D84" w14:paraId="6840B457" w14:textId="77777777">
        <w:trPr>
          <w:cnfStyle w:val="000000100000" w:firstRow="0" w:lastRow="0" w:firstColumn="0" w:lastColumn="0" w:oddVBand="0" w:evenVBand="0" w:oddHBand="1" w:evenHBand="0" w:firstRowFirstColumn="0" w:firstRowLastColumn="0" w:lastRowFirstColumn="0" w:lastRowLastColumn="0"/>
        </w:trPr>
        <w:tc>
          <w:tcPr>
            <w:tcW w:w="4527" w:type="dxa"/>
          </w:tcPr>
          <w:p w14:paraId="6D318AD5" w14:textId="77777777" w:rsidR="00D43D84" w:rsidRDefault="00D43D84">
            <w:pPr>
              <w:pStyle w:val="ListBullet"/>
            </w:pPr>
            <w:r>
              <w:lastRenderedPageBreak/>
              <w:t>City</w:t>
            </w:r>
          </w:p>
        </w:tc>
        <w:tc>
          <w:tcPr>
            <w:tcW w:w="4463" w:type="dxa"/>
          </w:tcPr>
          <w:p w14:paraId="20A80125" w14:textId="77777777" w:rsidR="00D43D84" w:rsidRDefault="00D43D84">
            <w:pPr>
              <w:pStyle w:val="ListBullet"/>
            </w:pPr>
            <w:r>
              <w:t>Lewistown</w:t>
            </w:r>
          </w:p>
        </w:tc>
      </w:tr>
      <w:tr w:rsidR="00D43D84" w14:paraId="131F014B" w14:textId="77777777">
        <w:tc>
          <w:tcPr>
            <w:tcW w:w="4527" w:type="dxa"/>
          </w:tcPr>
          <w:p w14:paraId="15536DE3" w14:textId="77777777" w:rsidR="00D43D84" w:rsidRDefault="00D43D84">
            <w:pPr>
              <w:pStyle w:val="ListBullet"/>
            </w:pPr>
            <w:r>
              <w:t>State</w:t>
            </w:r>
          </w:p>
        </w:tc>
        <w:tc>
          <w:tcPr>
            <w:tcW w:w="4463" w:type="dxa"/>
          </w:tcPr>
          <w:p w14:paraId="3CAB4FBE" w14:textId="77777777" w:rsidR="00D43D84" w:rsidRDefault="00D43D84">
            <w:pPr>
              <w:pStyle w:val="ListBullet"/>
            </w:pPr>
            <w:r>
              <w:t>MT</w:t>
            </w:r>
          </w:p>
        </w:tc>
      </w:tr>
      <w:tr w:rsidR="00D43D84" w14:paraId="5A54E48C" w14:textId="77777777">
        <w:trPr>
          <w:cnfStyle w:val="000000100000" w:firstRow="0" w:lastRow="0" w:firstColumn="0" w:lastColumn="0" w:oddVBand="0" w:evenVBand="0" w:oddHBand="1" w:evenHBand="0" w:firstRowFirstColumn="0" w:firstRowLastColumn="0" w:lastRowFirstColumn="0" w:lastRowLastColumn="0"/>
        </w:trPr>
        <w:tc>
          <w:tcPr>
            <w:tcW w:w="4527" w:type="dxa"/>
          </w:tcPr>
          <w:p w14:paraId="278168D9" w14:textId="77777777" w:rsidR="00D43D84" w:rsidRDefault="00D43D84">
            <w:pPr>
              <w:pStyle w:val="ListBullet"/>
            </w:pPr>
            <w:r>
              <w:t>Zip Code</w:t>
            </w:r>
          </w:p>
        </w:tc>
        <w:tc>
          <w:tcPr>
            <w:tcW w:w="4463" w:type="dxa"/>
          </w:tcPr>
          <w:p w14:paraId="2AA01511" w14:textId="77777777" w:rsidR="00D43D84" w:rsidRDefault="00D43D84">
            <w:pPr>
              <w:pStyle w:val="ListBullet"/>
            </w:pPr>
            <w:r>
              <w:t>59457-1700</w:t>
            </w:r>
          </w:p>
        </w:tc>
      </w:tr>
      <w:tr w:rsidR="00D43D84" w14:paraId="127D6169" w14:textId="77777777">
        <w:tc>
          <w:tcPr>
            <w:tcW w:w="4527" w:type="dxa"/>
          </w:tcPr>
          <w:p w14:paraId="05D0B19E" w14:textId="77777777" w:rsidR="00D43D84" w:rsidRDefault="00D43D84">
            <w:pPr>
              <w:pStyle w:val="ListBullet"/>
            </w:pPr>
            <w:r>
              <w:t>DUNS Number</w:t>
            </w:r>
          </w:p>
        </w:tc>
        <w:tc>
          <w:tcPr>
            <w:tcW w:w="4463" w:type="dxa"/>
          </w:tcPr>
          <w:p w14:paraId="323ABD50" w14:textId="77777777" w:rsidR="00D43D84" w:rsidRDefault="00D43D84">
            <w:pPr>
              <w:pStyle w:val="ListBullet"/>
            </w:pPr>
          </w:p>
        </w:tc>
      </w:tr>
      <w:tr w:rsidR="00D43D84" w14:paraId="3F9EB0BC" w14:textId="77777777">
        <w:trPr>
          <w:cnfStyle w:val="000000100000" w:firstRow="0" w:lastRow="0" w:firstColumn="0" w:lastColumn="0" w:oddVBand="0" w:evenVBand="0" w:oddHBand="1" w:evenHBand="0" w:firstRowFirstColumn="0" w:firstRowLastColumn="0" w:lastRowFirstColumn="0" w:lastRowLastColumn="0"/>
        </w:trPr>
        <w:tc>
          <w:tcPr>
            <w:tcW w:w="4527" w:type="dxa"/>
          </w:tcPr>
          <w:p w14:paraId="6F0EA739" w14:textId="77777777" w:rsidR="00D43D84" w:rsidRDefault="00D43D84">
            <w:pPr>
              <w:pStyle w:val="ListBullet"/>
            </w:pPr>
            <w:r>
              <w:t>Is subrecipient a victim services provider</w:t>
            </w:r>
          </w:p>
        </w:tc>
        <w:tc>
          <w:tcPr>
            <w:tcW w:w="4463" w:type="dxa"/>
          </w:tcPr>
          <w:p w14:paraId="20322ABF" w14:textId="77777777" w:rsidR="00D43D84" w:rsidRDefault="00D43D84">
            <w:pPr>
              <w:pStyle w:val="ListBullet"/>
            </w:pPr>
            <w:r>
              <w:t>N</w:t>
            </w:r>
          </w:p>
        </w:tc>
      </w:tr>
      <w:tr w:rsidR="00D43D84" w14:paraId="519E5758" w14:textId="77777777">
        <w:tc>
          <w:tcPr>
            <w:tcW w:w="4527" w:type="dxa"/>
          </w:tcPr>
          <w:p w14:paraId="45EF03D9" w14:textId="77777777" w:rsidR="00D43D84" w:rsidRDefault="00D43D84">
            <w:pPr>
              <w:pStyle w:val="ListBullet"/>
            </w:pPr>
            <w:r>
              <w:t>Subrecipient Organization Type</w:t>
            </w:r>
          </w:p>
        </w:tc>
        <w:tc>
          <w:tcPr>
            <w:tcW w:w="4463" w:type="dxa"/>
          </w:tcPr>
          <w:p w14:paraId="7D7376B7" w14:textId="77777777" w:rsidR="00D43D84" w:rsidRDefault="00D43D84">
            <w:pPr>
              <w:pStyle w:val="ListBullet"/>
            </w:pPr>
            <w:r>
              <w:t>Other Non-Profit Organization</w:t>
            </w:r>
          </w:p>
        </w:tc>
      </w:tr>
      <w:tr w:rsidR="00D43D84" w14:paraId="083B5B4A" w14:textId="77777777">
        <w:trPr>
          <w:cnfStyle w:val="000000100000" w:firstRow="0" w:lastRow="0" w:firstColumn="0" w:lastColumn="0" w:oddVBand="0" w:evenVBand="0" w:oddHBand="1" w:evenHBand="0" w:firstRowFirstColumn="0" w:firstRowLastColumn="0" w:lastRowFirstColumn="0" w:lastRowLastColumn="0"/>
        </w:trPr>
        <w:tc>
          <w:tcPr>
            <w:tcW w:w="4527" w:type="dxa"/>
          </w:tcPr>
          <w:p w14:paraId="4289B764" w14:textId="77777777" w:rsidR="00D43D84" w:rsidRDefault="00D43D84">
            <w:pPr>
              <w:pStyle w:val="ListBullet"/>
            </w:pPr>
            <w:r>
              <w:t>ESG Subgrant or Contract Award Amount</w:t>
            </w:r>
          </w:p>
        </w:tc>
        <w:tc>
          <w:tcPr>
            <w:tcW w:w="4463" w:type="dxa"/>
          </w:tcPr>
          <w:p w14:paraId="384D4ACD" w14:textId="3A4B0E8E" w:rsidR="00D43D84" w:rsidRDefault="00D43D84">
            <w:pPr>
              <w:pStyle w:val="ListBullet"/>
            </w:pPr>
            <w:r>
              <w:t>$</w:t>
            </w:r>
            <w:r w:rsidR="7F104256" w:rsidRPr="78506473">
              <w:rPr>
                <w:rFonts w:eastAsia="Helvetica" w:cs="Helvetica"/>
              </w:rPr>
              <w:t>16</w:t>
            </w:r>
            <w:r w:rsidR="00B279AC">
              <w:rPr>
                <w:rFonts w:eastAsia="Helvetica" w:cs="Helvetica"/>
              </w:rPr>
              <w:t>,</w:t>
            </w:r>
            <w:r w:rsidR="7F104256" w:rsidRPr="78506473">
              <w:rPr>
                <w:rFonts w:eastAsia="Helvetica" w:cs="Helvetica"/>
              </w:rPr>
              <w:t>297.06</w:t>
            </w:r>
            <w:r w:rsidR="7F104256" w:rsidRPr="78506473">
              <w:t xml:space="preserve"> </w:t>
            </w:r>
          </w:p>
        </w:tc>
      </w:tr>
    </w:tbl>
    <w:p w14:paraId="6829DDED" w14:textId="77777777" w:rsidR="00D43D84" w:rsidRDefault="00D43D84" w:rsidP="00D43D84">
      <w:pPr>
        <w:pStyle w:val="ListBullet"/>
        <w:ind w:left="360" w:hanging="360"/>
      </w:pPr>
    </w:p>
    <w:tbl>
      <w:tblPr>
        <w:tblStyle w:val="CommerceTableStyle"/>
        <w:tblW w:w="0" w:type="auto"/>
        <w:tblInd w:w="360" w:type="dxa"/>
        <w:tblLook w:val="04A0" w:firstRow="1" w:lastRow="0" w:firstColumn="1" w:lastColumn="0" w:noHBand="0" w:noVBand="1"/>
      </w:tblPr>
      <w:tblGrid>
        <w:gridCol w:w="4527"/>
        <w:gridCol w:w="4463"/>
      </w:tblGrid>
      <w:tr w:rsidR="00D43D84" w:rsidRPr="00077815" w14:paraId="50D176C4" w14:textId="77777777">
        <w:trPr>
          <w:cnfStyle w:val="100000000000" w:firstRow="1" w:lastRow="0" w:firstColumn="0" w:lastColumn="0" w:oddVBand="0" w:evenVBand="0" w:oddHBand="0" w:evenHBand="0" w:firstRowFirstColumn="0" w:firstRowLastColumn="0" w:lastRowFirstColumn="0" w:lastRowLastColumn="0"/>
        </w:trPr>
        <w:tc>
          <w:tcPr>
            <w:tcW w:w="4527" w:type="dxa"/>
          </w:tcPr>
          <w:p w14:paraId="2933C835" w14:textId="77777777" w:rsidR="00D43D84" w:rsidRPr="00077815" w:rsidRDefault="00D43D84">
            <w:pPr>
              <w:pStyle w:val="ListBullet"/>
              <w:jc w:val="left"/>
              <w:rPr>
                <w:b w:val="0"/>
                <w:bCs/>
              </w:rPr>
            </w:pPr>
            <w:r>
              <w:rPr>
                <w:b w:val="0"/>
                <w:bCs/>
              </w:rPr>
              <w:t>Subrecipient or Contractor Name</w:t>
            </w:r>
          </w:p>
        </w:tc>
        <w:tc>
          <w:tcPr>
            <w:tcW w:w="4463" w:type="dxa"/>
          </w:tcPr>
          <w:p w14:paraId="42945D70" w14:textId="77777777" w:rsidR="00D43D84" w:rsidRPr="00077815" w:rsidRDefault="00D43D84">
            <w:pPr>
              <w:pStyle w:val="ListBullet"/>
              <w:jc w:val="left"/>
              <w:rPr>
                <w:b w:val="0"/>
                <w:bCs/>
              </w:rPr>
            </w:pPr>
            <w:r>
              <w:rPr>
                <w:b w:val="0"/>
                <w:bCs/>
              </w:rPr>
              <w:t>Opportunities Incorporated</w:t>
            </w:r>
          </w:p>
        </w:tc>
      </w:tr>
      <w:tr w:rsidR="00D43D84" w14:paraId="6941CBA6" w14:textId="77777777">
        <w:trPr>
          <w:cnfStyle w:val="000000100000" w:firstRow="0" w:lastRow="0" w:firstColumn="0" w:lastColumn="0" w:oddVBand="0" w:evenVBand="0" w:oddHBand="1" w:evenHBand="0" w:firstRowFirstColumn="0" w:firstRowLastColumn="0" w:lastRowFirstColumn="0" w:lastRowLastColumn="0"/>
        </w:trPr>
        <w:tc>
          <w:tcPr>
            <w:tcW w:w="4527" w:type="dxa"/>
          </w:tcPr>
          <w:p w14:paraId="0EC61852" w14:textId="77777777" w:rsidR="00D43D84" w:rsidRDefault="00D43D84">
            <w:pPr>
              <w:pStyle w:val="ListBullet"/>
            </w:pPr>
            <w:r>
              <w:t>City</w:t>
            </w:r>
          </w:p>
        </w:tc>
        <w:tc>
          <w:tcPr>
            <w:tcW w:w="4463" w:type="dxa"/>
          </w:tcPr>
          <w:p w14:paraId="609FB078" w14:textId="77777777" w:rsidR="00D43D84" w:rsidRDefault="00D43D84">
            <w:pPr>
              <w:pStyle w:val="ListBullet"/>
            </w:pPr>
            <w:r>
              <w:t>Great Falls</w:t>
            </w:r>
          </w:p>
        </w:tc>
      </w:tr>
      <w:tr w:rsidR="00D43D84" w14:paraId="46EFCF99" w14:textId="77777777">
        <w:tc>
          <w:tcPr>
            <w:tcW w:w="4527" w:type="dxa"/>
          </w:tcPr>
          <w:p w14:paraId="1C2E9A44" w14:textId="77777777" w:rsidR="00D43D84" w:rsidRDefault="00D43D84">
            <w:pPr>
              <w:pStyle w:val="ListBullet"/>
            </w:pPr>
            <w:r>
              <w:t>State</w:t>
            </w:r>
          </w:p>
        </w:tc>
        <w:tc>
          <w:tcPr>
            <w:tcW w:w="4463" w:type="dxa"/>
          </w:tcPr>
          <w:p w14:paraId="42E0D8F4" w14:textId="77777777" w:rsidR="00D43D84" w:rsidRDefault="00D43D84">
            <w:pPr>
              <w:pStyle w:val="ListBullet"/>
            </w:pPr>
            <w:r>
              <w:t>MT</w:t>
            </w:r>
          </w:p>
        </w:tc>
      </w:tr>
      <w:tr w:rsidR="00D43D84" w14:paraId="520ECCFB" w14:textId="77777777">
        <w:trPr>
          <w:cnfStyle w:val="000000100000" w:firstRow="0" w:lastRow="0" w:firstColumn="0" w:lastColumn="0" w:oddVBand="0" w:evenVBand="0" w:oddHBand="1" w:evenHBand="0" w:firstRowFirstColumn="0" w:firstRowLastColumn="0" w:lastRowFirstColumn="0" w:lastRowLastColumn="0"/>
        </w:trPr>
        <w:tc>
          <w:tcPr>
            <w:tcW w:w="4527" w:type="dxa"/>
          </w:tcPr>
          <w:p w14:paraId="78FBFAF1" w14:textId="77777777" w:rsidR="00D43D84" w:rsidRDefault="00D43D84">
            <w:pPr>
              <w:pStyle w:val="ListBullet"/>
            </w:pPr>
            <w:r>
              <w:t>Zip Code</w:t>
            </w:r>
          </w:p>
        </w:tc>
        <w:tc>
          <w:tcPr>
            <w:tcW w:w="4463" w:type="dxa"/>
          </w:tcPr>
          <w:p w14:paraId="75D6F1FF" w14:textId="77777777" w:rsidR="00D43D84" w:rsidRDefault="00D43D84">
            <w:pPr>
              <w:pStyle w:val="ListBullet"/>
            </w:pPr>
            <w:r>
              <w:t>59401-2605</w:t>
            </w:r>
          </w:p>
        </w:tc>
      </w:tr>
      <w:tr w:rsidR="00D43D84" w14:paraId="7850A96D" w14:textId="77777777">
        <w:tc>
          <w:tcPr>
            <w:tcW w:w="4527" w:type="dxa"/>
          </w:tcPr>
          <w:p w14:paraId="1CDA9114" w14:textId="77777777" w:rsidR="00D43D84" w:rsidRDefault="00D43D84">
            <w:pPr>
              <w:pStyle w:val="ListBullet"/>
            </w:pPr>
            <w:r>
              <w:t>DUNS Number</w:t>
            </w:r>
          </w:p>
        </w:tc>
        <w:tc>
          <w:tcPr>
            <w:tcW w:w="4463" w:type="dxa"/>
          </w:tcPr>
          <w:p w14:paraId="07FC6238" w14:textId="77777777" w:rsidR="00D43D84" w:rsidRDefault="00D43D84">
            <w:pPr>
              <w:pStyle w:val="ListBullet"/>
            </w:pPr>
          </w:p>
        </w:tc>
      </w:tr>
      <w:tr w:rsidR="00D43D84" w14:paraId="31656DBC" w14:textId="77777777">
        <w:trPr>
          <w:cnfStyle w:val="000000100000" w:firstRow="0" w:lastRow="0" w:firstColumn="0" w:lastColumn="0" w:oddVBand="0" w:evenVBand="0" w:oddHBand="1" w:evenHBand="0" w:firstRowFirstColumn="0" w:firstRowLastColumn="0" w:lastRowFirstColumn="0" w:lastRowLastColumn="0"/>
        </w:trPr>
        <w:tc>
          <w:tcPr>
            <w:tcW w:w="4527" w:type="dxa"/>
          </w:tcPr>
          <w:p w14:paraId="4980A572" w14:textId="77777777" w:rsidR="00D43D84" w:rsidRDefault="00D43D84">
            <w:pPr>
              <w:pStyle w:val="ListBullet"/>
            </w:pPr>
            <w:r>
              <w:t>Is subrecipient a victim services provider</w:t>
            </w:r>
          </w:p>
        </w:tc>
        <w:tc>
          <w:tcPr>
            <w:tcW w:w="4463" w:type="dxa"/>
          </w:tcPr>
          <w:p w14:paraId="6757E126" w14:textId="77777777" w:rsidR="00D43D84" w:rsidRDefault="00D43D84">
            <w:pPr>
              <w:pStyle w:val="ListBullet"/>
            </w:pPr>
            <w:r>
              <w:t>N</w:t>
            </w:r>
          </w:p>
        </w:tc>
      </w:tr>
      <w:tr w:rsidR="00D43D84" w14:paraId="6A76A331" w14:textId="77777777">
        <w:tc>
          <w:tcPr>
            <w:tcW w:w="4527" w:type="dxa"/>
          </w:tcPr>
          <w:p w14:paraId="1B2F9399" w14:textId="77777777" w:rsidR="00D43D84" w:rsidRDefault="00D43D84">
            <w:pPr>
              <w:pStyle w:val="ListBullet"/>
            </w:pPr>
            <w:r>
              <w:t>Subrecipient Organization Type</w:t>
            </w:r>
          </w:p>
        </w:tc>
        <w:tc>
          <w:tcPr>
            <w:tcW w:w="4463" w:type="dxa"/>
          </w:tcPr>
          <w:p w14:paraId="0B3E274E" w14:textId="77777777" w:rsidR="00D43D84" w:rsidRDefault="00D43D84">
            <w:pPr>
              <w:pStyle w:val="ListBullet"/>
            </w:pPr>
            <w:r>
              <w:t>Other Non-Profit Organization</w:t>
            </w:r>
          </w:p>
        </w:tc>
      </w:tr>
      <w:tr w:rsidR="00D43D84" w14:paraId="0095BCD2" w14:textId="77777777">
        <w:trPr>
          <w:cnfStyle w:val="000000100000" w:firstRow="0" w:lastRow="0" w:firstColumn="0" w:lastColumn="0" w:oddVBand="0" w:evenVBand="0" w:oddHBand="1" w:evenHBand="0" w:firstRowFirstColumn="0" w:firstRowLastColumn="0" w:lastRowFirstColumn="0" w:lastRowLastColumn="0"/>
        </w:trPr>
        <w:tc>
          <w:tcPr>
            <w:tcW w:w="4527" w:type="dxa"/>
          </w:tcPr>
          <w:p w14:paraId="645F700E" w14:textId="77777777" w:rsidR="00D43D84" w:rsidRDefault="00D43D84">
            <w:pPr>
              <w:pStyle w:val="ListBullet"/>
            </w:pPr>
            <w:r>
              <w:t>ESG Subgrant or Contract Award Amount</w:t>
            </w:r>
          </w:p>
        </w:tc>
        <w:tc>
          <w:tcPr>
            <w:tcW w:w="4463" w:type="dxa"/>
          </w:tcPr>
          <w:p w14:paraId="3C5AC072" w14:textId="738F1A04" w:rsidR="00D43D84" w:rsidRDefault="00D43D84">
            <w:pPr>
              <w:pStyle w:val="ListBullet"/>
            </w:pPr>
            <w:r>
              <w:t>$</w:t>
            </w:r>
            <w:r w:rsidR="44A7A699" w:rsidRPr="78506473">
              <w:rPr>
                <w:rFonts w:eastAsia="Helvetica" w:cs="Helvetica"/>
              </w:rPr>
              <w:t>115,150.97</w:t>
            </w:r>
            <w:r w:rsidR="44A7A699" w:rsidRPr="78506473">
              <w:t xml:space="preserve"> </w:t>
            </w:r>
          </w:p>
        </w:tc>
      </w:tr>
    </w:tbl>
    <w:p w14:paraId="4C06021F" w14:textId="77777777" w:rsidR="00D43D84" w:rsidRDefault="00D43D84" w:rsidP="00774055">
      <w:pPr>
        <w:pStyle w:val="Heading2"/>
      </w:pPr>
      <w:bookmarkStart w:id="93" w:name="_Toc192853815"/>
      <w:bookmarkStart w:id="94" w:name="_Toc197417895"/>
      <w:r>
        <w:t>CR-65 – Persons Assisted</w:t>
      </w:r>
      <w:bookmarkEnd w:id="93"/>
      <w:bookmarkEnd w:id="94"/>
    </w:p>
    <w:p w14:paraId="1D8C3013" w14:textId="77777777" w:rsidR="00D43D84" w:rsidRDefault="00D43D84" w:rsidP="00D43D84">
      <w:pPr>
        <w:pStyle w:val="ListBullet"/>
        <w:numPr>
          <w:ilvl w:val="0"/>
          <w:numId w:val="16"/>
        </w:numPr>
      </w:pPr>
      <w:r>
        <w:t>Persons Served</w:t>
      </w:r>
    </w:p>
    <w:p w14:paraId="261D0BBE" w14:textId="77777777" w:rsidR="00D43D84" w:rsidRDefault="00D43D84" w:rsidP="00D43D84">
      <w:pPr>
        <w:pStyle w:val="ListBullet"/>
        <w:ind w:left="360" w:hanging="360"/>
      </w:pPr>
      <w:r>
        <w:t xml:space="preserve">Not applicable to ESG. Data uploaded to Sage. </w:t>
      </w:r>
    </w:p>
    <w:p w14:paraId="2A0F4105" w14:textId="77777777" w:rsidR="004B39FD" w:rsidRDefault="004B39FD" w:rsidP="00D43D84">
      <w:pPr>
        <w:pStyle w:val="ListBullet"/>
        <w:ind w:left="360" w:hanging="360"/>
      </w:pPr>
    </w:p>
    <w:p w14:paraId="3C2B180C" w14:textId="77777777" w:rsidR="004B39FD" w:rsidRDefault="004B39FD" w:rsidP="00D43D84">
      <w:pPr>
        <w:pStyle w:val="ListBullet"/>
        <w:ind w:left="360" w:hanging="360"/>
      </w:pPr>
    </w:p>
    <w:p w14:paraId="134AD42F" w14:textId="77777777" w:rsidR="004B39FD" w:rsidRDefault="004B39FD" w:rsidP="00D43D84">
      <w:pPr>
        <w:pStyle w:val="ListBullet"/>
        <w:ind w:left="360" w:hanging="360"/>
      </w:pPr>
    </w:p>
    <w:p w14:paraId="71A9572A" w14:textId="77777777" w:rsidR="004B39FD" w:rsidRDefault="004B39FD" w:rsidP="00D43D84">
      <w:pPr>
        <w:pStyle w:val="ListBullet"/>
        <w:ind w:left="360" w:hanging="360"/>
      </w:pPr>
    </w:p>
    <w:p w14:paraId="43582C66" w14:textId="77777777" w:rsidR="00D43D84" w:rsidRDefault="00D43D84" w:rsidP="00D43D84">
      <w:pPr>
        <w:pStyle w:val="ListBullet"/>
        <w:ind w:left="360"/>
      </w:pPr>
      <w:r>
        <w:lastRenderedPageBreak/>
        <w:t xml:space="preserve">4a. </w:t>
      </w:r>
      <w:proofErr w:type="gramStart"/>
      <w:r>
        <w:t>Complete for</w:t>
      </w:r>
      <w:proofErr w:type="gramEnd"/>
      <w:r>
        <w:t xml:space="preserve"> Homelessness for Homeless Prevention Activities </w:t>
      </w:r>
    </w:p>
    <w:p w14:paraId="28AC1D9F" w14:textId="77777777" w:rsidR="00D43D84" w:rsidRDefault="00D43D84" w:rsidP="00D43D84">
      <w:pPr>
        <w:pStyle w:val="Heading8"/>
      </w:pPr>
      <w:bookmarkStart w:id="95" w:name="_Toc192853816"/>
      <w:bookmarkStart w:id="96" w:name="_Toc197417896"/>
      <w:r>
        <w:t>Table 16 – Household Information for Homeless Prevention Activities</w:t>
      </w:r>
      <w:bookmarkEnd w:id="95"/>
      <w:bookmarkEnd w:id="96"/>
      <w:r>
        <w:t xml:space="preserve"> </w:t>
      </w:r>
    </w:p>
    <w:tbl>
      <w:tblPr>
        <w:tblStyle w:val="CommerceTableStyle"/>
        <w:tblW w:w="0" w:type="auto"/>
        <w:tblInd w:w="360" w:type="dxa"/>
        <w:tblLook w:val="04A0" w:firstRow="1" w:lastRow="0" w:firstColumn="1" w:lastColumn="0" w:noHBand="0" w:noVBand="1"/>
      </w:tblPr>
      <w:tblGrid>
        <w:gridCol w:w="4514"/>
        <w:gridCol w:w="4476"/>
      </w:tblGrid>
      <w:tr w:rsidR="00D43D84" w:rsidRPr="00465FE6" w14:paraId="145A6AA1" w14:textId="77777777">
        <w:trPr>
          <w:cnfStyle w:val="100000000000" w:firstRow="1" w:lastRow="0" w:firstColumn="0" w:lastColumn="0" w:oddVBand="0" w:evenVBand="0" w:oddHBand="0" w:evenHBand="0" w:firstRowFirstColumn="0" w:firstRowLastColumn="0" w:lastRowFirstColumn="0" w:lastRowLastColumn="0"/>
        </w:trPr>
        <w:tc>
          <w:tcPr>
            <w:tcW w:w="4675" w:type="dxa"/>
          </w:tcPr>
          <w:p w14:paraId="6DF92B0F" w14:textId="77777777" w:rsidR="00D43D84" w:rsidRPr="00465FE6" w:rsidRDefault="00D43D84">
            <w:pPr>
              <w:pStyle w:val="ListBullet"/>
              <w:jc w:val="left"/>
              <w:rPr>
                <w:b w:val="0"/>
                <w:bCs/>
              </w:rPr>
            </w:pPr>
            <w:r>
              <w:rPr>
                <w:b w:val="0"/>
                <w:bCs/>
              </w:rPr>
              <w:t>Number of Persons in Households</w:t>
            </w:r>
          </w:p>
        </w:tc>
        <w:tc>
          <w:tcPr>
            <w:tcW w:w="4675" w:type="dxa"/>
          </w:tcPr>
          <w:p w14:paraId="0AF5D789" w14:textId="77777777" w:rsidR="00D43D84" w:rsidRPr="00465FE6" w:rsidRDefault="00D43D84">
            <w:pPr>
              <w:pStyle w:val="ListBullet"/>
              <w:jc w:val="left"/>
              <w:rPr>
                <w:b w:val="0"/>
                <w:bCs/>
              </w:rPr>
            </w:pPr>
            <w:r>
              <w:rPr>
                <w:b w:val="0"/>
                <w:bCs/>
              </w:rPr>
              <w:t>Total</w:t>
            </w:r>
          </w:p>
        </w:tc>
      </w:tr>
      <w:tr w:rsidR="00D43D84" w14:paraId="5A545A0F" w14:textId="77777777">
        <w:trPr>
          <w:cnfStyle w:val="000000100000" w:firstRow="0" w:lastRow="0" w:firstColumn="0" w:lastColumn="0" w:oddVBand="0" w:evenVBand="0" w:oddHBand="1" w:evenHBand="0" w:firstRowFirstColumn="0" w:firstRowLastColumn="0" w:lastRowFirstColumn="0" w:lastRowLastColumn="0"/>
        </w:trPr>
        <w:tc>
          <w:tcPr>
            <w:tcW w:w="4675" w:type="dxa"/>
          </w:tcPr>
          <w:p w14:paraId="6BB95D61" w14:textId="77777777" w:rsidR="00D43D84" w:rsidRDefault="00D43D84">
            <w:pPr>
              <w:pStyle w:val="ListBullet"/>
            </w:pPr>
            <w:r>
              <w:t>Adults</w:t>
            </w:r>
          </w:p>
        </w:tc>
        <w:tc>
          <w:tcPr>
            <w:tcW w:w="4675" w:type="dxa"/>
          </w:tcPr>
          <w:p w14:paraId="41404999" w14:textId="77777777" w:rsidR="00D43D84" w:rsidRDefault="00D43D84">
            <w:pPr>
              <w:pStyle w:val="ListBullet"/>
            </w:pPr>
          </w:p>
        </w:tc>
      </w:tr>
      <w:tr w:rsidR="00D43D84" w14:paraId="5ACC1EB0" w14:textId="77777777">
        <w:tc>
          <w:tcPr>
            <w:tcW w:w="4675" w:type="dxa"/>
          </w:tcPr>
          <w:p w14:paraId="710FC55E" w14:textId="77777777" w:rsidR="00D43D84" w:rsidRDefault="00D43D84">
            <w:pPr>
              <w:pStyle w:val="ListBullet"/>
            </w:pPr>
            <w:r>
              <w:t>Children</w:t>
            </w:r>
          </w:p>
        </w:tc>
        <w:tc>
          <w:tcPr>
            <w:tcW w:w="4675" w:type="dxa"/>
          </w:tcPr>
          <w:p w14:paraId="051391C6" w14:textId="77777777" w:rsidR="00D43D84" w:rsidRDefault="00D43D84">
            <w:pPr>
              <w:pStyle w:val="ListBullet"/>
            </w:pPr>
          </w:p>
        </w:tc>
      </w:tr>
      <w:tr w:rsidR="00D43D84" w14:paraId="444F2B1B" w14:textId="77777777">
        <w:trPr>
          <w:cnfStyle w:val="000000100000" w:firstRow="0" w:lastRow="0" w:firstColumn="0" w:lastColumn="0" w:oddVBand="0" w:evenVBand="0" w:oddHBand="1" w:evenHBand="0" w:firstRowFirstColumn="0" w:firstRowLastColumn="0" w:lastRowFirstColumn="0" w:lastRowLastColumn="0"/>
        </w:trPr>
        <w:tc>
          <w:tcPr>
            <w:tcW w:w="4675" w:type="dxa"/>
          </w:tcPr>
          <w:p w14:paraId="63C223E5" w14:textId="77777777" w:rsidR="00D43D84" w:rsidRDefault="00D43D84">
            <w:pPr>
              <w:pStyle w:val="ListBullet"/>
            </w:pPr>
            <w:r>
              <w:t>Don’t Know / Refused / Other</w:t>
            </w:r>
          </w:p>
        </w:tc>
        <w:tc>
          <w:tcPr>
            <w:tcW w:w="4675" w:type="dxa"/>
          </w:tcPr>
          <w:p w14:paraId="29E7FFDB" w14:textId="77777777" w:rsidR="00D43D84" w:rsidRDefault="00D43D84">
            <w:pPr>
              <w:pStyle w:val="ListBullet"/>
            </w:pPr>
          </w:p>
        </w:tc>
      </w:tr>
      <w:tr w:rsidR="00D43D84" w14:paraId="75A3E416" w14:textId="77777777">
        <w:tc>
          <w:tcPr>
            <w:tcW w:w="4675" w:type="dxa"/>
          </w:tcPr>
          <w:p w14:paraId="2C358DA4" w14:textId="77777777" w:rsidR="00D43D84" w:rsidRDefault="00D43D84">
            <w:pPr>
              <w:pStyle w:val="ListBullet"/>
            </w:pPr>
            <w:r>
              <w:t>Missing Information</w:t>
            </w:r>
          </w:p>
        </w:tc>
        <w:tc>
          <w:tcPr>
            <w:tcW w:w="4675" w:type="dxa"/>
          </w:tcPr>
          <w:p w14:paraId="1D879676" w14:textId="77777777" w:rsidR="00D43D84" w:rsidRDefault="00D43D84">
            <w:pPr>
              <w:pStyle w:val="ListBullet"/>
            </w:pPr>
          </w:p>
        </w:tc>
      </w:tr>
      <w:tr w:rsidR="00D43D84" w14:paraId="57150775" w14:textId="77777777">
        <w:trPr>
          <w:cnfStyle w:val="000000100000" w:firstRow="0" w:lastRow="0" w:firstColumn="0" w:lastColumn="0" w:oddVBand="0" w:evenVBand="0" w:oddHBand="1" w:evenHBand="0" w:firstRowFirstColumn="0" w:firstRowLastColumn="0" w:lastRowFirstColumn="0" w:lastRowLastColumn="0"/>
        </w:trPr>
        <w:tc>
          <w:tcPr>
            <w:tcW w:w="4675" w:type="dxa"/>
          </w:tcPr>
          <w:p w14:paraId="2B721B2D" w14:textId="77777777" w:rsidR="00D43D84" w:rsidRDefault="00D43D84">
            <w:pPr>
              <w:pStyle w:val="ListBullet"/>
            </w:pPr>
            <w:r>
              <w:t>Total</w:t>
            </w:r>
          </w:p>
        </w:tc>
        <w:tc>
          <w:tcPr>
            <w:tcW w:w="4675" w:type="dxa"/>
          </w:tcPr>
          <w:p w14:paraId="53895880" w14:textId="77777777" w:rsidR="00D43D84" w:rsidRDefault="00D43D84">
            <w:pPr>
              <w:pStyle w:val="ListBullet"/>
            </w:pPr>
          </w:p>
        </w:tc>
      </w:tr>
    </w:tbl>
    <w:p w14:paraId="5CCBEEFD" w14:textId="77777777" w:rsidR="00D43D84" w:rsidRDefault="00D43D84" w:rsidP="00D43D84">
      <w:pPr>
        <w:pStyle w:val="ListBullet"/>
        <w:ind w:left="360" w:hanging="360"/>
      </w:pPr>
    </w:p>
    <w:p w14:paraId="169C57CC" w14:textId="77777777" w:rsidR="00D43D84" w:rsidRDefault="00D43D84" w:rsidP="00D43D84">
      <w:pPr>
        <w:pStyle w:val="ListBullet"/>
        <w:ind w:left="360"/>
      </w:pPr>
      <w:r>
        <w:t>4b. Complete for Rapid Re-Housing Activities</w:t>
      </w:r>
    </w:p>
    <w:p w14:paraId="06E0F891" w14:textId="77777777" w:rsidR="00D43D84" w:rsidRDefault="00D43D84" w:rsidP="00D43D84">
      <w:pPr>
        <w:pStyle w:val="Heading8"/>
      </w:pPr>
      <w:bookmarkStart w:id="97" w:name="_Toc192853817"/>
      <w:bookmarkStart w:id="98" w:name="_Toc197417897"/>
      <w:r>
        <w:t>Table 17 – Household Information for Rapid Re-Housing Activities</w:t>
      </w:r>
      <w:bookmarkEnd w:id="97"/>
      <w:bookmarkEnd w:id="98"/>
    </w:p>
    <w:tbl>
      <w:tblPr>
        <w:tblStyle w:val="CommerceTableStyle"/>
        <w:tblW w:w="0" w:type="auto"/>
        <w:tblInd w:w="360" w:type="dxa"/>
        <w:tblLook w:val="04A0" w:firstRow="1" w:lastRow="0" w:firstColumn="1" w:lastColumn="0" w:noHBand="0" w:noVBand="1"/>
      </w:tblPr>
      <w:tblGrid>
        <w:gridCol w:w="4514"/>
        <w:gridCol w:w="4476"/>
      </w:tblGrid>
      <w:tr w:rsidR="00D43D84" w:rsidRPr="00465FE6" w14:paraId="6B0D0F7D" w14:textId="77777777">
        <w:trPr>
          <w:cnfStyle w:val="100000000000" w:firstRow="1" w:lastRow="0" w:firstColumn="0" w:lastColumn="0" w:oddVBand="0" w:evenVBand="0" w:oddHBand="0" w:evenHBand="0" w:firstRowFirstColumn="0" w:firstRowLastColumn="0" w:lastRowFirstColumn="0" w:lastRowLastColumn="0"/>
        </w:trPr>
        <w:tc>
          <w:tcPr>
            <w:tcW w:w="4675" w:type="dxa"/>
          </w:tcPr>
          <w:p w14:paraId="7FAC82C7" w14:textId="77777777" w:rsidR="00D43D84" w:rsidRPr="00465FE6" w:rsidRDefault="00D43D84">
            <w:pPr>
              <w:pStyle w:val="ListBullet"/>
              <w:jc w:val="left"/>
              <w:rPr>
                <w:b w:val="0"/>
                <w:bCs/>
              </w:rPr>
            </w:pPr>
            <w:r>
              <w:rPr>
                <w:b w:val="0"/>
                <w:bCs/>
              </w:rPr>
              <w:t>Number of Persons in Households</w:t>
            </w:r>
          </w:p>
        </w:tc>
        <w:tc>
          <w:tcPr>
            <w:tcW w:w="4675" w:type="dxa"/>
          </w:tcPr>
          <w:p w14:paraId="1821FDAA" w14:textId="77777777" w:rsidR="00D43D84" w:rsidRPr="00465FE6" w:rsidRDefault="00D43D84">
            <w:pPr>
              <w:pStyle w:val="ListBullet"/>
              <w:jc w:val="left"/>
              <w:rPr>
                <w:b w:val="0"/>
                <w:bCs/>
              </w:rPr>
            </w:pPr>
            <w:r>
              <w:rPr>
                <w:b w:val="0"/>
                <w:bCs/>
              </w:rPr>
              <w:t>Total</w:t>
            </w:r>
          </w:p>
        </w:tc>
      </w:tr>
      <w:tr w:rsidR="00D43D84" w14:paraId="216D589A" w14:textId="77777777">
        <w:trPr>
          <w:cnfStyle w:val="000000100000" w:firstRow="0" w:lastRow="0" w:firstColumn="0" w:lastColumn="0" w:oddVBand="0" w:evenVBand="0" w:oddHBand="1" w:evenHBand="0" w:firstRowFirstColumn="0" w:firstRowLastColumn="0" w:lastRowFirstColumn="0" w:lastRowLastColumn="0"/>
        </w:trPr>
        <w:tc>
          <w:tcPr>
            <w:tcW w:w="4675" w:type="dxa"/>
          </w:tcPr>
          <w:p w14:paraId="6F18191B" w14:textId="77777777" w:rsidR="00D43D84" w:rsidRDefault="00D43D84">
            <w:pPr>
              <w:pStyle w:val="ListBullet"/>
            </w:pPr>
            <w:r>
              <w:t>Adults</w:t>
            </w:r>
          </w:p>
        </w:tc>
        <w:tc>
          <w:tcPr>
            <w:tcW w:w="4675" w:type="dxa"/>
          </w:tcPr>
          <w:p w14:paraId="0A8813D4" w14:textId="77777777" w:rsidR="00D43D84" w:rsidRDefault="00D43D84">
            <w:pPr>
              <w:pStyle w:val="ListBullet"/>
            </w:pPr>
          </w:p>
        </w:tc>
      </w:tr>
      <w:tr w:rsidR="00D43D84" w14:paraId="5D57B67B" w14:textId="77777777">
        <w:tc>
          <w:tcPr>
            <w:tcW w:w="4675" w:type="dxa"/>
          </w:tcPr>
          <w:p w14:paraId="7AECC257" w14:textId="77777777" w:rsidR="00D43D84" w:rsidRDefault="00D43D84">
            <w:pPr>
              <w:pStyle w:val="ListBullet"/>
            </w:pPr>
            <w:r>
              <w:t>Children</w:t>
            </w:r>
          </w:p>
        </w:tc>
        <w:tc>
          <w:tcPr>
            <w:tcW w:w="4675" w:type="dxa"/>
          </w:tcPr>
          <w:p w14:paraId="67E87EDC" w14:textId="77777777" w:rsidR="00D43D84" w:rsidRDefault="00D43D84">
            <w:pPr>
              <w:pStyle w:val="ListBullet"/>
            </w:pPr>
          </w:p>
        </w:tc>
      </w:tr>
      <w:tr w:rsidR="00D43D84" w14:paraId="1964FD8C" w14:textId="77777777">
        <w:trPr>
          <w:cnfStyle w:val="000000100000" w:firstRow="0" w:lastRow="0" w:firstColumn="0" w:lastColumn="0" w:oddVBand="0" w:evenVBand="0" w:oddHBand="1" w:evenHBand="0" w:firstRowFirstColumn="0" w:firstRowLastColumn="0" w:lastRowFirstColumn="0" w:lastRowLastColumn="0"/>
        </w:trPr>
        <w:tc>
          <w:tcPr>
            <w:tcW w:w="4675" w:type="dxa"/>
          </w:tcPr>
          <w:p w14:paraId="0900707E" w14:textId="77777777" w:rsidR="00D43D84" w:rsidRDefault="00D43D84">
            <w:pPr>
              <w:pStyle w:val="ListBullet"/>
            </w:pPr>
            <w:r>
              <w:t>Don’t Know / Refused / Other</w:t>
            </w:r>
          </w:p>
        </w:tc>
        <w:tc>
          <w:tcPr>
            <w:tcW w:w="4675" w:type="dxa"/>
          </w:tcPr>
          <w:p w14:paraId="70E84326" w14:textId="77777777" w:rsidR="00D43D84" w:rsidRDefault="00D43D84">
            <w:pPr>
              <w:pStyle w:val="ListBullet"/>
            </w:pPr>
          </w:p>
        </w:tc>
      </w:tr>
      <w:tr w:rsidR="00D43D84" w14:paraId="2CC6DD66" w14:textId="77777777">
        <w:tc>
          <w:tcPr>
            <w:tcW w:w="4675" w:type="dxa"/>
          </w:tcPr>
          <w:p w14:paraId="525F9756" w14:textId="77777777" w:rsidR="00D43D84" w:rsidRDefault="00D43D84">
            <w:pPr>
              <w:pStyle w:val="ListBullet"/>
            </w:pPr>
            <w:r>
              <w:t>Missing Information</w:t>
            </w:r>
          </w:p>
        </w:tc>
        <w:tc>
          <w:tcPr>
            <w:tcW w:w="4675" w:type="dxa"/>
          </w:tcPr>
          <w:p w14:paraId="383D8FEA" w14:textId="77777777" w:rsidR="00D43D84" w:rsidRDefault="00D43D84">
            <w:pPr>
              <w:pStyle w:val="ListBullet"/>
            </w:pPr>
          </w:p>
        </w:tc>
      </w:tr>
      <w:tr w:rsidR="00D43D84" w14:paraId="057237A0" w14:textId="77777777">
        <w:trPr>
          <w:cnfStyle w:val="000000100000" w:firstRow="0" w:lastRow="0" w:firstColumn="0" w:lastColumn="0" w:oddVBand="0" w:evenVBand="0" w:oddHBand="1" w:evenHBand="0" w:firstRowFirstColumn="0" w:firstRowLastColumn="0" w:lastRowFirstColumn="0" w:lastRowLastColumn="0"/>
        </w:trPr>
        <w:tc>
          <w:tcPr>
            <w:tcW w:w="4675" w:type="dxa"/>
          </w:tcPr>
          <w:p w14:paraId="64286047" w14:textId="77777777" w:rsidR="00D43D84" w:rsidRDefault="00D43D84">
            <w:pPr>
              <w:pStyle w:val="ListBullet"/>
            </w:pPr>
            <w:r>
              <w:t>Total</w:t>
            </w:r>
          </w:p>
        </w:tc>
        <w:tc>
          <w:tcPr>
            <w:tcW w:w="4675" w:type="dxa"/>
          </w:tcPr>
          <w:p w14:paraId="7C0275E8" w14:textId="77777777" w:rsidR="00D43D84" w:rsidRDefault="00D43D84">
            <w:pPr>
              <w:pStyle w:val="ListBullet"/>
            </w:pPr>
          </w:p>
        </w:tc>
      </w:tr>
    </w:tbl>
    <w:p w14:paraId="09CCAFCC" w14:textId="77777777" w:rsidR="00D43D84" w:rsidRDefault="00D43D84" w:rsidP="00D43D84">
      <w:pPr>
        <w:pStyle w:val="ListBullet"/>
        <w:ind w:left="360" w:hanging="360"/>
      </w:pPr>
    </w:p>
    <w:p w14:paraId="0C80E135" w14:textId="77777777" w:rsidR="00D43D84" w:rsidRDefault="00D43D84" w:rsidP="00D43D84">
      <w:pPr>
        <w:pStyle w:val="ListBullet"/>
        <w:ind w:left="360"/>
      </w:pPr>
      <w:r>
        <w:t>4c. Complete for Shelter</w:t>
      </w:r>
    </w:p>
    <w:p w14:paraId="474C554B" w14:textId="77777777" w:rsidR="00D43D84" w:rsidRDefault="00D43D84" w:rsidP="00D43D84">
      <w:pPr>
        <w:pStyle w:val="Heading8"/>
      </w:pPr>
      <w:bookmarkStart w:id="99" w:name="_Toc192853818"/>
      <w:bookmarkStart w:id="100" w:name="_Toc197417898"/>
      <w:r>
        <w:t>Table 18 – Shelter Information</w:t>
      </w:r>
      <w:bookmarkEnd w:id="99"/>
      <w:bookmarkEnd w:id="100"/>
      <w:r>
        <w:t xml:space="preserve"> </w:t>
      </w:r>
    </w:p>
    <w:tbl>
      <w:tblPr>
        <w:tblStyle w:val="CommerceTableStyle"/>
        <w:tblW w:w="0" w:type="auto"/>
        <w:tblInd w:w="360" w:type="dxa"/>
        <w:tblLook w:val="04A0" w:firstRow="1" w:lastRow="0" w:firstColumn="1" w:lastColumn="0" w:noHBand="0" w:noVBand="1"/>
      </w:tblPr>
      <w:tblGrid>
        <w:gridCol w:w="4514"/>
        <w:gridCol w:w="4476"/>
      </w:tblGrid>
      <w:tr w:rsidR="00D43D84" w:rsidRPr="00465FE6" w14:paraId="14AA3A99" w14:textId="77777777">
        <w:trPr>
          <w:cnfStyle w:val="100000000000" w:firstRow="1" w:lastRow="0" w:firstColumn="0" w:lastColumn="0" w:oddVBand="0" w:evenVBand="0" w:oddHBand="0" w:evenHBand="0" w:firstRowFirstColumn="0" w:firstRowLastColumn="0" w:lastRowFirstColumn="0" w:lastRowLastColumn="0"/>
        </w:trPr>
        <w:tc>
          <w:tcPr>
            <w:tcW w:w="4675" w:type="dxa"/>
          </w:tcPr>
          <w:p w14:paraId="5670EA13" w14:textId="77777777" w:rsidR="00D43D84" w:rsidRPr="00465FE6" w:rsidRDefault="00D43D84">
            <w:pPr>
              <w:pStyle w:val="ListBullet"/>
              <w:jc w:val="left"/>
              <w:rPr>
                <w:b w:val="0"/>
                <w:bCs/>
              </w:rPr>
            </w:pPr>
            <w:r>
              <w:rPr>
                <w:b w:val="0"/>
                <w:bCs/>
              </w:rPr>
              <w:t>Number of Persons in Households</w:t>
            </w:r>
          </w:p>
        </w:tc>
        <w:tc>
          <w:tcPr>
            <w:tcW w:w="4675" w:type="dxa"/>
          </w:tcPr>
          <w:p w14:paraId="44D0ADD9" w14:textId="77777777" w:rsidR="00D43D84" w:rsidRPr="00465FE6" w:rsidRDefault="00D43D84">
            <w:pPr>
              <w:pStyle w:val="ListBullet"/>
              <w:jc w:val="left"/>
              <w:rPr>
                <w:b w:val="0"/>
                <w:bCs/>
              </w:rPr>
            </w:pPr>
            <w:r>
              <w:rPr>
                <w:b w:val="0"/>
                <w:bCs/>
              </w:rPr>
              <w:t>Total</w:t>
            </w:r>
          </w:p>
        </w:tc>
      </w:tr>
      <w:tr w:rsidR="00D43D84" w14:paraId="2C62E9DE" w14:textId="77777777">
        <w:trPr>
          <w:cnfStyle w:val="000000100000" w:firstRow="0" w:lastRow="0" w:firstColumn="0" w:lastColumn="0" w:oddVBand="0" w:evenVBand="0" w:oddHBand="1" w:evenHBand="0" w:firstRowFirstColumn="0" w:firstRowLastColumn="0" w:lastRowFirstColumn="0" w:lastRowLastColumn="0"/>
        </w:trPr>
        <w:tc>
          <w:tcPr>
            <w:tcW w:w="4675" w:type="dxa"/>
          </w:tcPr>
          <w:p w14:paraId="6196AE1C" w14:textId="77777777" w:rsidR="00D43D84" w:rsidRDefault="00D43D84">
            <w:pPr>
              <w:pStyle w:val="ListBullet"/>
            </w:pPr>
            <w:r>
              <w:t>Adults</w:t>
            </w:r>
          </w:p>
        </w:tc>
        <w:tc>
          <w:tcPr>
            <w:tcW w:w="4675" w:type="dxa"/>
          </w:tcPr>
          <w:p w14:paraId="6CA260A7" w14:textId="77777777" w:rsidR="00D43D84" w:rsidRDefault="00D43D84">
            <w:pPr>
              <w:pStyle w:val="ListBullet"/>
            </w:pPr>
          </w:p>
        </w:tc>
      </w:tr>
      <w:tr w:rsidR="00D43D84" w14:paraId="2879E7F5" w14:textId="77777777">
        <w:tc>
          <w:tcPr>
            <w:tcW w:w="4675" w:type="dxa"/>
          </w:tcPr>
          <w:p w14:paraId="69B2C595" w14:textId="77777777" w:rsidR="00D43D84" w:rsidRDefault="00D43D84">
            <w:pPr>
              <w:pStyle w:val="ListBullet"/>
            </w:pPr>
            <w:r>
              <w:t>Children</w:t>
            </w:r>
          </w:p>
        </w:tc>
        <w:tc>
          <w:tcPr>
            <w:tcW w:w="4675" w:type="dxa"/>
          </w:tcPr>
          <w:p w14:paraId="0A52E077" w14:textId="77777777" w:rsidR="00D43D84" w:rsidRDefault="00D43D84">
            <w:pPr>
              <w:pStyle w:val="ListBullet"/>
            </w:pPr>
          </w:p>
        </w:tc>
      </w:tr>
      <w:tr w:rsidR="00D43D84" w14:paraId="06900D1D" w14:textId="77777777">
        <w:trPr>
          <w:cnfStyle w:val="000000100000" w:firstRow="0" w:lastRow="0" w:firstColumn="0" w:lastColumn="0" w:oddVBand="0" w:evenVBand="0" w:oddHBand="1" w:evenHBand="0" w:firstRowFirstColumn="0" w:firstRowLastColumn="0" w:lastRowFirstColumn="0" w:lastRowLastColumn="0"/>
        </w:trPr>
        <w:tc>
          <w:tcPr>
            <w:tcW w:w="4675" w:type="dxa"/>
          </w:tcPr>
          <w:p w14:paraId="67C47AB8" w14:textId="77777777" w:rsidR="00D43D84" w:rsidRDefault="00D43D84">
            <w:pPr>
              <w:pStyle w:val="ListBullet"/>
            </w:pPr>
            <w:r>
              <w:t>Don’t Know / Refused / Other</w:t>
            </w:r>
          </w:p>
        </w:tc>
        <w:tc>
          <w:tcPr>
            <w:tcW w:w="4675" w:type="dxa"/>
          </w:tcPr>
          <w:p w14:paraId="77A4C114" w14:textId="77777777" w:rsidR="00D43D84" w:rsidRDefault="00D43D84">
            <w:pPr>
              <w:pStyle w:val="ListBullet"/>
            </w:pPr>
          </w:p>
        </w:tc>
      </w:tr>
      <w:tr w:rsidR="00D43D84" w14:paraId="5C942428" w14:textId="77777777">
        <w:tc>
          <w:tcPr>
            <w:tcW w:w="4675" w:type="dxa"/>
          </w:tcPr>
          <w:p w14:paraId="5F53B3ED" w14:textId="77777777" w:rsidR="00D43D84" w:rsidRDefault="00D43D84">
            <w:pPr>
              <w:pStyle w:val="ListBullet"/>
            </w:pPr>
            <w:r>
              <w:t>Missing Information</w:t>
            </w:r>
          </w:p>
        </w:tc>
        <w:tc>
          <w:tcPr>
            <w:tcW w:w="4675" w:type="dxa"/>
          </w:tcPr>
          <w:p w14:paraId="292A7340" w14:textId="77777777" w:rsidR="00D43D84" w:rsidRDefault="00D43D84">
            <w:pPr>
              <w:pStyle w:val="ListBullet"/>
            </w:pPr>
          </w:p>
        </w:tc>
      </w:tr>
      <w:tr w:rsidR="00D43D84" w14:paraId="528DF61D" w14:textId="77777777">
        <w:trPr>
          <w:cnfStyle w:val="000000100000" w:firstRow="0" w:lastRow="0" w:firstColumn="0" w:lastColumn="0" w:oddVBand="0" w:evenVBand="0" w:oddHBand="1" w:evenHBand="0" w:firstRowFirstColumn="0" w:firstRowLastColumn="0" w:lastRowFirstColumn="0" w:lastRowLastColumn="0"/>
        </w:trPr>
        <w:tc>
          <w:tcPr>
            <w:tcW w:w="4675" w:type="dxa"/>
          </w:tcPr>
          <w:p w14:paraId="3A3BFE6E" w14:textId="77777777" w:rsidR="00D43D84" w:rsidRDefault="00D43D84">
            <w:pPr>
              <w:pStyle w:val="ListBullet"/>
            </w:pPr>
            <w:r>
              <w:lastRenderedPageBreak/>
              <w:t>Total</w:t>
            </w:r>
          </w:p>
        </w:tc>
        <w:tc>
          <w:tcPr>
            <w:tcW w:w="4675" w:type="dxa"/>
          </w:tcPr>
          <w:p w14:paraId="2A9C8B05" w14:textId="77777777" w:rsidR="00D43D84" w:rsidRDefault="00D43D84">
            <w:pPr>
              <w:pStyle w:val="ListBullet"/>
            </w:pPr>
          </w:p>
        </w:tc>
      </w:tr>
    </w:tbl>
    <w:p w14:paraId="2B279253" w14:textId="77777777" w:rsidR="00D43D84" w:rsidRDefault="00D43D84" w:rsidP="00D43D84">
      <w:pPr>
        <w:pStyle w:val="ListBullet"/>
        <w:ind w:left="360" w:hanging="360"/>
      </w:pPr>
    </w:p>
    <w:p w14:paraId="28254130" w14:textId="77777777" w:rsidR="00D43D84" w:rsidRDefault="00D43D84" w:rsidP="00D43D84">
      <w:pPr>
        <w:pStyle w:val="ListBullet"/>
        <w:ind w:left="360"/>
      </w:pPr>
      <w:r>
        <w:t xml:space="preserve">4d. Street Outreach </w:t>
      </w:r>
    </w:p>
    <w:p w14:paraId="38428968" w14:textId="77777777" w:rsidR="00D43D84" w:rsidRDefault="00D43D84" w:rsidP="00D43D84">
      <w:pPr>
        <w:pStyle w:val="Heading8"/>
      </w:pPr>
      <w:bookmarkStart w:id="101" w:name="_Toc192853819"/>
      <w:bookmarkStart w:id="102" w:name="_Toc197417899"/>
      <w:r>
        <w:t>Table 19 – Household Information for Street Outreach</w:t>
      </w:r>
      <w:bookmarkEnd w:id="101"/>
      <w:bookmarkEnd w:id="102"/>
    </w:p>
    <w:tbl>
      <w:tblPr>
        <w:tblStyle w:val="CommerceTableStyle"/>
        <w:tblW w:w="0" w:type="auto"/>
        <w:tblInd w:w="360" w:type="dxa"/>
        <w:tblLook w:val="04A0" w:firstRow="1" w:lastRow="0" w:firstColumn="1" w:lastColumn="0" w:noHBand="0" w:noVBand="1"/>
      </w:tblPr>
      <w:tblGrid>
        <w:gridCol w:w="4514"/>
        <w:gridCol w:w="4476"/>
      </w:tblGrid>
      <w:tr w:rsidR="00D43D84" w:rsidRPr="00465FE6" w14:paraId="3AA5E986" w14:textId="77777777">
        <w:trPr>
          <w:cnfStyle w:val="100000000000" w:firstRow="1" w:lastRow="0" w:firstColumn="0" w:lastColumn="0" w:oddVBand="0" w:evenVBand="0" w:oddHBand="0" w:evenHBand="0" w:firstRowFirstColumn="0" w:firstRowLastColumn="0" w:lastRowFirstColumn="0" w:lastRowLastColumn="0"/>
        </w:trPr>
        <w:tc>
          <w:tcPr>
            <w:tcW w:w="4675" w:type="dxa"/>
          </w:tcPr>
          <w:p w14:paraId="6B9E32BF" w14:textId="77777777" w:rsidR="00D43D84" w:rsidRPr="00465FE6" w:rsidRDefault="00D43D84">
            <w:pPr>
              <w:pStyle w:val="ListBullet"/>
              <w:jc w:val="left"/>
              <w:rPr>
                <w:b w:val="0"/>
                <w:bCs/>
              </w:rPr>
            </w:pPr>
            <w:r>
              <w:rPr>
                <w:b w:val="0"/>
                <w:bCs/>
              </w:rPr>
              <w:t>Number of Persons in Households</w:t>
            </w:r>
          </w:p>
        </w:tc>
        <w:tc>
          <w:tcPr>
            <w:tcW w:w="4675" w:type="dxa"/>
          </w:tcPr>
          <w:p w14:paraId="2F0DACAB" w14:textId="77777777" w:rsidR="00D43D84" w:rsidRPr="00465FE6" w:rsidRDefault="00D43D84">
            <w:pPr>
              <w:pStyle w:val="ListBullet"/>
              <w:jc w:val="left"/>
              <w:rPr>
                <w:b w:val="0"/>
                <w:bCs/>
              </w:rPr>
            </w:pPr>
            <w:r>
              <w:rPr>
                <w:b w:val="0"/>
                <w:bCs/>
              </w:rPr>
              <w:t>Total</w:t>
            </w:r>
          </w:p>
        </w:tc>
      </w:tr>
      <w:tr w:rsidR="00D43D84" w14:paraId="41D937BF" w14:textId="77777777">
        <w:trPr>
          <w:cnfStyle w:val="000000100000" w:firstRow="0" w:lastRow="0" w:firstColumn="0" w:lastColumn="0" w:oddVBand="0" w:evenVBand="0" w:oddHBand="1" w:evenHBand="0" w:firstRowFirstColumn="0" w:firstRowLastColumn="0" w:lastRowFirstColumn="0" w:lastRowLastColumn="0"/>
        </w:trPr>
        <w:tc>
          <w:tcPr>
            <w:tcW w:w="4675" w:type="dxa"/>
          </w:tcPr>
          <w:p w14:paraId="09FC8583" w14:textId="77777777" w:rsidR="00D43D84" w:rsidRDefault="00D43D84">
            <w:pPr>
              <w:pStyle w:val="ListBullet"/>
            </w:pPr>
            <w:r>
              <w:t>Adults</w:t>
            </w:r>
          </w:p>
        </w:tc>
        <w:tc>
          <w:tcPr>
            <w:tcW w:w="4675" w:type="dxa"/>
          </w:tcPr>
          <w:p w14:paraId="379A9F2C" w14:textId="77777777" w:rsidR="00D43D84" w:rsidRDefault="00D43D84">
            <w:pPr>
              <w:pStyle w:val="ListBullet"/>
            </w:pPr>
          </w:p>
        </w:tc>
      </w:tr>
      <w:tr w:rsidR="00D43D84" w14:paraId="3F3953A1" w14:textId="77777777">
        <w:tc>
          <w:tcPr>
            <w:tcW w:w="4675" w:type="dxa"/>
          </w:tcPr>
          <w:p w14:paraId="453C6F48" w14:textId="77777777" w:rsidR="00D43D84" w:rsidRDefault="00D43D84">
            <w:pPr>
              <w:pStyle w:val="ListBullet"/>
            </w:pPr>
            <w:r>
              <w:t>Children</w:t>
            </w:r>
          </w:p>
        </w:tc>
        <w:tc>
          <w:tcPr>
            <w:tcW w:w="4675" w:type="dxa"/>
          </w:tcPr>
          <w:p w14:paraId="3A85EF47" w14:textId="77777777" w:rsidR="00D43D84" w:rsidRDefault="00D43D84">
            <w:pPr>
              <w:pStyle w:val="ListBullet"/>
            </w:pPr>
          </w:p>
        </w:tc>
      </w:tr>
      <w:tr w:rsidR="00D43D84" w14:paraId="6ABCE6DF" w14:textId="77777777">
        <w:trPr>
          <w:cnfStyle w:val="000000100000" w:firstRow="0" w:lastRow="0" w:firstColumn="0" w:lastColumn="0" w:oddVBand="0" w:evenVBand="0" w:oddHBand="1" w:evenHBand="0" w:firstRowFirstColumn="0" w:firstRowLastColumn="0" w:lastRowFirstColumn="0" w:lastRowLastColumn="0"/>
        </w:trPr>
        <w:tc>
          <w:tcPr>
            <w:tcW w:w="4675" w:type="dxa"/>
          </w:tcPr>
          <w:p w14:paraId="154A235A" w14:textId="77777777" w:rsidR="00D43D84" w:rsidRDefault="00D43D84">
            <w:pPr>
              <w:pStyle w:val="ListBullet"/>
            </w:pPr>
            <w:r>
              <w:t>Don’t Know / Refused / Other</w:t>
            </w:r>
          </w:p>
        </w:tc>
        <w:tc>
          <w:tcPr>
            <w:tcW w:w="4675" w:type="dxa"/>
          </w:tcPr>
          <w:p w14:paraId="583B01B2" w14:textId="77777777" w:rsidR="00D43D84" w:rsidRDefault="00D43D84">
            <w:pPr>
              <w:pStyle w:val="ListBullet"/>
            </w:pPr>
          </w:p>
        </w:tc>
      </w:tr>
      <w:tr w:rsidR="00D43D84" w14:paraId="21578E65" w14:textId="77777777">
        <w:tc>
          <w:tcPr>
            <w:tcW w:w="4675" w:type="dxa"/>
          </w:tcPr>
          <w:p w14:paraId="6BF1F7B7" w14:textId="77777777" w:rsidR="00D43D84" w:rsidRDefault="00D43D84">
            <w:pPr>
              <w:pStyle w:val="ListBullet"/>
            </w:pPr>
            <w:r>
              <w:t>Missing Information</w:t>
            </w:r>
          </w:p>
        </w:tc>
        <w:tc>
          <w:tcPr>
            <w:tcW w:w="4675" w:type="dxa"/>
          </w:tcPr>
          <w:p w14:paraId="3CB9073D" w14:textId="77777777" w:rsidR="00D43D84" w:rsidRDefault="00D43D84">
            <w:pPr>
              <w:pStyle w:val="ListBullet"/>
            </w:pPr>
          </w:p>
        </w:tc>
      </w:tr>
      <w:tr w:rsidR="00D43D84" w14:paraId="38617733" w14:textId="77777777">
        <w:trPr>
          <w:cnfStyle w:val="000000100000" w:firstRow="0" w:lastRow="0" w:firstColumn="0" w:lastColumn="0" w:oddVBand="0" w:evenVBand="0" w:oddHBand="1" w:evenHBand="0" w:firstRowFirstColumn="0" w:firstRowLastColumn="0" w:lastRowFirstColumn="0" w:lastRowLastColumn="0"/>
        </w:trPr>
        <w:tc>
          <w:tcPr>
            <w:tcW w:w="4675" w:type="dxa"/>
          </w:tcPr>
          <w:p w14:paraId="36FE8D5C" w14:textId="77777777" w:rsidR="00D43D84" w:rsidRDefault="00D43D84">
            <w:pPr>
              <w:pStyle w:val="ListBullet"/>
            </w:pPr>
            <w:r>
              <w:t>Total</w:t>
            </w:r>
          </w:p>
        </w:tc>
        <w:tc>
          <w:tcPr>
            <w:tcW w:w="4675" w:type="dxa"/>
          </w:tcPr>
          <w:p w14:paraId="5E81E600" w14:textId="77777777" w:rsidR="00D43D84" w:rsidRDefault="00D43D84">
            <w:pPr>
              <w:pStyle w:val="ListBullet"/>
            </w:pPr>
          </w:p>
        </w:tc>
      </w:tr>
    </w:tbl>
    <w:p w14:paraId="0E26BA45" w14:textId="77777777" w:rsidR="00D43D84" w:rsidRDefault="00D43D84" w:rsidP="00D43D84">
      <w:pPr>
        <w:pStyle w:val="ListBullet"/>
        <w:ind w:left="360" w:hanging="360"/>
      </w:pPr>
    </w:p>
    <w:p w14:paraId="7EC49B44" w14:textId="77777777" w:rsidR="00D43D84" w:rsidRDefault="00D43D84" w:rsidP="00D43D84">
      <w:pPr>
        <w:pStyle w:val="ListBullet"/>
        <w:ind w:left="360"/>
      </w:pPr>
      <w:r>
        <w:t>4e. Totals for all Persons Served with ESG</w:t>
      </w:r>
    </w:p>
    <w:p w14:paraId="5785745E" w14:textId="77777777" w:rsidR="00D43D84" w:rsidRDefault="00D43D84" w:rsidP="00D43D84">
      <w:pPr>
        <w:pStyle w:val="Heading8"/>
      </w:pPr>
      <w:bookmarkStart w:id="103" w:name="_Toc192853820"/>
      <w:bookmarkStart w:id="104" w:name="_Toc197417900"/>
      <w:r>
        <w:t>Table 20 – Household Information for Persons Served with ESG</w:t>
      </w:r>
      <w:bookmarkEnd w:id="103"/>
      <w:bookmarkEnd w:id="104"/>
    </w:p>
    <w:tbl>
      <w:tblPr>
        <w:tblStyle w:val="CommerceTableStyle"/>
        <w:tblW w:w="0" w:type="auto"/>
        <w:tblInd w:w="360" w:type="dxa"/>
        <w:tblLook w:val="04A0" w:firstRow="1" w:lastRow="0" w:firstColumn="1" w:lastColumn="0" w:noHBand="0" w:noVBand="1"/>
      </w:tblPr>
      <w:tblGrid>
        <w:gridCol w:w="4514"/>
        <w:gridCol w:w="4476"/>
      </w:tblGrid>
      <w:tr w:rsidR="00D43D84" w:rsidRPr="00465FE6" w14:paraId="164C25CD" w14:textId="77777777">
        <w:trPr>
          <w:cnfStyle w:val="100000000000" w:firstRow="1" w:lastRow="0" w:firstColumn="0" w:lastColumn="0" w:oddVBand="0" w:evenVBand="0" w:oddHBand="0" w:evenHBand="0" w:firstRowFirstColumn="0" w:firstRowLastColumn="0" w:lastRowFirstColumn="0" w:lastRowLastColumn="0"/>
        </w:trPr>
        <w:tc>
          <w:tcPr>
            <w:tcW w:w="4675" w:type="dxa"/>
          </w:tcPr>
          <w:p w14:paraId="35CE0CF2" w14:textId="77777777" w:rsidR="00D43D84" w:rsidRPr="00465FE6" w:rsidRDefault="00D43D84">
            <w:pPr>
              <w:pStyle w:val="ListBullet"/>
              <w:jc w:val="left"/>
              <w:rPr>
                <w:b w:val="0"/>
                <w:bCs/>
              </w:rPr>
            </w:pPr>
            <w:r>
              <w:rPr>
                <w:b w:val="0"/>
                <w:bCs/>
              </w:rPr>
              <w:t>Number of Persons in Households</w:t>
            </w:r>
          </w:p>
        </w:tc>
        <w:tc>
          <w:tcPr>
            <w:tcW w:w="4675" w:type="dxa"/>
          </w:tcPr>
          <w:p w14:paraId="3CD36EBD" w14:textId="77777777" w:rsidR="00D43D84" w:rsidRPr="00465FE6" w:rsidRDefault="00D43D84">
            <w:pPr>
              <w:pStyle w:val="ListBullet"/>
              <w:jc w:val="left"/>
              <w:rPr>
                <w:b w:val="0"/>
                <w:bCs/>
              </w:rPr>
            </w:pPr>
            <w:r>
              <w:rPr>
                <w:b w:val="0"/>
                <w:bCs/>
              </w:rPr>
              <w:t>Total</w:t>
            </w:r>
          </w:p>
        </w:tc>
      </w:tr>
      <w:tr w:rsidR="00D43D84" w14:paraId="413BB106" w14:textId="77777777">
        <w:trPr>
          <w:cnfStyle w:val="000000100000" w:firstRow="0" w:lastRow="0" w:firstColumn="0" w:lastColumn="0" w:oddVBand="0" w:evenVBand="0" w:oddHBand="1" w:evenHBand="0" w:firstRowFirstColumn="0" w:firstRowLastColumn="0" w:lastRowFirstColumn="0" w:lastRowLastColumn="0"/>
        </w:trPr>
        <w:tc>
          <w:tcPr>
            <w:tcW w:w="4675" w:type="dxa"/>
          </w:tcPr>
          <w:p w14:paraId="0252D47C" w14:textId="77777777" w:rsidR="00D43D84" w:rsidRDefault="00D43D84">
            <w:pPr>
              <w:pStyle w:val="ListBullet"/>
            </w:pPr>
            <w:r>
              <w:t>Adults</w:t>
            </w:r>
          </w:p>
        </w:tc>
        <w:tc>
          <w:tcPr>
            <w:tcW w:w="4675" w:type="dxa"/>
          </w:tcPr>
          <w:p w14:paraId="3EAE5690" w14:textId="77777777" w:rsidR="00D43D84" w:rsidRDefault="00D43D84">
            <w:pPr>
              <w:pStyle w:val="ListBullet"/>
            </w:pPr>
          </w:p>
        </w:tc>
      </w:tr>
      <w:tr w:rsidR="00D43D84" w14:paraId="07CC69FB" w14:textId="77777777">
        <w:tc>
          <w:tcPr>
            <w:tcW w:w="4675" w:type="dxa"/>
          </w:tcPr>
          <w:p w14:paraId="2A031470" w14:textId="77777777" w:rsidR="00D43D84" w:rsidRDefault="00D43D84">
            <w:pPr>
              <w:pStyle w:val="ListBullet"/>
            </w:pPr>
            <w:r>
              <w:t>Children</w:t>
            </w:r>
          </w:p>
        </w:tc>
        <w:tc>
          <w:tcPr>
            <w:tcW w:w="4675" w:type="dxa"/>
          </w:tcPr>
          <w:p w14:paraId="5333DDAF" w14:textId="77777777" w:rsidR="00D43D84" w:rsidRDefault="00D43D84">
            <w:pPr>
              <w:pStyle w:val="ListBullet"/>
            </w:pPr>
          </w:p>
        </w:tc>
      </w:tr>
      <w:tr w:rsidR="00D43D84" w14:paraId="1DB08E60" w14:textId="77777777">
        <w:trPr>
          <w:cnfStyle w:val="000000100000" w:firstRow="0" w:lastRow="0" w:firstColumn="0" w:lastColumn="0" w:oddVBand="0" w:evenVBand="0" w:oddHBand="1" w:evenHBand="0" w:firstRowFirstColumn="0" w:firstRowLastColumn="0" w:lastRowFirstColumn="0" w:lastRowLastColumn="0"/>
        </w:trPr>
        <w:tc>
          <w:tcPr>
            <w:tcW w:w="4675" w:type="dxa"/>
          </w:tcPr>
          <w:p w14:paraId="480A68C6" w14:textId="77777777" w:rsidR="00D43D84" w:rsidRDefault="00D43D84">
            <w:pPr>
              <w:pStyle w:val="ListBullet"/>
            </w:pPr>
            <w:r>
              <w:t>Don’t Know / Refused / Other</w:t>
            </w:r>
          </w:p>
        </w:tc>
        <w:tc>
          <w:tcPr>
            <w:tcW w:w="4675" w:type="dxa"/>
          </w:tcPr>
          <w:p w14:paraId="52623C4F" w14:textId="77777777" w:rsidR="00D43D84" w:rsidRDefault="00D43D84">
            <w:pPr>
              <w:pStyle w:val="ListBullet"/>
            </w:pPr>
          </w:p>
        </w:tc>
      </w:tr>
      <w:tr w:rsidR="00D43D84" w14:paraId="7A9C0A8D" w14:textId="77777777">
        <w:tc>
          <w:tcPr>
            <w:tcW w:w="4675" w:type="dxa"/>
          </w:tcPr>
          <w:p w14:paraId="1952AD07" w14:textId="77777777" w:rsidR="00D43D84" w:rsidRDefault="00D43D84">
            <w:pPr>
              <w:pStyle w:val="ListBullet"/>
            </w:pPr>
            <w:r>
              <w:t>Missing Information</w:t>
            </w:r>
          </w:p>
        </w:tc>
        <w:tc>
          <w:tcPr>
            <w:tcW w:w="4675" w:type="dxa"/>
          </w:tcPr>
          <w:p w14:paraId="13C4A935" w14:textId="77777777" w:rsidR="00D43D84" w:rsidRDefault="00D43D84">
            <w:pPr>
              <w:pStyle w:val="ListBullet"/>
            </w:pPr>
          </w:p>
        </w:tc>
      </w:tr>
      <w:tr w:rsidR="00D43D84" w14:paraId="103ED65B" w14:textId="77777777">
        <w:trPr>
          <w:cnfStyle w:val="000000100000" w:firstRow="0" w:lastRow="0" w:firstColumn="0" w:lastColumn="0" w:oddVBand="0" w:evenVBand="0" w:oddHBand="1" w:evenHBand="0" w:firstRowFirstColumn="0" w:firstRowLastColumn="0" w:lastRowFirstColumn="0" w:lastRowLastColumn="0"/>
        </w:trPr>
        <w:tc>
          <w:tcPr>
            <w:tcW w:w="4675" w:type="dxa"/>
          </w:tcPr>
          <w:p w14:paraId="4F4DBB2F" w14:textId="77777777" w:rsidR="00D43D84" w:rsidRDefault="00D43D84">
            <w:pPr>
              <w:pStyle w:val="ListBullet"/>
            </w:pPr>
            <w:r>
              <w:t>Total</w:t>
            </w:r>
          </w:p>
        </w:tc>
        <w:tc>
          <w:tcPr>
            <w:tcW w:w="4675" w:type="dxa"/>
          </w:tcPr>
          <w:p w14:paraId="7412CC91" w14:textId="77777777" w:rsidR="00D43D84" w:rsidRDefault="00D43D84">
            <w:pPr>
              <w:pStyle w:val="ListBullet"/>
            </w:pPr>
          </w:p>
        </w:tc>
      </w:tr>
    </w:tbl>
    <w:p w14:paraId="55B22850" w14:textId="77777777" w:rsidR="00D43D84" w:rsidRDefault="00D43D84" w:rsidP="00D43D84">
      <w:pPr>
        <w:pStyle w:val="ListBullet"/>
        <w:ind w:left="360" w:hanging="360"/>
      </w:pPr>
    </w:p>
    <w:p w14:paraId="2EC17B4D" w14:textId="77777777" w:rsidR="00D43D84" w:rsidRDefault="00D43D84" w:rsidP="00D43D84">
      <w:pPr>
        <w:pStyle w:val="ListBullet"/>
        <w:numPr>
          <w:ilvl w:val="0"/>
          <w:numId w:val="16"/>
        </w:numPr>
      </w:pPr>
      <w:r>
        <w:t>Gender – Complete for All Activities</w:t>
      </w:r>
    </w:p>
    <w:p w14:paraId="4FA40493" w14:textId="77777777" w:rsidR="00D43D84" w:rsidRDefault="00D43D84" w:rsidP="00D43D84">
      <w:pPr>
        <w:pStyle w:val="Heading8"/>
      </w:pPr>
      <w:bookmarkStart w:id="105" w:name="_Toc192853821"/>
      <w:bookmarkStart w:id="106" w:name="_Toc197417901"/>
      <w:r>
        <w:t>Table 21 – Gender Information</w:t>
      </w:r>
      <w:bookmarkEnd w:id="105"/>
      <w:bookmarkEnd w:id="106"/>
    </w:p>
    <w:tbl>
      <w:tblPr>
        <w:tblStyle w:val="CommerceTableStyle"/>
        <w:tblW w:w="0" w:type="auto"/>
        <w:tblInd w:w="360" w:type="dxa"/>
        <w:tblLook w:val="04A0" w:firstRow="1" w:lastRow="0" w:firstColumn="1" w:lastColumn="0" w:noHBand="0" w:noVBand="1"/>
      </w:tblPr>
      <w:tblGrid>
        <w:gridCol w:w="4517"/>
        <w:gridCol w:w="4473"/>
      </w:tblGrid>
      <w:tr w:rsidR="00D43D84" w:rsidRPr="00465FE6" w14:paraId="61E09323" w14:textId="77777777">
        <w:trPr>
          <w:cnfStyle w:val="100000000000" w:firstRow="1" w:lastRow="0" w:firstColumn="0" w:lastColumn="0" w:oddVBand="0" w:evenVBand="0" w:oddHBand="0" w:evenHBand="0" w:firstRowFirstColumn="0" w:firstRowLastColumn="0" w:lastRowFirstColumn="0" w:lastRowLastColumn="0"/>
        </w:trPr>
        <w:tc>
          <w:tcPr>
            <w:tcW w:w="4675" w:type="dxa"/>
          </w:tcPr>
          <w:p w14:paraId="62505FCE" w14:textId="77777777" w:rsidR="00D43D84" w:rsidRPr="00465FE6" w:rsidRDefault="00D43D84">
            <w:pPr>
              <w:pStyle w:val="ListBullet"/>
              <w:jc w:val="left"/>
              <w:rPr>
                <w:b w:val="0"/>
                <w:bCs/>
              </w:rPr>
            </w:pPr>
          </w:p>
        </w:tc>
        <w:tc>
          <w:tcPr>
            <w:tcW w:w="4675" w:type="dxa"/>
          </w:tcPr>
          <w:p w14:paraId="40784AF6" w14:textId="77777777" w:rsidR="00D43D84" w:rsidRPr="00465FE6" w:rsidRDefault="00D43D84">
            <w:pPr>
              <w:pStyle w:val="ListBullet"/>
              <w:jc w:val="left"/>
              <w:rPr>
                <w:b w:val="0"/>
                <w:bCs/>
              </w:rPr>
            </w:pPr>
            <w:r>
              <w:rPr>
                <w:b w:val="0"/>
                <w:bCs/>
              </w:rPr>
              <w:t>Total</w:t>
            </w:r>
          </w:p>
        </w:tc>
      </w:tr>
      <w:tr w:rsidR="00D43D84" w14:paraId="6ECB4135" w14:textId="77777777">
        <w:trPr>
          <w:cnfStyle w:val="000000100000" w:firstRow="0" w:lastRow="0" w:firstColumn="0" w:lastColumn="0" w:oddVBand="0" w:evenVBand="0" w:oddHBand="1" w:evenHBand="0" w:firstRowFirstColumn="0" w:firstRowLastColumn="0" w:lastRowFirstColumn="0" w:lastRowLastColumn="0"/>
        </w:trPr>
        <w:tc>
          <w:tcPr>
            <w:tcW w:w="4675" w:type="dxa"/>
          </w:tcPr>
          <w:p w14:paraId="7F798266" w14:textId="77777777" w:rsidR="00D43D84" w:rsidRDefault="00D43D84">
            <w:pPr>
              <w:pStyle w:val="ListBullet"/>
            </w:pPr>
            <w:r>
              <w:t>Male</w:t>
            </w:r>
          </w:p>
        </w:tc>
        <w:tc>
          <w:tcPr>
            <w:tcW w:w="4675" w:type="dxa"/>
          </w:tcPr>
          <w:p w14:paraId="738C7757" w14:textId="77777777" w:rsidR="00D43D84" w:rsidRDefault="00D43D84">
            <w:pPr>
              <w:pStyle w:val="ListBullet"/>
            </w:pPr>
          </w:p>
        </w:tc>
      </w:tr>
      <w:tr w:rsidR="00D43D84" w14:paraId="087E8BAD" w14:textId="77777777">
        <w:tc>
          <w:tcPr>
            <w:tcW w:w="4675" w:type="dxa"/>
          </w:tcPr>
          <w:p w14:paraId="06919128" w14:textId="77777777" w:rsidR="00D43D84" w:rsidRDefault="00D43D84">
            <w:pPr>
              <w:pStyle w:val="ListBullet"/>
            </w:pPr>
            <w:r>
              <w:t>Female</w:t>
            </w:r>
          </w:p>
        </w:tc>
        <w:tc>
          <w:tcPr>
            <w:tcW w:w="4675" w:type="dxa"/>
          </w:tcPr>
          <w:p w14:paraId="197A6B99" w14:textId="77777777" w:rsidR="00D43D84" w:rsidRDefault="00D43D84">
            <w:pPr>
              <w:pStyle w:val="ListBullet"/>
            </w:pPr>
          </w:p>
        </w:tc>
      </w:tr>
      <w:tr w:rsidR="00D43D84" w14:paraId="14430353" w14:textId="77777777">
        <w:trPr>
          <w:cnfStyle w:val="000000100000" w:firstRow="0" w:lastRow="0" w:firstColumn="0" w:lastColumn="0" w:oddVBand="0" w:evenVBand="0" w:oddHBand="1" w:evenHBand="0" w:firstRowFirstColumn="0" w:firstRowLastColumn="0" w:lastRowFirstColumn="0" w:lastRowLastColumn="0"/>
        </w:trPr>
        <w:tc>
          <w:tcPr>
            <w:tcW w:w="4675" w:type="dxa"/>
          </w:tcPr>
          <w:p w14:paraId="79C11D13" w14:textId="77777777" w:rsidR="00D43D84" w:rsidRDefault="00D43D84">
            <w:pPr>
              <w:pStyle w:val="ListBullet"/>
            </w:pPr>
            <w:r>
              <w:lastRenderedPageBreak/>
              <w:t>Transgender</w:t>
            </w:r>
          </w:p>
        </w:tc>
        <w:tc>
          <w:tcPr>
            <w:tcW w:w="4675" w:type="dxa"/>
          </w:tcPr>
          <w:p w14:paraId="008548B5" w14:textId="77777777" w:rsidR="00D43D84" w:rsidRDefault="00D43D84">
            <w:pPr>
              <w:pStyle w:val="ListBullet"/>
            </w:pPr>
          </w:p>
        </w:tc>
      </w:tr>
      <w:tr w:rsidR="00D43D84" w14:paraId="4B4E4DD6" w14:textId="77777777">
        <w:tc>
          <w:tcPr>
            <w:tcW w:w="4675" w:type="dxa"/>
          </w:tcPr>
          <w:p w14:paraId="69E34A23" w14:textId="77777777" w:rsidR="00D43D84" w:rsidRDefault="00D43D84">
            <w:pPr>
              <w:pStyle w:val="ListBullet"/>
            </w:pPr>
            <w:r>
              <w:t>Don’t Know / Refused / Other</w:t>
            </w:r>
          </w:p>
        </w:tc>
        <w:tc>
          <w:tcPr>
            <w:tcW w:w="4675" w:type="dxa"/>
          </w:tcPr>
          <w:p w14:paraId="4FA014E4" w14:textId="77777777" w:rsidR="00D43D84" w:rsidRDefault="00D43D84">
            <w:pPr>
              <w:pStyle w:val="ListBullet"/>
            </w:pPr>
          </w:p>
        </w:tc>
      </w:tr>
      <w:tr w:rsidR="00D43D84" w14:paraId="43FCDCEE" w14:textId="77777777">
        <w:trPr>
          <w:cnfStyle w:val="000000100000" w:firstRow="0" w:lastRow="0" w:firstColumn="0" w:lastColumn="0" w:oddVBand="0" w:evenVBand="0" w:oddHBand="1" w:evenHBand="0" w:firstRowFirstColumn="0" w:firstRowLastColumn="0" w:lastRowFirstColumn="0" w:lastRowLastColumn="0"/>
        </w:trPr>
        <w:tc>
          <w:tcPr>
            <w:tcW w:w="4675" w:type="dxa"/>
          </w:tcPr>
          <w:p w14:paraId="160CF0DF" w14:textId="77777777" w:rsidR="00D43D84" w:rsidRDefault="00D43D84">
            <w:pPr>
              <w:pStyle w:val="ListBullet"/>
            </w:pPr>
            <w:r>
              <w:t>Missing Information</w:t>
            </w:r>
          </w:p>
        </w:tc>
        <w:tc>
          <w:tcPr>
            <w:tcW w:w="4675" w:type="dxa"/>
          </w:tcPr>
          <w:p w14:paraId="09816498" w14:textId="77777777" w:rsidR="00D43D84" w:rsidRDefault="00D43D84">
            <w:pPr>
              <w:pStyle w:val="ListBullet"/>
            </w:pPr>
          </w:p>
        </w:tc>
      </w:tr>
      <w:tr w:rsidR="00D43D84" w14:paraId="52F1DB9A" w14:textId="77777777">
        <w:tc>
          <w:tcPr>
            <w:tcW w:w="4675" w:type="dxa"/>
          </w:tcPr>
          <w:p w14:paraId="56B47BC3" w14:textId="77777777" w:rsidR="00D43D84" w:rsidRDefault="00D43D84">
            <w:pPr>
              <w:pStyle w:val="ListBullet"/>
            </w:pPr>
            <w:r>
              <w:t>Total</w:t>
            </w:r>
          </w:p>
        </w:tc>
        <w:tc>
          <w:tcPr>
            <w:tcW w:w="4675" w:type="dxa"/>
          </w:tcPr>
          <w:p w14:paraId="64FCD7DB" w14:textId="77777777" w:rsidR="00D43D84" w:rsidRDefault="00D43D84">
            <w:pPr>
              <w:pStyle w:val="ListBullet"/>
            </w:pPr>
          </w:p>
        </w:tc>
      </w:tr>
    </w:tbl>
    <w:p w14:paraId="23828421" w14:textId="77777777" w:rsidR="00D43D84" w:rsidRDefault="00D43D84" w:rsidP="00D43D84">
      <w:pPr>
        <w:pStyle w:val="ListBullet"/>
        <w:ind w:left="360" w:hanging="360"/>
      </w:pPr>
    </w:p>
    <w:p w14:paraId="6113B004" w14:textId="77777777" w:rsidR="00D43D84" w:rsidRDefault="00D43D84" w:rsidP="00D43D84">
      <w:pPr>
        <w:pStyle w:val="ListBullet"/>
        <w:numPr>
          <w:ilvl w:val="0"/>
          <w:numId w:val="16"/>
        </w:numPr>
      </w:pPr>
      <w:r>
        <w:t>Age – Complete for All Activities</w:t>
      </w:r>
    </w:p>
    <w:p w14:paraId="4B5474FA" w14:textId="77777777" w:rsidR="00D43D84" w:rsidRDefault="00D43D84" w:rsidP="00D43D84">
      <w:pPr>
        <w:pStyle w:val="Heading8"/>
      </w:pPr>
      <w:bookmarkStart w:id="107" w:name="_Toc192853822"/>
      <w:bookmarkStart w:id="108" w:name="_Toc197417902"/>
      <w:r>
        <w:t>Table 22 – Age Information</w:t>
      </w:r>
      <w:bookmarkEnd w:id="107"/>
      <w:bookmarkEnd w:id="108"/>
      <w:r>
        <w:t xml:space="preserve"> </w:t>
      </w:r>
    </w:p>
    <w:tbl>
      <w:tblPr>
        <w:tblStyle w:val="CommerceTableStyle"/>
        <w:tblW w:w="0" w:type="auto"/>
        <w:tblInd w:w="360" w:type="dxa"/>
        <w:tblLook w:val="04A0" w:firstRow="1" w:lastRow="0" w:firstColumn="1" w:lastColumn="0" w:noHBand="0" w:noVBand="1"/>
      </w:tblPr>
      <w:tblGrid>
        <w:gridCol w:w="4512"/>
        <w:gridCol w:w="4478"/>
      </w:tblGrid>
      <w:tr w:rsidR="00D43D84" w:rsidRPr="00465FE6" w14:paraId="2190B3EC" w14:textId="77777777">
        <w:trPr>
          <w:cnfStyle w:val="100000000000" w:firstRow="1" w:lastRow="0" w:firstColumn="0" w:lastColumn="0" w:oddVBand="0" w:evenVBand="0" w:oddHBand="0" w:evenHBand="0" w:firstRowFirstColumn="0" w:firstRowLastColumn="0" w:lastRowFirstColumn="0" w:lastRowLastColumn="0"/>
        </w:trPr>
        <w:tc>
          <w:tcPr>
            <w:tcW w:w="4675" w:type="dxa"/>
          </w:tcPr>
          <w:p w14:paraId="02186767" w14:textId="77777777" w:rsidR="00D43D84" w:rsidRPr="00465FE6" w:rsidRDefault="00D43D84">
            <w:pPr>
              <w:pStyle w:val="ListBullet"/>
              <w:jc w:val="left"/>
              <w:rPr>
                <w:b w:val="0"/>
                <w:bCs/>
              </w:rPr>
            </w:pPr>
          </w:p>
        </w:tc>
        <w:tc>
          <w:tcPr>
            <w:tcW w:w="4675" w:type="dxa"/>
          </w:tcPr>
          <w:p w14:paraId="7D437FF4" w14:textId="77777777" w:rsidR="00D43D84" w:rsidRPr="00465FE6" w:rsidRDefault="00D43D84">
            <w:pPr>
              <w:pStyle w:val="ListBullet"/>
              <w:jc w:val="left"/>
              <w:rPr>
                <w:b w:val="0"/>
                <w:bCs/>
              </w:rPr>
            </w:pPr>
            <w:r>
              <w:rPr>
                <w:b w:val="0"/>
                <w:bCs/>
              </w:rPr>
              <w:t>Total</w:t>
            </w:r>
          </w:p>
        </w:tc>
      </w:tr>
      <w:tr w:rsidR="00D43D84" w14:paraId="158D3559" w14:textId="77777777">
        <w:trPr>
          <w:cnfStyle w:val="000000100000" w:firstRow="0" w:lastRow="0" w:firstColumn="0" w:lastColumn="0" w:oddVBand="0" w:evenVBand="0" w:oddHBand="1" w:evenHBand="0" w:firstRowFirstColumn="0" w:firstRowLastColumn="0" w:lastRowFirstColumn="0" w:lastRowLastColumn="0"/>
        </w:trPr>
        <w:tc>
          <w:tcPr>
            <w:tcW w:w="4675" w:type="dxa"/>
          </w:tcPr>
          <w:p w14:paraId="47532E17" w14:textId="77777777" w:rsidR="00D43D84" w:rsidRDefault="00D43D84">
            <w:pPr>
              <w:pStyle w:val="ListBullet"/>
            </w:pPr>
            <w:r>
              <w:t>Under 18</w:t>
            </w:r>
          </w:p>
        </w:tc>
        <w:tc>
          <w:tcPr>
            <w:tcW w:w="4675" w:type="dxa"/>
          </w:tcPr>
          <w:p w14:paraId="5D1BFB86" w14:textId="77777777" w:rsidR="00D43D84" w:rsidRDefault="00D43D84">
            <w:pPr>
              <w:pStyle w:val="ListBullet"/>
            </w:pPr>
          </w:p>
        </w:tc>
      </w:tr>
      <w:tr w:rsidR="00D43D84" w14:paraId="2A6957AE" w14:textId="77777777">
        <w:tc>
          <w:tcPr>
            <w:tcW w:w="4675" w:type="dxa"/>
          </w:tcPr>
          <w:p w14:paraId="65445FDC" w14:textId="77777777" w:rsidR="00D43D84" w:rsidRDefault="00D43D84">
            <w:pPr>
              <w:pStyle w:val="ListBullet"/>
            </w:pPr>
            <w:r>
              <w:t>18-24</w:t>
            </w:r>
          </w:p>
        </w:tc>
        <w:tc>
          <w:tcPr>
            <w:tcW w:w="4675" w:type="dxa"/>
          </w:tcPr>
          <w:p w14:paraId="0B1E7489" w14:textId="77777777" w:rsidR="00D43D84" w:rsidRDefault="00D43D84">
            <w:pPr>
              <w:pStyle w:val="ListBullet"/>
            </w:pPr>
          </w:p>
        </w:tc>
      </w:tr>
      <w:tr w:rsidR="00D43D84" w14:paraId="2476AB5A" w14:textId="77777777">
        <w:trPr>
          <w:cnfStyle w:val="000000100000" w:firstRow="0" w:lastRow="0" w:firstColumn="0" w:lastColumn="0" w:oddVBand="0" w:evenVBand="0" w:oddHBand="1" w:evenHBand="0" w:firstRowFirstColumn="0" w:firstRowLastColumn="0" w:lastRowFirstColumn="0" w:lastRowLastColumn="0"/>
        </w:trPr>
        <w:tc>
          <w:tcPr>
            <w:tcW w:w="4675" w:type="dxa"/>
          </w:tcPr>
          <w:p w14:paraId="2655729F" w14:textId="77777777" w:rsidR="00D43D84" w:rsidRDefault="00D43D84">
            <w:pPr>
              <w:pStyle w:val="ListBullet"/>
            </w:pPr>
            <w:r>
              <w:t>25 and over</w:t>
            </w:r>
          </w:p>
        </w:tc>
        <w:tc>
          <w:tcPr>
            <w:tcW w:w="4675" w:type="dxa"/>
          </w:tcPr>
          <w:p w14:paraId="371B1162" w14:textId="77777777" w:rsidR="00D43D84" w:rsidRDefault="00D43D84">
            <w:pPr>
              <w:pStyle w:val="ListBullet"/>
            </w:pPr>
          </w:p>
        </w:tc>
      </w:tr>
      <w:tr w:rsidR="00D43D84" w14:paraId="0E0BB5E0" w14:textId="77777777">
        <w:tc>
          <w:tcPr>
            <w:tcW w:w="4675" w:type="dxa"/>
          </w:tcPr>
          <w:p w14:paraId="779871DC" w14:textId="77777777" w:rsidR="00D43D84" w:rsidRDefault="00D43D84">
            <w:pPr>
              <w:pStyle w:val="ListBullet"/>
            </w:pPr>
            <w:r>
              <w:t>Don’t Know / Refused / Other</w:t>
            </w:r>
          </w:p>
        </w:tc>
        <w:tc>
          <w:tcPr>
            <w:tcW w:w="4675" w:type="dxa"/>
          </w:tcPr>
          <w:p w14:paraId="2E5500C8" w14:textId="77777777" w:rsidR="00D43D84" w:rsidRDefault="00D43D84">
            <w:pPr>
              <w:pStyle w:val="ListBullet"/>
            </w:pPr>
          </w:p>
        </w:tc>
      </w:tr>
      <w:tr w:rsidR="00D43D84" w14:paraId="5FA8E2B2" w14:textId="77777777">
        <w:trPr>
          <w:cnfStyle w:val="000000100000" w:firstRow="0" w:lastRow="0" w:firstColumn="0" w:lastColumn="0" w:oddVBand="0" w:evenVBand="0" w:oddHBand="1" w:evenHBand="0" w:firstRowFirstColumn="0" w:firstRowLastColumn="0" w:lastRowFirstColumn="0" w:lastRowLastColumn="0"/>
        </w:trPr>
        <w:tc>
          <w:tcPr>
            <w:tcW w:w="4675" w:type="dxa"/>
          </w:tcPr>
          <w:p w14:paraId="724D1535" w14:textId="77777777" w:rsidR="00D43D84" w:rsidRDefault="00D43D84">
            <w:pPr>
              <w:pStyle w:val="ListBullet"/>
            </w:pPr>
            <w:r>
              <w:t>Missing Information</w:t>
            </w:r>
          </w:p>
        </w:tc>
        <w:tc>
          <w:tcPr>
            <w:tcW w:w="4675" w:type="dxa"/>
          </w:tcPr>
          <w:p w14:paraId="1233935C" w14:textId="77777777" w:rsidR="00D43D84" w:rsidRDefault="00D43D84">
            <w:pPr>
              <w:pStyle w:val="ListBullet"/>
            </w:pPr>
          </w:p>
        </w:tc>
      </w:tr>
      <w:tr w:rsidR="00D43D84" w14:paraId="10525BED" w14:textId="77777777">
        <w:tc>
          <w:tcPr>
            <w:tcW w:w="4675" w:type="dxa"/>
          </w:tcPr>
          <w:p w14:paraId="6D0DC24B" w14:textId="77777777" w:rsidR="00D43D84" w:rsidRDefault="00D43D84">
            <w:pPr>
              <w:pStyle w:val="ListBullet"/>
            </w:pPr>
            <w:r>
              <w:t>Total</w:t>
            </w:r>
          </w:p>
        </w:tc>
        <w:tc>
          <w:tcPr>
            <w:tcW w:w="4675" w:type="dxa"/>
          </w:tcPr>
          <w:p w14:paraId="43E3AC36" w14:textId="77777777" w:rsidR="00D43D84" w:rsidRDefault="00D43D84">
            <w:pPr>
              <w:pStyle w:val="ListBullet"/>
            </w:pPr>
          </w:p>
        </w:tc>
      </w:tr>
    </w:tbl>
    <w:p w14:paraId="429D5170" w14:textId="77777777" w:rsidR="00D43D84" w:rsidRDefault="00D43D84" w:rsidP="00D43D84">
      <w:pPr>
        <w:pStyle w:val="ListBullet"/>
        <w:ind w:left="360" w:hanging="360"/>
      </w:pPr>
    </w:p>
    <w:p w14:paraId="284A1453" w14:textId="77777777" w:rsidR="00D43D84" w:rsidRDefault="00D43D84" w:rsidP="00D43D84">
      <w:pPr>
        <w:pStyle w:val="ListBullet"/>
        <w:numPr>
          <w:ilvl w:val="0"/>
          <w:numId w:val="16"/>
        </w:numPr>
      </w:pPr>
      <w:r>
        <w:t>Special Populations Served – Complete for All Activities</w:t>
      </w:r>
    </w:p>
    <w:p w14:paraId="3CFA7770" w14:textId="77777777" w:rsidR="00D43D84" w:rsidRDefault="00D43D84" w:rsidP="00D43D84">
      <w:pPr>
        <w:pStyle w:val="Heading8"/>
      </w:pPr>
      <w:bookmarkStart w:id="109" w:name="_Toc197417903"/>
      <w:r>
        <w:t>Table 23 – Special Population Served</w:t>
      </w:r>
      <w:bookmarkEnd w:id="109"/>
      <w:r>
        <w:t xml:space="preserve"> </w:t>
      </w:r>
    </w:p>
    <w:tbl>
      <w:tblPr>
        <w:tblStyle w:val="CommerceTableStyle"/>
        <w:tblW w:w="10080" w:type="dxa"/>
        <w:tblInd w:w="-365" w:type="dxa"/>
        <w:tblLook w:val="04A0" w:firstRow="1" w:lastRow="0" w:firstColumn="1" w:lastColumn="0" w:noHBand="0" w:noVBand="1"/>
      </w:tblPr>
      <w:tblGrid>
        <w:gridCol w:w="3573"/>
        <w:gridCol w:w="1163"/>
        <w:gridCol w:w="1671"/>
        <w:gridCol w:w="1524"/>
        <w:gridCol w:w="2149"/>
      </w:tblGrid>
      <w:tr w:rsidR="00D43D84" w:rsidRPr="00D43D84" w14:paraId="177FC19A" w14:textId="77777777" w:rsidTr="00D43D84">
        <w:trPr>
          <w:cnfStyle w:val="100000000000" w:firstRow="1" w:lastRow="0" w:firstColumn="0" w:lastColumn="0" w:oddVBand="0" w:evenVBand="0" w:oddHBand="0" w:evenHBand="0" w:firstRowFirstColumn="0" w:firstRowLastColumn="0" w:lastRowFirstColumn="0" w:lastRowLastColumn="0"/>
        </w:trPr>
        <w:tc>
          <w:tcPr>
            <w:tcW w:w="3600" w:type="dxa"/>
          </w:tcPr>
          <w:p w14:paraId="6FC4E1DF" w14:textId="77777777" w:rsidR="00D43D84" w:rsidRPr="00D43D84" w:rsidRDefault="00D43D84">
            <w:pPr>
              <w:pStyle w:val="ListBullet"/>
              <w:rPr>
                <w:rFonts w:cs="Helvetica"/>
              </w:rPr>
            </w:pPr>
            <w:r w:rsidRPr="00D43D84">
              <w:rPr>
                <w:rFonts w:cs="Helvetica"/>
              </w:rPr>
              <w:t>Subpopulation</w:t>
            </w:r>
          </w:p>
        </w:tc>
        <w:tc>
          <w:tcPr>
            <w:tcW w:w="1170" w:type="dxa"/>
          </w:tcPr>
          <w:p w14:paraId="6F1A0E36" w14:textId="77777777" w:rsidR="00D43D84" w:rsidRPr="00D43D84" w:rsidRDefault="00D43D84">
            <w:pPr>
              <w:pStyle w:val="ListBullet"/>
              <w:rPr>
                <w:rFonts w:cs="Helvetica"/>
              </w:rPr>
            </w:pPr>
            <w:r w:rsidRPr="00D43D84">
              <w:rPr>
                <w:rFonts w:cs="Helvetica"/>
              </w:rPr>
              <w:t>Total</w:t>
            </w:r>
          </w:p>
        </w:tc>
        <w:tc>
          <w:tcPr>
            <w:tcW w:w="1620" w:type="dxa"/>
          </w:tcPr>
          <w:p w14:paraId="55A02487" w14:textId="77777777" w:rsidR="00D43D84" w:rsidRPr="00D43D84" w:rsidRDefault="00D43D84">
            <w:pPr>
              <w:pStyle w:val="ListBullet"/>
              <w:rPr>
                <w:rFonts w:cs="Helvetica"/>
              </w:rPr>
            </w:pPr>
            <w:r w:rsidRPr="00D43D84">
              <w:rPr>
                <w:rFonts w:cs="Helvetica"/>
              </w:rPr>
              <w:t>Total Persons Served – Preservation</w:t>
            </w:r>
          </w:p>
        </w:tc>
        <w:tc>
          <w:tcPr>
            <w:tcW w:w="1530" w:type="dxa"/>
          </w:tcPr>
          <w:p w14:paraId="7BA63312" w14:textId="77777777" w:rsidR="00D43D84" w:rsidRPr="00D43D84" w:rsidRDefault="00D43D84">
            <w:pPr>
              <w:pStyle w:val="ListBullet"/>
              <w:rPr>
                <w:rFonts w:cs="Helvetica"/>
              </w:rPr>
            </w:pPr>
            <w:r w:rsidRPr="00D43D84">
              <w:rPr>
                <w:rFonts w:cs="Helvetica"/>
              </w:rPr>
              <w:t>Total Persons Served – RRH</w:t>
            </w:r>
          </w:p>
        </w:tc>
        <w:tc>
          <w:tcPr>
            <w:tcW w:w="2160" w:type="dxa"/>
          </w:tcPr>
          <w:p w14:paraId="32022630" w14:textId="77777777" w:rsidR="00D43D84" w:rsidRPr="00D43D84" w:rsidRDefault="00D43D84">
            <w:pPr>
              <w:pStyle w:val="ListBullet"/>
              <w:rPr>
                <w:rFonts w:cs="Helvetica"/>
              </w:rPr>
            </w:pPr>
            <w:r w:rsidRPr="00D43D84">
              <w:rPr>
                <w:rFonts w:cs="Helvetica"/>
              </w:rPr>
              <w:t>Total Persons Served in Emergency Shelters</w:t>
            </w:r>
          </w:p>
        </w:tc>
      </w:tr>
      <w:tr w:rsidR="000E432E" w:rsidRPr="00D43D84" w14:paraId="601EBF5E" w14:textId="77777777" w:rsidTr="00D43D84">
        <w:trPr>
          <w:cnfStyle w:val="000000100000" w:firstRow="0" w:lastRow="0" w:firstColumn="0" w:lastColumn="0" w:oddVBand="0" w:evenVBand="0" w:oddHBand="1" w:evenHBand="0" w:firstRowFirstColumn="0" w:firstRowLastColumn="0" w:lastRowFirstColumn="0" w:lastRowLastColumn="0"/>
        </w:trPr>
        <w:tc>
          <w:tcPr>
            <w:tcW w:w="3600" w:type="dxa"/>
          </w:tcPr>
          <w:p w14:paraId="1B32F356" w14:textId="77777777" w:rsidR="00D43D84" w:rsidRPr="00D43D84" w:rsidRDefault="00D43D84">
            <w:pPr>
              <w:pStyle w:val="ListBullet"/>
              <w:rPr>
                <w:rFonts w:cs="Helvetica"/>
              </w:rPr>
            </w:pPr>
            <w:r w:rsidRPr="00D43D84">
              <w:rPr>
                <w:rFonts w:cs="Helvetica"/>
              </w:rPr>
              <w:t>Veterans</w:t>
            </w:r>
          </w:p>
        </w:tc>
        <w:tc>
          <w:tcPr>
            <w:tcW w:w="1170" w:type="dxa"/>
          </w:tcPr>
          <w:p w14:paraId="0CADDB2C" w14:textId="77777777" w:rsidR="00D43D84" w:rsidRPr="00D43D84" w:rsidRDefault="00D43D84">
            <w:pPr>
              <w:pStyle w:val="ListBullet"/>
              <w:rPr>
                <w:rFonts w:cs="Helvetica"/>
              </w:rPr>
            </w:pPr>
          </w:p>
        </w:tc>
        <w:tc>
          <w:tcPr>
            <w:tcW w:w="1620" w:type="dxa"/>
          </w:tcPr>
          <w:p w14:paraId="04BDF1EB" w14:textId="77777777" w:rsidR="00D43D84" w:rsidRPr="00D43D84" w:rsidRDefault="00D43D84">
            <w:pPr>
              <w:pStyle w:val="ListBullet"/>
              <w:rPr>
                <w:rFonts w:cs="Helvetica"/>
              </w:rPr>
            </w:pPr>
          </w:p>
        </w:tc>
        <w:tc>
          <w:tcPr>
            <w:tcW w:w="1530" w:type="dxa"/>
          </w:tcPr>
          <w:p w14:paraId="05F66A10" w14:textId="77777777" w:rsidR="00D43D84" w:rsidRPr="00D43D84" w:rsidRDefault="00D43D84">
            <w:pPr>
              <w:pStyle w:val="ListBullet"/>
              <w:rPr>
                <w:rFonts w:cs="Helvetica"/>
              </w:rPr>
            </w:pPr>
          </w:p>
        </w:tc>
        <w:tc>
          <w:tcPr>
            <w:tcW w:w="2160" w:type="dxa"/>
          </w:tcPr>
          <w:p w14:paraId="594FA94C" w14:textId="77777777" w:rsidR="00D43D84" w:rsidRPr="00D43D84" w:rsidRDefault="00D43D84">
            <w:pPr>
              <w:pStyle w:val="ListBullet"/>
              <w:rPr>
                <w:rFonts w:cs="Helvetica"/>
              </w:rPr>
            </w:pPr>
          </w:p>
        </w:tc>
      </w:tr>
      <w:tr w:rsidR="00D43D84" w:rsidRPr="00D43D84" w14:paraId="11D7111A" w14:textId="77777777" w:rsidTr="00D43D84">
        <w:tc>
          <w:tcPr>
            <w:tcW w:w="3600" w:type="dxa"/>
          </w:tcPr>
          <w:p w14:paraId="16A07588" w14:textId="77777777" w:rsidR="00D43D84" w:rsidRPr="00D43D84" w:rsidRDefault="00D43D84">
            <w:pPr>
              <w:pStyle w:val="ListBullet"/>
              <w:rPr>
                <w:rFonts w:cs="Helvetica"/>
              </w:rPr>
            </w:pPr>
            <w:r w:rsidRPr="00D43D84">
              <w:rPr>
                <w:rFonts w:cs="Helvetica"/>
              </w:rPr>
              <w:t>Victims of Domestic Violence</w:t>
            </w:r>
          </w:p>
        </w:tc>
        <w:tc>
          <w:tcPr>
            <w:tcW w:w="1170" w:type="dxa"/>
          </w:tcPr>
          <w:p w14:paraId="24C9A9F7" w14:textId="77777777" w:rsidR="00D43D84" w:rsidRPr="00D43D84" w:rsidRDefault="00D43D84">
            <w:pPr>
              <w:pStyle w:val="ListBullet"/>
              <w:rPr>
                <w:rFonts w:cs="Helvetica"/>
              </w:rPr>
            </w:pPr>
          </w:p>
        </w:tc>
        <w:tc>
          <w:tcPr>
            <w:tcW w:w="1620" w:type="dxa"/>
          </w:tcPr>
          <w:p w14:paraId="678A2E1D" w14:textId="77777777" w:rsidR="00D43D84" w:rsidRPr="00D43D84" w:rsidRDefault="00D43D84">
            <w:pPr>
              <w:pStyle w:val="ListBullet"/>
              <w:rPr>
                <w:rFonts w:cs="Helvetica"/>
              </w:rPr>
            </w:pPr>
          </w:p>
        </w:tc>
        <w:tc>
          <w:tcPr>
            <w:tcW w:w="1530" w:type="dxa"/>
          </w:tcPr>
          <w:p w14:paraId="3B17F004" w14:textId="77777777" w:rsidR="00D43D84" w:rsidRPr="00D43D84" w:rsidRDefault="00D43D84">
            <w:pPr>
              <w:pStyle w:val="ListBullet"/>
              <w:rPr>
                <w:rFonts w:cs="Helvetica"/>
              </w:rPr>
            </w:pPr>
          </w:p>
        </w:tc>
        <w:tc>
          <w:tcPr>
            <w:tcW w:w="2160" w:type="dxa"/>
          </w:tcPr>
          <w:p w14:paraId="205FAF5C" w14:textId="77777777" w:rsidR="00D43D84" w:rsidRPr="00D43D84" w:rsidRDefault="00D43D84">
            <w:pPr>
              <w:pStyle w:val="ListBullet"/>
              <w:rPr>
                <w:rFonts w:cs="Helvetica"/>
              </w:rPr>
            </w:pPr>
          </w:p>
        </w:tc>
      </w:tr>
      <w:tr w:rsidR="000E432E" w:rsidRPr="00D43D84" w14:paraId="20F9749D" w14:textId="77777777" w:rsidTr="00D43D84">
        <w:trPr>
          <w:cnfStyle w:val="000000100000" w:firstRow="0" w:lastRow="0" w:firstColumn="0" w:lastColumn="0" w:oddVBand="0" w:evenVBand="0" w:oddHBand="1" w:evenHBand="0" w:firstRowFirstColumn="0" w:firstRowLastColumn="0" w:lastRowFirstColumn="0" w:lastRowLastColumn="0"/>
        </w:trPr>
        <w:tc>
          <w:tcPr>
            <w:tcW w:w="3600" w:type="dxa"/>
          </w:tcPr>
          <w:p w14:paraId="02B7BA29" w14:textId="77777777" w:rsidR="00D43D84" w:rsidRPr="00D43D84" w:rsidRDefault="00D43D84">
            <w:pPr>
              <w:pStyle w:val="ListBullet"/>
              <w:rPr>
                <w:rFonts w:cs="Helvetica"/>
              </w:rPr>
            </w:pPr>
            <w:r w:rsidRPr="00D43D84">
              <w:rPr>
                <w:rFonts w:cs="Helvetica"/>
              </w:rPr>
              <w:t xml:space="preserve">Elderly </w:t>
            </w:r>
          </w:p>
        </w:tc>
        <w:tc>
          <w:tcPr>
            <w:tcW w:w="1170" w:type="dxa"/>
          </w:tcPr>
          <w:p w14:paraId="5D6D74B5" w14:textId="77777777" w:rsidR="00D43D84" w:rsidRPr="00D43D84" w:rsidRDefault="00D43D84">
            <w:pPr>
              <w:pStyle w:val="ListBullet"/>
              <w:rPr>
                <w:rFonts w:cs="Helvetica"/>
              </w:rPr>
            </w:pPr>
          </w:p>
        </w:tc>
        <w:tc>
          <w:tcPr>
            <w:tcW w:w="1620" w:type="dxa"/>
          </w:tcPr>
          <w:p w14:paraId="4B233E57" w14:textId="77777777" w:rsidR="00D43D84" w:rsidRPr="00D43D84" w:rsidRDefault="00D43D84">
            <w:pPr>
              <w:pStyle w:val="ListBullet"/>
              <w:rPr>
                <w:rFonts w:cs="Helvetica"/>
              </w:rPr>
            </w:pPr>
          </w:p>
        </w:tc>
        <w:tc>
          <w:tcPr>
            <w:tcW w:w="1530" w:type="dxa"/>
          </w:tcPr>
          <w:p w14:paraId="221B6061" w14:textId="77777777" w:rsidR="00D43D84" w:rsidRPr="00D43D84" w:rsidRDefault="00D43D84">
            <w:pPr>
              <w:pStyle w:val="ListBullet"/>
              <w:rPr>
                <w:rFonts w:cs="Helvetica"/>
              </w:rPr>
            </w:pPr>
          </w:p>
        </w:tc>
        <w:tc>
          <w:tcPr>
            <w:tcW w:w="2160" w:type="dxa"/>
          </w:tcPr>
          <w:p w14:paraId="0F4D3BBD" w14:textId="77777777" w:rsidR="00D43D84" w:rsidRPr="00D43D84" w:rsidRDefault="00D43D84">
            <w:pPr>
              <w:pStyle w:val="ListBullet"/>
              <w:rPr>
                <w:rFonts w:cs="Helvetica"/>
              </w:rPr>
            </w:pPr>
          </w:p>
        </w:tc>
      </w:tr>
      <w:tr w:rsidR="00D43D84" w:rsidRPr="00D43D84" w14:paraId="6342F158" w14:textId="77777777" w:rsidTr="00D43D84">
        <w:tc>
          <w:tcPr>
            <w:tcW w:w="3600" w:type="dxa"/>
          </w:tcPr>
          <w:p w14:paraId="1CFB724B" w14:textId="77777777" w:rsidR="00D43D84" w:rsidRPr="00D43D84" w:rsidRDefault="00D43D84">
            <w:pPr>
              <w:pStyle w:val="ListBullet"/>
              <w:rPr>
                <w:rFonts w:cs="Helvetica"/>
              </w:rPr>
            </w:pPr>
            <w:r w:rsidRPr="00D43D84">
              <w:rPr>
                <w:rFonts w:cs="Helvetica"/>
              </w:rPr>
              <w:t>HIV/AIDS</w:t>
            </w:r>
          </w:p>
        </w:tc>
        <w:tc>
          <w:tcPr>
            <w:tcW w:w="1170" w:type="dxa"/>
          </w:tcPr>
          <w:p w14:paraId="755C771E" w14:textId="77777777" w:rsidR="00D43D84" w:rsidRPr="00D43D84" w:rsidRDefault="00D43D84">
            <w:pPr>
              <w:pStyle w:val="ListBullet"/>
              <w:rPr>
                <w:rFonts w:cs="Helvetica"/>
              </w:rPr>
            </w:pPr>
          </w:p>
        </w:tc>
        <w:tc>
          <w:tcPr>
            <w:tcW w:w="1620" w:type="dxa"/>
          </w:tcPr>
          <w:p w14:paraId="7752ABDC" w14:textId="77777777" w:rsidR="00D43D84" w:rsidRPr="00D43D84" w:rsidRDefault="00D43D84">
            <w:pPr>
              <w:pStyle w:val="ListBullet"/>
              <w:rPr>
                <w:rFonts w:cs="Helvetica"/>
              </w:rPr>
            </w:pPr>
          </w:p>
        </w:tc>
        <w:tc>
          <w:tcPr>
            <w:tcW w:w="1530" w:type="dxa"/>
          </w:tcPr>
          <w:p w14:paraId="399821C4" w14:textId="77777777" w:rsidR="00D43D84" w:rsidRPr="00D43D84" w:rsidRDefault="00D43D84">
            <w:pPr>
              <w:pStyle w:val="ListBullet"/>
              <w:rPr>
                <w:rFonts w:cs="Helvetica"/>
              </w:rPr>
            </w:pPr>
          </w:p>
        </w:tc>
        <w:tc>
          <w:tcPr>
            <w:tcW w:w="2160" w:type="dxa"/>
          </w:tcPr>
          <w:p w14:paraId="1C542603" w14:textId="77777777" w:rsidR="00D43D84" w:rsidRPr="00D43D84" w:rsidRDefault="00D43D84">
            <w:pPr>
              <w:pStyle w:val="ListBullet"/>
              <w:rPr>
                <w:rFonts w:cs="Helvetica"/>
              </w:rPr>
            </w:pPr>
          </w:p>
        </w:tc>
      </w:tr>
      <w:tr w:rsidR="000E432E" w:rsidRPr="00D43D84" w14:paraId="2131DDA8" w14:textId="77777777" w:rsidTr="00D43D84">
        <w:trPr>
          <w:cnfStyle w:val="000000100000" w:firstRow="0" w:lastRow="0" w:firstColumn="0" w:lastColumn="0" w:oddVBand="0" w:evenVBand="0" w:oddHBand="1" w:evenHBand="0" w:firstRowFirstColumn="0" w:firstRowLastColumn="0" w:lastRowFirstColumn="0" w:lastRowLastColumn="0"/>
        </w:trPr>
        <w:tc>
          <w:tcPr>
            <w:tcW w:w="3600" w:type="dxa"/>
          </w:tcPr>
          <w:p w14:paraId="1A3195E9" w14:textId="77777777" w:rsidR="00D43D84" w:rsidRPr="00D43D84" w:rsidRDefault="00D43D84">
            <w:pPr>
              <w:pStyle w:val="ListBullet"/>
              <w:rPr>
                <w:rFonts w:cs="Helvetica"/>
              </w:rPr>
            </w:pPr>
            <w:r w:rsidRPr="00D43D84">
              <w:rPr>
                <w:rFonts w:cs="Helvetica"/>
              </w:rPr>
              <w:lastRenderedPageBreak/>
              <w:t>Chronically Homeless</w:t>
            </w:r>
          </w:p>
        </w:tc>
        <w:tc>
          <w:tcPr>
            <w:tcW w:w="1170" w:type="dxa"/>
          </w:tcPr>
          <w:p w14:paraId="7B50D66B" w14:textId="77777777" w:rsidR="00D43D84" w:rsidRPr="00D43D84" w:rsidRDefault="00D43D84">
            <w:pPr>
              <w:pStyle w:val="ListBullet"/>
              <w:rPr>
                <w:rFonts w:cs="Helvetica"/>
              </w:rPr>
            </w:pPr>
          </w:p>
        </w:tc>
        <w:tc>
          <w:tcPr>
            <w:tcW w:w="1620" w:type="dxa"/>
          </w:tcPr>
          <w:p w14:paraId="673ED1B6" w14:textId="77777777" w:rsidR="00D43D84" w:rsidRPr="00D43D84" w:rsidRDefault="00D43D84">
            <w:pPr>
              <w:pStyle w:val="ListBullet"/>
              <w:rPr>
                <w:rFonts w:cs="Helvetica"/>
              </w:rPr>
            </w:pPr>
          </w:p>
        </w:tc>
        <w:tc>
          <w:tcPr>
            <w:tcW w:w="1530" w:type="dxa"/>
          </w:tcPr>
          <w:p w14:paraId="70002348" w14:textId="77777777" w:rsidR="00D43D84" w:rsidRPr="00D43D84" w:rsidRDefault="00D43D84">
            <w:pPr>
              <w:pStyle w:val="ListBullet"/>
              <w:rPr>
                <w:rFonts w:cs="Helvetica"/>
              </w:rPr>
            </w:pPr>
          </w:p>
        </w:tc>
        <w:tc>
          <w:tcPr>
            <w:tcW w:w="2160" w:type="dxa"/>
          </w:tcPr>
          <w:p w14:paraId="50567E23" w14:textId="77777777" w:rsidR="00D43D84" w:rsidRPr="00D43D84" w:rsidRDefault="00D43D84">
            <w:pPr>
              <w:pStyle w:val="ListBullet"/>
              <w:rPr>
                <w:rFonts w:cs="Helvetica"/>
              </w:rPr>
            </w:pPr>
          </w:p>
        </w:tc>
      </w:tr>
      <w:tr w:rsidR="00D43D84" w:rsidRPr="00D43D84" w14:paraId="5DF029AD" w14:textId="77777777" w:rsidTr="00D43D84">
        <w:tc>
          <w:tcPr>
            <w:tcW w:w="10080" w:type="dxa"/>
            <w:gridSpan w:val="5"/>
          </w:tcPr>
          <w:p w14:paraId="111140D0" w14:textId="77777777" w:rsidR="00D43D84" w:rsidRPr="00D43D84" w:rsidRDefault="00D43D84">
            <w:pPr>
              <w:pStyle w:val="ListBullet"/>
              <w:rPr>
                <w:rFonts w:cs="Helvetica"/>
              </w:rPr>
            </w:pPr>
            <w:proofErr w:type="gramStart"/>
            <w:r w:rsidRPr="00D43D84">
              <w:rPr>
                <w:rFonts w:cs="Helvetica"/>
              </w:rPr>
              <w:t>Persons</w:t>
            </w:r>
            <w:proofErr w:type="gramEnd"/>
            <w:r w:rsidRPr="00D43D84">
              <w:rPr>
                <w:rFonts w:cs="Helvetica"/>
              </w:rPr>
              <w:t xml:space="preserve"> with Disabilities:</w:t>
            </w:r>
          </w:p>
        </w:tc>
      </w:tr>
      <w:tr w:rsidR="000E432E" w:rsidRPr="00D43D84" w14:paraId="4F32C628" w14:textId="77777777" w:rsidTr="00D43D84">
        <w:trPr>
          <w:cnfStyle w:val="000000100000" w:firstRow="0" w:lastRow="0" w:firstColumn="0" w:lastColumn="0" w:oddVBand="0" w:evenVBand="0" w:oddHBand="1" w:evenHBand="0" w:firstRowFirstColumn="0" w:firstRowLastColumn="0" w:lastRowFirstColumn="0" w:lastRowLastColumn="0"/>
        </w:trPr>
        <w:tc>
          <w:tcPr>
            <w:tcW w:w="3600" w:type="dxa"/>
          </w:tcPr>
          <w:p w14:paraId="617BC1F0" w14:textId="77777777" w:rsidR="00D43D84" w:rsidRPr="00D43D84" w:rsidRDefault="00D43D84">
            <w:pPr>
              <w:pStyle w:val="ListBullet"/>
              <w:rPr>
                <w:rFonts w:cs="Helvetica"/>
              </w:rPr>
            </w:pPr>
            <w:r w:rsidRPr="00D43D84">
              <w:rPr>
                <w:rFonts w:cs="Helvetica"/>
              </w:rPr>
              <w:t>Severely Mentally Ill</w:t>
            </w:r>
          </w:p>
        </w:tc>
        <w:tc>
          <w:tcPr>
            <w:tcW w:w="1170" w:type="dxa"/>
          </w:tcPr>
          <w:p w14:paraId="63CC0A33" w14:textId="77777777" w:rsidR="00D43D84" w:rsidRPr="00D43D84" w:rsidRDefault="00D43D84">
            <w:pPr>
              <w:pStyle w:val="ListBullet"/>
              <w:rPr>
                <w:rFonts w:cs="Helvetica"/>
              </w:rPr>
            </w:pPr>
          </w:p>
        </w:tc>
        <w:tc>
          <w:tcPr>
            <w:tcW w:w="1620" w:type="dxa"/>
          </w:tcPr>
          <w:p w14:paraId="25B02397" w14:textId="77777777" w:rsidR="00D43D84" w:rsidRPr="00D43D84" w:rsidRDefault="00D43D84">
            <w:pPr>
              <w:pStyle w:val="ListBullet"/>
              <w:rPr>
                <w:rFonts w:cs="Helvetica"/>
              </w:rPr>
            </w:pPr>
          </w:p>
        </w:tc>
        <w:tc>
          <w:tcPr>
            <w:tcW w:w="1530" w:type="dxa"/>
          </w:tcPr>
          <w:p w14:paraId="71522242" w14:textId="77777777" w:rsidR="00D43D84" w:rsidRPr="00D43D84" w:rsidRDefault="00D43D84">
            <w:pPr>
              <w:pStyle w:val="ListBullet"/>
              <w:rPr>
                <w:rFonts w:cs="Helvetica"/>
              </w:rPr>
            </w:pPr>
          </w:p>
        </w:tc>
        <w:tc>
          <w:tcPr>
            <w:tcW w:w="2160" w:type="dxa"/>
          </w:tcPr>
          <w:p w14:paraId="76F925F9" w14:textId="77777777" w:rsidR="00D43D84" w:rsidRPr="00D43D84" w:rsidRDefault="00D43D84">
            <w:pPr>
              <w:pStyle w:val="ListBullet"/>
              <w:rPr>
                <w:rFonts w:cs="Helvetica"/>
              </w:rPr>
            </w:pPr>
          </w:p>
        </w:tc>
      </w:tr>
      <w:tr w:rsidR="00D43D84" w:rsidRPr="00D43D84" w14:paraId="0F318DED" w14:textId="77777777" w:rsidTr="00D43D84">
        <w:tc>
          <w:tcPr>
            <w:tcW w:w="3600" w:type="dxa"/>
          </w:tcPr>
          <w:p w14:paraId="69E8BA61" w14:textId="77777777" w:rsidR="00D43D84" w:rsidRPr="00D43D84" w:rsidRDefault="00D43D84">
            <w:pPr>
              <w:pStyle w:val="ListBullet"/>
              <w:rPr>
                <w:rFonts w:cs="Helvetica"/>
              </w:rPr>
            </w:pPr>
            <w:r w:rsidRPr="00D43D84">
              <w:rPr>
                <w:rFonts w:cs="Helvetica"/>
              </w:rPr>
              <w:t>Chronic Substance Abuse</w:t>
            </w:r>
          </w:p>
        </w:tc>
        <w:tc>
          <w:tcPr>
            <w:tcW w:w="1170" w:type="dxa"/>
          </w:tcPr>
          <w:p w14:paraId="204310E1" w14:textId="77777777" w:rsidR="00D43D84" w:rsidRPr="00D43D84" w:rsidRDefault="00D43D84">
            <w:pPr>
              <w:pStyle w:val="ListBullet"/>
              <w:rPr>
                <w:rFonts w:cs="Helvetica"/>
              </w:rPr>
            </w:pPr>
          </w:p>
        </w:tc>
        <w:tc>
          <w:tcPr>
            <w:tcW w:w="1620" w:type="dxa"/>
          </w:tcPr>
          <w:p w14:paraId="47EB41F5" w14:textId="77777777" w:rsidR="00D43D84" w:rsidRPr="00D43D84" w:rsidRDefault="00D43D84">
            <w:pPr>
              <w:pStyle w:val="ListBullet"/>
              <w:rPr>
                <w:rFonts w:cs="Helvetica"/>
              </w:rPr>
            </w:pPr>
          </w:p>
        </w:tc>
        <w:tc>
          <w:tcPr>
            <w:tcW w:w="1530" w:type="dxa"/>
          </w:tcPr>
          <w:p w14:paraId="274E3304" w14:textId="77777777" w:rsidR="00D43D84" w:rsidRPr="00D43D84" w:rsidRDefault="00D43D84">
            <w:pPr>
              <w:pStyle w:val="ListBullet"/>
              <w:rPr>
                <w:rFonts w:cs="Helvetica"/>
              </w:rPr>
            </w:pPr>
          </w:p>
        </w:tc>
        <w:tc>
          <w:tcPr>
            <w:tcW w:w="2160" w:type="dxa"/>
          </w:tcPr>
          <w:p w14:paraId="7E07E037" w14:textId="77777777" w:rsidR="00D43D84" w:rsidRPr="00D43D84" w:rsidRDefault="00D43D84">
            <w:pPr>
              <w:pStyle w:val="ListBullet"/>
              <w:rPr>
                <w:rFonts w:cs="Helvetica"/>
              </w:rPr>
            </w:pPr>
          </w:p>
        </w:tc>
      </w:tr>
      <w:tr w:rsidR="000E432E" w:rsidRPr="00D43D84" w14:paraId="5D6AEF89" w14:textId="77777777" w:rsidTr="00D43D84">
        <w:trPr>
          <w:cnfStyle w:val="000000100000" w:firstRow="0" w:lastRow="0" w:firstColumn="0" w:lastColumn="0" w:oddVBand="0" w:evenVBand="0" w:oddHBand="1" w:evenHBand="0" w:firstRowFirstColumn="0" w:firstRowLastColumn="0" w:lastRowFirstColumn="0" w:lastRowLastColumn="0"/>
        </w:trPr>
        <w:tc>
          <w:tcPr>
            <w:tcW w:w="3600" w:type="dxa"/>
          </w:tcPr>
          <w:p w14:paraId="7B1E7EF5" w14:textId="77777777" w:rsidR="00D43D84" w:rsidRPr="00D43D84" w:rsidRDefault="00D43D84">
            <w:pPr>
              <w:pStyle w:val="ListBullet"/>
              <w:rPr>
                <w:rFonts w:cs="Helvetica"/>
              </w:rPr>
            </w:pPr>
            <w:r w:rsidRPr="00D43D84">
              <w:rPr>
                <w:rFonts w:cs="Helvetica"/>
              </w:rPr>
              <w:t>Other Disability</w:t>
            </w:r>
          </w:p>
        </w:tc>
        <w:tc>
          <w:tcPr>
            <w:tcW w:w="1170" w:type="dxa"/>
          </w:tcPr>
          <w:p w14:paraId="5BF9703E" w14:textId="77777777" w:rsidR="00D43D84" w:rsidRPr="00D43D84" w:rsidRDefault="00D43D84">
            <w:pPr>
              <w:pStyle w:val="ListBullet"/>
              <w:rPr>
                <w:rFonts w:cs="Helvetica"/>
              </w:rPr>
            </w:pPr>
          </w:p>
        </w:tc>
        <w:tc>
          <w:tcPr>
            <w:tcW w:w="1620" w:type="dxa"/>
          </w:tcPr>
          <w:p w14:paraId="0B53E274" w14:textId="77777777" w:rsidR="00D43D84" w:rsidRPr="00D43D84" w:rsidRDefault="00D43D84">
            <w:pPr>
              <w:pStyle w:val="ListBullet"/>
              <w:rPr>
                <w:rFonts w:cs="Helvetica"/>
              </w:rPr>
            </w:pPr>
          </w:p>
        </w:tc>
        <w:tc>
          <w:tcPr>
            <w:tcW w:w="1530" w:type="dxa"/>
          </w:tcPr>
          <w:p w14:paraId="2C232D25" w14:textId="77777777" w:rsidR="00D43D84" w:rsidRPr="00D43D84" w:rsidRDefault="00D43D84">
            <w:pPr>
              <w:pStyle w:val="ListBullet"/>
              <w:rPr>
                <w:rFonts w:cs="Helvetica"/>
              </w:rPr>
            </w:pPr>
          </w:p>
        </w:tc>
        <w:tc>
          <w:tcPr>
            <w:tcW w:w="2160" w:type="dxa"/>
          </w:tcPr>
          <w:p w14:paraId="5C87B656" w14:textId="77777777" w:rsidR="00D43D84" w:rsidRPr="00D43D84" w:rsidRDefault="00D43D84">
            <w:pPr>
              <w:pStyle w:val="ListBullet"/>
              <w:rPr>
                <w:rFonts w:cs="Helvetica"/>
              </w:rPr>
            </w:pPr>
          </w:p>
        </w:tc>
      </w:tr>
      <w:tr w:rsidR="00D43D84" w:rsidRPr="00D43D84" w14:paraId="6C4D6776" w14:textId="77777777" w:rsidTr="00D43D84">
        <w:tc>
          <w:tcPr>
            <w:tcW w:w="3600" w:type="dxa"/>
          </w:tcPr>
          <w:p w14:paraId="6A7442FE" w14:textId="77777777" w:rsidR="00D43D84" w:rsidRPr="00D43D84" w:rsidRDefault="00D43D84">
            <w:pPr>
              <w:pStyle w:val="ListBullet"/>
              <w:rPr>
                <w:rFonts w:cs="Helvetica"/>
              </w:rPr>
            </w:pPr>
            <w:r w:rsidRPr="00D43D84">
              <w:rPr>
                <w:rFonts w:cs="Helvetica"/>
              </w:rPr>
              <w:t>Total (unduplicated if possible)</w:t>
            </w:r>
          </w:p>
        </w:tc>
        <w:tc>
          <w:tcPr>
            <w:tcW w:w="1170" w:type="dxa"/>
          </w:tcPr>
          <w:p w14:paraId="093AFD84" w14:textId="77777777" w:rsidR="00D43D84" w:rsidRPr="00D43D84" w:rsidRDefault="00D43D84">
            <w:pPr>
              <w:pStyle w:val="ListBullet"/>
              <w:rPr>
                <w:rFonts w:cs="Helvetica"/>
              </w:rPr>
            </w:pPr>
          </w:p>
        </w:tc>
        <w:tc>
          <w:tcPr>
            <w:tcW w:w="1620" w:type="dxa"/>
          </w:tcPr>
          <w:p w14:paraId="371C725E" w14:textId="77777777" w:rsidR="00D43D84" w:rsidRPr="00D43D84" w:rsidRDefault="00D43D84">
            <w:pPr>
              <w:pStyle w:val="ListBullet"/>
              <w:rPr>
                <w:rFonts w:cs="Helvetica"/>
              </w:rPr>
            </w:pPr>
          </w:p>
        </w:tc>
        <w:tc>
          <w:tcPr>
            <w:tcW w:w="1530" w:type="dxa"/>
          </w:tcPr>
          <w:p w14:paraId="595C4994" w14:textId="77777777" w:rsidR="00D43D84" w:rsidRPr="00D43D84" w:rsidRDefault="00D43D84">
            <w:pPr>
              <w:pStyle w:val="ListBullet"/>
              <w:rPr>
                <w:rFonts w:cs="Helvetica"/>
              </w:rPr>
            </w:pPr>
          </w:p>
        </w:tc>
        <w:tc>
          <w:tcPr>
            <w:tcW w:w="2160" w:type="dxa"/>
          </w:tcPr>
          <w:p w14:paraId="447F8CE8" w14:textId="77777777" w:rsidR="00D43D84" w:rsidRPr="00D43D84" w:rsidRDefault="00D43D84">
            <w:pPr>
              <w:pStyle w:val="ListBullet"/>
              <w:rPr>
                <w:rFonts w:cs="Helvetica"/>
              </w:rPr>
            </w:pPr>
          </w:p>
        </w:tc>
      </w:tr>
    </w:tbl>
    <w:p w14:paraId="70870922" w14:textId="77777777" w:rsidR="00D43D84" w:rsidRDefault="00D43D84" w:rsidP="00774055">
      <w:pPr>
        <w:pStyle w:val="Heading2"/>
      </w:pPr>
      <w:bookmarkStart w:id="110" w:name="_Toc192853823"/>
      <w:bookmarkStart w:id="111" w:name="_Toc197417904"/>
      <w:r>
        <w:t>CR-70 – ESG 91.520(g) – Assistance Provided and Outcomes</w:t>
      </w:r>
      <w:bookmarkEnd w:id="110"/>
      <w:bookmarkEnd w:id="111"/>
    </w:p>
    <w:p w14:paraId="07765384" w14:textId="77777777" w:rsidR="00D43D84" w:rsidRDefault="00D43D84" w:rsidP="00D43D84">
      <w:pPr>
        <w:pStyle w:val="ListBullet"/>
      </w:pPr>
      <w:r>
        <w:t xml:space="preserve">No longer applicable to ESG. All data is uploaded to Sage. As of October 1, 2021, this form is no longer applicable to ESG. Data is uploaded to Sage. </w:t>
      </w:r>
    </w:p>
    <w:p w14:paraId="616EB3A9" w14:textId="77777777" w:rsidR="00D43D84" w:rsidRDefault="00D43D84" w:rsidP="00774055">
      <w:pPr>
        <w:pStyle w:val="Heading2"/>
      </w:pPr>
      <w:bookmarkStart w:id="112" w:name="_Toc192853824"/>
      <w:bookmarkStart w:id="113" w:name="_Toc197417905"/>
      <w:r>
        <w:t>CR-75 – Expenditures</w:t>
      </w:r>
      <w:bookmarkEnd w:id="112"/>
      <w:bookmarkEnd w:id="113"/>
    </w:p>
    <w:p w14:paraId="6EEF49E3" w14:textId="77777777" w:rsidR="00D43D84" w:rsidRDefault="00D43D84" w:rsidP="00D43D84">
      <w:pPr>
        <w:pStyle w:val="ListBullet"/>
      </w:pPr>
      <w:r>
        <w:t xml:space="preserve">Expenditures – As of October 1, 2021, this form is no longer applicable to ESG. Data is uploaded to Sage. </w:t>
      </w:r>
    </w:p>
    <w:p w14:paraId="6CF26E17" w14:textId="77777777" w:rsidR="00D43D84" w:rsidRPr="00CA1755" w:rsidRDefault="00D43D84" w:rsidP="00D43D84">
      <w:pPr>
        <w:pStyle w:val="ListBullet"/>
        <w:ind w:left="360" w:hanging="360"/>
      </w:pPr>
    </w:p>
    <w:p w14:paraId="2D2D4531" w14:textId="67472307" w:rsidR="00BB746E" w:rsidRDefault="00BB746E" w:rsidP="006C2EA1"/>
    <w:sectPr w:rsidR="00BB746E" w:rsidSect="00033788">
      <w:pgSz w:w="12240" w:h="15840"/>
      <w:pgMar w:top="1710" w:right="1440" w:bottom="189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E89FF6" w14:textId="77777777" w:rsidR="00730958" w:rsidRDefault="00730958" w:rsidP="005730E1">
      <w:r>
        <w:separator/>
      </w:r>
    </w:p>
    <w:p w14:paraId="4A4D8BF7" w14:textId="77777777" w:rsidR="00730958" w:rsidRDefault="00730958"/>
    <w:p w14:paraId="1BFF5647" w14:textId="77777777" w:rsidR="00730958" w:rsidRDefault="00730958"/>
  </w:endnote>
  <w:endnote w:type="continuationSeparator" w:id="0">
    <w:p w14:paraId="147F46B2" w14:textId="77777777" w:rsidR="00730958" w:rsidRDefault="00730958" w:rsidP="005730E1">
      <w:r>
        <w:continuationSeparator/>
      </w:r>
    </w:p>
    <w:p w14:paraId="71C7C96B" w14:textId="77777777" w:rsidR="00730958" w:rsidRDefault="00730958"/>
    <w:p w14:paraId="1886F4E6" w14:textId="77777777" w:rsidR="00730958" w:rsidRDefault="00730958"/>
  </w:endnote>
  <w:endnote w:type="continuationNotice" w:id="1">
    <w:p w14:paraId="70078566" w14:textId="77777777" w:rsidR="00730958" w:rsidRDefault="0073095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4129388"/>
      <w:docPartObj>
        <w:docPartGallery w:val="Page Numbers (Bottom of Page)"/>
        <w:docPartUnique/>
      </w:docPartObj>
    </w:sdtPr>
    <w:sdtEndPr>
      <w:rPr>
        <w:noProof/>
      </w:rPr>
    </w:sdtEndPr>
    <w:sdtContent>
      <w:p w14:paraId="0CEF915A" w14:textId="71F9B57F" w:rsidR="00067294" w:rsidRDefault="00FE358E" w:rsidP="00DE44B2">
        <w:pPr>
          <w:pStyle w:val="Footer"/>
          <w:pBdr>
            <w:top w:val="single" w:sz="4" w:space="1" w:color="auto"/>
          </w:pBdr>
          <w:tabs>
            <w:tab w:val="left" w:pos="4275"/>
          </w:tabs>
          <w:rPr>
            <w:noProof/>
          </w:rPr>
        </w:pPr>
        <w:sdt>
          <w:sdtPr>
            <w:rPr>
              <w:b/>
              <w:bCs/>
            </w:rPr>
            <w:alias w:val="Title"/>
            <w:tag w:val=""/>
            <w:id w:val="1297334604"/>
            <w:dataBinding w:prefixMappings="xmlns:ns0='http://purl.org/dc/elements/1.1/' xmlns:ns1='http://schemas.openxmlformats.org/package/2006/metadata/core-properties' " w:xpath="/ns1:coreProperties[1]/ns0:title[1]" w:storeItemID="{6C3C8BC8-F283-45AE-878A-BAB7291924A1}"/>
            <w:text/>
          </w:sdtPr>
          <w:sdtEndPr/>
          <w:sdtContent>
            <w:r w:rsidR="0074441A">
              <w:rPr>
                <w:b/>
                <w:bCs/>
              </w:rPr>
              <w:t>2024-2025 Consolidated Annual Performance Evaluation Report</w:t>
            </w:r>
          </w:sdtContent>
        </w:sdt>
        <w:r w:rsidR="00510EF4">
          <w:tab/>
        </w:r>
        <w:r w:rsidR="00510EF4">
          <w:fldChar w:fldCharType="begin"/>
        </w:r>
        <w:r w:rsidR="00510EF4">
          <w:instrText xml:space="preserve"> PAGE   \* MERGEFORMAT </w:instrText>
        </w:r>
        <w:r w:rsidR="00510EF4">
          <w:fldChar w:fldCharType="separate"/>
        </w:r>
        <w:r w:rsidR="00510EF4">
          <w:t>0</w:t>
        </w:r>
        <w:r w:rsidR="00510EF4">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1877971"/>
      <w:docPartObj>
        <w:docPartGallery w:val="Page Numbers (Bottom of Page)"/>
        <w:docPartUnique/>
      </w:docPartObj>
    </w:sdtPr>
    <w:sdtEndPr>
      <w:rPr>
        <w:noProof/>
      </w:rPr>
    </w:sdtEndPr>
    <w:sdtContent>
      <w:p w14:paraId="0D1044D2" w14:textId="77777777" w:rsidR="00832D37" w:rsidRPr="007068F7" w:rsidRDefault="007068F7" w:rsidP="00056574">
        <w:pPr>
          <w:pStyle w:val="Footer"/>
          <w:pBdr>
            <w:top w:val="single" w:sz="4" w:space="1" w:color="auto"/>
          </w:pBdr>
          <w:tabs>
            <w:tab w:val="left" w:pos="4275"/>
          </w:tabs>
          <w:rPr>
            <w:noProof/>
          </w:rPr>
        </w:pPr>
        <w:r>
          <w:rPr>
            <w:b/>
            <w:bCs/>
          </w:rPr>
          <w:t>Montana Department of Commerce</w:t>
        </w:r>
        <w:r>
          <w:tab/>
        </w:r>
        <w:r>
          <w:tab/>
        </w:r>
        <w:r>
          <w:tab/>
        </w:r>
        <w:r>
          <w:fldChar w:fldCharType="begin"/>
        </w:r>
        <w:r>
          <w:instrText xml:space="preserve"> PAGE   \* MERGEFORMAT </w:instrText>
        </w:r>
        <w:r>
          <w:fldChar w:fldCharType="separate"/>
        </w:r>
        <w:r>
          <w:t>0</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472059"/>
      <w:docPartObj>
        <w:docPartGallery w:val="Page Numbers (Bottom of Page)"/>
        <w:docPartUnique/>
      </w:docPartObj>
    </w:sdtPr>
    <w:sdtEndPr>
      <w:rPr>
        <w:noProof/>
      </w:rPr>
    </w:sdtEndPr>
    <w:sdtContent>
      <w:p w14:paraId="0154F9C4" w14:textId="6D99E8D7" w:rsidR="0062774E" w:rsidRPr="007068F7" w:rsidRDefault="003D0A26" w:rsidP="0046146F">
        <w:pPr>
          <w:pStyle w:val="Footer"/>
          <w:pBdr>
            <w:top w:val="single" w:sz="4" w:space="1" w:color="auto"/>
          </w:pBdr>
          <w:tabs>
            <w:tab w:val="clear" w:pos="4680"/>
            <w:tab w:val="left" w:pos="4275"/>
          </w:tabs>
        </w:pPr>
        <w:r>
          <w:rPr>
            <w:b/>
            <w:bCs/>
          </w:rPr>
          <w:t>Montana Department of Commerce</w:t>
        </w:r>
        <w:r w:rsidR="00DE44B2">
          <w:rPr>
            <w:b/>
            <w:bCs/>
          </w:rPr>
          <w:tab/>
        </w:r>
        <w:r w:rsidR="00DE44B2">
          <w:tab/>
        </w:r>
        <w:r>
          <w:fldChar w:fldCharType="begin"/>
        </w:r>
        <w:r>
          <w:instrText xml:space="preserve"> PAGE   \* MERGEFORMAT </w:instrText>
        </w:r>
        <w:r>
          <w:fldChar w:fldCharType="separate"/>
        </w:r>
        <w:r>
          <w:t>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8D04C7" w14:textId="77777777" w:rsidR="00730958" w:rsidRDefault="00730958" w:rsidP="005730E1">
      <w:r>
        <w:separator/>
      </w:r>
    </w:p>
    <w:p w14:paraId="20FD2292" w14:textId="77777777" w:rsidR="00730958" w:rsidRDefault="00730958"/>
    <w:p w14:paraId="2A23F5D2" w14:textId="77777777" w:rsidR="00730958" w:rsidRDefault="00730958"/>
  </w:footnote>
  <w:footnote w:type="continuationSeparator" w:id="0">
    <w:p w14:paraId="7B6F9ADA" w14:textId="77777777" w:rsidR="00730958" w:rsidRDefault="00730958" w:rsidP="005730E1">
      <w:r>
        <w:continuationSeparator/>
      </w:r>
    </w:p>
    <w:p w14:paraId="03948FFD" w14:textId="77777777" w:rsidR="00730958" w:rsidRDefault="00730958"/>
    <w:p w14:paraId="75649ADF" w14:textId="77777777" w:rsidR="00730958" w:rsidRDefault="00730958"/>
  </w:footnote>
  <w:footnote w:type="continuationNotice" w:id="1">
    <w:p w14:paraId="37C1EA73" w14:textId="77777777" w:rsidR="00730958" w:rsidRDefault="0073095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E21E4" w14:textId="77777777" w:rsidR="008F7D33" w:rsidRDefault="008F7D33">
    <w:pPr>
      <w:pStyle w:val="Header"/>
      <w:jc w:val="center"/>
    </w:pPr>
    <w:r w:rsidRPr="005730E1">
      <w:rPr>
        <w:noProof/>
      </w:rPr>
      <w:drawing>
        <wp:inline distT="0" distB="0" distL="0" distR="0" wp14:anchorId="3F29EA08" wp14:editId="4603F98A">
          <wp:extent cx="1828800" cy="238864"/>
          <wp:effectExtent l="0" t="0" r="0" b="2540"/>
          <wp:docPr id="1019612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447466" name=""/>
                  <pic:cNvPicPr/>
                </pic:nvPicPr>
                <pic:blipFill>
                  <a:blip r:embed="rId1"/>
                  <a:stretch>
                    <a:fillRect/>
                  </a:stretch>
                </pic:blipFill>
                <pic:spPr>
                  <a:xfrm>
                    <a:off x="0" y="0"/>
                    <a:ext cx="2030025" cy="265146"/>
                  </a:xfrm>
                  <a:prstGeom prst="rect">
                    <a:avLst/>
                  </a:prstGeom>
                </pic:spPr>
              </pic:pic>
            </a:graphicData>
          </a:graphic>
        </wp:inline>
      </w:drawing>
    </w:r>
  </w:p>
  <w:p w14:paraId="1747033E" w14:textId="77777777" w:rsidR="00067294" w:rsidRDefault="0006729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BCAD7" w14:textId="77777777" w:rsidR="005E5678" w:rsidRDefault="005E5678">
    <w:pPr>
      <w:pStyle w:val="Header"/>
      <w:jc w:val="center"/>
    </w:pPr>
    <w:r w:rsidRPr="005730E1">
      <w:rPr>
        <w:noProof/>
      </w:rPr>
      <w:drawing>
        <wp:inline distT="0" distB="0" distL="0" distR="0" wp14:anchorId="21890BA9" wp14:editId="219114C8">
          <wp:extent cx="1828800" cy="238864"/>
          <wp:effectExtent l="0" t="0" r="0" b="2540"/>
          <wp:docPr id="7319249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447466" name=""/>
                  <pic:cNvPicPr/>
                </pic:nvPicPr>
                <pic:blipFill>
                  <a:blip r:embed="rId1"/>
                  <a:stretch>
                    <a:fillRect/>
                  </a:stretch>
                </pic:blipFill>
                <pic:spPr>
                  <a:xfrm>
                    <a:off x="0" y="0"/>
                    <a:ext cx="2030025" cy="265146"/>
                  </a:xfrm>
                  <a:prstGeom prst="rect">
                    <a:avLst/>
                  </a:prstGeom>
                </pic:spPr>
              </pic:pic>
            </a:graphicData>
          </a:graphic>
        </wp:inline>
      </w:drawing>
    </w:r>
  </w:p>
  <w:p w14:paraId="6D117032" w14:textId="77777777" w:rsidR="00067294" w:rsidRDefault="0006729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87329" w14:textId="77777777" w:rsidR="00DB06E1" w:rsidRDefault="00DB06E1">
    <w:pPr>
      <w:pStyle w:val="Header"/>
      <w:jc w:val="center"/>
    </w:pPr>
    <w:r w:rsidRPr="005730E1">
      <w:rPr>
        <w:noProof/>
      </w:rPr>
      <w:drawing>
        <wp:inline distT="0" distB="0" distL="0" distR="0" wp14:anchorId="55D713F2" wp14:editId="37251C35">
          <wp:extent cx="1828800" cy="238864"/>
          <wp:effectExtent l="0" t="0" r="0" b="2540"/>
          <wp:docPr id="1699330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447466" name=""/>
                  <pic:cNvPicPr/>
                </pic:nvPicPr>
                <pic:blipFill>
                  <a:blip r:embed="rId1"/>
                  <a:stretch>
                    <a:fillRect/>
                  </a:stretch>
                </pic:blipFill>
                <pic:spPr>
                  <a:xfrm>
                    <a:off x="0" y="0"/>
                    <a:ext cx="2030025" cy="265146"/>
                  </a:xfrm>
                  <a:prstGeom prst="rect">
                    <a:avLst/>
                  </a:prstGeom>
                </pic:spPr>
              </pic:pic>
            </a:graphicData>
          </a:graphic>
        </wp:inline>
      </w:drawing>
    </w:r>
  </w:p>
  <w:p w14:paraId="4116981A" w14:textId="77777777" w:rsidR="00A34DBC" w:rsidRDefault="00A34DBC" w:rsidP="004F22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2160B196"/>
    <w:lvl w:ilvl="0">
      <w:start w:val="1"/>
      <w:numFmt w:val="bullet"/>
      <w:lvlText w:val=""/>
      <w:lvlJc w:val="left"/>
      <w:pPr>
        <w:ind w:left="360" w:hanging="360"/>
      </w:pPr>
      <w:rPr>
        <w:rFonts w:ascii="Symbol" w:hAnsi="Symbol" w:hint="default"/>
        <w:color w:val="F4A602" w:themeColor="background1"/>
      </w:rPr>
    </w:lvl>
  </w:abstractNum>
  <w:abstractNum w:abstractNumId="1" w15:restartNumberingAfterBreak="0">
    <w:nsid w:val="0B1F68F6"/>
    <w:multiLevelType w:val="multilevel"/>
    <w:tmpl w:val="C3E8556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E1F7FCC"/>
    <w:multiLevelType w:val="hybridMultilevel"/>
    <w:tmpl w:val="64B26010"/>
    <w:lvl w:ilvl="0" w:tplc="BDAE51FC">
      <w:start w:val="1"/>
      <w:numFmt w:val="decimal"/>
      <w:pStyle w:val="NumberedBulletedList"/>
      <w:lvlText w:val="%1."/>
      <w:lvlJc w:val="left"/>
      <w:pPr>
        <w:ind w:left="360" w:hanging="360"/>
      </w:pPr>
      <w:rPr>
        <w:rFonts w:ascii="Helvetica" w:hAnsi="Helvetica" w:hint="default"/>
        <w:color w:val="3A7AB2" w:themeColor="tex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23761C81"/>
    <w:multiLevelType w:val="hybridMultilevel"/>
    <w:tmpl w:val="19D2F3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7C0D5D"/>
    <w:multiLevelType w:val="hybridMultilevel"/>
    <w:tmpl w:val="A7002BE6"/>
    <w:lvl w:ilvl="0" w:tplc="CBC4B438">
      <w:start w:val="1"/>
      <w:numFmt w:val="bullet"/>
      <w:pStyle w:val="ListParagraph"/>
      <w:lvlText w:val=""/>
      <w:lvlJc w:val="left"/>
      <w:pPr>
        <w:ind w:left="1440" w:hanging="360"/>
      </w:pPr>
      <w:rPr>
        <w:rFonts w:ascii="Symbol" w:hAnsi="Symbol" w:hint="default"/>
        <w:color w:val="F4A602" w:themeColor="background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91E1D39"/>
    <w:multiLevelType w:val="hybridMultilevel"/>
    <w:tmpl w:val="693EFDF8"/>
    <w:lvl w:ilvl="0" w:tplc="2160B196">
      <w:start w:val="1"/>
      <w:numFmt w:val="bullet"/>
      <w:lvlText w:val=""/>
      <w:lvlJc w:val="left"/>
      <w:pPr>
        <w:ind w:left="1080" w:hanging="360"/>
      </w:pPr>
      <w:rPr>
        <w:rFonts w:ascii="Symbol" w:hAnsi="Symbol" w:hint="default"/>
        <w:color w:val="F4A602" w:themeColor="background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4C52C4E"/>
    <w:multiLevelType w:val="hybridMultilevel"/>
    <w:tmpl w:val="D3CE3EDE"/>
    <w:lvl w:ilvl="0" w:tplc="2160B196">
      <w:start w:val="1"/>
      <w:numFmt w:val="bullet"/>
      <w:lvlText w:val=""/>
      <w:lvlJc w:val="left"/>
      <w:pPr>
        <w:ind w:left="720" w:hanging="360"/>
      </w:pPr>
      <w:rPr>
        <w:rFonts w:ascii="Symbol" w:hAnsi="Symbol" w:hint="default"/>
        <w:color w:val="F4A602"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030CAD"/>
    <w:multiLevelType w:val="hybridMultilevel"/>
    <w:tmpl w:val="F766B4C2"/>
    <w:lvl w:ilvl="0" w:tplc="2160B196">
      <w:start w:val="1"/>
      <w:numFmt w:val="bullet"/>
      <w:lvlText w:val=""/>
      <w:lvlJc w:val="left"/>
      <w:pPr>
        <w:ind w:left="720" w:hanging="360"/>
      </w:pPr>
      <w:rPr>
        <w:rFonts w:ascii="Symbol" w:hAnsi="Symbol" w:hint="default"/>
        <w:color w:val="F4A602"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F068D6"/>
    <w:multiLevelType w:val="hybridMultilevel"/>
    <w:tmpl w:val="482E8A74"/>
    <w:lvl w:ilvl="0" w:tplc="B3D44BB0">
      <w:start w:val="1"/>
      <w:numFmt w:val="bullet"/>
      <w:lvlText w:val=""/>
      <w:lvlJc w:val="left"/>
      <w:pPr>
        <w:ind w:left="720" w:hanging="360"/>
      </w:pPr>
      <w:rPr>
        <w:rFonts w:ascii="Symbol" w:hAnsi="Symbol" w:hint="default"/>
        <w:color w:val="F5A60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7F0D3F"/>
    <w:multiLevelType w:val="hybridMultilevel"/>
    <w:tmpl w:val="07E06404"/>
    <w:lvl w:ilvl="0" w:tplc="7C00A0B8">
      <w:start w:val="1"/>
      <w:numFmt w:val="bullet"/>
      <w:pStyle w:val="BulletedListOption2"/>
      <w:lvlText w:val=""/>
      <w:lvlJc w:val="left"/>
      <w:pPr>
        <w:ind w:left="720" w:hanging="360"/>
      </w:pPr>
      <w:rPr>
        <w:rFonts w:ascii="Symbol" w:hAnsi="Symbol" w:hint="default"/>
        <w:color w:val="F4A602" w:themeColor="background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59E26E7C"/>
    <w:multiLevelType w:val="hybridMultilevel"/>
    <w:tmpl w:val="9E8C05F8"/>
    <w:lvl w:ilvl="0" w:tplc="2160B196">
      <w:start w:val="1"/>
      <w:numFmt w:val="bullet"/>
      <w:lvlText w:val=""/>
      <w:lvlJc w:val="left"/>
      <w:pPr>
        <w:ind w:left="720" w:hanging="360"/>
      </w:pPr>
      <w:rPr>
        <w:rFonts w:ascii="Symbol" w:hAnsi="Symbol" w:hint="default"/>
        <w:color w:val="F4A602"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669230F"/>
    <w:multiLevelType w:val="multilevel"/>
    <w:tmpl w:val="C3E8556E"/>
    <w:lvl w:ilvl="0">
      <w:start w:val="1"/>
      <w:numFmt w:val="decimal"/>
      <w:lvlText w:val="%1."/>
      <w:lvlJc w:val="left"/>
      <w:pPr>
        <w:ind w:left="360" w:hanging="360"/>
      </w:pPr>
      <w:rPr>
        <w:rFonts w:ascii="Helvetica" w:hAnsi="Helvetica" w:hint="default"/>
        <w:color w:val="3A7AB2" w:themeColor="text2"/>
        <w:u w:val="none"/>
      </w:rPr>
    </w:lvl>
    <w:lvl w:ilvl="1">
      <w:start w:val="1"/>
      <w:numFmt w:val="lowerLetter"/>
      <w:lvlText w:val="%2."/>
      <w:lvlJc w:val="left"/>
      <w:pPr>
        <w:ind w:left="720" w:hanging="360"/>
      </w:pPr>
      <w:rPr>
        <w:rFonts w:ascii="Arial" w:hAnsi="Arial" w:hint="default"/>
        <w:color w:val="3A7AB2" w:themeColor="text2"/>
      </w:rPr>
    </w:lvl>
    <w:lvl w:ilvl="2">
      <w:start w:val="1"/>
      <w:numFmt w:val="lowerRoman"/>
      <w:lvlText w:val="%3."/>
      <w:lvlJc w:val="left"/>
      <w:pPr>
        <w:ind w:left="1080" w:hanging="360"/>
      </w:pPr>
      <w:rPr>
        <w:rFonts w:ascii="Arial" w:hAnsi="Arial" w:hint="default"/>
        <w:color w:val="3A7AB2" w:themeColor="text2"/>
      </w:rPr>
    </w:lvl>
    <w:lvl w:ilvl="3">
      <w:start w:val="1"/>
      <w:numFmt w:val="decimal"/>
      <w:lvlText w:val="%4."/>
      <w:lvlJc w:val="left"/>
      <w:pPr>
        <w:ind w:left="1440" w:hanging="360"/>
      </w:pPr>
      <w:rPr>
        <w:rFonts w:ascii="Arial" w:hAnsi="Arial" w:hint="default"/>
        <w:color w:val="3A7AB2" w:themeColor="text2"/>
      </w:rPr>
    </w:lvl>
    <w:lvl w:ilvl="4">
      <w:start w:val="1"/>
      <w:numFmt w:val="lowerLetter"/>
      <w:lvlText w:val="%5"/>
      <w:lvlJc w:val="left"/>
      <w:pPr>
        <w:ind w:left="1800" w:hanging="360"/>
      </w:pPr>
      <w:rPr>
        <w:rFonts w:ascii="Arial" w:hAnsi="Arial" w:hint="default"/>
        <w:color w:val="112F60" w:themeColor="text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673DADCF"/>
    <w:multiLevelType w:val="hybridMultilevel"/>
    <w:tmpl w:val="FFFFFFFF"/>
    <w:lvl w:ilvl="0" w:tplc="FEE675B8">
      <w:start w:val="1"/>
      <w:numFmt w:val="bullet"/>
      <w:lvlText w:val=""/>
      <w:lvlJc w:val="left"/>
      <w:pPr>
        <w:ind w:left="720" w:hanging="360"/>
      </w:pPr>
      <w:rPr>
        <w:rFonts w:ascii="Symbol" w:hAnsi="Symbol" w:hint="default"/>
      </w:rPr>
    </w:lvl>
    <w:lvl w:ilvl="1" w:tplc="7B027FA0">
      <w:start w:val="1"/>
      <w:numFmt w:val="bullet"/>
      <w:lvlText w:val="o"/>
      <w:lvlJc w:val="left"/>
      <w:pPr>
        <w:ind w:left="1440" w:hanging="360"/>
      </w:pPr>
      <w:rPr>
        <w:rFonts w:ascii="Courier New" w:hAnsi="Courier New" w:hint="default"/>
      </w:rPr>
    </w:lvl>
    <w:lvl w:ilvl="2" w:tplc="8230D8C6">
      <w:start w:val="1"/>
      <w:numFmt w:val="bullet"/>
      <w:lvlText w:val=""/>
      <w:lvlJc w:val="left"/>
      <w:pPr>
        <w:ind w:left="2160" w:hanging="360"/>
      </w:pPr>
      <w:rPr>
        <w:rFonts w:ascii="Wingdings" w:hAnsi="Wingdings" w:hint="default"/>
      </w:rPr>
    </w:lvl>
    <w:lvl w:ilvl="3" w:tplc="B33463AA">
      <w:start w:val="1"/>
      <w:numFmt w:val="bullet"/>
      <w:lvlText w:val=""/>
      <w:lvlJc w:val="left"/>
      <w:pPr>
        <w:ind w:left="2880" w:hanging="360"/>
      </w:pPr>
      <w:rPr>
        <w:rFonts w:ascii="Symbol" w:hAnsi="Symbol" w:hint="default"/>
      </w:rPr>
    </w:lvl>
    <w:lvl w:ilvl="4" w:tplc="D0500478">
      <w:start w:val="1"/>
      <w:numFmt w:val="bullet"/>
      <w:lvlText w:val="o"/>
      <w:lvlJc w:val="left"/>
      <w:pPr>
        <w:ind w:left="3600" w:hanging="360"/>
      </w:pPr>
      <w:rPr>
        <w:rFonts w:ascii="Courier New" w:hAnsi="Courier New" w:hint="default"/>
      </w:rPr>
    </w:lvl>
    <w:lvl w:ilvl="5" w:tplc="D69A87FC">
      <w:start w:val="1"/>
      <w:numFmt w:val="bullet"/>
      <w:lvlText w:val=""/>
      <w:lvlJc w:val="left"/>
      <w:pPr>
        <w:ind w:left="4320" w:hanging="360"/>
      </w:pPr>
      <w:rPr>
        <w:rFonts w:ascii="Wingdings" w:hAnsi="Wingdings" w:hint="default"/>
      </w:rPr>
    </w:lvl>
    <w:lvl w:ilvl="6" w:tplc="6E72885A">
      <w:start w:val="1"/>
      <w:numFmt w:val="bullet"/>
      <w:lvlText w:val=""/>
      <w:lvlJc w:val="left"/>
      <w:pPr>
        <w:ind w:left="5040" w:hanging="360"/>
      </w:pPr>
      <w:rPr>
        <w:rFonts w:ascii="Symbol" w:hAnsi="Symbol" w:hint="default"/>
      </w:rPr>
    </w:lvl>
    <w:lvl w:ilvl="7" w:tplc="81A645D8">
      <w:start w:val="1"/>
      <w:numFmt w:val="bullet"/>
      <w:lvlText w:val="o"/>
      <w:lvlJc w:val="left"/>
      <w:pPr>
        <w:ind w:left="5760" w:hanging="360"/>
      </w:pPr>
      <w:rPr>
        <w:rFonts w:ascii="Courier New" w:hAnsi="Courier New" w:hint="default"/>
      </w:rPr>
    </w:lvl>
    <w:lvl w:ilvl="8" w:tplc="CE3A1324">
      <w:start w:val="1"/>
      <w:numFmt w:val="bullet"/>
      <w:lvlText w:val=""/>
      <w:lvlJc w:val="left"/>
      <w:pPr>
        <w:ind w:left="6480" w:hanging="360"/>
      </w:pPr>
      <w:rPr>
        <w:rFonts w:ascii="Wingdings" w:hAnsi="Wingdings" w:hint="default"/>
      </w:rPr>
    </w:lvl>
  </w:abstractNum>
  <w:abstractNum w:abstractNumId="13" w15:restartNumberingAfterBreak="0">
    <w:nsid w:val="695E0805"/>
    <w:multiLevelType w:val="hybridMultilevel"/>
    <w:tmpl w:val="A12A5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1C136FF"/>
    <w:multiLevelType w:val="multilevel"/>
    <w:tmpl w:val="A12A56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73DB7148"/>
    <w:multiLevelType w:val="hybridMultilevel"/>
    <w:tmpl w:val="8F482CD2"/>
    <w:lvl w:ilvl="0" w:tplc="37D2D4B0">
      <w:start w:val="1"/>
      <w:numFmt w:val="bullet"/>
      <w:lvlText w:val=""/>
      <w:lvlJc w:val="left"/>
      <w:pPr>
        <w:ind w:left="720" w:hanging="360"/>
      </w:pPr>
      <w:rPr>
        <w:rFonts w:ascii="Symbol" w:hAnsi="Symbol" w:hint="default"/>
        <w:color w:val="3A7AB2" w:themeColor="tex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7D881319"/>
    <w:multiLevelType w:val="hybridMultilevel"/>
    <w:tmpl w:val="B7E41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55692463">
    <w:abstractNumId w:val="12"/>
  </w:num>
  <w:num w:numId="2" w16cid:durableId="895316321">
    <w:abstractNumId w:val="13"/>
  </w:num>
  <w:num w:numId="3" w16cid:durableId="472528200">
    <w:abstractNumId w:val="14"/>
  </w:num>
  <w:num w:numId="4" w16cid:durableId="854460894">
    <w:abstractNumId w:val="15"/>
  </w:num>
  <w:num w:numId="5" w16cid:durableId="10450921">
    <w:abstractNumId w:val="2"/>
  </w:num>
  <w:num w:numId="6" w16cid:durableId="1778135133">
    <w:abstractNumId w:val="9"/>
  </w:num>
  <w:num w:numId="7" w16cid:durableId="1772583652">
    <w:abstractNumId w:val="0"/>
  </w:num>
  <w:num w:numId="8" w16cid:durableId="2013413384">
    <w:abstractNumId w:val="4"/>
  </w:num>
  <w:num w:numId="9" w16cid:durableId="1766266129">
    <w:abstractNumId w:val="11"/>
  </w:num>
  <w:num w:numId="10" w16cid:durableId="1639064157">
    <w:abstractNumId w:val="1"/>
  </w:num>
  <w:num w:numId="11" w16cid:durableId="1455441458">
    <w:abstractNumId w:val="7"/>
  </w:num>
  <w:num w:numId="12" w16cid:durableId="1971545152">
    <w:abstractNumId w:val="6"/>
  </w:num>
  <w:num w:numId="13" w16cid:durableId="265772441">
    <w:abstractNumId w:val="16"/>
  </w:num>
  <w:num w:numId="14" w16cid:durableId="2009870786">
    <w:abstractNumId w:val="5"/>
  </w:num>
  <w:num w:numId="15" w16cid:durableId="686518301">
    <w:abstractNumId w:val="10"/>
  </w:num>
  <w:num w:numId="16" w16cid:durableId="75176000">
    <w:abstractNumId w:val="3"/>
  </w:num>
  <w:num w:numId="17" w16cid:durableId="188975800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attachedTemplate r:id="rId1"/>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441A"/>
    <w:rsid w:val="000011F1"/>
    <w:rsid w:val="000027EA"/>
    <w:rsid w:val="00003416"/>
    <w:rsid w:val="000034FA"/>
    <w:rsid w:val="000048F7"/>
    <w:rsid w:val="00005E94"/>
    <w:rsid w:val="00007085"/>
    <w:rsid w:val="00010825"/>
    <w:rsid w:val="00011764"/>
    <w:rsid w:val="00012686"/>
    <w:rsid w:val="00013F5D"/>
    <w:rsid w:val="000153D1"/>
    <w:rsid w:val="000164D8"/>
    <w:rsid w:val="000175C4"/>
    <w:rsid w:val="0001DED6"/>
    <w:rsid w:val="00020BA2"/>
    <w:rsid w:val="00022BAA"/>
    <w:rsid w:val="00023610"/>
    <w:rsid w:val="0002435D"/>
    <w:rsid w:val="000246E9"/>
    <w:rsid w:val="00024886"/>
    <w:rsid w:val="0002570F"/>
    <w:rsid w:val="00025C3C"/>
    <w:rsid w:val="000269F6"/>
    <w:rsid w:val="00026A5F"/>
    <w:rsid w:val="00027C11"/>
    <w:rsid w:val="000301B3"/>
    <w:rsid w:val="00030FF5"/>
    <w:rsid w:val="00031F33"/>
    <w:rsid w:val="000329EC"/>
    <w:rsid w:val="00032EAE"/>
    <w:rsid w:val="00033788"/>
    <w:rsid w:val="0003479A"/>
    <w:rsid w:val="00035D70"/>
    <w:rsid w:val="000370E7"/>
    <w:rsid w:val="00040C68"/>
    <w:rsid w:val="000411B5"/>
    <w:rsid w:val="00042F3A"/>
    <w:rsid w:val="00043173"/>
    <w:rsid w:val="0004369D"/>
    <w:rsid w:val="00044A7F"/>
    <w:rsid w:val="00044F03"/>
    <w:rsid w:val="00046A03"/>
    <w:rsid w:val="00046C14"/>
    <w:rsid w:val="00047D4A"/>
    <w:rsid w:val="00050066"/>
    <w:rsid w:val="00051514"/>
    <w:rsid w:val="000518C7"/>
    <w:rsid w:val="00052A25"/>
    <w:rsid w:val="000549CF"/>
    <w:rsid w:val="00056574"/>
    <w:rsid w:val="000572F4"/>
    <w:rsid w:val="00057643"/>
    <w:rsid w:val="00060A1D"/>
    <w:rsid w:val="00060BC6"/>
    <w:rsid w:val="00063090"/>
    <w:rsid w:val="0006387D"/>
    <w:rsid w:val="00063886"/>
    <w:rsid w:val="00064EBD"/>
    <w:rsid w:val="00067294"/>
    <w:rsid w:val="00072E33"/>
    <w:rsid w:val="00073659"/>
    <w:rsid w:val="00073ED4"/>
    <w:rsid w:val="00073FBD"/>
    <w:rsid w:val="00074F88"/>
    <w:rsid w:val="00075D55"/>
    <w:rsid w:val="00076139"/>
    <w:rsid w:val="000779AA"/>
    <w:rsid w:val="00081B1B"/>
    <w:rsid w:val="00081D69"/>
    <w:rsid w:val="000826E3"/>
    <w:rsid w:val="00082EF6"/>
    <w:rsid w:val="000842C2"/>
    <w:rsid w:val="000848A9"/>
    <w:rsid w:val="000876B4"/>
    <w:rsid w:val="00087B13"/>
    <w:rsid w:val="0009079E"/>
    <w:rsid w:val="0009171A"/>
    <w:rsid w:val="000927D6"/>
    <w:rsid w:val="00092CE5"/>
    <w:rsid w:val="00093676"/>
    <w:rsid w:val="0009369A"/>
    <w:rsid w:val="000947A4"/>
    <w:rsid w:val="00094B5B"/>
    <w:rsid w:val="0009501D"/>
    <w:rsid w:val="0009508A"/>
    <w:rsid w:val="000955E1"/>
    <w:rsid w:val="0009599B"/>
    <w:rsid w:val="00096C0C"/>
    <w:rsid w:val="000A16A3"/>
    <w:rsid w:val="000A2A49"/>
    <w:rsid w:val="000A420D"/>
    <w:rsid w:val="000A534E"/>
    <w:rsid w:val="000A6EE3"/>
    <w:rsid w:val="000B04FB"/>
    <w:rsid w:val="000B3BC3"/>
    <w:rsid w:val="000B601F"/>
    <w:rsid w:val="000B6151"/>
    <w:rsid w:val="000C1B78"/>
    <w:rsid w:val="000C1DBF"/>
    <w:rsid w:val="000C4171"/>
    <w:rsid w:val="000C5E66"/>
    <w:rsid w:val="000C62EF"/>
    <w:rsid w:val="000C7073"/>
    <w:rsid w:val="000D1267"/>
    <w:rsid w:val="000D1E98"/>
    <w:rsid w:val="000D2696"/>
    <w:rsid w:val="000D2996"/>
    <w:rsid w:val="000D2D2E"/>
    <w:rsid w:val="000D5795"/>
    <w:rsid w:val="000DE921"/>
    <w:rsid w:val="000E0259"/>
    <w:rsid w:val="000E0289"/>
    <w:rsid w:val="000E060F"/>
    <w:rsid w:val="000E432E"/>
    <w:rsid w:val="000E4DD1"/>
    <w:rsid w:val="000E6D0D"/>
    <w:rsid w:val="000E7673"/>
    <w:rsid w:val="000F02C6"/>
    <w:rsid w:val="000F1283"/>
    <w:rsid w:val="000F454A"/>
    <w:rsid w:val="000F474E"/>
    <w:rsid w:val="000F74E0"/>
    <w:rsid w:val="000F772F"/>
    <w:rsid w:val="00100812"/>
    <w:rsid w:val="0010155A"/>
    <w:rsid w:val="00103B4C"/>
    <w:rsid w:val="001050DF"/>
    <w:rsid w:val="0010560C"/>
    <w:rsid w:val="00105FB2"/>
    <w:rsid w:val="00110219"/>
    <w:rsid w:val="001119C5"/>
    <w:rsid w:val="00113767"/>
    <w:rsid w:val="00115088"/>
    <w:rsid w:val="00115BFA"/>
    <w:rsid w:val="0011697E"/>
    <w:rsid w:val="00121B2B"/>
    <w:rsid w:val="00121E47"/>
    <w:rsid w:val="001223CC"/>
    <w:rsid w:val="00122A4F"/>
    <w:rsid w:val="001234A5"/>
    <w:rsid w:val="0012353C"/>
    <w:rsid w:val="00123660"/>
    <w:rsid w:val="00123EEE"/>
    <w:rsid w:val="00124A42"/>
    <w:rsid w:val="001252EE"/>
    <w:rsid w:val="00125447"/>
    <w:rsid w:val="0012695A"/>
    <w:rsid w:val="00127D5F"/>
    <w:rsid w:val="001305EB"/>
    <w:rsid w:val="00130857"/>
    <w:rsid w:val="001309F2"/>
    <w:rsid w:val="001322EA"/>
    <w:rsid w:val="00135DA6"/>
    <w:rsid w:val="00136354"/>
    <w:rsid w:val="0013696A"/>
    <w:rsid w:val="0014014B"/>
    <w:rsid w:val="001407C2"/>
    <w:rsid w:val="001435EA"/>
    <w:rsid w:val="00145395"/>
    <w:rsid w:val="00145691"/>
    <w:rsid w:val="00150A3D"/>
    <w:rsid w:val="00152C09"/>
    <w:rsid w:val="00157568"/>
    <w:rsid w:val="0016302E"/>
    <w:rsid w:val="0016303B"/>
    <w:rsid w:val="00163422"/>
    <w:rsid w:val="0016610D"/>
    <w:rsid w:val="00167978"/>
    <w:rsid w:val="00174ACD"/>
    <w:rsid w:val="001754E4"/>
    <w:rsid w:val="00176C68"/>
    <w:rsid w:val="00177D90"/>
    <w:rsid w:val="00177E69"/>
    <w:rsid w:val="0018018B"/>
    <w:rsid w:val="00180E34"/>
    <w:rsid w:val="00182371"/>
    <w:rsid w:val="00182A65"/>
    <w:rsid w:val="00184361"/>
    <w:rsid w:val="00185866"/>
    <w:rsid w:val="00185EF2"/>
    <w:rsid w:val="0018694F"/>
    <w:rsid w:val="0019141B"/>
    <w:rsid w:val="00191678"/>
    <w:rsid w:val="00193F5F"/>
    <w:rsid w:val="00194628"/>
    <w:rsid w:val="00197084"/>
    <w:rsid w:val="0019778C"/>
    <w:rsid w:val="001A0EEC"/>
    <w:rsid w:val="001A529A"/>
    <w:rsid w:val="001A5702"/>
    <w:rsid w:val="001A5F9B"/>
    <w:rsid w:val="001A676C"/>
    <w:rsid w:val="001A69A4"/>
    <w:rsid w:val="001A7FF7"/>
    <w:rsid w:val="001B0499"/>
    <w:rsid w:val="001B119F"/>
    <w:rsid w:val="001B27C3"/>
    <w:rsid w:val="001B3AE3"/>
    <w:rsid w:val="001B59C2"/>
    <w:rsid w:val="001B5A5C"/>
    <w:rsid w:val="001B7630"/>
    <w:rsid w:val="001C0457"/>
    <w:rsid w:val="001C19F4"/>
    <w:rsid w:val="001C1CE8"/>
    <w:rsid w:val="001C2152"/>
    <w:rsid w:val="001C2286"/>
    <w:rsid w:val="001C2A27"/>
    <w:rsid w:val="001C732F"/>
    <w:rsid w:val="001C7E87"/>
    <w:rsid w:val="001D037A"/>
    <w:rsid w:val="001D1784"/>
    <w:rsid w:val="001D3AA4"/>
    <w:rsid w:val="001D413F"/>
    <w:rsid w:val="001D5258"/>
    <w:rsid w:val="001D62C9"/>
    <w:rsid w:val="001D7022"/>
    <w:rsid w:val="001E0597"/>
    <w:rsid w:val="001E0ABF"/>
    <w:rsid w:val="001E22B4"/>
    <w:rsid w:val="001E3CAC"/>
    <w:rsid w:val="001E64EB"/>
    <w:rsid w:val="001E7C12"/>
    <w:rsid w:val="001F053F"/>
    <w:rsid w:val="001F221A"/>
    <w:rsid w:val="001F2A79"/>
    <w:rsid w:val="001F41D2"/>
    <w:rsid w:val="001F4FD6"/>
    <w:rsid w:val="001F59E2"/>
    <w:rsid w:val="001F6B43"/>
    <w:rsid w:val="001F722C"/>
    <w:rsid w:val="001F76EE"/>
    <w:rsid w:val="0020008F"/>
    <w:rsid w:val="002025D4"/>
    <w:rsid w:val="00203313"/>
    <w:rsid w:val="002067BE"/>
    <w:rsid w:val="00210876"/>
    <w:rsid w:val="00212001"/>
    <w:rsid w:val="00213BDE"/>
    <w:rsid w:val="00217250"/>
    <w:rsid w:val="00222204"/>
    <w:rsid w:val="00223E93"/>
    <w:rsid w:val="0022434A"/>
    <w:rsid w:val="00224C49"/>
    <w:rsid w:val="00231A97"/>
    <w:rsid w:val="00234348"/>
    <w:rsid w:val="0023594D"/>
    <w:rsid w:val="00235B87"/>
    <w:rsid w:val="00237DD3"/>
    <w:rsid w:val="00242303"/>
    <w:rsid w:val="00243B50"/>
    <w:rsid w:val="002448AA"/>
    <w:rsid w:val="002467D0"/>
    <w:rsid w:val="0024737E"/>
    <w:rsid w:val="002528BC"/>
    <w:rsid w:val="00253747"/>
    <w:rsid w:val="0025384E"/>
    <w:rsid w:val="00255C60"/>
    <w:rsid w:val="00256B92"/>
    <w:rsid w:val="00260955"/>
    <w:rsid w:val="00260AFD"/>
    <w:rsid w:val="00260F0F"/>
    <w:rsid w:val="0026145B"/>
    <w:rsid w:val="00262B3E"/>
    <w:rsid w:val="00266261"/>
    <w:rsid w:val="002704B3"/>
    <w:rsid w:val="00274A0D"/>
    <w:rsid w:val="00275BDE"/>
    <w:rsid w:val="002760C8"/>
    <w:rsid w:val="002807F7"/>
    <w:rsid w:val="002829BD"/>
    <w:rsid w:val="00284108"/>
    <w:rsid w:val="00286C45"/>
    <w:rsid w:val="00290607"/>
    <w:rsid w:val="00291264"/>
    <w:rsid w:val="00291D16"/>
    <w:rsid w:val="0029400C"/>
    <w:rsid w:val="0029647C"/>
    <w:rsid w:val="002974A8"/>
    <w:rsid w:val="002A0B2F"/>
    <w:rsid w:val="002A27B2"/>
    <w:rsid w:val="002A4E01"/>
    <w:rsid w:val="002A54B2"/>
    <w:rsid w:val="002A6AB2"/>
    <w:rsid w:val="002A724D"/>
    <w:rsid w:val="002A757F"/>
    <w:rsid w:val="002B01DA"/>
    <w:rsid w:val="002B0B9B"/>
    <w:rsid w:val="002B0C5D"/>
    <w:rsid w:val="002B223C"/>
    <w:rsid w:val="002B4365"/>
    <w:rsid w:val="002B5054"/>
    <w:rsid w:val="002B55CD"/>
    <w:rsid w:val="002B726B"/>
    <w:rsid w:val="002C23F0"/>
    <w:rsid w:val="002C36F7"/>
    <w:rsid w:val="002C4686"/>
    <w:rsid w:val="002C4FC7"/>
    <w:rsid w:val="002C56A3"/>
    <w:rsid w:val="002D04CC"/>
    <w:rsid w:val="002D2782"/>
    <w:rsid w:val="002D2B3F"/>
    <w:rsid w:val="002D3EA7"/>
    <w:rsid w:val="002D49BE"/>
    <w:rsid w:val="002D5075"/>
    <w:rsid w:val="002D5705"/>
    <w:rsid w:val="002D581C"/>
    <w:rsid w:val="002D6F61"/>
    <w:rsid w:val="002D7EEF"/>
    <w:rsid w:val="002E05AC"/>
    <w:rsid w:val="002E378B"/>
    <w:rsid w:val="002E5559"/>
    <w:rsid w:val="002E5D7E"/>
    <w:rsid w:val="002E78E5"/>
    <w:rsid w:val="002F05A3"/>
    <w:rsid w:val="002F509B"/>
    <w:rsid w:val="002F67E1"/>
    <w:rsid w:val="002F75A5"/>
    <w:rsid w:val="002F79D6"/>
    <w:rsid w:val="002F7E85"/>
    <w:rsid w:val="00302D23"/>
    <w:rsid w:val="0030344D"/>
    <w:rsid w:val="0030430F"/>
    <w:rsid w:val="00304EF4"/>
    <w:rsid w:val="00310B9F"/>
    <w:rsid w:val="00314144"/>
    <w:rsid w:val="00314F52"/>
    <w:rsid w:val="003155EE"/>
    <w:rsid w:val="003169C0"/>
    <w:rsid w:val="00316F2F"/>
    <w:rsid w:val="003205B9"/>
    <w:rsid w:val="00320C8D"/>
    <w:rsid w:val="0032189B"/>
    <w:rsid w:val="00321EF3"/>
    <w:rsid w:val="0032544E"/>
    <w:rsid w:val="00325EC3"/>
    <w:rsid w:val="003303AE"/>
    <w:rsid w:val="00330424"/>
    <w:rsid w:val="003308A3"/>
    <w:rsid w:val="00331273"/>
    <w:rsid w:val="003328F3"/>
    <w:rsid w:val="00333213"/>
    <w:rsid w:val="00333C3A"/>
    <w:rsid w:val="0033413A"/>
    <w:rsid w:val="00334D27"/>
    <w:rsid w:val="00335333"/>
    <w:rsid w:val="003376B1"/>
    <w:rsid w:val="0034021A"/>
    <w:rsid w:val="00340C9E"/>
    <w:rsid w:val="003428A6"/>
    <w:rsid w:val="00344382"/>
    <w:rsid w:val="003449F7"/>
    <w:rsid w:val="0034521F"/>
    <w:rsid w:val="0034661C"/>
    <w:rsid w:val="0034738A"/>
    <w:rsid w:val="00347EB3"/>
    <w:rsid w:val="003508B2"/>
    <w:rsid w:val="00350F1F"/>
    <w:rsid w:val="00351943"/>
    <w:rsid w:val="00351E2D"/>
    <w:rsid w:val="00352627"/>
    <w:rsid w:val="00353B87"/>
    <w:rsid w:val="0035445D"/>
    <w:rsid w:val="0036062F"/>
    <w:rsid w:val="0036138D"/>
    <w:rsid w:val="003623D0"/>
    <w:rsid w:val="00362BDA"/>
    <w:rsid w:val="00362D4E"/>
    <w:rsid w:val="0036436C"/>
    <w:rsid w:val="003643E9"/>
    <w:rsid w:val="003648FE"/>
    <w:rsid w:val="003649DB"/>
    <w:rsid w:val="003662BC"/>
    <w:rsid w:val="00366E25"/>
    <w:rsid w:val="00372749"/>
    <w:rsid w:val="00372EF4"/>
    <w:rsid w:val="003766AF"/>
    <w:rsid w:val="00376EA2"/>
    <w:rsid w:val="003770F1"/>
    <w:rsid w:val="00381405"/>
    <w:rsid w:val="003815CC"/>
    <w:rsid w:val="003838F0"/>
    <w:rsid w:val="00384124"/>
    <w:rsid w:val="003846C7"/>
    <w:rsid w:val="0038760E"/>
    <w:rsid w:val="00390AD6"/>
    <w:rsid w:val="00393675"/>
    <w:rsid w:val="00393FE5"/>
    <w:rsid w:val="0039542E"/>
    <w:rsid w:val="00396994"/>
    <w:rsid w:val="00397AE0"/>
    <w:rsid w:val="003A0CC2"/>
    <w:rsid w:val="003A432F"/>
    <w:rsid w:val="003A69EB"/>
    <w:rsid w:val="003A7BDA"/>
    <w:rsid w:val="003B0537"/>
    <w:rsid w:val="003B0EFC"/>
    <w:rsid w:val="003B1083"/>
    <w:rsid w:val="003B31C1"/>
    <w:rsid w:val="003B3AB5"/>
    <w:rsid w:val="003B4D06"/>
    <w:rsid w:val="003B746F"/>
    <w:rsid w:val="003C1381"/>
    <w:rsid w:val="003C14F4"/>
    <w:rsid w:val="003C23B0"/>
    <w:rsid w:val="003C251D"/>
    <w:rsid w:val="003C35D9"/>
    <w:rsid w:val="003C3A7E"/>
    <w:rsid w:val="003C42BA"/>
    <w:rsid w:val="003C4EF8"/>
    <w:rsid w:val="003C5B15"/>
    <w:rsid w:val="003C6D26"/>
    <w:rsid w:val="003D08E0"/>
    <w:rsid w:val="003D0A26"/>
    <w:rsid w:val="003D1689"/>
    <w:rsid w:val="003D1754"/>
    <w:rsid w:val="003D1BFB"/>
    <w:rsid w:val="003D23CD"/>
    <w:rsid w:val="003D4097"/>
    <w:rsid w:val="003D4242"/>
    <w:rsid w:val="003D4AEE"/>
    <w:rsid w:val="003D5282"/>
    <w:rsid w:val="003D70B9"/>
    <w:rsid w:val="003D780C"/>
    <w:rsid w:val="003E21EE"/>
    <w:rsid w:val="003E6938"/>
    <w:rsid w:val="003E7A51"/>
    <w:rsid w:val="003F0053"/>
    <w:rsid w:val="003F1510"/>
    <w:rsid w:val="003F1CED"/>
    <w:rsid w:val="003F208B"/>
    <w:rsid w:val="003F21E8"/>
    <w:rsid w:val="003F2331"/>
    <w:rsid w:val="003F234D"/>
    <w:rsid w:val="003F3463"/>
    <w:rsid w:val="003F56CC"/>
    <w:rsid w:val="003F6D74"/>
    <w:rsid w:val="00400984"/>
    <w:rsid w:val="00402FF0"/>
    <w:rsid w:val="004043A6"/>
    <w:rsid w:val="0040529C"/>
    <w:rsid w:val="004053B0"/>
    <w:rsid w:val="004077D9"/>
    <w:rsid w:val="0041007F"/>
    <w:rsid w:val="004103B9"/>
    <w:rsid w:val="00410420"/>
    <w:rsid w:val="00410570"/>
    <w:rsid w:val="004109F2"/>
    <w:rsid w:val="00411F92"/>
    <w:rsid w:val="004133F8"/>
    <w:rsid w:val="004154A5"/>
    <w:rsid w:val="00415FED"/>
    <w:rsid w:val="00416B1F"/>
    <w:rsid w:val="004174B7"/>
    <w:rsid w:val="00422F92"/>
    <w:rsid w:val="00424091"/>
    <w:rsid w:val="0042448B"/>
    <w:rsid w:val="0042528A"/>
    <w:rsid w:val="004271D2"/>
    <w:rsid w:val="00430177"/>
    <w:rsid w:val="0043060B"/>
    <w:rsid w:val="00434E4B"/>
    <w:rsid w:val="00435218"/>
    <w:rsid w:val="0044027F"/>
    <w:rsid w:val="00440CB6"/>
    <w:rsid w:val="00441741"/>
    <w:rsid w:val="00446217"/>
    <w:rsid w:val="004477A0"/>
    <w:rsid w:val="00450C98"/>
    <w:rsid w:val="00453B9E"/>
    <w:rsid w:val="00456866"/>
    <w:rsid w:val="0045788B"/>
    <w:rsid w:val="0046016D"/>
    <w:rsid w:val="00461046"/>
    <w:rsid w:val="00461405"/>
    <w:rsid w:val="0046146F"/>
    <w:rsid w:val="00461690"/>
    <w:rsid w:val="0046321D"/>
    <w:rsid w:val="00465388"/>
    <w:rsid w:val="00466A7B"/>
    <w:rsid w:val="004679BC"/>
    <w:rsid w:val="0047240B"/>
    <w:rsid w:val="00474F18"/>
    <w:rsid w:val="00476AE9"/>
    <w:rsid w:val="00477D97"/>
    <w:rsid w:val="00482D91"/>
    <w:rsid w:val="0048464F"/>
    <w:rsid w:val="00486AE3"/>
    <w:rsid w:val="00487279"/>
    <w:rsid w:val="004879F7"/>
    <w:rsid w:val="004903E2"/>
    <w:rsid w:val="00490A58"/>
    <w:rsid w:val="004933E2"/>
    <w:rsid w:val="00493C72"/>
    <w:rsid w:val="00493D58"/>
    <w:rsid w:val="00494064"/>
    <w:rsid w:val="00496525"/>
    <w:rsid w:val="004A026E"/>
    <w:rsid w:val="004A05A6"/>
    <w:rsid w:val="004A1A23"/>
    <w:rsid w:val="004A4594"/>
    <w:rsid w:val="004A69EC"/>
    <w:rsid w:val="004A7108"/>
    <w:rsid w:val="004A7B3F"/>
    <w:rsid w:val="004B398D"/>
    <w:rsid w:val="004B39FD"/>
    <w:rsid w:val="004B485D"/>
    <w:rsid w:val="004C0232"/>
    <w:rsid w:val="004C0878"/>
    <w:rsid w:val="004C3514"/>
    <w:rsid w:val="004C429F"/>
    <w:rsid w:val="004C48D4"/>
    <w:rsid w:val="004C5174"/>
    <w:rsid w:val="004C58C7"/>
    <w:rsid w:val="004C5FD0"/>
    <w:rsid w:val="004C6060"/>
    <w:rsid w:val="004C75C1"/>
    <w:rsid w:val="004C79E3"/>
    <w:rsid w:val="004D0F74"/>
    <w:rsid w:val="004D0F96"/>
    <w:rsid w:val="004D1E0F"/>
    <w:rsid w:val="004D1FFB"/>
    <w:rsid w:val="004D251E"/>
    <w:rsid w:val="004D27E3"/>
    <w:rsid w:val="004D3C98"/>
    <w:rsid w:val="004D4858"/>
    <w:rsid w:val="004D5730"/>
    <w:rsid w:val="004D60D0"/>
    <w:rsid w:val="004D7F10"/>
    <w:rsid w:val="004E06BD"/>
    <w:rsid w:val="004E0DB4"/>
    <w:rsid w:val="004F223B"/>
    <w:rsid w:val="004F259D"/>
    <w:rsid w:val="004F2E2B"/>
    <w:rsid w:val="004F5DA4"/>
    <w:rsid w:val="004F6261"/>
    <w:rsid w:val="004F70B5"/>
    <w:rsid w:val="004F71A1"/>
    <w:rsid w:val="004F7BBB"/>
    <w:rsid w:val="0050189A"/>
    <w:rsid w:val="00503E5E"/>
    <w:rsid w:val="00504640"/>
    <w:rsid w:val="00505925"/>
    <w:rsid w:val="0050597C"/>
    <w:rsid w:val="00505A19"/>
    <w:rsid w:val="00506C96"/>
    <w:rsid w:val="0051067D"/>
    <w:rsid w:val="00510A7A"/>
    <w:rsid w:val="00510EF4"/>
    <w:rsid w:val="00511093"/>
    <w:rsid w:val="00511B3D"/>
    <w:rsid w:val="00511BB4"/>
    <w:rsid w:val="005145A0"/>
    <w:rsid w:val="00514CDF"/>
    <w:rsid w:val="00516C36"/>
    <w:rsid w:val="00516F11"/>
    <w:rsid w:val="00517701"/>
    <w:rsid w:val="00522ABA"/>
    <w:rsid w:val="005232DF"/>
    <w:rsid w:val="0052348C"/>
    <w:rsid w:val="00523DA2"/>
    <w:rsid w:val="00524600"/>
    <w:rsid w:val="005266FA"/>
    <w:rsid w:val="00530869"/>
    <w:rsid w:val="00533EE3"/>
    <w:rsid w:val="0053544E"/>
    <w:rsid w:val="005355B3"/>
    <w:rsid w:val="00535E1D"/>
    <w:rsid w:val="005367BC"/>
    <w:rsid w:val="00537194"/>
    <w:rsid w:val="005376C5"/>
    <w:rsid w:val="00540236"/>
    <w:rsid w:val="00543814"/>
    <w:rsid w:val="00543B17"/>
    <w:rsid w:val="005457DF"/>
    <w:rsid w:val="00550817"/>
    <w:rsid w:val="00553D20"/>
    <w:rsid w:val="005609BE"/>
    <w:rsid w:val="005611E9"/>
    <w:rsid w:val="00561CC8"/>
    <w:rsid w:val="00565D6F"/>
    <w:rsid w:val="00570635"/>
    <w:rsid w:val="00571975"/>
    <w:rsid w:val="0057303B"/>
    <w:rsid w:val="005730E1"/>
    <w:rsid w:val="005738D5"/>
    <w:rsid w:val="0057408B"/>
    <w:rsid w:val="00576F4D"/>
    <w:rsid w:val="00577784"/>
    <w:rsid w:val="00577E18"/>
    <w:rsid w:val="00580209"/>
    <w:rsid w:val="005807F5"/>
    <w:rsid w:val="00583AE3"/>
    <w:rsid w:val="005852CA"/>
    <w:rsid w:val="0058705B"/>
    <w:rsid w:val="005929B1"/>
    <w:rsid w:val="00593913"/>
    <w:rsid w:val="00594723"/>
    <w:rsid w:val="00594F7A"/>
    <w:rsid w:val="005973B4"/>
    <w:rsid w:val="005A1257"/>
    <w:rsid w:val="005A22B8"/>
    <w:rsid w:val="005A3BD9"/>
    <w:rsid w:val="005A4484"/>
    <w:rsid w:val="005A48BB"/>
    <w:rsid w:val="005A53CB"/>
    <w:rsid w:val="005B290D"/>
    <w:rsid w:val="005B3480"/>
    <w:rsid w:val="005B61EB"/>
    <w:rsid w:val="005B6808"/>
    <w:rsid w:val="005C0ACC"/>
    <w:rsid w:val="005C1234"/>
    <w:rsid w:val="005C1715"/>
    <w:rsid w:val="005C2058"/>
    <w:rsid w:val="005C3481"/>
    <w:rsid w:val="005D032A"/>
    <w:rsid w:val="005D070C"/>
    <w:rsid w:val="005D1748"/>
    <w:rsid w:val="005D43A1"/>
    <w:rsid w:val="005D5625"/>
    <w:rsid w:val="005D5674"/>
    <w:rsid w:val="005D5D93"/>
    <w:rsid w:val="005D6F8E"/>
    <w:rsid w:val="005D7998"/>
    <w:rsid w:val="005E053A"/>
    <w:rsid w:val="005E05DB"/>
    <w:rsid w:val="005E1B07"/>
    <w:rsid w:val="005E4583"/>
    <w:rsid w:val="005E466C"/>
    <w:rsid w:val="005E5678"/>
    <w:rsid w:val="005E6DBD"/>
    <w:rsid w:val="005E6F00"/>
    <w:rsid w:val="005E7547"/>
    <w:rsid w:val="005E7BE1"/>
    <w:rsid w:val="005F0C2D"/>
    <w:rsid w:val="005F0FB8"/>
    <w:rsid w:val="005F1483"/>
    <w:rsid w:val="005F246C"/>
    <w:rsid w:val="005F2E06"/>
    <w:rsid w:val="005F4C37"/>
    <w:rsid w:val="005F524A"/>
    <w:rsid w:val="00601A62"/>
    <w:rsid w:val="00602743"/>
    <w:rsid w:val="00602EB7"/>
    <w:rsid w:val="0060462C"/>
    <w:rsid w:val="006071F0"/>
    <w:rsid w:val="0060798B"/>
    <w:rsid w:val="00607CE0"/>
    <w:rsid w:val="0061069C"/>
    <w:rsid w:val="00611698"/>
    <w:rsid w:val="00612B40"/>
    <w:rsid w:val="0061445B"/>
    <w:rsid w:val="0061625A"/>
    <w:rsid w:val="00617385"/>
    <w:rsid w:val="006232EA"/>
    <w:rsid w:val="006252AA"/>
    <w:rsid w:val="0062608E"/>
    <w:rsid w:val="006275E4"/>
    <w:rsid w:val="0062774E"/>
    <w:rsid w:val="0062A13B"/>
    <w:rsid w:val="00630660"/>
    <w:rsid w:val="006313E6"/>
    <w:rsid w:val="00635E4F"/>
    <w:rsid w:val="006369E1"/>
    <w:rsid w:val="00636AD9"/>
    <w:rsid w:val="00636B95"/>
    <w:rsid w:val="006372AD"/>
    <w:rsid w:val="00637C77"/>
    <w:rsid w:val="00641325"/>
    <w:rsid w:val="00641E12"/>
    <w:rsid w:val="00642A28"/>
    <w:rsid w:val="006450D4"/>
    <w:rsid w:val="00645F43"/>
    <w:rsid w:val="006473C4"/>
    <w:rsid w:val="0065430E"/>
    <w:rsid w:val="00657FE6"/>
    <w:rsid w:val="00660D1C"/>
    <w:rsid w:val="006613A8"/>
    <w:rsid w:val="00662862"/>
    <w:rsid w:val="006640BB"/>
    <w:rsid w:val="00664FB7"/>
    <w:rsid w:val="0066537C"/>
    <w:rsid w:val="006658B2"/>
    <w:rsid w:val="0066699D"/>
    <w:rsid w:val="00667802"/>
    <w:rsid w:val="0067018D"/>
    <w:rsid w:val="00670B60"/>
    <w:rsid w:val="00670D6F"/>
    <w:rsid w:val="00672D77"/>
    <w:rsid w:val="006736C2"/>
    <w:rsid w:val="00673705"/>
    <w:rsid w:val="0067452D"/>
    <w:rsid w:val="00675956"/>
    <w:rsid w:val="00680060"/>
    <w:rsid w:val="006832D7"/>
    <w:rsid w:val="00683E96"/>
    <w:rsid w:val="00684218"/>
    <w:rsid w:val="006855E4"/>
    <w:rsid w:val="00686B12"/>
    <w:rsid w:val="006871A3"/>
    <w:rsid w:val="00687A8B"/>
    <w:rsid w:val="00687ABB"/>
    <w:rsid w:val="00690121"/>
    <w:rsid w:val="00690B32"/>
    <w:rsid w:val="00691C90"/>
    <w:rsid w:val="006931C3"/>
    <w:rsid w:val="00693C20"/>
    <w:rsid w:val="0069409B"/>
    <w:rsid w:val="00694C5E"/>
    <w:rsid w:val="00695F27"/>
    <w:rsid w:val="006960DD"/>
    <w:rsid w:val="00696AF6"/>
    <w:rsid w:val="006A2452"/>
    <w:rsid w:val="006A2ACD"/>
    <w:rsid w:val="006A46F6"/>
    <w:rsid w:val="006A484F"/>
    <w:rsid w:val="006A4EDD"/>
    <w:rsid w:val="006A5570"/>
    <w:rsid w:val="006A58B7"/>
    <w:rsid w:val="006A5C32"/>
    <w:rsid w:val="006A5F10"/>
    <w:rsid w:val="006A6120"/>
    <w:rsid w:val="006B06F6"/>
    <w:rsid w:val="006B3350"/>
    <w:rsid w:val="006B4283"/>
    <w:rsid w:val="006B6711"/>
    <w:rsid w:val="006C03D5"/>
    <w:rsid w:val="006C0404"/>
    <w:rsid w:val="006C2EA1"/>
    <w:rsid w:val="006C4234"/>
    <w:rsid w:val="006C69A3"/>
    <w:rsid w:val="006D0114"/>
    <w:rsid w:val="006D08CD"/>
    <w:rsid w:val="006D2E35"/>
    <w:rsid w:val="006D479E"/>
    <w:rsid w:val="006D504F"/>
    <w:rsid w:val="006D787A"/>
    <w:rsid w:val="006D7BE7"/>
    <w:rsid w:val="006D7CED"/>
    <w:rsid w:val="006E052C"/>
    <w:rsid w:val="006E0DE7"/>
    <w:rsid w:val="006E0E2E"/>
    <w:rsid w:val="006E271D"/>
    <w:rsid w:val="006E4EC4"/>
    <w:rsid w:val="006E56CE"/>
    <w:rsid w:val="006E5919"/>
    <w:rsid w:val="006E63A0"/>
    <w:rsid w:val="006E7992"/>
    <w:rsid w:val="006F0472"/>
    <w:rsid w:val="006F1D1D"/>
    <w:rsid w:val="006F1E92"/>
    <w:rsid w:val="006F2687"/>
    <w:rsid w:val="006F3C15"/>
    <w:rsid w:val="006F4274"/>
    <w:rsid w:val="006F5369"/>
    <w:rsid w:val="006F5449"/>
    <w:rsid w:val="006F7176"/>
    <w:rsid w:val="00700876"/>
    <w:rsid w:val="0070562B"/>
    <w:rsid w:val="00705CD2"/>
    <w:rsid w:val="007068F7"/>
    <w:rsid w:val="00706A5D"/>
    <w:rsid w:val="007076E6"/>
    <w:rsid w:val="007078B8"/>
    <w:rsid w:val="00708297"/>
    <w:rsid w:val="007123C0"/>
    <w:rsid w:val="00712745"/>
    <w:rsid w:val="00712EF8"/>
    <w:rsid w:val="00713692"/>
    <w:rsid w:val="0071566E"/>
    <w:rsid w:val="00715DD4"/>
    <w:rsid w:val="0071620B"/>
    <w:rsid w:val="00717C9A"/>
    <w:rsid w:val="007203D2"/>
    <w:rsid w:val="00721785"/>
    <w:rsid w:val="0072323B"/>
    <w:rsid w:val="007246D1"/>
    <w:rsid w:val="007269D9"/>
    <w:rsid w:val="00726D64"/>
    <w:rsid w:val="00727703"/>
    <w:rsid w:val="0073006D"/>
    <w:rsid w:val="00730958"/>
    <w:rsid w:val="007316F3"/>
    <w:rsid w:val="00732105"/>
    <w:rsid w:val="007324AC"/>
    <w:rsid w:val="007340B9"/>
    <w:rsid w:val="007345C2"/>
    <w:rsid w:val="00741B1F"/>
    <w:rsid w:val="0074441A"/>
    <w:rsid w:val="00744648"/>
    <w:rsid w:val="00746D72"/>
    <w:rsid w:val="00750990"/>
    <w:rsid w:val="00752FE2"/>
    <w:rsid w:val="007537E5"/>
    <w:rsid w:val="007544B9"/>
    <w:rsid w:val="00755C95"/>
    <w:rsid w:val="00756C4C"/>
    <w:rsid w:val="007571DE"/>
    <w:rsid w:val="007572F1"/>
    <w:rsid w:val="0076113C"/>
    <w:rsid w:val="00761D55"/>
    <w:rsid w:val="0076220E"/>
    <w:rsid w:val="00765681"/>
    <w:rsid w:val="00767793"/>
    <w:rsid w:val="00767D17"/>
    <w:rsid w:val="00767F18"/>
    <w:rsid w:val="00770AB0"/>
    <w:rsid w:val="00773DB4"/>
    <w:rsid w:val="00774055"/>
    <w:rsid w:val="0077408B"/>
    <w:rsid w:val="007749E8"/>
    <w:rsid w:val="00774A45"/>
    <w:rsid w:val="00777001"/>
    <w:rsid w:val="00780794"/>
    <w:rsid w:val="007839F6"/>
    <w:rsid w:val="00785479"/>
    <w:rsid w:val="0078609A"/>
    <w:rsid w:val="00786939"/>
    <w:rsid w:val="007905E5"/>
    <w:rsid w:val="007936EE"/>
    <w:rsid w:val="00793A74"/>
    <w:rsid w:val="007942A6"/>
    <w:rsid w:val="00795116"/>
    <w:rsid w:val="00795199"/>
    <w:rsid w:val="007963D2"/>
    <w:rsid w:val="0079642F"/>
    <w:rsid w:val="007973F1"/>
    <w:rsid w:val="00797534"/>
    <w:rsid w:val="007A042D"/>
    <w:rsid w:val="007A1A4F"/>
    <w:rsid w:val="007A1BFB"/>
    <w:rsid w:val="007A299B"/>
    <w:rsid w:val="007A330B"/>
    <w:rsid w:val="007A3A65"/>
    <w:rsid w:val="007A4B27"/>
    <w:rsid w:val="007A514A"/>
    <w:rsid w:val="007A64B6"/>
    <w:rsid w:val="007A7C1B"/>
    <w:rsid w:val="007B002A"/>
    <w:rsid w:val="007B0854"/>
    <w:rsid w:val="007B17E5"/>
    <w:rsid w:val="007B270A"/>
    <w:rsid w:val="007B6141"/>
    <w:rsid w:val="007B6584"/>
    <w:rsid w:val="007B7014"/>
    <w:rsid w:val="007C35A3"/>
    <w:rsid w:val="007C56F9"/>
    <w:rsid w:val="007D32B6"/>
    <w:rsid w:val="007D3D84"/>
    <w:rsid w:val="007D416C"/>
    <w:rsid w:val="007D4F9A"/>
    <w:rsid w:val="007D5671"/>
    <w:rsid w:val="007D5D3C"/>
    <w:rsid w:val="007D6773"/>
    <w:rsid w:val="007D6F6C"/>
    <w:rsid w:val="007D7DC8"/>
    <w:rsid w:val="007E414C"/>
    <w:rsid w:val="007E636B"/>
    <w:rsid w:val="007E7180"/>
    <w:rsid w:val="007F09C1"/>
    <w:rsid w:val="007F1282"/>
    <w:rsid w:val="007F1704"/>
    <w:rsid w:val="007F2753"/>
    <w:rsid w:val="007F2FF4"/>
    <w:rsid w:val="007F3D81"/>
    <w:rsid w:val="007F4AA5"/>
    <w:rsid w:val="007F725A"/>
    <w:rsid w:val="0080192A"/>
    <w:rsid w:val="00802B21"/>
    <w:rsid w:val="008040E0"/>
    <w:rsid w:val="008046D3"/>
    <w:rsid w:val="00804B37"/>
    <w:rsid w:val="008079CC"/>
    <w:rsid w:val="00814765"/>
    <w:rsid w:val="008159BD"/>
    <w:rsid w:val="008178E7"/>
    <w:rsid w:val="00817B39"/>
    <w:rsid w:val="008223C6"/>
    <w:rsid w:val="00822779"/>
    <w:rsid w:val="00822B20"/>
    <w:rsid w:val="00822EEB"/>
    <w:rsid w:val="00822F19"/>
    <w:rsid w:val="00823718"/>
    <w:rsid w:val="00823DF5"/>
    <w:rsid w:val="008241EE"/>
    <w:rsid w:val="00827083"/>
    <w:rsid w:val="008274CB"/>
    <w:rsid w:val="00827D41"/>
    <w:rsid w:val="00830D28"/>
    <w:rsid w:val="00830D38"/>
    <w:rsid w:val="008312F1"/>
    <w:rsid w:val="00832058"/>
    <w:rsid w:val="008323A6"/>
    <w:rsid w:val="00832677"/>
    <w:rsid w:val="00832D37"/>
    <w:rsid w:val="00833B0B"/>
    <w:rsid w:val="00835A85"/>
    <w:rsid w:val="00835EBB"/>
    <w:rsid w:val="00835FC7"/>
    <w:rsid w:val="00836128"/>
    <w:rsid w:val="00836BB8"/>
    <w:rsid w:val="00836CD4"/>
    <w:rsid w:val="00836F80"/>
    <w:rsid w:val="008410E6"/>
    <w:rsid w:val="008411E8"/>
    <w:rsid w:val="00843A30"/>
    <w:rsid w:val="008441B5"/>
    <w:rsid w:val="00844C38"/>
    <w:rsid w:val="0084532A"/>
    <w:rsid w:val="00845B77"/>
    <w:rsid w:val="00845E9B"/>
    <w:rsid w:val="0084601F"/>
    <w:rsid w:val="00853E26"/>
    <w:rsid w:val="00854029"/>
    <w:rsid w:val="00856104"/>
    <w:rsid w:val="008565E1"/>
    <w:rsid w:val="0086008B"/>
    <w:rsid w:val="00865CFD"/>
    <w:rsid w:val="0086615E"/>
    <w:rsid w:val="0086644F"/>
    <w:rsid w:val="00866C0B"/>
    <w:rsid w:val="00866CDF"/>
    <w:rsid w:val="00866F5C"/>
    <w:rsid w:val="008720E6"/>
    <w:rsid w:val="00872C71"/>
    <w:rsid w:val="0087311F"/>
    <w:rsid w:val="008736F1"/>
    <w:rsid w:val="0087428D"/>
    <w:rsid w:val="00875434"/>
    <w:rsid w:val="008759EC"/>
    <w:rsid w:val="008803EB"/>
    <w:rsid w:val="0088058C"/>
    <w:rsid w:val="008832B2"/>
    <w:rsid w:val="00884860"/>
    <w:rsid w:val="00887B3D"/>
    <w:rsid w:val="0089013F"/>
    <w:rsid w:val="0089073E"/>
    <w:rsid w:val="00891E98"/>
    <w:rsid w:val="00894B0E"/>
    <w:rsid w:val="00894DFD"/>
    <w:rsid w:val="008967FB"/>
    <w:rsid w:val="00896E57"/>
    <w:rsid w:val="00897FBB"/>
    <w:rsid w:val="008A47BE"/>
    <w:rsid w:val="008A6F68"/>
    <w:rsid w:val="008A7E5F"/>
    <w:rsid w:val="008B038B"/>
    <w:rsid w:val="008B1657"/>
    <w:rsid w:val="008B3D76"/>
    <w:rsid w:val="008B4D01"/>
    <w:rsid w:val="008B4E73"/>
    <w:rsid w:val="008B649D"/>
    <w:rsid w:val="008B69E7"/>
    <w:rsid w:val="008B7D30"/>
    <w:rsid w:val="008C18FE"/>
    <w:rsid w:val="008C2E0F"/>
    <w:rsid w:val="008C4026"/>
    <w:rsid w:val="008C54BC"/>
    <w:rsid w:val="008C595E"/>
    <w:rsid w:val="008C656A"/>
    <w:rsid w:val="008C6846"/>
    <w:rsid w:val="008D1470"/>
    <w:rsid w:val="008D2866"/>
    <w:rsid w:val="008D4F26"/>
    <w:rsid w:val="008E28AB"/>
    <w:rsid w:val="008E28EA"/>
    <w:rsid w:val="008E4D02"/>
    <w:rsid w:val="008E614F"/>
    <w:rsid w:val="008E71D7"/>
    <w:rsid w:val="008E7F9C"/>
    <w:rsid w:val="008F02C2"/>
    <w:rsid w:val="008F20C2"/>
    <w:rsid w:val="008F6B0A"/>
    <w:rsid w:val="008F7D33"/>
    <w:rsid w:val="00900532"/>
    <w:rsid w:val="0090332E"/>
    <w:rsid w:val="0090335F"/>
    <w:rsid w:val="00903A75"/>
    <w:rsid w:val="00904B39"/>
    <w:rsid w:val="00904C42"/>
    <w:rsid w:val="009066E0"/>
    <w:rsid w:val="0090704C"/>
    <w:rsid w:val="00910191"/>
    <w:rsid w:val="00912EF7"/>
    <w:rsid w:val="00915A39"/>
    <w:rsid w:val="00915D3B"/>
    <w:rsid w:val="009161A7"/>
    <w:rsid w:val="00921CE7"/>
    <w:rsid w:val="009238E3"/>
    <w:rsid w:val="009240F1"/>
    <w:rsid w:val="00925875"/>
    <w:rsid w:val="00927830"/>
    <w:rsid w:val="009303FB"/>
    <w:rsid w:val="00930550"/>
    <w:rsid w:val="009309A0"/>
    <w:rsid w:val="00931CA2"/>
    <w:rsid w:val="00932B3B"/>
    <w:rsid w:val="00933F77"/>
    <w:rsid w:val="0093485A"/>
    <w:rsid w:val="009366E1"/>
    <w:rsid w:val="00936AAC"/>
    <w:rsid w:val="009378BB"/>
    <w:rsid w:val="00937B68"/>
    <w:rsid w:val="009420F5"/>
    <w:rsid w:val="00942C62"/>
    <w:rsid w:val="009432B8"/>
    <w:rsid w:val="009437CC"/>
    <w:rsid w:val="00944914"/>
    <w:rsid w:val="00945A20"/>
    <w:rsid w:val="00946FAC"/>
    <w:rsid w:val="00950B7B"/>
    <w:rsid w:val="009519F9"/>
    <w:rsid w:val="00953CE2"/>
    <w:rsid w:val="009550C7"/>
    <w:rsid w:val="00955601"/>
    <w:rsid w:val="00956655"/>
    <w:rsid w:val="00957829"/>
    <w:rsid w:val="00960704"/>
    <w:rsid w:val="00961603"/>
    <w:rsid w:val="009619C1"/>
    <w:rsid w:val="00961A3B"/>
    <w:rsid w:val="0096312D"/>
    <w:rsid w:val="00963679"/>
    <w:rsid w:val="00964B87"/>
    <w:rsid w:val="00967078"/>
    <w:rsid w:val="009678C3"/>
    <w:rsid w:val="00972C82"/>
    <w:rsid w:val="00972D8C"/>
    <w:rsid w:val="00973348"/>
    <w:rsid w:val="009738BF"/>
    <w:rsid w:val="00973CA9"/>
    <w:rsid w:val="00975789"/>
    <w:rsid w:val="009760B3"/>
    <w:rsid w:val="00984553"/>
    <w:rsid w:val="00986CBD"/>
    <w:rsid w:val="00987A5D"/>
    <w:rsid w:val="00990EED"/>
    <w:rsid w:val="00991C1B"/>
    <w:rsid w:val="009955EA"/>
    <w:rsid w:val="00995950"/>
    <w:rsid w:val="00996BCC"/>
    <w:rsid w:val="009A0E85"/>
    <w:rsid w:val="009A1171"/>
    <w:rsid w:val="009A1A93"/>
    <w:rsid w:val="009A267B"/>
    <w:rsid w:val="009A29B6"/>
    <w:rsid w:val="009A6275"/>
    <w:rsid w:val="009A7EF1"/>
    <w:rsid w:val="009B1A89"/>
    <w:rsid w:val="009B38D6"/>
    <w:rsid w:val="009B4331"/>
    <w:rsid w:val="009B46D2"/>
    <w:rsid w:val="009B7C69"/>
    <w:rsid w:val="009C2723"/>
    <w:rsid w:val="009C327C"/>
    <w:rsid w:val="009C4B26"/>
    <w:rsid w:val="009C510E"/>
    <w:rsid w:val="009C5F77"/>
    <w:rsid w:val="009D0918"/>
    <w:rsid w:val="009D5606"/>
    <w:rsid w:val="009D7DB4"/>
    <w:rsid w:val="009D7E46"/>
    <w:rsid w:val="009E2ABF"/>
    <w:rsid w:val="009E36D1"/>
    <w:rsid w:val="009E3A15"/>
    <w:rsid w:val="009E6426"/>
    <w:rsid w:val="009E6C03"/>
    <w:rsid w:val="009E6C5C"/>
    <w:rsid w:val="009F0303"/>
    <w:rsid w:val="009F0813"/>
    <w:rsid w:val="009F285E"/>
    <w:rsid w:val="009F3BB3"/>
    <w:rsid w:val="009F3BD2"/>
    <w:rsid w:val="009F3D59"/>
    <w:rsid w:val="009F43E4"/>
    <w:rsid w:val="009F55FC"/>
    <w:rsid w:val="009F7CB0"/>
    <w:rsid w:val="009F7F73"/>
    <w:rsid w:val="00A01002"/>
    <w:rsid w:val="00A0301A"/>
    <w:rsid w:val="00A03041"/>
    <w:rsid w:val="00A043BC"/>
    <w:rsid w:val="00A04591"/>
    <w:rsid w:val="00A05D8E"/>
    <w:rsid w:val="00A061A6"/>
    <w:rsid w:val="00A06231"/>
    <w:rsid w:val="00A105E9"/>
    <w:rsid w:val="00A1108B"/>
    <w:rsid w:val="00A11C02"/>
    <w:rsid w:val="00A129B8"/>
    <w:rsid w:val="00A12ACA"/>
    <w:rsid w:val="00A13CEE"/>
    <w:rsid w:val="00A13D75"/>
    <w:rsid w:val="00A14632"/>
    <w:rsid w:val="00A17B7C"/>
    <w:rsid w:val="00A21F0F"/>
    <w:rsid w:val="00A221B9"/>
    <w:rsid w:val="00A250D1"/>
    <w:rsid w:val="00A25A30"/>
    <w:rsid w:val="00A261E3"/>
    <w:rsid w:val="00A26A96"/>
    <w:rsid w:val="00A30D45"/>
    <w:rsid w:val="00A31BD2"/>
    <w:rsid w:val="00A34B39"/>
    <w:rsid w:val="00A34DBC"/>
    <w:rsid w:val="00A35061"/>
    <w:rsid w:val="00A41EE7"/>
    <w:rsid w:val="00A41F17"/>
    <w:rsid w:val="00A428E6"/>
    <w:rsid w:val="00A42914"/>
    <w:rsid w:val="00A43DDF"/>
    <w:rsid w:val="00A44250"/>
    <w:rsid w:val="00A442B7"/>
    <w:rsid w:val="00A44800"/>
    <w:rsid w:val="00A46556"/>
    <w:rsid w:val="00A470EB"/>
    <w:rsid w:val="00A479E9"/>
    <w:rsid w:val="00A50E96"/>
    <w:rsid w:val="00A52032"/>
    <w:rsid w:val="00A52D64"/>
    <w:rsid w:val="00A537CE"/>
    <w:rsid w:val="00A542F3"/>
    <w:rsid w:val="00A5509D"/>
    <w:rsid w:val="00A56B4B"/>
    <w:rsid w:val="00A60BD0"/>
    <w:rsid w:val="00A61AE9"/>
    <w:rsid w:val="00A62102"/>
    <w:rsid w:val="00A635B1"/>
    <w:rsid w:val="00A64435"/>
    <w:rsid w:val="00A6450C"/>
    <w:rsid w:val="00A6548F"/>
    <w:rsid w:val="00A706DB"/>
    <w:rsid w:val="00A714C3"/>
    <w:rsid w:val="00A71536"/>
    <w:rsid w:val="00A71D4F"/>
    <w:rsid w:val="00A73AB1"/>
    <w:rsid w:val="00A742DB"/>
    <w:rsid w:val="00A75686"/>
    <w:rsid w:val="00A7762D"/>
    <w:rsid w:val="00A77F92"/>
    <w:rsid w:val="00A8038E"/>
    <w:rsid w:val="00A808AD"/>
    <w:rsid w:val="00A82119"/>
    <w:rsid w:val="00A82D11"/>
    <w:rsid w:val="00A8414F"/>
    <w:rsid w:val="00A86019"/>
    <w:rsid w:val="00A8703D"/>
    <w:rsid w:val="00A9010B"/>
    <w:rsid w:val="00A9090C"/>
    <w:rsid w:val="00A930D7"/>
    <w:rsid w:val="00A93CF8"/>
    <w:rsid w:val="00A947B0"/>
    <w:rsid w:val="00A94E5D"/>
    <w:rsid w:val="00A9649C"/>
    <w:rsid w:val="00A966F7"/>
    <w:rsid w:val="00A97B43"/>
    <w:rsid w:val="00AA0C65"/>
    <w:rsid w:val="00AA1973"/>
    <w:rsid w:val="00AA1E5A"/>
    <w:rsid w:val="00AA1E8F"/>
    <w:rsid w:val="00AA2AAA"/>
    <w:rsid w:val="00AA44E2"/>
    <w:rsid w:val="00AA7DD5"/>
    <w:rsid w:val="00AB053B"/>
    <w:rsid w:val="00AB0BA7"/>
    <w:rsid w:val="00AB201F"/>
    <w:rsid w:val="00AB4480"/>
    <w:rsid w:val="00AB521C"/>
    <w:rsid w:val="00AB5D53"/>
    <w:rsid w:val="00AC0A12"/>
    <w:rsid w:val="00AC0AFE"/>
    <w:rsid w:val="00AC2766"/>
    <w:rsid w:val="00AC4ECE"/>
    <w:rsid w:val="00AC7C14"/>
    <w:rsid w:val="00AD1ED1"/>
    <w:rsid w:val="00AD3B7A"/>
    <w:rsid w:val="00AD3C53"/>
    <w:rsid w:val="00AD40CB"/>
    <w:rsid w:val="00AD504E"/>
    <w:rsid w:val="00AD58C8"/>
    <w:rsid w:val="00AD7DA5"/>
    <w:rsid w:val="00AE3156"/>
    <w:rsid w:val="00AE3E96"/>
    <w:rsid w:val="00AE4DDA"/>
    <w:rsid w:val="00AE4FD5"/>
    <w:rsid w:val="00AE5AF8"/>
    <w:rsid w:val="00AE67E0"/>
    <w:rsid w:val="00AE708F"/>
    <w:rsid w:val="00AF0440"/>
    <w:rsid w:val="00AF05C4"/>
    <w:rsid w:val="00AF07B2"/>
    <w:rsid w:val="00AF1477"/>
    <w:rsid w:val="00AF31AC"/>
    <w:rsid w:val="00AF4201"/>
    <w:rsid w:val="00AF4D25"/>
    <w:rsid w:val="00AF533E"/>
    <w:rsid w:val="00AF5B53"/>
    <w:rsid w:val="00AF61EC"/>
    <w:rsid w:val="00AF6C32"/>
    <w:rsid w:val="00AF6D38"/>
    <w:rsid w:val="00AF71D4"/>
    <w:rsid w:val="00B0049C"/>
    <w:rsid w:val="00B00BB6"/>
    <w:rsid w:val="00B03A00"/>
    <w:rsid w:val="00B065C5"/>
    <w:rsid w:val="00B073DF"/>
    <w:rsid w:val="00B11FBE"/>
    <w:rsid w:val="00B13A09"/>
    <w:rsid w:val="00B16690"/>
    <w:rsid w:val="00B17249"/>
    <w:rsid w:val="00B17502"/>
    <w:rsid w:val="00B22D6E"/>
    <w:rsid w:val="00B237A2"/>
    <w:rsid w:val="00B237FE"/>
    <w:rsid w:val="00B24523"/>
    <w:rsid w:val="00B25495"/>
    <w:rsid w:val="00B255B8"/>
    <w:rsid w:val="00B256EE"/>
    <w:rsid w:val="00B25BED"/>
    <w:rsid w:val="00B25E7A"/>
    <w:rsid w:val="00B26429"/>
    <w:rsid w:val="00B268E5"/>
    <w:rsid w:val="00B276EB"/>
    <w:rsid w:val="00B279AC"/>
    <w:rsid w:val="00B31404"/>
    <w:rsid w:val="00B33D17"/>
    <w:rsid w:val="00B36AD9"/>
    <w:rsid w:val="00B4029A"/>
    <w:rsid w:val="00B408F4"/>
    <w:rsid w:val="00B41A6D"/>
    <w:rsid w:val="00B42150"/>
    <w:rsid w:val="00B42E7A"/>
    <w:rsid w:val="00B45BC6"/>
    <w:rsid w:val="00B46396"/>
    <w:rsid w:val="00B473C7"/>
    <w:rsid w:val="00B5074C"/>
    <w:rsid w:val="00B51344"/>
    <w:rsid w:val="00B51BE9"/>
    <w:rsid w:val="00B528AD"/>
    <w:rsid w:val="00B54C87"/>
    <w:rsid w:val="00B5559A"/>
    <w:rsid w:val="00B556EE"/>
    <w:rsid w:val="00B6167D"/>
    <w:rsid w:val="00B62175"/>
    <w:rsid w:val="00B62664"/>
    <w:rsid w:val="00B64281"/>
    <w:rsid w:val="00B6495F"/>
    <w:rsid w:val="00B67B2E"/>
    <w:rsid w:val="00B7289B"/>
    <w:rsid w:val="00B7365E"/>
    <w:rsid w:val="00B73A39"/>
    <w:rsid w:val="00B80879"/>
    <w:rsid w:val="00B8275A"/>
    <w:rsid w:val="00B8523C"/>
    <w:rsid w:val="00B85BCC"/>
    <w:rsid w:val="00B85F9A"/>
    <w:rsid w:val="00B93678"/>
    <w:rsid w:val="00B9401B"/>
    <w:rsid w:val="00B94107"/>
    <w:rsid w:val="00B944DD"/>
    <w:rsid w:val="00B96734"/>
    <w:rsid w:val="00B96CF7"/>
    <w:rsid w:val="00B97EBD"/>
    <w:rsid w:val="00BA0B35"/>
    <w:rsid w:val="00BA3C9B"/>
    <w:rsid w:val="00BA44CE"/>
    <w:rsid w:val="00BA77D2"/>
    <w:rsid w:val="00BB0229"/>
    <w:rsid w:val="00BB274D"/>
    <w:rsid w:val="00BB27C7"/>
    <w:rsid w:val="00BB377A"/>
    <w:rsid w:val="00BB3F19"/>
    <w:rsid w:val="00BB5386"/>
    <w:rsid w:val="00BB5BCD"/>
    <w:rsid w:val="00BB663A"/>
    <w:rsid w:val="00BB739A"/>
    <w:rsid w:val="00BB746E"/>
    <w:rsid w:val="00BC1044"/>
    <w:rsid w:val="00BC28E4"/>
    <w:rsid w:val="00BC4188"/>
    <w:rsid w:val="00BC5886"/>
    <w:rsid w:val="00BC5FB1"/>
    <w:rsid w:val="00BC6598"/>
    <w:rsid w:val="00BC7480"/>
    <w:rsid w:val="00BC7967"/>
    <w:rsid w:val="00BD1F14"/>
    <w:rsid w:val="00BD227C"/>
    <w:rsid w:val="00BD33B4"/>
    <w:rsid w:val="00BD37AF"/>
    <w:rsid w:val="00BD382A"/>
    <w:rsid w:val="00BD3BEC"/>
    <w:rsid w:val="00BD527E"/>
    <w:rsid w:val="00BD5E5D"/>
    <w:rsid w:val="00BE008A"/>
    <w:rsid w:val="00BE2756"/>
    <w:rsid w:val="00BE2FF7"/>
    <w:rsid w:val="00BE31B3"/>
    <w:rsid w:val="00BE478B"/>
    <w:rsid w:val="00BE6F68"/>
    <w:rsid w:val="00BE74FF"/>
    <w:rsid w:val="00BF069D"/>
    <w:rsid w:val="00BF1692"/>
    <w:rsid w:val="00BF16A7"/>
    <w:rsid w:val="00BF3689"/>
    <w:rsid w:val="00BF67D4"/>
    <w:rsid w:val="00C0054C"/>
    <w:rsid w:val="00C02EFA"/>
    <w:rsid w:val="00C0438F"/>
    <w:rsid w:val="00C05751"/>
    <w:rsid w:val="00C0585D"/>
    <w:rsid w:val="00C06D87"/>
    <w:rsid w:val="00C07E9A"/>
    <w:rsid w:val="00C1238F"/>
    <w:rsid w:val="00C13BCA"/>
    <w:rsid w:val="00C13E7A"/>
    <w:rsid w:val="00C14A4A"/>
    <w:rsid w:val="00C15767"/>
    <w:rsid w:val="00C16488"/>
    <w:rsid w:val="00C16552"/>
    <w:rsid w:val="00C17CE0"/>
    <w:rsid w:val="00C24487"/>
    <w:rsid w:val="00C32498"/>
    <w:rsid w:val="00C3593B"/>
    <w:rsid w:val="00C3BFF1"/>
    <w:rsid w:val="00C43568"/>
    <w:rsid w:val="00C447EA"/>
    <w:rsid w:val="00C4771A"/>
    <w:rsid w:val="00C50FD0"/>
    <w:rsid w:val="00C51F49"/>
    <w:rsid w:val="00C52B9F"/>
    <w:rsid w:val="00C5636F"/>
    <w:rsid w:val="00C5648E"/>
    <w:rsid w:val="00C576E6"/>
    <w:rsid w:val="00C621C5"/>
    <w:rsid w:val="00C6328B"/>
    <w:rsid w:val="00C67058"/>
    <w:rsid w:val="00C71265"/>
    <w:rsid w:val="00C7182E"/>
    <w:rsid w:val="00C72774"/>
    <w:rsid w:val="00C73E80"/>
    <w:rsid w:val="00C747CA"/>
    <w:rsid w:val="00C75D73"/>
    <w:rsid w:val="00C76A11"/>
    <w:rsid w:val="00C810EC"/>
    <w:rsid w:val="00C81C35"/>
    <w:rsid w:val="00C83272"/>
    <w:rsid w:val="00C8531E"/>
    <w:rsid w:val="00C86AEF"/>
    <w:rsid w:val="00C9176D"/>
    <w:rsid w:val="00C92F0C"/>
    <w:rsid w:val="00C94036"/>
    <w:rsid w:val="00C94735"/>
    <w:rsid w:val="00C97152"/>
    <w:rsid w:val="00CA057B"/>
    <w:rsid w:val="00CA0916"/>
    <w:rsid w:val="00CA1842"/>
    <w:rsid w:val="00CA2DEF"/>
    <w:rsid w:val="00CA626C"/>
    <w:rsid w:val="00CB0CCE"/>
    <w:rsid w:val="00CB0EBA"/>
    <w:rsid w:val="00CB447A"/>
    <w:rsid w:val="00CB4AC0"/>
    <w:rsid w:val="00CB51B5"/>
    <w:rsid w:val="00CC0D11"/>
    <w:rsid w:val="00CC30F4"/>
    <w:rsid w:val="00CC3DFD"/>
    <w:rsid w:val="00CC3E38"/>
    <w:rsid w:val="00CC6A9F"/>
    <w:rsid w:val="00CC6B12"/>
    <w:rsid w:val="00CC7CF7"/>
    <w:rsid w:val="00CD047E"/>
    <w:rsid w:val="00CD1435"/>
    <w:rsid w:val="00CD1FA8"/>
    <w:rsid w:val="00CD3087"/>
    <w:rsid w:val="00CD47B8"/>
    <w:rsid w:val="00CD5DCC"/>
    <w:rsid w:val="00CD69D8"/>
    <w:rsid w:val="00CD7B3C"/>
    <w:rsid w:val="00CE0059"/>
    <w:rsid w:val="00CE0DD7"/>
    <w:rsid w:val="00CE18E1"/>
    <w:rsid w:val="00CE3289"/>
    <w:rsid w:val="00CE4DEF"/>
    <w:rsid w:val="00CF00E3"/>
    <w:rsid w:val="00CF555F"/>
    <w:rsid w:val="00CF6A96"/>
    <w:rsid w:val="00CF7859"/>
    <w:rsid w:val="00CF7AE2"/>
    <w:rsid w:val="00D0044B"/>
    <w:rsid w:val="00D005E0"/>
    <w:rsid w:val="00D03BFE"/>
    <w:rsid w:val="00D0528C"/>
    <w:rsid w:val="00D113C7"/>
    <w:rsid w:val="00D11911"/>
    <w:rsid w:val="00D13976"/>
    <w:rsid w:val="00D13A8F"/>
    <w:rsid w:val="00D14D9F"/>
    <w:rsid w:val="00D160DA"/>
    <w:rsid w:val="00D16A43"/>
    <w:rsid w:val="00D17913"/>
    <w:rsid w:val="00D21585"/>
    <w:rsid w:val="00D21872"/>
    <w:rsid w:val="00D24113"/>
    <w:rsid w:val="00D250CD"/>
    <w:rsid w:val="00D26D6E"/>
    <w:rsid w:val="00D3045B"/>
    <w:rsid w:val="00D3059D"/>
    <w:rsid w:val="00D34A6D"/>
    <w:rsid w:val="00D354B7"/>
    <w:rsid w:val="00D35CF2"/>
    <w:rsid w:val="00D40A8B"/>
    <w:rsid w:val="00D4302B"/>
    <w:rsid w:val="00D4374E"/>
    <w:rsid w:val="00D43D84"/>
    <w:rsid w:val="00D4579C"/>
    <w:rsid w:val="00D45809"/>
    <w:rsid w:val="00D45B2F"/>
    <w:rsid w:val="00D500EF"/>
    <w:rsid w:val="00D50374"/>
    <w:rsid w:val="00D523D8"/>
    <w:rsid w:val="00D52DCD"/>
    <w:rsid w:val="00D53457"/>
    <w:rsid w:val="00D5408E"/>
    <w:rsid w:val="00D547A7"/>
    <w:rsid w:val="00D55493"/>
    <w:rsid w:val="00D55AC6"/>
    <w:rsid w:val="00D565D4"/>
    <w:rsid w:val="00D56C5F"/>
    <w:rsid w:val="00D600C0"/>
    <w:rsid w:val="00D603FC"/>
    <w:rsid w:val="00D61F7F"/>
    <w:rsid w:val="00D62036"/>
    <w:rsid w:val="00D65F39"/>
    <w:rsid w:val="00D65FCE"/>
    <w:rsid w:val="00D7010D"/>
    <w:rsid w:val="00D71963"/>
    <w:rsid w:val="00D71DCE"/>
    <w:rsid w:val="00D740C9"/>
    <w:rsid w:val="00D749B7"/>
    <w:rsid w:val="00D74CF1"/>
    <w:rsid w:val="00D74F4C"/>
    <w:rsid w:val="00D752C4"/>
    <w:rsid w:val="00D7736A"/>
    <w:rsid w:val="00D77C69"/>
    <w:rsid w:val="00D800D3"/>
    <w:rsid w:val="00D82B3C"/>
    <w:rsid w:val="00D83433"/>
    <w:rsid w:val="00D843EF"/>
    <w:rsid w:val="00D87D43"/>
    <w:rsid w:val="00D94480"/>
    <w:rsid w:val="00D94545"/>
    <w:rsid w:val="00D949C8"/>
    <w:rsid w:val="00D94BB2"/>
    <w:rsid w:val="00D9502B"/>
    <w:rsid w:val="00D9526A"/>
    <w:rsid w:val="00D958AA"/>
    <w:rsid w:val="00DA1A9F"/>
    <w:rsid w:val="00DA63DC"/>
    <w:rsid w:val="00DA6CED"/>
    <w:rsid w:val="00DA7B5A"/>
    <w:rsid w:val="00DB06E1"/>
    <w:rsid w:val="00DB6EC0"/>
    <w:rsid w:val="00DB6EE9"/>
    <w:rsid w:val="00DB729B"/>
    <w:rsid w:val="00DB72A2"/>
    <w:rsid w:val="00DB744A"/>
    <w:rsid w:val="00DC124D"/>
    <w:rsid w:val="00DC2170"/>
    <w:rsid w:val="00DC42C9"/>
    <w:rsid w:val="00DC53DE"/>
    <w:rsid w:val="00DD0521"/>
    <w:rsid w:val="00DD284A"/>
    <w:rsid w:val="00DD493E"/>
    <w:rsid w:val="00DD6CAB"/>
    <w:rsid w:val="00DE08A9"/>
    <w:rsid w:val="00DE1466"/>
    <w:rsid w:val="00DE24AC"/>
    <w:rsid w:val="00DE283D"/>
    <w:rsid w:val="00DE28F6"/>
    <w:rsid w:val="00DE3628"/>
    <w:rsid w:val="00DE44B2"/>
    <w:rsid w:val="00DE47E7"/>
    <w:rsid w:val="00DE4F00"/>
    <w:rsid w:val="00DE5F0A"/>
    <w:rsid w:val="00DE75F6"/>
    <w:rsid w:val="00DF077D"/>
    <w:rsid w:val="00DF16BF"/>
    <w:rsid w:val="00DF263A"/>
    <w:rsid w:val="00DF26E0"/>
    <w:rsid w:val="00DF430B"/>
    <w:rsid w:val="00DF6655"/>
    <w:rsid w:val="00DF6A03"/>
    <w:rsid w:val="00DF6EA1"/>
    <w:rsid w:val="00E001F2"/>
    <w:rsid w:val="00E002EA"/>
    <w:rsid w:val="00E02911"/>
    <w:rsid w:val="00E0348A"/>
    <w:rsid w:val="00E067D6"/>
    <w:rsid w:val="00E119D3"/>
    <w:rsid w:val="00E11A2F"/>
    <w:rsid w:val="00E11C6A"/>
    <w:rsid w:val="00E152F1"/>
    <w:rsid w:val="00E17077"/>
    <w:rsid w:val="00E17866"/>
    <w:rsid w:val="00E17FB1"/>
    <w:rsid w:val="00E210C7"/>
    <w:rsid w:val="00E21615"/>
    <w:rsid w:val="00E228F0"/>
    <w:rsid w:val="00E22D5F"/>
    <w:rsid w:val="00E24C81"/>
    <w:rsid w:val="00E26104"/>
    <w:rsid w:val="00E26592"/>
    <w:rsid w:val="00E2749F"/>
    <w:rsid w:val="00E37A07"/>
    <w:rsid w:val="00E40D50"/>
    <w:rsid w:val="00E4175A"/>
    <w:rsid w:val="00E41B95"/>
    <w:rsid w:val="00E41DC9"/>
    <w:rsid w:val="00E42469"/>
    <w:rsid w:val="00E43EE0"/>
    <w:rsid w:val="00E442C1"/>
    <w:rsid w:val="00E4637C"/>
    <w:rsid w:val="00E476F9"/>
    <w:rsid w:val="00E52C26"/>
    <w:rsid w:val="00E52D5C"/>
    <w:rsid w:val="00E542D4"/>
    <w:rsid w:val="00E54845"/>
    <w:rsid w:val="00E54BA9"/>
    <w:rsid w:val="00E6157E"/>
    <w:rsid w:val="00E626EC"/>
    <w:rsid w:val="00E6320E"/>
    <w:rsid w:val="00E67C9B"/>
    <w:rsid w:val="00E70D40"/>
    <w:rsid w:val="00E71076"/>
    <w:rsid w:val="00E753EC"/>
    <w:rsid w:val="00E75DBC"/>
    <w:rsid w:val="00E76959"/>
    <w:rsid w:val="00E76D1F"/>
    <w:rsid w:val="00E775C6"/>
    <w:rsid w:val="00E83023"/>
    <w:rsid w:val="00E85057"/>
    <w:rsid w:val="00E851CF"/>
    <w:rsid w:val="00E8615A"/>
    <w:rsid w:val="00E87338"/>
    <w:rsid w:val="00E87F7B"/>
    <w:rsid w:val="00E908D7"/>
    <w:rsid w:val="00E93B08"/>
    <w:rsid w:val="00E94DF8"/>
    <w:rsid w:val="00E965BF"/>
    <w:rsid w:val="00E965D7"/>
    <w:rsid w:val="00E97AC2"/>
    <w:rsid w:val="00E97C16"/>
    <w:rsid w:val="00EA0BFD"/>
    <w:rsid w:val="00EA37AB"/>
    <w:rsid w:val="00EA3D23"/>
    <w:rsid w:val="00EA6134"/>
    <w:rsid w:val="00EA6FF5"/>
    <w:rsid w:val="00EA70A4"/>
    <w:rsid w:val="00EB0C59"/>
    <w:rsid w:val="00EB0FB2"/>
    <w:rsid w:val="00EB413E"/>
    <w:rsid w:val="00EB4EF4"/>
    <w:rsid w:val="00EB5D0A"/>
    <w:rsid w:val="00EB5EB9"/>
    <w:rsid w:val="00EC1B75"/>
    <w:rsid w:val="00EC1D71"/>
    <w:rsid w:val="00EC2AA2"/>
    <w:rsid w:val="00EC5765"/>
    <w:rsid w:val="00EC602A"/>
    <w:rsid w:val="00ED3200"/>
    <w:rsid w:val="00ED3A0D"/>
    <w:rsid w:val="00EE0399"/>
    <w:rsid w:val="00EE3217"/>
    <w:rsid w:val="00EE4A01"/>
    <w:rsid w:val="00EE5FCA"/>
    <w:rsid w:val="00EF0153"/>
    <w:rsid w:val="00EF0311"/>
    <w:rsid w:val="00EF0A75"/>
    <w:rsid w:val="00EF1AD4"/>
    <w:rsid w:val="00EF1EC9"/>
    <w:rsid w:val="00EF3BF2"/>
    <w:rsid w:val="00EF52E6"/>
    <w:rsid w:val="00EF5913"/>
    <w:rsid w:val="00EF5FBD"/>
    <w:rsid w:val="00EF6700"/>
    <w:rsid w:val="00EF68EC"/>
    <w:rsid w:val="00EF7E17"/>
    <w:rsid w:val="00F00011"/>
    <w:rsid w:val="00F00964"/>
    <w:rsid w:val="00F020EA"/>
    <w:rsid w:val="00F02EA8"/>
    <w:rsid w:val="00F05062"/>
    <w:rsid w:val="00F06480"/>
    <w:rsid w:val="00F0707A"/>
    <w:rsid w:val="00F12DD2"/>
    <w:rsid w:val="00F1354B"/>
    <w:rsid w:val="00F14301"/>
    <w:rsid w:val="00F1451E"/>
    <w:rsid w:val="00F146D9"/>
    <w:rsid w:val="00F14AB8"/>
    <w:rsid w:val="00F1650E"/>
    <w:rsid w:val="00F1751C"/>
    <w:rsid w:val="00F23B32"/>
    <w:rsid w:val="00F278E3"/>
    <w:rsid w:val="00F27980"/>
    <w:rsid w:val="00F30A4F"/>
    <w:rsid w:val="00F3119E"/>
    <w:rsid w:val="00F32F45"/>
    <w:rsid w:val="00F357AB"/>
    <w:rsid w:val="00F4102C"/>
    <w:rsid w:val="00F41195"/>
    <w:rsid w:val="00F429AF"/>
    <w:rsid w:val="00F440EC"/>
    <w:rsid w:val="00F444A2"/>
    <w:rsid w:val="00F44A4A"/>
    <w:rsid w:val="00F44ED3"/>
    <w:rsid w:val="00F459B4"/>
    <w:rsid w:val="00F4761C"/>
    <w:rsid w:val="00F47D7B"/>
    <w:rsid w:val="00F50486"/>
    <w:rsid w:val="00F509DA"/>
    <w:rsid w:val="00F50BA8"/>
    <w:rsid w:val="00F51CB0"/>
    <w:rsid w:val="00F535A4"/>
    <w:rsid w:val="00F53E7C"/>
    <w:rsid w:val="00F5624A"/>
    <w:rsid w:val="00F60A22"/>
    <w:rsid w:val="00F61F54"/>
    <w:rsid w:val="00F62832"/>
    <w:rsid w:val="00F62C43"/>
    <w:rsid w:val="00F63EF6"/>
    <w:rsid w:val="00F70459"/>
    <w:rsid w:val="00F716B6"/>
    <w:rsid w:val="00F716BE"/>
    <w:rsid w:val="00F73116"/>
    <w:rsid w:val="00F74F81"/>
    <w:rsid w:val="00F75173"/>
    <w:rsid w:val="00F75613"/>
    <w:rsid w:val="00F766B8"/>
    <w:rsid w:val="00F76A19"/>
    <w:rsid w:val="00F802ED"/>
    <w:rsid w:val="00F804EF"/>
    <w:rsid w:val="00F8178E"/>
    <w:rsid w:val="00F84E86"/>
    <w:rsid w:val="00F85C7F"/>
    <w:rsid w:val="00F8751E"/>
    <w:rsid w:val="00F87E18"/>
    <w:rsid w:val="00F90F55"/>
    <w:rsid w:val="00F913DB"/>
    <w:rsid w:val="00F93D9F"/>
    <w:rsid w:val="00F9672A"/>
    <w:rsid w:val="00FA0010"/>
    <w:rsid w:val="00FA0120"/>
    <w:rsid w:val="00FA05FA"/>
    <w:rsid w:val="00FA19DA"/>
    <w:rsid w:val="00FA1BEB"/>
    <w:rsid w:val="00FA55D0"/>
    <w:rsid w:val="00FB1240"/>
    <w:rsid w:val="00FB3446"/>
    <w:rsid w:val="00FB3C78"/>
    <w:rsid w:val="00FB7BAE"/>
    <w:rsid w:val="00FB7CF8"/>
    <w:rsid w:val="00FC0D4C"/>
    <w:rsid w:val="00FC0FC5"/>
    <w:rsid w:val="00FC1D06"/>
    <w:rsid w:val="00FC2A09"/>
    <w:rsid w:val="00FC3752"/>
    <w:rsid w:val="00FC3E56"/>
    <w:rsid w:val="00FC4BB7"/>
    <w:rsid w:val="00FC5AC9"/>
    <w:rsid w:val="00FC649D"/>
    <w:rsid w:val="00FC654A"/>
    <w:rsid w:val="00FC6A75"/>
    <w:rsid w:val="00FC7049"/>
    <w:rsid w:val="00FC7978"/>
    <w:rsid w:val="00FC7C94"/>
    <w:rsid w:val="00FD1333"/>
    <w:rsid w:val="00FD1673"/>
    <w:rsid w:val="00FD3FA4"/>
    <w:rsid w:val="00FD5425"/>
    <w:rsid w:val="00FD5581"/>
    <w:rsid w:val="00FD5ACB"/>
    <w:rsid w:val="00FE07F3"/>
    <w:rsid w:val="00FE20E2"/>
    <w:rsid w:val="00FE2B87"/>
    <w:rsid w:val="00FE358E"/>
    <w:rsid w:val="00FE3F10"/>
    <w:rsid w:val="00FE54DA"/>
    <w:rsid w:val="00FE7A05"/>
    <w:rsid w:val="00FF00A5"/>
    <w:rsid w:val="00FF051D"/>
    <w:rsid w:val="00FF2775"/>
    <w:rsid w:val="00FF2D4B"/>
    <w:rsid w:val="00FF3FD6"/>
    <w:rsid w:val="00FF561C"/>
    <w:rsid w:val="01004179"/>
    <w:rsid w:val="0110FCF8"/>
    <w:rsid w:val="01249EC1"/>
    <w:rsid w:val="01476BF3"/>
    <w:rsid w:val="0181D747"/>
    <w:rsid w:val="01A92C86"/>
    <w:rsid w:val="01AACC2C"/>
    <w:rsid w:val="01B125D4"/>
    <w:rsid w:val="01D4543B"/>
    <w:rsid w:val="01F32414"/>
    <w:rsid w:val="022274D5"/>
    <w:rsid w:val="022953AC"/>
    <w:rsid w:val="02315ECB"/>
    <w:rsid w:val="0235D308"/>
    <w:rsid w:val="023A1E2A"/>
    <w:rsid w:val="02623468"/>
    <w:rsid w:val="026E7423"/>
    <w:rsid w:val="0281A229"/>
    <w:rsid w:val="02877332"/>
    <w:rsid w:val="029CF3BD"/>
    <w:rsid w:val="02A94D94"/>
    <w:rsid w:val="02AFF3CF"/>
    <w:rsid w:val="02C3A8E1"/>
    <w:rsid w:val="02F04FD8"/>
    <w:rsid w:val="030862EA"/>
    <w:rsid w:val="0316892F"/>
    <w:rsid w:val="03296EA7"/>
    <w:rsid w:val="032CE57D"/>
    <w:rsid w:val="034751BA"/>
    <w:rsid w:val="034A8195"/>
    <w:rsid w:val="03691031"/>
    <w:rsid w:val="0388BC33"/>
    <w:rsid w:val="03929BB1"/>
    <w:rsid w:val="03A2ABF7"/>
    <w:rsid w:val="03E76967"/>
    <w:rsid w:val="03EA9615"/>
    <w:rsid w:val="03EF3782"/>
    <w:rsid w:val="03EFE0DE"/>
    <w:rsid w:val="03F68CE2"/>
    <w:rsid w:val="0416BA64"/>
    <w:rsid w:val="042BC278"/>
    <w:rsid w:val="043148A6"/>
    <w:rsid w:val="043BF2D7"/>
    <w:rsid w:val="044E97D3"/>
    <w:rsid w:val="0471E48E"/>
    <w:rsid w:val="048CBE4A"/>
    <w:rsid w:val="0494864D"/>
    <w:rsid w:val="049665E0"/>
    <w:rsid w:val="04969C23"/>
    <w:rsid w:val="04CEF879"/>
    <w:rsid w:val="04D1D6DE"/>
    <w:rsid w:val="05075621"/>
    <w:rsid w:val="0523C0B8"/>
    <w:rsid w:val="053055E4"/>
    <w:rsid w:val="053658CA"/>
    <w:rsid w:val="05410DFC"/>
    <w:rsid w:val="057C3769"/>
    <w:rsid w:val="0587C3B1"/>
    <w:rsid w:val="0592F12A"/>
    <w:rsid w:val="05B00933"/>
    <w:rsid w:val="05B5B889"/>
    <w:rsid w:val="05BB1E65"/>
    <w:rsid w:val="05D14976"/>
    <w:rsid w:val="060E5F2D"/>
    <w:rsid w:val="0616AD3B"/>
    <w:rsid w:val="0639CA03"/>
    <w:rsid w:val="063EA26C"/>
    <w:rsid w:val="0651FC59"/>
    <w:rsid w:val="066BC015"/>
    <w:rsid w:val="066C53F3"/>
    <w:rsid w:val="0697BBA3"/>
    <w:rsid w:val="0697D2EB"/>
    <w:rsid w:val="06A6D6DC"/>
    <w:rsid w:val="06C89863"/>
    <w:rsid w:val="06D708AB"/>
    <w:rsid w:val="06DDDAF6"/>
    <w:rsid w:val="06ED3A09"/>
    <w:rsid w:val="06F8C8C3"/>
    <w:rsid w:val="07268183"/>
    <w:rsid w:val="07437992"/>
    <w:rsid w:val="0748E538"/>
    <w:rsid w:val="0754D8D2"/>
    <w:rsid w:val="0756A618"/>
    <w:rsid w:val="07917C9D"/>
    <w:rsid w:val="07A3BCF7"/>
    <w:rsid w:val="07D0476B"/>
    <w:rsid w:val="07D2F6C4"/>
    <w:rsid w:val="0818F7A9"/>
    <w:rsid w:val="084A7A9D"/>
    <w:rsid w:val="08560ED9"/>
    <w:rsid w:val="085D9762"/>
    <w:rsid w:val="08921780"/>
    <w:rsid w:val="08B65739"/>
    <w:rsid w:val="08C61C1C"/>
    <w:rsid w:val="08CEC805"/>
    <w:rsid w:val="0915EF37"/>
    <w:rsid w:val="0924919B"/>
    <w:rsid w:val="092A3095"/>
    <w:rsid w:val="094EE959"/>
    <w:rsid w:val="0976E3FC"/>
    <w:rsid w:val="0980A649"/>
    <w:rsid w:val="0993BAE9"/>
    <w:rsid w:val="099C07B3"/>
    <w:rsid w:val="09A15E0F"/>
    <w:rsid w:val="09BB88C6"/>
    <w:rsid w:val="09CBA644"/>
    <w:rsid w:val="09CFFDDE"/>
    <w:rsid w:val="09D4F0A6"/>
    <w:rsid w:val="09F48784"/>
    <w:rsid w:val="0A196A51"/>
    <w:rsid w:val="0A49A4A1"/>
    <w:rsid w:val="0A552251"/>
    <w:rsid w:val="0A567972"/>
    <w:rsid w:val="0A574F4B"/>
    <w:rsid w:val="0A5B4CF3"/>
    <w:rsid w:val="0A865FAF"/>
    <w:rsid w:val="0A90CE91"/>
    <w:rsid w:val="0AAFA40B"/>
    <w:rsid w:val="0AC85CFC"/>
    <w:rsid w:val="0AD2AFC0"/>
    <w:rsid w:val="0AD5DB55"/>
    <w:rsid w:val="0AD5FC50"/>
    <w:rsid w:val="0AD673BA"/>
    <w:rsid w:val="0AE550D0"/>
    <w:rsid w:val="0B00E0DC"/>
    <w:rsid w:val="0B246DE8"/>
    <w:rsid w:val="0B471A8A"/>
    <w:rsid w:val="0B54C2B3"/>
    <w:rsid w:val="0B68086D"/>
    <w:rsid w:val="0B7C2453"/>
    <w:rsid w:val="0B7F0FF3"/>
    <w:rsid w:val="0BBCE655"/>
    <w:rsid w:val="0BDC6A35"/>
    <w:rsid w:val="0BE4293F"/>
    <w:rsid w:val="0BE887A1"/>
    <w:rsid w:val="0C0A5B2F"/>
    <w:rsid w:val="0C14BF2F"/>
    <w:rsid w:val="0C45FB80"/>
    <w:rsid w:val="0C487CF0"/>
    <w:rsid w:val="0C748E15"/>
    <w:rsid w:val="0CD7732A"/>
    <w:rsid w:val="0CD7BC42"/>
    <w:rsid w:val="0CF1A471"/>
    <w:rsid w:val="0D09953C"/>
    <w:rsid w:val="0D0AA1EC"/>
    <w:rsid w:val="0D33805E"/>
    <w:rsid w:val="0D426036"/>
    <w:rsid w:val="0D751E1E"/>
    <w:rsid w:val="0D89AEBA"/>
    <w:rsid w:val="0DA3C71C"/>
    <w:rsid w:val="0DDC1289"/>
    <w:rsid w:val="0DEB4E4E"/>
    <w:rsid w:val="0E0B1CC9"/>
    <w:rsid w:val="0E34DD3C"/>
    <w:rsid w:val="0E4A10A6"/>
    <w:rsid w:val="0E5C6938"/>
    <w:rsid w:val="0E71E1FD"/>
    <w:rsid w:val="0E7B195F"/>
    <w:rsid w:val="0E899BE4"/>
    <w:rsid w:val="0E905F30"/>
    <w:rsid w:val="0E9CAB94"/>
    <w:rsid w:val="0EA47D5D"/>
    <w:rsid w:val="0EB90F16"/>
    <w:rsid w:val="0F1E8CE1"/>
    <w:rsid w:val="0F7410E9"/>
    <w:rsid w:val="0F7E586F"/>
    <w:rsid w:val="0F8038DA"/>
    <w:rsid w:val="0FA308CD"/>
    <w:rsid w:val="0FB64759"/>
    <w:rsid w:val="0FC36CC0"/>
    <w:rsid w:val="0FF4752C"/>
    <w:rsid w:val="1023E70E"/>
    <w:rsid w:val="10383FEF"/>
    <w:rsid w:val="1056E580"/>
    <w:rsid w:val="106465CA"/>
    <w:rsid w:val="107BCD8A"/>
    <w:rsid w:val="109E262D"/>
    <w:rsid w:val="10A3B230"/>
    <w:rsid w:val="10A86BB8"/>
    <w:rsid w:val="10AEB6E2"/>
    <w:rsid w:val="10BA1C28"/>
    <w:rsid w:val="10D474FA"/>
    <w:rsid w:val="10E89314"/>
    <w:rsid w:val="10F9E19D"/>
    <w:rsid w:val="11028584"/>
    <w:rsid w:val="110E70B4"/>
    <w:rsid w:val="111C73C9"/>
    <w:rsid w:val="11262971"/>
    <w:rsid w:val="11408A6E"/>
    <w:rsid w:val="114CCFA5"/>
    <w:rsid w:val="1165533A"/>
    <w:rsid w:val="11697FD8"/>
    <w:rsid w:val="116DA509"/>
    <w:rsid w:val="11743596"/>
    <w:rsid w:val="1177EDD1"/>
    <w:rsid w:val="119531CC"/>
    <w:rsid w:val="1195A7DC"/>
    <w:rsid w:val="11B82D2D"/>
    <w:rsid w:val="11DECF06"/>
    <w:rsid w:val="11F1FEF6"/>
    <w:rsid w:val="122FD6A9"/>
    <w:rsid w:val="12511C7B"/>
    <w:rsid w:val="1273A061"/>
    <w:rsid w:val="1280E713"/>
    <w:rsid w:val="12B65BB3"/>
    <w:rsid w:val="12CB8D21"/>
    <w:rsid w:val="12D4E363"/>
    <w:rsid w:val="12F878CE"/>
    <w:rsid w:val="130D97AC"/>
    <w:rsid w:val="130F5124"/>
    <w:rsid w:val="131BFF2D"/>
    <w:rsid w:val="13328D60"/>
    <w:rsid w:val="135E875D"/>
    <w:rsid w:val="136416EB"/>
    <w:rsid w:val="1377CAC0"/>
    <w:rsid w:val="137EEAA8"/>
    <w:rsid w:val="13886FAF"/>
    <w:rsid w:val="13B382A1"/>
    <w:rsid w:val="13C8BCC1"/>
    <w:rsid w:val="13D6A10E"/>
    <w:rsid w:val="13D9910E"/>
    <w:rsid w:val="141BF473"/>
    <w:rsid w:val="146F1DCE"/>
    <w:rsid w:val="14A65D8A"/>
    <w:rsid w:val="14D02390"/>
    <w:rsid w:val="14E16010"/>
    <w:rsid w:val="14EE12C9"/>
    <w:rsid w:val="1503814C"/>
    <w:rsid w:val="154FD5B1"/>
    <w:rsid w:val="15653D3F"/>
    <w:rsid w:val="157A4608"/>
    <w:rsid w:val="157DDCC7"/>
    <w:rsid w:val="158C63C5"/>
    <w:rsid w:val="15A41E50"/>
    <w:rsid w:val="15AA575B"/>
    <w:rsid w:val="15AC1070"/>
    <w:rsid w:val="15AD4129"/>
    <w:rsid w:val="15AEF02B"/>
    <w:rsid w:val="15D493B1"/>
    <w:rsid w:val="15DEC712"/>
    <w:rsid w:val="15E01A6B"/>
    <w:rsid w:val="15EE814C"/>
    <w:rsid w:val="15F5D62D"/>
    <w:rsid w:val="160627A6"/>
    <w:rsid w:val="160693F0"/>
    <w:rsid w:val="1645AC5A"/>
    <w:rsid w:val="164B3D30"/>
    <w:rsid w:val="167EBBFC"/>
    <w:rsid w:val="16AFD130"/>
    <w:rsid w:val="16CF5F0E"/>
    <w:rsid w:val="16D19768"/>
    <w:rsid w:val="16D647CE"/>
    <w:rsid w:val="16D8414E"/>
    <w:rsid w:val="16DB1EAF"/>
    <w:rsid w:val="16FDD602"/>
    <w:rsid w:val="17097880"/>
    <w:rsid w:val="17164556"/>
    <w:rsid w:val="17174520"/>
    <w:rsid w:val="1732A2DB"/>
    <w:rsid w:val="175626C4"/>
    <w:rsid w:val="1766DB3D"/>
    <w:rsid w:val="1774BE63"/>
    <w:rsid w:val="1784601A"/>
    <w:rsid w:val="178ECD93"/>
    <w:rsid w:val="179E0C3B"/>
    <w:rsid w:val="17AADF29"/>
    <w:rsid w:val="17BE7D14"/>
    <w:rsid w:val="17D51551"/>
    <w:rsid w:val="17EB19AA"/>
    <w:rsid w:val="17ED31C5"/>
    <w:rsid w:val="17FC90A1"/>
    <w:rsid w:val="1803D23E"/>
    <w:rsid w:val="18269ED5"/>
    <w:rsid w:val="18274D3B"/>
    <w:rsid w:val="183CC867"/>
    <w:rsid w:val="1843EB9D"/>
    <w:rsid w:val="184CE247"/>
    <w:rsid w:val="18647BFD"/>
    <w:rsid w:val="1891F0ED"/>
    <w:rsid w:val="189354EA"/>
    <w:rsid w:val="18A740AE"/>
    <w:rsid w:val="18B32EE9"/>
    <w:rsid w:val="18D12916"/>
    <w:rsid w:val="18D96993"/>
    <w:rsid w:val="18DFBFDF"/>
    <w:rsid w:val="18E6C590"/>
    <w:rsid w:val="18F057B2"/>
    <w:rsid w:val="18FBB3AA"/>
    <w:rsid w:val="1931B39A"/>
    <w:rsid w:val="19534542"/>
    <w:rsid w:val="195A6E97"/>
    <w:rsid w:val="195BBB39"/>
    <w:rsid w:val="1968A4E5"/>
    <w:rsid w:val="197BFCE7"/>
    <w:rsid w:val="19A8965C"/>
    <w:rsid w:val="19BE9D86"/>
    <w:rsid w:val="19BF3B5F"/>
    <w:rsid w:val="19E59934"/>
    <w:rsid w:val="19E60AD7"/>
    <w:rsid w:val="1A0002CA"/>
    <w:rsid w:val="1A11FBC1"/>
    <w:rsid w:val="1A266166"/>
    <w:rsid w:val="1A2C2A72"/>
    <w:rsid w:val="1A4B88CB"/>
    <w:rsid w:val="1A755673"/>
    <w:rsid w:val="1A80F153"/>
    <w:rsid w:val="1A836465"/>
    <w:rsid w:val="1A96594E"/>
    <w:rsid w:val="1AC7F17C"/>
    <w:rsid w:val="1ADB54F1"/>
    <w:rsid w:val="1AF053CC"/>
    <w:rsid w:val="1AF5CE78"/>
    <w:rsid w:val="1B0CC38F"/>
    <w:rsid w:val="1B152427"/>
    <w:rsid w:val="1B1C38B6"/>
    <w:rsid w:val="1B23C4B7"/>
    <w:rsid w:val="1B83F03A"/>
    <w:rsid w:val="1B8F1266"/>
    <w:rsid w:val="1B944DA6"/>
    <w:rsid w:val="1BCEABAD"/>
    <w:rsid w:val="1BD578BB"/>
    <w:rsid w:val="1BEAEC62"/>
    <w:rsid w:val="1C1CFB61"/>
    <w:rsid w:val="1C237425"/>
    <w:rsid w:val="1C25C09F"/>
    <w:rsid w:val="1C2CDF02"/>
    <w:rsid w:val="1C4D62F5"/>
    <w:rsid w:val="1C5308E0"/>
    <w:rsid w:val="1C5EC2DB"/>
    <w:rsid w:val="1C7CDBD8"/>
    <w:rsid w:val="1C7FF5A8"/>
    <w:rsid w:val="1C83E4CB"/>
    <w:rsid w:val="1C9AD258"/>
    <w:rsid w:val="1CA8530A"/>
    <w:rsid w:val="1CB32B95"/>
    <w:rsid w:val="1CC67574"/>
    <w:rsid w:val="1CD2A0DB"/>
    <w:rsid w:val="1CE10F4F"/>
    <w:rsid w:val="1CE48D67"/>
    <w:rsid w:val="1D0A39CF"/>
    <w:rsid w:val="1D1E77B0"/>
    <w:rsid w:val="1D1F949A"/>
    <w:rsid w:val="1D40A38E"/>
    <w:rsid w:val="1D44112D"/>
    <w:rsid w:val="1D45F722"/>
    <w:rsid w:val="1DADD5E8"/>
    <w:rsid w:val="1DBAEB67"/>
    <w:rsid w:val="1DBE887A"/>
    <w:rsid w:val="1DC183DB"/>
    <w:rsid w:val="1DCBF0ED"/>
    <w:rsid w:val="1DFB7C91"/>
    <w:rsid w:val="1E00637A"/>
    <w:rsid w:val="1E0FADF7"/>
    <w:rsid w:val="1E105E80"/>
    <w:rsid w:val="1E11696B"/>
    <w:rsid w:val="1E274B8B"/>
    <w:rsid w:val="1E5E90BC"/>
    <w:rsid w:val="1E6AA577"/>
    <w:rsid w:val="1E886A30"/>
    <w:rsid w:val="1E96E188"/>
    <w:rsid w:val="1E9AAC26"/>
    <w:rsid w:val="1EA22123"/>
    <w:rsid w:val="1EA624A4"/>
    <w:rsid w:val="1EB28C46"/>
    <w:rsid w:val="1ED9E216"/>
    <w:rsid w:val="1EE2C965"/>
    <w:rsid w:val="1EF0C7F5"/>
    <w:rsid w:val="1F11C7B3"/>
    <w:rsid w:val="1F3CE9CB"/>
    <w:rsid w:val="1F567EF9"/>
    <w:rsid w:val="1F583835"/>
    <w:rsid w:val="1F7E2288"/>
    <w:rsid w:val="1F9F077E"/>
    <w:rsid w:val="1FA1BD8E"/>
    <w:rsid w:val="1FA8059F"/>
    <w:rsid w:val="1FBE21AB"/>
    <w:rsid w:val="1FF30125"/>
    <w:rsid w:val="200FF40C"/>
    <w:rsid w:val="20820360"/>
    <w:rsid w:val="209126D0"/>
    <w:rsid w:val="2092BC36"/>
    <w:rsid w:val="20A52837"/>
    <w:rsid w:val="20B78A8E"/>
    <w:rsid w:val="20B92A5E"/>
    <w:rsid w:val="20E0161D"/>
    <w:rsid w:val="20EA2FE1"/>
    <w:rsid w:val="20F6D0F8"/>
    <w:rsid w:val="20FC5DA3"/>
    <w:rsid w:val="2135392F"/>
    <w:rsid w:val="21969AE0"/>
    <w:rsid w:val="21B7C62A"/>
    <w:rsid w:val="21D8C9D7"/>
    <w:rsid w:val="21FEC538"/>
    <w:rsid w:val="22239A88"/>
    <w:rsid w:val="222CCCC3"/>
    <w:rsid w:val="2235EFFA"/>
    <w:rsid w:val="224F40CB"/>
    <w:rsid w:val="225BB9CA"/>
    <w:rsid w:val="22814345"/>
    <w:rsid w:val="22927966"/>
    <w:rsid w:val="22B10B52"/>
    <w:rsid w:val="22CDC368"/>
    <w:rsid w:val="22FED454"/>
    <w:rsid w:val="2332EFEE"/>
    <w:rsid w:val="233319F7"/>
    <w:rsid w:val="23448320"/>
    <w:rsid w:val="23506862"/>
    <w:rsid w:val="23841D4B"/>
    <w:rsid w:val="23998A23"/>
    <w:rsid w:val="23B52FC6"/>
    <w:rsid w:val="23D6EEF0"/>
    <w:rsid w:val="244827E5"/>
    <w:rsid w:val="245D5D0A"/>
    <w:rsid w:val="24A49DA4"/>
    <w:rsid w:val="24C3CE1A"/>
    <w:rsid w:val="24C90B75"/>
    <w:rsid w:val="24C97719"/>
    <w:rsid w:val="24CEA341"/>
    <w:rsid w:val="24FBE7B6"/>
    <w:rsid w:val="25134F06"/>
    <w:rsid w:val="251CFA8F"/>
    <w:rsid w:val="25204238"/>
    <w:rsid w:val="2530C60F"/>
    <w:rsid w:val="2531500B"/>
    <w:rsid w:val="25537332"/>
    <w:rsid w:val="2558688E"/>
    <w:rsid w:val="2565A5E8"/>
    <w:rsid w:val="258F63DC"/>
    <w:rsid w:val="2592690C"/>
    <w:rsid w:val="259E2F9A"/>
    <w:rsid w:val="25BC7416"/>
    <w:rsid w:val="25FE8281"/>
    <w:rsid w:val="262D9096"/>
    <w:rsid w:val="264827D5"/>
    <w:rsid w:val="26522FF1"/>
    <w:rsid w:val="265418B2"/>
    <w:rsid w:val="265FCA9A"/>
    <w:rsid w:val="26B63A0D"/>
    <w:rsid w:val="26C4854E"/>
    <w:rsid w:val="26C9DBBA"/>
    <w:rsid w:val="26CEB18D"/>
    <w:rsid w:val="26F178D4"/>
    <w:rsid w:val="272537A4"/>
    <w:rsid w:val="274B7AA2"/>
    <w:rsid w:val="274D767C"/>
    <w:rsid w:val="27582E80"/>
    <w:rsid w:val="27586121"/>
    <w:rsid w:val="276E5D60"/>
    <w:rsid w:val="27846FCB"/>
    <w:rsid w:val="27C026C5"/>
    <w:rsid w:val="27DEF4CB"/>
    <w:rsid w:val="27DF9471"/>
    <w:rsid w:val="27E6D028"/>
    <w:rsid w:val="282E4641"/>
    <w:rsid w:val="2841D6D6"/>
    <w:rsid w:val="2879B545"/>
    <w:rsid w:val="28893F68"/>
    <w:rsid w:val="288ED831"/>
    <w:rsid w:val="2890693C"/>
    <w:rsid w:val="28C37025"/>
    <w:rsid w:val="28C5CED0"/>
    <w:rsid w:val="28E9A930"/>
    <w:rsid w:val="28F71013"/>
    <w:rsid w:val="29218537"/>
    <w:rsid w:val="29263EFC"/>
    <w:rsid w:val="292D27B6"/>
    <w:rsid w:val="29412CAB"/>
    <w:rsid w:val="294B39AB"/>
    <w:rsid w:val="29593C0C"/>
    <w:rsid w:val="2962B684"/>
    <w:rsid w:val="2966BC64"/>
    <w:rsid w:val="29A16281"/>
    <w:rsid w:val="29A76F22"/>
    <w:rsid w:val="29B7E7F3"/>
    <w:rsid w:val="29DEA1B0"/>
    <w:rsid w:val="2A04E19C"/>
    <w:rsid w:val="2A41FD6C"/>
    <w:rsid w:val="2A5E5CAE"/>
    <w:rsid w:val="2A63B49C"/>
    <w:rsid w:val="2A72BD41"/>
    <w:rsid w:val="2A7C0FE2"/>
    <w:rsid w:val="2A80CFB1"/>
    <w:rsid w:val="2A83F800"/>
    <w:rsid w:val="2AAEED04"/>
    <w:rsid w:val="2AC0BCE7"/>
    <w:rsid w:val="2AC410CB"/>
    <w:rsid w:val="2AECF3F2"/>
    <w:rsid w:val="2AEE2938"/>
    <w:rsid w:val="2AF0E0BC"/>
    <w:rsid w:val="2AF737D9"/>
    <w:rsid w:val="2B0D9B9A"/>
    <w:rsid w:val="2B1EF0AB"/>
    <w:rsid w:val="2B2386EF"/>
    <w:rsid w:val="2B242124"/>
    <w:rsid w:val="2B3EA52A"/>
    <w:rsid w:val="2B458089"/>
    <w:rsid w:val="2B4F34E1"/>
    <w:rsid w:val="2B50CAE6"/>
    <w:rsid w:val="2B6BEB18"/>
    <w:rsid w:val="2B71CBDC"/>
    <w:rsid w:val="2B7785AE"/>
    <w:rsid w:val="2B7E7B9C"/>
    <w:rsid w:val="2B95ED10"/>
    <w:rsid w:val="2B983988"/>
    <w:rsid w:val="2B9BAE2F"/>
    <w:rsid w:val="2B9BE47B"/>
    <w:rsid w:val="2B9E9E6A"/>
    <w:rsid w:val="2BA1D759"/>
    <w:rsid w:val="2BAE1EBB"/>
    <w:rsid w:val="2BBE549F"/>
    <w:rsid w:val="2BC12703"/>
    <w:rsid w:val="2BC1E8F8"/>
    <w:rsid w:val="2BCC1739"/>
    <w:rsid w:val="2BD0D6DA"/>
    <w:rsid w:val="2BE29BE1"/>
    <w:rsid w:val="2BF51D3A"/>
    <w:rsid w:val="2C21C00A"/>
    <w:rsid w:val="2C325C38"/>
    <w:rsid w:val="2C3A4DF6"/>
    <w:rsid w:val="2C3E67B4"/>
    <w:rsid w:val="2C3FB029"/>
    <w:rsid w:val="2C5BD5A6"/>
    <w:rsid w:val="2C71E993"/>
    <w:rsid w:val="2C778A20"/>
    <w:rsid w:val="2C8097C4"/>
    <w:rsid w:val="2C8157A9"/>
    <w:rsid w:val="2C8E9EAA"/>
    <w:rsid w:val="2C9A1E1C"/>
    <w:rsid w:val="2C9B5189"/>
    <w:rsid w:val="2CA57D67"/>
    <w:rsid w:val="2CAC0BCA"/>
    <w:rsid w:val="2CACFFFA"/>
    <w:rsid w:val="2CB60870"/>
    <w:rsid w:val="2CC1B8F8"/>
    <w:rsid w:val="2CE55AFF"/>
    <w:rsid w:val="2CE592AE"/>
    <w:rsid w:val="2CEBF080"/>
    <w:rsid w:val="2CEEA80E"/>
    <w:rsid w:val="2CEEB04E"/>
    <w:rsid w:val="2CFF97AE"/>
    <w:rsid w:val="2D06534B"/>
    <w:rsid w:val="2D14112A"/>
    <w:rsid w:val="2D20DB3C"/>
    <w:rsid w:val="2D35A5F4"/>
    <w:rsid w:val="2D375A88"/>
    <w:rsid w:val="2D5725FF"/>
    <w:rsid w:val="2D5896F7"/>
    <w:rsid w:val="2D595C6A"/>
    <w:rsid w:val="2D80DC05"/>
    <w:rsid w:val="2D9A4BB2"/>
    <w:rsid w:val="2D9B28DB"/>
    <w:rsid w:val="2DA7B432"/>
    <w:rsid w:val="2DB6B576"/>
    <w:rsid w:val="2DB81612"/>
    <w:rsid w:val="2DFF217B"/>
    <w:rsid w:val="2E0B50B2"/>
    <w:rsid w:val="2E1EEB88"/>
    <w:rsid w:val="2E2525E4"/>
    <w:rsid w:val="2E50D36B"/>
    <w:rsid w:val="2E5ABB88"/>
    <w:rsid w:val="2E65AD0B"/>
    <w:rsid w:val="2E75FE85"/>
    <w:rsid w:val="2E9B38C2"/>
    <w:rsid w:val="2E9F27D6"/>
    <w:rsid w:val="2EA56D09"/>
    <w:rsid w:val="2EA5E97F"/>
    <w:rsid w:val="2EBC1042"/>
    <w:rsid w:val="2ECA2B96"/>
    <w:rsid w:val="2ECBAFA8"/>
    <w:rsid w:val="2EEA4D37"/>
    <w:rsid w:val="2EEADBD1"/>
    <w:rsid w:val="2F39E421"/>
    <w:rsid w:val="2F40A781"/>
    <w:rsid w:val="2F4463B5"/>
    <w:rsid w:val="2F52931F"/>
    <w:rsid w:val="2F56E58C"/>
    <w:rsid w:val="2F65CE8C"/>
    <w:rsid w:val="2F6882DD"/>
    <w:rsid w:val="2F705A96"/>
    <w:rsid w:val="2F7A0FAC"/>
    <w:rsid w:val="2FAF8074"/>
    <w:rsid w:val="2FB120DE"/>
    <w:rsid w:val="2FB69AEC"/>
    <w:rsid w:val="2FD3434F"/>
    <w:rsid w:val="2FEDF9E1"/>
    <w:rsid w:val="30096F6C"/>
    <w:rsid w:val="301FB427"/>
    <w:rsid w:val="3023A86A"/>
    <w:rsid w:val="3026E01E"/>
    <w:rsid w:val="303862B4"/>
    <w:rsid w:val="30467211"/>
    <w:rsid w:val="304B843C"/>
    <w:rsid w:val="3067FF7E"/>
    <w:rsid w:val="30A7DE1B"/>
    <w:rsid w:val="30F9F27A"/>
    <w:rsid w:val="311FE062"/>
    <w:rsid w:val="31429483"/>
    <w:rsid w:val="3198BC20"/>
    <w:rsid w:val="31A6EC1C"/>
    <w:rsid w:val="31B17DA8"/>
    <w:rsid w:val="31BF2581"/>
    <w:rsid w:val="31C6B663"/>
    <w:rsid w:val="31CA3AE1"/>
    <w:rsid w:val="31D62457"/>
    <w:rsid w:val="31F4781E"/>
    <w:rsid w:val="3219C172"/>
    <w:rsid w:val="321FC543"/>
    <w:rsid w:val="324F48E6"/>
    <w:rsid w:val="325210CF"/>
    <w:rsid w:val="32758790"/>
    <w:rsid w:val="327719F7"/>
    <w:rsid w:val="328CA3BD"/>
    <w:rsid w:val="329913E3"/>
    <w:rsid w:val="32A174F4"/>
    <w:rsid w:val="32C4C5CE"/>
    <w:rsid w:val="32CEA82C"/>
    <w:rsid w:val="32CF9CD6"/>
    <w:rsid w:val="32DD4B53"/>
    <w:rsid w:val="32E3C3C6"/>
    <w:rsid w:val="32E6647F"/>
    <w:rsid w:val="32E94ADA"/>
    <w:rsid w:val="32ECDDA3"/>
    <w:rsid w:val="3304C26A"/>
    <w:rsid w:val="3324F9CD"/>
    <w:rsid w:val="3331F846"/>
    <w:rsid w:val="3341D73C"/>
    <w:rsid w:val="3349CA2C"/>
    <w:rsid w:val="3372C308"/>
    <w:rsid w:val="33982E3A"/>
    <w:rsid w:val="33CF7FC0"/>
    <w:rsid w:val="33D1282F"/>
    <w:rsid w:val="33D97F20"/>
    <w:rsid w:val="33E09BF2"/>
    <w:rsid w:val="33E3B9DE"/>
    <w:rsid w:val="33EECA36"/>
    <w:rsid w:val="34081650"/>
    <w:rsid w:val="340DA72C"/>
    <w:rsid w:val="34118790"/>
    <w:rsid w:val="34151CD3"/>
    <w:rsid w:val="342514DB"/>
    <w:rsid w:val="3437B644"/>
    <w:rsid w:val="34408D70"/>
    <w:rsid w:val="3460B4C6"/>
    <w:rsid w:val="349D7D82"/>
    <w:rsid w:val="34ADDB85"/>
    <w:rsid w:val="34B12090"/>
    <w:rsid w:val="34C17390"/>
    <w:rsid w:val="34C55D35"/>
    <w:rsid w:val="34C8940C"/>
    <w:rsid w:val="34CBCE9D"/>
    <w:rsid w:val="34EB9A69"/>
    <w:rsid w:val="34EBA471"/>
    <w:rsid w:val="34F52B5A"/>
    <w:rsid w:val="34F6D4F5"/>
    <w:rsid w:val="351B4151"/>
    <w:rsid w:val="3591C424"/>
    <w:rsid w:val="35A84D36"/>
    <w:rsid w:val="35B90AE8"/>
    <w:rsid w:val="35BB3E31"/>
    <w:rsid w:val="35F01C8B"/>
    <w:rsid w:val="361F0C10"/>
    <w:rsid w:val="362357FA"/>
    <w:rsid w:val="36511293"/>
    <w:rsid w:val="366DDA0F"/>
    <w:rsid w:val="36B839E6"/>
    <w:rsid w:val="36E945C4"/>
    <w:rsid w:val="37330AAA"/>
    <w:rsid w:val="375A7DA2"/>
    <w:rsid w:val="37624BBE"/>
    <w:rsid w:val="379AFB8E"/>
    <w:rsid w:val="379C5F67"/>
    <w:rsid w:val="37E556E8"/>
    <w:rsid w:val="3803AF77"/>
    <w:rsid w:val="3807DB3A"/>
    <w:rsid w:val="380BBB9F"/>
    <w:rsid w:val="381B2A86"/>
    <w:rsid w:val="3823E68A"/>
    <w:rsid w:val="382518E4"/>
    <w:rsid w:val="38311CF4"/>
    <w:rsid w:val="38419A5A"/>
    <w:rsid w:val="3867B6ED"/>
    <w:rsid w:val="387250CC"/>
    <w:rsid w:val="388C4842"/>
    <w:rsid w:val="389D42E7"/>
    <w:rsid w:val="38C7CB36"/>
    <w:rsid w:val="38C921B0"/>
    <w:rsid w:val="38D6B28C"/>
    <w:rsid w:val="39000744"/>
    <w:rsid w:val="391AB0F3"/>
    <w:rsid w:val="39403504"/>
    <w:rsid w:val="39487486"/>
    <w:rsid w:val="3949F962"/>
    <w:rsid w:val="39790ACA"/>
    <w:rsid w:val="39E48BAB"/>
    <w:rsid w:val="39F32948"/>
    <w:rsid w:val="39F882CC"/>
    <w:rsid w:val="3A0C7706"/>
    <w:rsid w:val="3A134875"/>
    <w:rsid w:val="3A1B55F8"/>
    <w:rsid w:val="3A200156"/>
    <w:rsid w:val="3A2A7291"/>
    <w:rsid w:val="3A459D67"/>
    <w:rsid w:val="3AAC99E6"/>
    <w:rsid w:val="3AB50F8F"/>
    <w:rsid w:val="3AC0A96C"/>
    <w:rsid w:val="3AC939E4"/>
    <w:rsid w:val="3AEACD84"/>
    <w:rsid w:val="3AF3932D"/>
    <w:rsid w:val="3AF642F4"/>
    <w:rsid w:val="3B0CC073"/>
    <w:rsid w:val="3B0D5775"/>
    <w:rsid w:val="3B1E5459"/>
    <w:rsid w:val="3B2B0BC0"/>
    <w:rsid w:val="3B34521A"/>
    <w:rsid w:val="3B4CF415"/>
    <w:rsid w:val="3B67CA09"/>
    <w:rsid w:val="3B7B9F01"/>
    <w:rsid w:val="3BA19B7B"/>
    <w:rsid w:val="3BB4D1D0"/>
    <w:rsid w:val="3BBBE5B2"/>
    <w:rsid w:val="3BCF0C7E"/>
    <w:rsid w:val="3C0FD6D6"/>
    <w:rsid w:val="3C2CEAF7"/>
    <w:rsid w:val="3C2D7CFE"/>
    <w:rsid w:val="3C597447"/>
    <w:rsid w:val="3C5B1F77"/>
    <w:rsid w:val="3C963173"/>
    <w:rsid w:val="3C98D4E0"/>
    <w:rsid w:val="3CBB854F"/>
    <w:rsid w:val="3CBCA261"/>
    <w:rsid w:val="3CF53D83"/>
    <w:rsid w:val="3D1BD042"/>
    <w:rsid w:val="3D1C64FA"/>
    <w:rsid w:val="3D3202CF"/>
    <w:rsid w:val="3D3A143E"/>
    <w:rsid w:val="3D456A83"/>
    <w:rsid w:val="3D72888F"/>
    <w:rsid w:val="3DA22959"/>
    <w:rsid w:val="3DA3F091"/>
    <w:rsid w:val="3DA6F699"/>
    <w:rsid w:val="3DB390E6"/>
    <w:rsid w:val="3DB9B7D8"/>
    <w:rsid w:val="3DBE43F8"/>
    <w:rsid w:val="3DC0DEBF"/>
    <w:rsid w:val="3DED4065"/>
    <w:rsid w:val="3DF5839C"/>
    <w:rsid w:val="3DFB1520"/>
    <w:rsid w:val="3E1BFF03"/>
    <w:rsid w:val="3E4CE03C"/>
    <w:rsid w:val="3E5E657B"/>
    <w:rsid w:val="3E6D6A0E"/>
    <w:rsid w:val="3E76FF5C"/>
    <w:rsid w:val="3E9CD2EB"/>
    <w:rsid w:val="3EAE1E1C"/>
    <w:rsid w:val="3EB34F8E"/>
    <w:rsid w:val="3ED6C600"/>
    <w:rsid w:val="3EE7D18A"/>
    <w:rsid w:val="3EF4F74B"/>
    <w:rsid w:val="3F1532E6"/>
    <w:rsid w:val="3F2312E5"/>
    <w:rsid w:val="3F317ABE"/>
    <w:rsid w:val="3F540B4D"/>
    <w:rsid w:val="3F72C851"/>
    <w:rsid w:val="3F7F3AFC"/>
    <w:rsid w:val="3F8DFC50"/>
    <w:rsid w:val="3F9C20D9"/>
    <w:rsid w:val="3F9D6249"/>
    <w:rsid w:val="3FB5CC43"/>
    <w:rsid w:val="3FBCCAA1"/>
    <w:rsid w:val="3FBD2CD6"/>
    <w:rsid w:val="3FC8FD17"/>
    <w:rsid w:val="3FE95903"/>
    <w:rsid w:val="3FF38A61"/>
    <w:rsid w:val="3FF3D95F"/>
    <w:rsid w:val="3FF7BFF4"/>
    <w:rsid w:val="402042EB"/>
    <w:rsid w:val="4024CE19"/>
    <w:rsid w:val="4068BC8A"/>
    <w:rsid w:val="407C36DD"/>
    <w:rsid w:val="407CA283"/>
    <w:rsid w:val="409FC00B"/>
    <w:rsid w:val="40A401C0"/>
    <w:rsid w:val="40F3CB0D"/>
    <w:rsid w:val="410B8CB5"/>
    <w:rsid w:val="4115D773"/>
    <w:rsid w:val="411C0D3A"/>
    <w:rsid w:val="4124170D"/>
    <w:rsid w:val="4139F1CB"/>
    <w:rsid w:val="413D5B31"/>
    <w:rsid w:val="4161D3FC"/>
    <w:rsid w:val="416C0DC9"/>
    <w:rsid w:val="419B0849"/>
    <w:rsid w:val="41AE6D8A"/>
    <w:rsid w:val="41B35C8C"/>
    <w:rsid w:val="41C262A1"/>
    <w:rsid w:val="41D84D4E"/>
    <w:rsid w:val="41F94696"/>
    <w:rsid w:val="4201E26F"/>
    <w:rsid w:val="42064C2A"/>
    <w:rsid w:val="4213A30E"/>
    <w:rsid w:val="422F8F40"/>
    <w:rsid w:val="424B2B20"/>
    <w:rsid w:val="42675AE5"/>
    <w:rsid w:val="427FA552"/>
    <w:rsid w:val="429687D8"/>
    <w:rsid w:val="42D1A2FB"/>
    <w:rsid w:val="42E57F0A"/>
    <w:rsid w:val="42E89572"/>
    <w:rsid w:val="42F08060"/>
    <w:rsid w:val="4308E98C"/>
    <w:rsid w:val="43142ED5"/>
    <w:rsid w:val="431715DF"/>
    <w:rsid w:val="4324A682"/>
    <w:rsid w:val="4353C0E4"/>
    <w:rsid w:val="43565C60"/>
    <w:rsid w:val="43634360"/>
    <w:rsid w:val="4370C318"/>
    <w:rsid w:val="4378647F"/>
    <w:rsid w:val="4385CF33"/>
    <w:rsid w:val="438FBC9E"/>
    <w:rsid w:val="439D179D"/>
    <w:rsid w:val="43BDCFF6"/>
    <w:rsid w:val="43C03E02"/>
    <w:rsid w:val="43C078F6"/>
    <w:rsid w:val="43CA220D"/>
    <w:rsid w:val="43E24649"/>
    <w:rsid w:val="43EA592E"/>
    <w:rsid w:val="43EFF10B"/>
    <w:rsid w:val="43F92683"/>
    <w:rsid w:val="43F9F33C"/>
    <w:rsid w:val="43FC04E9"/>
    <w:rsid w:val="43FDFBEC"/>
    <w:rsid w:val="4403D5C7"/>
    <w:rsid w:val="44060CCC"/>
    <w:rsid w:val="440F8883"/>
    <w:rsid w:val="4415C6D9"/>
    <w:rsid w:val="4482D97E"/>
    <w:rsid w:val="448D1F2F"/>
    <w:rsid w:val="448E9FB2"/>
    <w:rsid w:val="44903496"/>
    <w:rsid w:val="449B3E9C"/>
    <w:rsid w:val="44A7A699"/>
    <w:rsid w:val="44B18507"/>
    <w:rsid w:val="44B60BB4"/>
    <w:rsid w:val="44EC8F5B"/>
    <w:rsid w:val="44FB6C4C"/>
    <w:rsid w:val="45048E12"/>
    <w:rsid w:val="4510F698"/>
    <w:rsid w:val="451AD32B"/>
    <w:rsid w:val="451ADF2C"/>
    <w:rsid w:val="45220ECC"/>
    <w:rsid w:val="453E9D1D"/>
    <w:rsid w:val="4560EC7A"/>
    <w:rsid w:val="457014CB"/>
    <w:rsid w:val="45864957"/>
    <w:rsid w:val="4586CCC0"/>
    <w:rsid w:val="4597EB8D"/>
    <w:rsid w:val="459DFB5A"/>
    <w:rsid w:val="45B9E1F8"/>
    <w:rsid w:val="45E5B237"/>
    <w:rsid w:val="45E961B9"/>
    <w:rsid w:val="46037422"/>
    <w:rsid w:val="460F660F"/>
    <w:rsid w:val="4612E255"/>
    <w:rsid w:val="462434E3"/>
    <w:rsid w:val="46334621"/>
    <w:rsid w:val="463B1AFC"/>
    <w:rsid w:val="463EB249"/>
    <w:rsid w:val="464C3EBD"/>
    <w:rsid w:val="4650569D"/>
    <w:rsid w:val="4653E3F1"/>
    <w:rsid w:val="465F7EC0"/>
    <w:rsid w:val="4681C1A1"/>
    <w:rsid w:val="46ACB1D6"/>
    <w:rsid w:val="46B2AD77"/>
    <w:rsid w:val="46BA1767"/>
    <w:rsid w:val="46FA669B"/>
    <w:rsid w:val="473BE6E9"/>
    <w:rsid w:val="4746B8A5"/>
    <w:rsid w:val="47586C06"/>
    <w:rsid w:val="4791D412"/>
    <w:rsid w:val="47CD7B3F"/>
    <w:rsid w:val="47D21B3C"/>
    <w:rsid w:val="480AE2F3"/>
    <w:rsid w:val="482BACDF"/>
    <w:rsid w:val="4834B17A"/>
    <w:rsid w:val="48427A86"/>
    <w:rsid w:val="486ABF81"/>
    <w:rsid w:val="48763CAF"/>
    <w:rsid w:val="487729B4"/>
    <w:rsid w:val="48A61F4C"/>
    <w:rsid w:val="48A76667"/>
    <w:rsid w:val="48AD103E"/>
    <w:rsid w:val="48B8F49D"/>
    <w:rsid w:val="48C0595B"/>
    <w:rsid w:val="48CBF40A"/>
    <w:rsid w:val="48DA9960"/>
    <w:rsid w:val="48E28F21"/>
    <w:rsid w:val="48F5A3DB"/>
    <w:rsid w:val="49021E1D"/>
    <w:rsid w:val="490253E2"/>
    <w:rsid w:val="490E9FB1"/>
    <w:rsid w:val="4933A88D"/>
    <w:rsid w:val="495530DD"/>
    <w:rsid w:val="495DCE50"/>
    <w:rsid w:val="49759A84"/>
    <w:rsid w:val="497A088C"/>
    <w:rsid w:val="4988ECB9"/>
    <w:rsid w:val="499DC7D1"/>
    <w:rsid w:val="49B72758"/>
    <w:rsid w:val="49BC9C55"/>
    <w:rsid w:val="49C8D2BA"/>
    <w:rsid w:val="49C9099B"/>
    <w:rsid w:val="4A02A54B"/>
    <w:rsid w:val="4A0BC93F"/>
    <w:rsid w:val="4A2D048A"/>
    <w:rsid w:val="4A31AEFF"/>
    <w:rsid w:val="4A3583A4"/>
    <w:rsid w:val="4A4DDE42"/>
    <w:rsid w:val="4A5E60B0"/>
    <w:rsid w:val="4A61554A"/>
    <w:rsid w:val="4A86015E"/>
    <w:rsid w:val="4ABA7134"/>
    <w:rsid w:val="4AD10D55"/>
    <w:rsid w:val="4AEF8919"/>
    <w:rsid w:val="4B234379"/>
    <w:rsid w:val="4B3AAB92"/>
    <w:rsid w:val="4B3F5694"/>
    <w:rsid w:val="4B44D040"/>
    <w:rsid w:val="4B4878D2"/>
    <w:rsid w:val="4B49EF30"/>
    <w:rsid w:val="4B4C4CFD"/>
    <w:rsid w:val="4B533577"/>
    <w:rsid w:val="4B53C246"/>
    <w:rsid w:val="4B6233C3"/>
    <w:rsid w:val="4B658A06"/>
    <w:rsid w:val="4B6CE0B7"/>
    <w:rsid w:val="4B770EE7"/>
    <w:rsid w:val="4BB8EA4F"/>
    <w:rsid w:val="4BC61E6B"/>
    <w:rsid w:val="4C17405F"/>
    <w:rsid w:val="4C2394C1"/>
    <w:rsid w:val="4C35B758"/>
    <w:rsid w:val="4C36133E"/>
    <w:rsid w:val="4C980B2F"/>
    <w:rsid w:val="4C988BC7"/>
    <w:rsid w:val="4CAE62CC"/>
    <w:rsid w:val="4CB7FD07"/>
    <w:rsid w:val="4CC42B71"/>
    <w:rsid w:val="4CC96DF8"/>
    <w:rsid w:val="4CE22A96"/>
    <w:rsid w:val="4CEF8CEC"/>
    <w:rsid w:val="4CF1CBFF"/>
    <w:rsid w:val="4D06A521"/>
    <w:rsid w:val="4D0A24BA"/>
    <w:rsid w:val="4D0C0671"/>
    <w:rsid w:val="4D175438"/>
    <w:rsid w:val="4D2ADFEC"/>
    <w:rsid w:val="4D35DD7C"/>
    <w:rsid w:val="4D5D7330"/>
    <w:rsid w:val="4D5F3895"/>
    <w:rsid w:val="4D724AE5"/>
    <w:rsid w:val="4D75F7AA"/>
    <w:rsid w:val="4D91F781"/>
    <w:rsid w:val="4DA54CB0"/>
    <w:rsid w:val="4DA871CF"/>
    <w:rsid w:val="4DCA909D"/>
    <w:rsid w:val="4DD7CE92"/>
    <w:rsid w:val="4DE42D0F"/>
    <w:rsid w:val="4DE54C76"/>
    <w:rsid w:val="4DEDFDF0"/>
    <w:rsid w:val="4DF096D9"/>
    <w:rsid w:val="4E577698"/>
    <w:rsid w:val="4E9C783B"/>
    <w:rsid w:val="4EB93B98"/>
    <w:rsid w:val="4ECF1E59"/>
    <w:rsid w:val="4EE516B9"/>
    <w:rsid w:val="4F1C0EF3"/>
    <w:rsid w:val="4F1C398E"/>
    <w:rsid w:val="4F25150E"/>
    <w:rsid w:val="4F286568"/>
    <w:rsid w:val="4F32DD7C"/>
    <w:rsid w:val="4F570DFD"/>
    <w:rsid w:val="4F5C15F9"/>
    <w:rsid w:val="4F5F839D"/>
    <w:rsid w:val="4F8190AA"/>
    <w:rsid w:val="4FABB976"/>
    <w:rsid w:val="4FBD4C91"/>
    <w:rsid w:val="4FC2534C"/>
    <w:rsid w:val="4FC2DA30"/>
    <w:rsid w:val="4FCF990C"/>
    <w:rsid w:val="4FECC063"/>
    <w:rsid w:val="50033F14"/>
    <w:rsid w:val="5008A939"/>
    <w:rsid w:val="500E32D6"/>
    <w:rsid w:val="50106111"/>
    <w:rsid w:val="5018D1A9"/>
    <w:rsid w:val="501F0204"/>
    <w:rsid w:val="50504072"/>
    <w:rsid w:val="507B2D92"/>
    <w:rsid w:val="50B22DCF"/>
    <w:rsid w:val="50B65303"/>
    <w:rsid w:val="50C1C07F"/>
    <w:rsid w:val="50C4F72F"/>
    <w:rsid w:val="50F97A47"/>
    <w:rsid w:val="50F9D08B"/>
    <w:rsid w:val="51034EA0"/>
    <w:rsid w:val="510CD3AD"/>
    <w:rsid w:val="5111EFFA"/>
    <w:rsid w:val="51254F6E"/>
    <w:rsid w:val="515518DD"/>
    <w:rsid w:val="515EB48D"/>
    <w:rsid w:val="518A17CC"/>
    <w:rsid w:val="51969AA2"/>
    <w:rsid w:val="51CB908B"/>
    <w:rsid w:val="51CD54C8"/>
    <w:rsid w:val="51EFFE4B"/>
    <w:rsid w:val="522B23D3"/>
    <w:rsid w:val="523253DC"/>
    <w:rsid w:val="5238112E"/>
    <w:rsid w:val="525A628F"/>
    <w:rsid w:val="525B0EDF"/>
    <w:rsid w:val="52618B28"/>
    <w:rsid w:val="5267CC73"/>
    <w:rsid w:val="526B3B76"/>
    <w:rsid w:val="52983703"/>
    <w:rsid w:val="52B52E34"/>
    <w:rsid w:val="52C27010"/>
    <w:rsid w:val="52D4F3E7"/>
    <w:rsid w:val="52D5E3B7"/>
    <w:rsid w:val="52D8DCB0"/>
    <w:rsid w:val="52F9CEB1"/>
    <w:rsid w:val="531AF97E"/>
    <w:rsid w:val="532051D0"/>
    <w:rsid w:val="53292E6E"/>
    <w:rsid w:val="533E350D"/>
    <w:rsid w:val="5350AA87"/>
    <w:rsid w:val="5353A726"/>
    <w:rsid w:val="5367E2B4"/>
    <w:rsid w:val="53734616"/>
    <w:rsid w:val="5379E73D"/>
    <w:rsid w:val="539EBFED"/>
    <w:rsid w:val="53C27E0C"/>
    <w:rsid w:val="53F5E2E3"/>
    <w:rsid w:val="54034094"/>
    <w:rsid w:val="542588CB"/>
    <w:rsid w:val="542EC4DA"/>
    <w:rsid w:val="543BEE68"/>
    <w:rsid w:val="544D7020"/>
    <w:rsid w:val="54724149"/>
    <w:rsid w:val="54B62EEE"/>
    <w:rsid w:val="54C9416B"/>
    <w:rsid w:val="54CA8030"/>
    <w:rsid w:val="54D79C86"/>
    <w:rsid w:val="54D80FB7"/>
    <w:rsid w:val="54F37FCB"/>
    <w:rsid w:val="54FA3E8C"/>
    <w:rsid w:val="54FC74E3"/>
    <w:rsid w:val="55072CBB"/>
    <w:rsid w:val="550AE25E"/>
    <w:rsid w:val="550EC475"/>
    <w:rsid w:val="55106EB1"/>
    <w:rsid w:val="5511B128"/>
    <w:rsid w:val="551964B2"/>
    <w:rsid w:val="55469A03"/>
    <w:rsid w:val="55541932"/>
    <w:rsid w:val="5565ADFD"/>
    <w:rsid w:val="55701517"/>
    <w:rsid w:val="5581053F"/>
    <w:rsid w:val="55834A20"/>
    <w:rsid w:val="5589A233"/>
    <w:rsid w:val="559D1297"/>
    <w:rsid w:val="55B4EF1B"/>
    <w:rsid w:val="55BBDA53"/>
    <w:rsid w:val="55C77AE0"/>
    <w:rsid w:val="55D5BA22"/>
    <w:rsid w:val="55DBCEE2"/>
    <w:rsid w:val="560BFF75"/>
    <w:rsid w:val="564BBEF7"/>
    <w:rsid w:val="566CDB92"/>
    <w:rsid w:val="56809758"/>
    <w:rsid w:val="569BD3FE"/>
    <w:rsid w:val="56B03A6D"/>
    <w:rsid w:val="56B1BE28"/>
    <w:rsid w:val="56BCF400"/>
    <w:rsid w:val="56DFD28F"/>
    <w:rsid w:val="570B4FD1"/>
    <w:rsid w:val="57273F8A"/>
    <w:rsid w:val="572E267F"/>
    <w:rsid w:val="574627EF"/>
    <w:rsid w:val="57537B81"/>
    <w:rsid w:val="57866D6A"/>
    <w:rsid w:val="57B7DFD6"/>
    <w:rsid w:val="57C76BD6"/>
    <w:rsid w:val="57C87603"/>
    <w:rsid w:val="57D9F0CB"/>
    <w:rsid w:val="57DE581D"/>
    <w:rsid w:val="57F53102"/>
    <w:rsid w:val="5803124F"/>
    <w:rsid w:val="5867F43D"/>
    <w:rsid w:val="5876A057"/>
    <w:rsid w:val="58889485"/>
    <w:rsid w:val="588FA578"/>
    <w:rsid w:val="5896C215"/>
    <w:rsid w:val="58BC2A7F"/>
    <w:rsid w:val="58DD8CE5"/>
    <w:rsid w:val="58E14F44"/>
    <w:rsid w:val="58E253F5"/>
    <w:rsid w:val="5900C18C"/>
    <w:rsid w:val="59178567"/>
    <w:rsid w:val="592F6B89"/>
    <w:rsid w:val="59390A28"/>
    <w:rsid w:val="5959266F"/>
    <w:rsid w:val="596146F1"/>
    <w:rsid w:val="5981DB3B"/>
    <w:rsid w:val="5994F510"/>
    <w:rsid w:val="59A134C2"/>
    <w:rsid w:val="59B44F33"/>
    <w:rsid w:val="59B72453"/>
    <w:rsid w:val="5A3437B7"/>
    <w:rsid w:val="5A3CA6FC"/>
    <w:rsid w:val="5A51B707"/>
    <w:rsid w:val="5A8AA3F5"/>
    <w:rsid w:val="5AAE5870"/>
    <w:rsid w:val="5AC6FC8B"/>
    <w:rsid w:val="5AEABB9C"/>
    <w:rsid w:val="5B075900"/>
    <w:rsid w:val="5B0D35B2"/>
    <w:rsid w:val="5B25FE28"/>
    <w:rsid w:val="5B4FF96B"/>
    <w:rsid w:val="5B9EFDE8"/>
    <w:rsid w:val="5BB9AED8"/>
    <w:rsid w:val="5BD4321F"/>
    <w:rsid w:val="5BDD30E9"/>
    <w:rsid w:val="5BFC028C"/>
    <w:rsid w:val="5C096477"/>
    <w:rsid w:val="5C124274"/>
    <w:rsid w:val="5C57FFDC"/>
    <w:rsid w:val="5C5FA2D5"/>
    <w:rsid w:val="5C780627"/>
    <w:rsid w:val="5C8E4225"/>
    <w:rsid w:val="5C979673"/>
    <w:rsid w:val="5CAFCD66"/>
    <w:rsid w:val="5CBB393E"/>
    <w:rsid w:val="5CC879AF"/>
    <w:rsid w:val="5CD61D27"/>
    <w:rsid w:val="5CEB1260"/>
    <w:rsid w:val="5CF0120A"/>
    <w:rsid w:val="5CF6FC98"/>
    <w:rsid w:val="5D2A30DB"/>
    <w:rsid w:val="5D468608"/>
    <w:rsid w:val="5D490CBA"/>
    <w:rsid w:val="5D4DEC1D"/>
    <w:rsid w:val="5D64E5CE"/>
    <w:rsid w:val="5D6A38DC"/>
    <w:rsid w:val="5D77D819"/>
    <w:rsid w:val="5D816792"/>
    <w:rsid w:val="5D8C39C6"/>
    <w:rsid w:val="5D941407"/>
    <w:rsid w:val="5DAD54AC"/>
    <w:rsid w:val="5DBBC320"/>
    <w:rsid w:val="5DCFEB5E"/>
    <w:rsid w:val="5DE7814E"/>
    <w:rsid w:val="5E05B5D4"/>
    <w:rsid w:val="5E091BC2"/>
    <w:rsid w:val="5E35E499"/>
    <w:rsid w:val="5E486B3A"/>
    <w:rsid w:val="5E5B311E"/>
    <w:rsid w:val="5E620A42"/>
    <w:rsid w:val="5E8C6F43"/>
    <w:rsid w:val="5EA6A338"/>
    <w:rsid w:val="5EB3D065"/>
    <w:rsid w:val="5EBB7AF0"/>
    <w:rsid w:val="5EC29431"/>
    <w:rsid w:val="5EC8BB95"/>
    <w:rsid w:val="5EDC65A0"/>
    <w:rsid w:val="5EE07D89"/>
    <w:rsid w:val="5EECF78A"/>
    <w:rsid w:val="5EEEA111"/>
    <w:rsid w:val="5EF7ACE7"/>
    <w:rsid w:val="5F1677D2"/>
    <w:rsid w:val="5F435ABF"/>
    <w:rsid w:val="5F5AA638"/>
    <w:rsid w:val="5F5CB97F"/>
    <w:rsid w:val="5F9FAC3B"/>
    <w:rsid w:val="5FB27922"/>
    <w:rsid w:val="5FB8BEE2"/>
    <w:rsid w:val="5FD11682"/>
    <w:rsid w:val="5FD4EBA1"/>
    <w:rsid w:val="5FEA314A"/>
    <w:rsid w:val="5FFAF455"/>
    <w:rsid w:val="60068C3F"/>
    <w:rsid w:val="603BAC30"/>
    <w:rsid w:val="6042CE32"/>
    <w:rsid w:val="604487B0"/>
    <w:rsid w:val="604602E0"/>
    <w:rsid w:val="6059AC3E"/>
    <w:rsid w:val="6079C7CA"/>
    <w:rsid w:val="60812044"/>
    <w:rsid w:val="6092BA4B"/>
    <w:rsid w:val="609C86CE"/>
    <w:rsid w:val="60D0151E"/>
    <w:rsid w:val="60D403B7"/>
    <w:rsid w:val="60E30A77"/>
    <w:rsid w:val="60E644FD"/>
    <w:rsid w:val="60FBEC81"/>
    <w:rsid w:val="6100B7FF"/>
    <w:rsid w:val="610A7A48"/>
    <w:rsid w:val="611FFB65"/>
    <w:rsid w:val="6121753D"/>
    <w:rsid w:val="614BDE54"/>
    <w:rsid w:val="614CB2A0"/>
    <w:rsid w:val="6159C964"/>
    <w:rsid w:val="616F2694"/>
    <w:rsid w:val="61708AAC"/>
    <w:rsid w:val="61870A14"/>
    <w:rsid w:val="61A4AA9C"/>
    <w:rsid w:val="61ADCC08"/>
    <w:rsid w:val="61B75DBA"/>
    <w:rsid w:val="61BE168B"/>
    <w:rsid w:val="61E325BB"/>
    <w:rsid w:val="61E67FCD"/>
    <w:rsid w:val="61F02A60"/>
    <w:rsid w:val="61FC5043"/>
    <w:rsid w:val="61FC905C"/>
    <w:rsid w:val="6211D360"/>
    <w:rsid w:val="62161D4C"/>
    <w:rsid w:val="6218AF52"/>
    <w:rsid w:val="6228F158"/>
    <w:rsid w:val="6231BEF1"/>
    <w:rsid w:val="623A1758"/>
    <w:rsid w:val="6253F7C2"/>
    <w:rsid w:val="62573809"/>
    <w:rsid w:val="6276AF90"/>
    <w:rsid w:val="6288501E"/>
    <w:rsid w:val="628B8B65"/>
    <w:rsid w:val="62A3837C"/>
    <w:rsid w:val="62AA8BCD"/>
    <w:rsid w:val="62AFCABA"/>
    <w:rsid w:val="62E7C906"/>
    <w:rsid w:val="636FA772"/>
    <w:rsid w:val="639286B3"/>
    <w:rsid w:val="639C5914"/>
    <w:rsid w:val="63B69C4F"/>
    <w:rsid w:val="63D97295"/>
    <w:rsid w:val="63F6EF74"/>
    <w:rsid w:val="63F7A4FE"/>
    <w:rsid w:val="641F8A88"/>
    <w:rsid w:val="643D20A4"/>
    <w:rsid w:val="644C803B"/>
    <w:rsid w:val="6456E7B5"/>
    <w:rsid w:val="645C335D"/>
    <w:rsid w:val="646A6A40"/>
    <w:rsid w:val="64903775"/>
    <w:rsid w:val="649BDA5A"/>
    <w:rsid w:val="64B4A662"/>
    <w:rsid w:val="64B94FF8"/>
    <w:rsid w:val="64C71737"/>
    <w:rsid w:val="64CCA74F"/>
    <w:rsid w:val="64E1FA93"/>
    <w:rsid w:val="64E95BAD"/>
    <w:rsid w:val="64F48752"/>
    <w:rsid w:val="64FDD32C"/>
    <w:rsid w:val="6501CE30"/>
    <w:rsid w:val="651028B7"/>
    <w:rsid w:val="6518CD80"/>
    <w:rsid w:val="65244368"/>
    <w:rsid w:val="653371A8"/>
    <w:rsid w:val="655A8121"/>
    <w:rsid w:val="656E3BE7"/>
    <w:rsid w:val="6575AF3F"/>
    <w:rsid w:val="6581D3A4"/>
    <w:rsid w:val="65CE4AFD"/>
    <w:rsid w:val="65D6DC5F"/>
    <w:rsid w:val="65D940F7"/>
    <w:rsid w:val="65DA1DDB"/>
    <w:rsid w:val="65E5F7C8"/>
    <w:rsid w:val="65E979E1"/>
    <w:rsid w:val="65EE6AF5"/>
    <w:rsid w:val="65F4B43F"/>
    <w:rsid w:val="65F542F1"/>
    <w:rsid w:val="660FC39D"/>
    <w:rsid w:val="661772F6"/>
    <w:rsid w:val="6618D1B0"/>
    <w:rsid w:val="662C5BF7"/>
    <w:rsid w:val="6635AD80"/>
    <w:rsid w:val="663F536A"/>
    <w:rsid w:val="665AFE4B"/>
    <w:rsid w:val="6662E81B"/>
    <w:rsid w:val="66935A73"/>
    <w:rsid w:val="66C22C90"/>
    <w:rsid w:val="66E63053"/>
    <w:rsid w:val="66FA33EC"/>
    <w:rsid w:val="6701B685"/>
    <w:rsid w:val="67064C93"/>
    <w:rsid w:val="6722BBA5"/>
    <w:rsid w:val="672355FD"/>
    <w:rsid w:val="67245A6F"/>
    <w:rsid w:val="672928B5"/>
    <w:rsid w:val="67470EEC"/>
    <w:rsid w:val="67518F27"/>
    <w:rsid w:val="677744F8"/>
    <w:rsid w:val="67C25FAF"/>
    <w:rsid w:val="67D2E81B"/>
    <w:rsid w:val="67FCDF87"/>
    <w:rsid w:val="68062869"/>
    <w:rsid w:val="6811BE24"/>
    <w:rsid w:val="6836C641"/>
    <w:rsid w:val="687044CA"/>
    <w:rsid w:val="6890E0D6"/>
    <w:rsid w:val="68B81574"/>
    <w:rsid w:val="68C25C4F"/>
    <w:rsid w:val="68CE31DF"/>
    <w:rsid w:val="68D892CD"/>
    <w:rsid w:val="68F2A385"/>
    <w:rsid w:val="6912E4E8"/>
    <w:rsid w:val="692EDD98"/>
    <w:rsid w:val="696B4283"/>
    <w:rsid w:val="6974B7B0"/>
    <w:rsid w:val="697BA604"/>
    <w:rsid w:val="69A5B4F9"/>
    <w:rsid w:val="69B2A2D0"/>
    <w:rsid w:val="69B4CBF1"/>
    <w:rsid w:val="69BD7E81"/>
    <w:rsid w:val="69CB63BD"/>
    <w:rsid w:val="69E4FDFF"/>
    <w:rsid w:val="69E963EB"/>
    <w:rsid w:val="69FBD140"/>
    <w:rsid w:val="6A0533E5"/>
    <w:rsid w:val="6A1FB134"/>
    <w:rsid w:val="6A2A007C"/>
    <w:rsid w:val="6A3DAA69"/>
    <w:rsid w:val="6A58E4C0"/>
    <w:rsid w:val="6A602D34"/>
    <w:rsid w:val="6A64B4D7"/>
    <w:rsid w:val="6A6F0A5E"/>
    <w:rsid w:val="6A71C2A9"/>
    <w:rsid w:val="6A76DB32"/>
    <w:rsid w:val="6A7C6EDD"/>
    <w:rsid w:val="6A8F40D7"/>
    <w:rsid w:val="6A8FD499"/>
    <w:rsid w:val="6ACD1C62"/>
    <w:rsid w:val="6AD6652E"/>
    <w:rsid w:val="6ADB790B"/>
    <w:rsid w:val="6AF71D13"/>
    <w:rsid w:val="6B10861F"/>
    <w:rsid w:val="6B1FA479"/>
    <w:rsid w:val="6B206935"/>
    <w:rsid w:val="6B2CF107"/>
    <w:rsid w:val="6B396527"/>
    <w:rsid w:val="6B3F4983"/>
    <w:rsid w:val="6B4620FD"/>
    <w:rsid w:val="6B470F3E"/>
    <w:rsid w:val="6B59F1E5"/>
    <w:rsid w:val="6BAB0793"/>
    <w:rsid w:val="6BF0EA85"/>
    <w:rsid w:val="6BFBD6A3"/>
    <w:rsid w:val="6C23DD87"/>
    <w:rsid w:val="6C3C4E42"/>
    <w:rsid w:val="6C3D806F"/>
    <w:rsid w:val="6C476547"/>
    <w:rsid w:val="6C553F1E"/>
    <w:rsid w:val="6C5AC0E3"/>
    <w:rsid w:val="6C641992"/>
    <w:rsid w:val="6C67B538"/>
    <w:rsid w:val="6C702B92"/>
    <w:rsid w:val="6C7AD473"/>
    <w:rsid w:val="6CC71CB5"/>
    <w:rsid w:val="6CCCBD47"/>
    <w:rsid w:val="6CD09603"/>
    <w:rsid w:val="6CE38A40"/>
    <w:rsid w:val="6D00A8CD"/>
    <w:rsid w:val="6D467C47"/>
    <w:rsid w:val="6D4D8226"/>
    <w:rsid w:val="6D5C7EEA"/>
    <w:rsid w:val="6D642CD3"/>
    <w:rsid w:val="6D7B23A5"/>
    <w:rsid w:val="6D7B583F"/>
    <w:rsid w:val="6DD82848"/>
    <w:rsid w:val="6E0FAE6B"/>
    <w:rsid w:val="6E1A6DF6"/>
    <w:rsid w:val="6E3005F3"/>
    <w:rsid w:val="6E57150F"/>
    <w:rsid w:val="6E832367"/>
    <w:rsid w:val="6E9453D2"/>
    <w:rsid w:val="6E972643"/>
    <w:rsid w:val="6EE6A141"/>
    <w:rsid w:val="6EF7F490"/>
    <w:rsid w:val="6EFE5A99"/>
    <w:rsid w:val="6F0A69A4"/>
    <w:rsid w:val="6F249B22"/>
    <w:rsid w:val="6F272EA8"/>
    <w:rsid w:val="6F46CD46"/>
    <w:rsid w:val="6F70E5F8"/>
    <w:rsid w:val="6F8ECD6A"/>
    <w:rsid w:val="6FB597A6"/>
    <w:rsid w:val="6FDFB08B"/>
    <w:rsid w:val="6FFE5706"/>
    <w:rsid w:val="701ADAA7"/>
    <w:rsid w:val="7023FDEC"/>
    <w:rsid w:val="70293E25"/>
    <w:rsid w:val="702AA140"/>
    <w:rsid w:val="703FA92E"/>
    <w:rsid w:val="70690F5A"/>
    <w:rsid w:val="70759603"/>
    <w:rsid w:val="70A090EC"/>
    <w:rsid w:val="70A6B7BA"/>
    <w:rsid w:val="70BB3547"/>
    <w:rsid w:val="70F4ACA2"/>
    <w:rsid w:val="7101FD84"/>
    <w:rsid w:val="711CC38A"/>
    <w:rsid w:val="712510FA"/>
    <w:rsid w:val="71324A72"/>
    <w:rsid w:val="71400A90"/>
    <w:rsid w:val="7163F4C5"/>
    <w:rsid w:val="7173E3AF"/>
    <w:rsid w:val="7183CB56"/>
    <w:rsid w:val="719A6C84"/>
    <w:rsid w:val="71A9C5CE"/>
    <w:rsid w:val="71D78016"/>
    <w:rsid w:val="71E7729E"/>
    <w:rsid w:val="72147E03"/>
    <w:rsid w:val="721EC49D"/>
    <w:rsid w:val="72666F18"/>
    <w:rsid w:val="726B3446"/>
    <w:rsid w:val="726B3A4F"/>
    <w:rsid w:val="728B3769"/>
    <w:rsid w:val="729D619A"/>
    <w:rsid w:val="72AB9071"/>
    <w:rsid w:val="72EEEF23"/>
    <w:rsid w:val="73373637"/>
    <w:rsid w:val="7386A583"/>
    <w:rsid w:val="73A1E6CF"/>
    <w:rsid w:val="73ACED7C"/>
    <w:rsid w:val="73C2F454"/>
    <w:rsid w:val="73D0F95B"/>
    <w:rsid w:val="73E82D92"/>
    <w:rsid w:val="741D300A"/>
    <w:rsid w:val="745D6FEF"/>
    <w:rsid w:val="747B964B"/>
    <w:rsid w:val="7485EE84"/>
    <w:rsid w:val="74B89A32"/>
    <w:rsid w:val="74BA74FF"/>
    <w:rsid w:val="74C20F09"/>
    <w:rsid w:val="74D3BA2F"/>
    <w:rsid w:val="74D9161B"/>
    <w:rsid w:val="74F4D43F"/>
    <w:rsid w:val="7521C562"/>
    <w:rsid w:val="752A7E46"/>
    <w:rsid w:val="752C19DC"/>
    <w:rsid w:val="752DE224"/>
    <w:rsid w:val="75CCA459"/>
    <w:rsid w:val="764BA35D"/>
    <w:rsid w:val="7660C48E"/>
    <w:rsid w:val="7660E403"/>
    <w:rsid w:val="76846337"/>
    <w:rsid w:val="768603D4"/>
    <w:rsid w:val="76A9E7E4"/>
    <w:rsid w:val="76AF29F7"/>
    <w:rsid w:val="76DB9D26"/>
    <w:rsid w:val="76DF0C90"/>
    <w:rsid w:val="76F925EC"/>
    <w:rsid w:val="76FE1EE2"/>
    <w:rsid w:val="7702BA7D"/>
    <w:rsid w:val="770C42EA"/>
    <w:rsid w:val="7741A6E7"/>
    <w:rsid w:val="7760DFC9"/>
    <w:rsid w:val="7772F970"/>
    <w:rsid w:val="77769527"/>
    <w:rsid w:val="77938069"/>
    <w:rsid w:val="77959AA6"/>
    <w:rsid w:val="779C39F2"/>
    <w:rsid w:val="77A34BD6"/>
    <w:rsid w:val="7809B91C"/>
    <w:rsid w:val="782599C2"/>
    <w:rsid w:val="7825F5BD"/>
    <w:rsid w:val="782E5AE7"/>
    <w:rsid w:val="78325C94"/>
    <w:rsid w:val="78425C0F"/>
    <w:rsid w:val="78454EDE"/>
    <w:rsid w:val="78506473"/>
    <w:rsid w:val="78635F69"/>
    <w:rsid w:val="786B9758"/>
    <w:rsid w:val="7882FFBA"/>
    <w:rsid w:val="78B2AC8E"/>
    <w:rsid w:val="78B7DABA"/>
    <w:rsid w:val="78CCBDA2"/>
    <w:rsid w:val="78DE1AF8"/>
    <w:rsid w:val="791C4227"/>
    <w:rsid w:val="7941B6DA"/>
    <w:rsid w:val="7942807E"/>
    <w:rsid w:val="79689B7A"/>
    <w:rsid w:val="7975AA9E"/>
    <w:rsid w:val="79A118E0"/>
    <w:rsid w:val="79B7038B"/>
    <w:rsid w:val="79C35076"/>
    <w:rsid w:val="79CD256B"/>
    <w:rsid w:val="7A0588BC"/>
    <w:rsid w:val="7A3C0FC2"/>
    <w:rsid w:val="7A6BF1F8"/>
    <w:rsid w:val="7A7AB0A6"/>
    <w:rsid w:val="7AB081DB"/>
    <w:rsid w:val="7AB682FC"/>
    <w:rsid w:val="7AF608E7"/>
    <w:rsid w:val="7AFA97ED"/>
    <w:rsid w:val="7B1A77FF"/>
    <w:rsid w:val="7B293D05"/>
    <w:rsid w:val="7B9B4CC5"/>
    <w:rsid w:val="7BAD0F24"/>
    <w:rsid w:val="7BB25262"/>
    <w:rsid w:val="7BBE8AEB"/>
    <w:rsid w:val="7BC79EFC"/>
    <w:rsid w:val="7BC7A987"/>
    <w:rsid w:val="7BD3FAE7"/>
    <w:rsid w:val="7BDB72BB"/>
    <w:rsid w:val="7BE45519"/>
    <w:rsid w:val="7BFEA833"/>
    <w:rsid w:val="7C2BF12A"/>
    <w:rsid w:val="7C4C8236"/>
    <w:rsid w:val="7C543EFC"/>
    <w:rsid w:val="7C6F63C5"/>
    <w:rsid w:val="7C7BF96C"/>
    <w:rsid w:val="7CD44DDC"/>
    <w:rsid w:val="7CDA5791"/>
    <w:rsid w:val="7D3B4CD0"/>
    <w:rsid w:val="7D687803"/>
    <w:rsid w:val="7D68CD78"/>
    <w:rsid w:val="7D7B6552"/>
    <w:rsid w:val="7DBA79AA"/>
    <w:rsid w:val="7DC8A6CB"/>
    <w:rsid w:val="7DCCDE0A"/>
    <w:rsid w:val="7DCE32B2"/>
    <w:rsid w:val="7DE546ED"/>
    <w:rsid w:val="7DFAEC76"/>
    <w:rsid w:val="7E048817"/>
    <w:rsid w:val="7E097431"/>
    <w:rsid w:val="7E1C86E6"/>
    <w:rsid w:val="7E2CFA89"/>
    <w:rsid w:val="7E375990"/>
    <w:rsid w:val="7E4BEF4B"/>
    <w:rsid w:val="7E6C47F1"/>
    <w:rsid w:val="7E77DF51"/>
    <w:rsid w:val="7E7D73B9"/>
    <w:rsid w:val="7E80C2D5"/>
    <w:rsid w:val="7E8675C1"/>
    <w:rsid w:val="7E9B3099"/>
    <w:rsid w:val="7EAB4E8A"/>
    <w:rsid w:val="7EBA8F02"/>
    <w:rsid w:val="7EE8DAE4"/>
    <w:rsid w:val="7F09BAA2"/>
    <w:rsid w:val="7F0C4FA0"/>
    <w:rsid w:val="7F104256"/>
    <w:rsid w:val="7F133861"/>
    <w:rsid w:val="7F293492"/>
    <w:rsid w:val="7F42E9F2"/>
    <w:rsid w:val="7F67ACEB"/>
    <w:rsid w:val="7F6C9772"/>
    <w:rsid w:val="7F90A825"/>
    <w:rsid w:val="7FAAB507"/>
    <w:rsid w:val="7FBA7514"/>
    <w:rsid w:val="7FC3DE07"/>
    <w:rsid w:val="7FD226BF"/>
    <w:rsid w:val="7FD3F07B"/>
    <w:rsid w:val="7FF6F6D3"/>
    <w:rsid w:val="7FFDD46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BE29C3"/>
  <w15:chartTrackingRefBased/>
  <w15:docId w15:val="{0D1B0F94-0C28-480A-8D44-AE0C14BB9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w:eastAsiaTheme="minorHAnsi" w:hAnsi="Helvetica" w:cstheme="minorBidi"/>
        <w:color w:val="000000"/>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3F5D"/>
    <w:pPr>
      <w:spacing w:line="360" w:lineRule="auto"/>
    </w:pPr>
  </w:style>
  <w:style w:type="paragraph" w:styleId="Heading1">
    <w:name w:val="heading 1"/>
    <w:basedOn w:val="Normal"/>
    <w:link w:val="Heading1Char"/>
    <w:autoRedefine/>
    <w:uiPriority w:val="9"/>
    <w:qFormat/>
    <w:rsid w:val="009C4B26"/>
    <w:pPr>
      <w:tabs>
        <w:tab w:val="left" w:pos="8820"/>
      </w:tabs>
      <w:outlineLvl w:val="0"/>
    </w:pPr>
    <w:rPr>
      <w:color w:val="112F60"/>
      <w:sz w:val="44"/>
      <w:szCs w:val="42"/>
    </w:rPr>
  </w:style>
  <w:style w:type="paragraph" w:styleId="Heading2">
    <w:name w:val="heading 2"/>
    <w:basedOn w:val="NormalWeb"/>
    <w:next w:val="Normal"/>
    <w:link w:val="Heading2Char"/>
    <w:autoRedefine/>
    <w:uiPriority w:val="9"/>
    <w:qFormat/>
    <w:rsid w:val="00774055"/>
    <w:pPr>
      <w:tabs>
        <w:tab w:val="left" w:pos="8820"/>
      </w:tabs>
      <w:spacing w:after="0" w:afterAutospacing="0" w:line="360" w:lineRule="auto"/>
      <w:outlineLvl w:val="1"/>
    </w:pPr>
    <w:rPr>
      <w:b/>
      <w:bCs/>
      <w:color w:val="112F60"/>
      <w:sz w:val="32"/>
      <w:szCs w:val="28"/>
    </w:rPr>
  </w:style>
  <w:style w:type="paragraph" w:styleId="Heading3">
    <w:name w:val="heading 3"/>
    <w:basedOn w:val="Normal"/>
    <w:next w:val="Normal"/>
    <w:link w:val="Heading3Char"/>
    <w:autoRedefine/>
    <w:uiPriority w:val="9"/>
    <w:qFormat/>
    <w:rsid w:val="000C1B78"/>
    <w:pPr>
      <w:keepNext/>
      <w:keepLines/>
      <w:spacing w:before="160" w:after="80"/>
      <w:outlineLvl w:val="2"/>
    </w:pPr>
    <w:rPr>
      <w:rFonts w:eastAsiaTheme="majorEastAsia" w:cstheme="majorBidi"/>
      <w:color w:val="112F60"/>
      <w:sz w:val="30"/>
      <w:szCs w:val="28"/>
    </w:rPr>
  </w:style>
  <w:style w:type="paragraph" w:styleId="Heading4">
    <w:name w:val="heading 4"/>
    <w:basedOn w:val="Normal"/>
    <w:next w:val="Normal"/>
    <w:link w:val="Heading4Char"/>
    <w:autoRedefine/>
    <w:uiPriority w:val="9"/>
    <w:qFormat/>
    <w:rsid w:val="00012686"/>
    <w:pPr>
      <w:keepNext/>
      <w:keepLines/>
      <w:spacing w:before="80" w:after="40"/>
      <w:outlineLvl w:val="3"/>
    </w:pPr>
    <w:rPr>
      <w:rFonts w:eastAsiaTheme="majorEastAsia" w:cstheme="majorBidi"/>
      <w:b/>
      <w:iCs/>
      <w:color w:val="112F60"/>
      <w:sz w:val="26"/>
    </w:rPr>
  </w:style>
  <w:style w:type="paragraph" w:styleId="Heading5">
    <w:name w:val="heading 5"/>
    <w:basedOn w:val="Normal"/>
    <w:next w:val="Normal"/>
    <w:link w:val="Heading5Char"/>
    <w:autoRedefine/>
    <w:uiPriority w:val="9"/>
    <w:qFormat/>
    <w:rsid w:val="005C3481"/>
    <w:pPr>
      <w:keepNext/>
      <w:keepLines/>
      <w:spacing w:before="80" w:after="40"/>
      <w:outlineLvl w:val="4"/>
    </w:pPr>
    <w:rPr>
      <w:rFonts w:eastAsiaTheme="majorEastAsia" w:cstheme="majorBidi"/>
      <w:color w:val="112F60"/>
    </w:rPr>
  </w:style>
  <w:style w:type="paragraph" w:styleId="Heading6">
    <w:name w:val="heading 6"/>
    <w:basedOn w:val="Normal"/>
    <w:next w:val="Normal"/>
    <w:link w:val="Heading6Char"/>
    <w:autoRedefine/>
    <w:uiPriority w:val="9"/>
    <w:unhideWhenUsed/>
    <w:qFormat/>
    <w:rsid w:val="005C3481"/>
    <w:pPr>
      <w:keepNext/>
      <w:keepLines/>
      <w:spacing w:before="40"/>
      <w:outlineLvl w:val="5"/>
    </w:pPr>
    <w:rPr>
      <w:rFonts w:eastAsiaTheme="majorEastAsia" w:cstheme="majorBidi"/>
      <w:i/>
      <w:iCs/>
      <w:color w:val="112F60"/>
    </w:rPr>
  </w:style>
  <w:style w:type="paragraph" w:styleId="Heading7">
    <w:name w:val="heading 7"/>
    <w:basedOn w:val="Normal"/>
    <w:next w:val="Normal"/>
    <w:link w:val="Heading7Char"/>
    <w:uiPriority w:val="9"/>
    <w:unhideWhenUsed/>
    <w:rsid w:val="001234A5"/>
    <w:pPr>
      <w:keepNext/>
      <w:keepLines/>
      <w:spacing w:before="40"/>
      <w:outlineLvl w:val="6"/>
    </w:pPr>
    <w:rPr>
      <w:rFonts w:eastAsiaTheme="majorEastAsia" w:cstheme="majorBidi"/>
      <w:color w:val="2F628F"/>
    </w:rPr>
  </w:style>
  <w:style w:type="paragraph" w:styleId="Heading8">
    <w:name w:val="heading 8"/>
    <w:basedOn w:val="Normal"/>
    <w:next w:val="Normal"/>
    <w:link w:val="Heading8Char"/>
    <w:autoRedefine/>
    <w:uiPriority w:val="9"/>
    <w:unhideWhenUsed/>
    <w:qFormat/>
    <w:rsid w:val="0062774E"/>
    <w:pPr>
      <w:keepNext/>
      <w:keepLines/>
      <w:outlineLvl w:val="7"/>
    </w:pPr>
    <w:rPr>
      <w:rFonts w:eastAsiaTheme="majorEastAsia" w:cstheme="majorBidi"/>
      <w:i/>
      <w:iCs/>
      <w:color w:val="2F628F"/>
    </w:rPr>
  </w:style>
  <w:style w:type="paragraph" w:styleId="Heading9">
    <w:name w:val="heading 9"/>
    <w:basedOn w:val="Normal"/>
    <w:next w:val="Normal"/>
    <w:link w:val="Heading9Char"/>
    <w:uiPriority w:val="9"/>
    <w:semiHidden/>
    <w:unhideWhenUsed/>
    <w:rsid w:val="00F61F54"/>
    <w:pPr>
      <w:keepNext/>
      <w:keepLines/>
      <w:outlineLvl w:val="8"/>
    </w:pPr>
    <w:rPr>
      <w:rFonts w:eastAsiaTheme="majorEastAsia" w:cstheme="majorBidi"/>
      <w:color w:val="1A4793"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B26"/>
    <w:rPr>
      <w:rFonts w:ascii="Helvetica" w:hAnsi="Helvetica"/>
      <w:color w:val="112F60"/>
      <w:sz w:val="44"/>
      <w:szCs w:val="42"/>
    </w:rPr>
  </w:style>
  <w:style w:type="character" w:customStyle="1" w:styleId="Heading2Char">
    <w:name w:val="Heading 2 Char"/>
    <w:basedOn w:val="DefaultParagraphFont"/>
    <w:link w:val="Heading2"/>
    <w:uiPriority w:val="9"/>
    <w:rsid w:val="00774055"/>
    <w:rPr>
      <w:rFonts w:eastAsia="Times New Roman" w:cs="Times New Roman"/>
      <w:b/>
      <w:bCs/>
      <w:color w:val="112F60"/>
      <w:kern w:val="0"/>
      <w:sz w:val="32"/>
      <w:szCs w:val="28"/>
      <w14:ligatures w14:val="none"/>
    </w:rPr>
  </w:style>
  <w:style w:type="character" w:customStyle="1" w:styleId="Heading3Char">
    <w:name w:val="Heading 3 Char"/>
    <w:basedOn w:val="DefaultParagraphFont"/>
    <w:link w:val="Heading3"/>
    <w:uiPriority w:val="9"/>
    <w:rsid w:val="000C1B78"/>
    <w:rPr>
      <w:rFonts w:eastAsiaTheme="majorEastAsia" w:cstheme="majorBidi"/>
      <w:color w:val="112F60"/>
      <w:sz w:val="30"/>
      <w:szCs w:val="28"/>
    </w:rPr>
  </w:style>
  <w:style w:type="character" w:customStyle="1" w:styleId="Heading4Char">
    <w:name w:val="Heading 4 Char"/>
    <w:basedOn w:val="DefaultParagraphFont"/>
    <w:link w:val="Heading4"/>
    <w:uiPriority w:val="9"/>
    <w:rsid w:val="00012686"/>
    <w:rPr>
      <w:rFonts w:ascii="Helvetica" w:eastAsiaTheme="majorEastAsia" w:hAnsi="Helvetica" w:cstheme="majorBidi"/>
      <w:b/>
      <w:iCs/>
      <w:color w:val="112F60"/>
      <w:sz w:val="26"/>
    </w:rPr>
  </w:style>
  <w:style w:type="character" w:customStyle="1" w:styleId="Heading5Char">
    <w:name w:val="Heading 5 Char"/>
    <w:basedOn w:val="DefaultParagraphFont"/>
    <w:link w:val="Heading5"/>
    <w:uiPriority w:val="9"/>
    <w:rsid w:val="005C3481"/>
    <w:rPr>
      <w:rFonts w:eastAsiaTheme="majorEastAsia" w:cstheme="majorBidi"/>
      <w:color w:val="112F60"/>
    </w:rPr>
  </w:style>
  <w:style w:type="character" w:customStyle="1" w:styleId="Heading6Char">
    <w:name w:val="Heading 6 Char"/>
    <w:basedOn w:val="DefaultParagraphFont"/>
    <w:link w:val="Heading6"/>
    <w:uiPriority w:val="9"/>
    <w:rsid w:val="005C3481"/>
    <w:rPr>
      <w:rFonts w:eastAsiaTheme="majorEastAsia" w:cstheme="majorBidi"/>
      <w:i/>
      <w:iCs/>
      <w:color w:val="112F60"/>
    </w:rPr>
  </w:style>
  <w:style w:type="character" w:customStyle="1" w:styleId="Heading7Char">
    <w:name w:val="Heading 7 Char"/>
    <w:basedOn w:val="DefaultParagraphFont"/>
    <w:link w:val="Heading7"/>
    <w:uiPriority w:val="9"/>
    <w:rsid w:val="001234A5"/>
    <w:rPr>
      <w:rFonts w:ascii="Helvetica" w:eastAsiaTheme="majorEastAsia" w:hAnsi="Helvetica" w:cstheme="majorBidi"/>
      <w:color w:val="2F628F"/>
    </w:rPr>
  </w:style>
  <w:style w:type="character" w:customStyle="1" w:styleId="Heading8Char">
    <w:name w:val="Heading 8 Char"/>
    <w:basedOn w:val="DefaultParagraphFont"/>
    <w:link w:val="Heading8"/>
    <w:uiPriority w:val="9"/>
    <w:rsid w:val="0062774E"/>
    <w:rPr>
      <w:rFonts w:eastAsiaTheme="majorEastAsia" w:cstheme="majorBidi"/>
      <w:i/>
      <w:iCs/>
      <w:color w:val="2F628F"/>
    </w:rPr>
  </w:style>
  <w:style w:type="character" w:customStyle="1" w:styleId="Heading9Char">
    <w:name w:val="Heading 9 Char"/>
    <w:basedOn w:val="DefaultParagraphFont"/>
    <w:link w:val="Heading9"/>
    <w:uiPriority w:val="9"/>
    <w:semiHidden/>
    <w:rsid w:val="00F61F54"/>
    <w:rPr>
      <w:rFonts w:eastAsiaTheme="majorEastAsia" w:cstheme="majorBidi"/>
      <w:color w:val="1A4793" w:themeColor="text1" w:themeTint="D8"/>
    </w:rPr>
  </w:style>
  <w:style w:type="paragraph" w:styleId="Title">
    <w:name w:val="Title"/>
    <w:basedOn w:val="Normal"/>
    <w:next w:val="Normal"/>
    <w:link w:val="TitleChar"/>
    <w:autoRedefine/>
    <w:uiPriority w:val="10"/>
    <w:qFormat/>
    <w:rsid w:val="00012686"/>
    <w:pPr>
      <w:spacing w:after="8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012686"/>
    <w:rPr>
      <w:rFonts w:ascii="Helvetica" w:eastAsiaTheme="majorEastAsia" w:hAnsi="Helvetica" w:cstheme="majorBidi"/>
      <w:color w:val="000000"/>
      <w:spacing w:val="-10"/>
      <w:kern w:val="28"/>
      <w:sz w:val="56"/>
      <w:szCs w:val="56"/>
    </w:rPr>
  </w:style>
  <w:style w:type="paragraph" w:styleId="Subtitle">
    <w:name w:val="Subtitle"/>
    <w:basedOn w:val="Normal"/>
    <w:next w:val="Normal"/>
    <w:link w:val="SubtitleChar"/>
    <w:autoRedefine/>
    <w:uiPriority w:val="11"/>
    <w:qFormat/>
    <w:rsid w:val="00BB746E"/>
    <w:pPr>
      <w:numPr>
        <w:ilvl w:val="1"/>
      </w:numPr>
      <w:spacing w:after="160"/>
    </w:pPr>
    <w:rPr>
      <w:rFonts w:eastAsiaTheme="majorEastAsia" w:cstheme="majorBidi"/>
      <w:color w:val="2F628F"/>
      <w:spacing w:val="15"/>
    </w:rPr>
  </w:style>
  <w:style w:type="character" w:customStyle="1" w:styleId="SubtitleChar">
    <w:name w:val="Subtitle Char"/>
    <w:basedOn w:val="DefaultParagraphFont"/>
    <w:link w:val="Subtitle"/>
    <w:uiPriority w:val="11"/>
    <w:rsid w:val="00BB746E"/>
    <w:rPr>
      <w:rFonts w:eastAsiaTheme="majorEastAsia" w:cstheme="majorBidi"/>
      <w:color w:val="2F628F"/>
      <w:spacing w:val="15"/>
    </w:rPr>
  </w:style>
  <w:style w:type="paragraph" w:styleId="Quote">
    <w:name w:val="Quote"/>
    <w:basedOn w:val="Normal"/>
    <w:next w:val="Normal"/>
    <w:link w:val="QuoteChar"/>
    <w:uiPriority w:val="29"/>
    <w:qFormat/>
    <w:rsid w:val="00CA2DEF"/>
    <w:pPr>
      <w:spacing w:before="160" w:after="160"/>
      <w:jc w:val="center"/>
    </w:pPr>
    <w:rPr>
      <w:i/>
      <w:iCs/>
      <w:color w:val="2F628F"/>
    </w:rPr>
  </w:style>
  <w:style w:type="character" w:customStyle="1" w:styleId="QuoteChar">
    <w:name w:val="Quote Char"/>
    <w:basedOn w:val="DefaultParagraphFont"/>
    <w:link w:val="Quote"/>
    <w:uiPriority w:val="29"/>
    <w:rsid w:val="00CA2DEF"/>
    <w:rPr>
      <w:rFonts w:ascii="Helvetica" w:hAnsi="Helvetica"/>
      <w:i/>
      <w:iCs/>
      <w:color w:val="2F628F"/>
    </w:rPr>
  </w:style>
  <w:style w:type="paragraph" w:styleId="ListParagraph">
    <w:name w:val="List Paragraph"/>
    <w:basedOn w:val="ListBullet"/>
    <w:next w:val="ListBullet"/>
    <w:autoRedefine/>
    <w:uiPriority w:val="34"/>
    <w:rsid w:val="00CD047E"/>
    <w:pPr>
      <w:numPr>
        <w:numId w:val="8"/>
      </w:numPr>
    </w:pPr>
  </w:style>
  <w:style w:type="character" w:styleId="IntenseEmphasis">
    <w:name w:val="Intense Emphasis"/>
    <w:uiPriority w:val="21"/>
    <w:qFormat/>
    <w:rsid w:val="00012686"/>
    <w:rPr>
      <w:rFonts w:ascii="Helvetica" w:hAnsi="Helvetica"/>
      <w:i/>
      <w:iCs/>
      <w:color w:val="112F60"/>
    </w:rPr>
  </w:style>
  <w:style w:type="paragraph" w:styleId="IntenseQuote">
    <w:name w:val="Intense Quote"/>
    <w:basedOn w:val="Normal"/>
    <w:next w:val="Normal"/>
    <w:link w:val="IntenseQuoteChar"/>
    <w:autoRedefine/>
    <w:uiPriority w:val="30"/>
    <w:qFormat/>
    <w:rsid w:val="00012686"/>
    <w:pPr>
      <w:pBdr>
        <w:top w:val="single" w:sz="4" w:space="10" w:color="2F628F"/>
        <w:bottom w:val="single" w:sz="4" w:space="10" w:color="2F628F"/>
      </w:pBdr>
      <w:spacing w:before="360" w:after="360"/>
      <w:ind w:left="864" w:right="864"/>
      <w:jc w:val="center"/>
    </w:pPr>
    <w:rPr>
      <w:i/>
      <w:iCs/>
      <w:color w:val="2F628F"/>
    </w:rPr>
  </w:style>
  <w:style w:type="character" w:customStyle="1" w:styleId="IntenseQuoteChar">
    <w:name w:val="Intense Quote Char"/>
    <w:basedOn w:val="DefaultParagraphFont"/>
    <w:link w:val="IntenseQuote"/>
    <w:uiPriority w:val="30"/>
    <w:rsid w:val="00012686"/>
    <w:rPr>
      <w:rFonts w:ascii="Helvetica" w:hAnsi="Helvetica"/>
      <w:i/>
      <w:iCs/>
      <w:color w:val="2F628F"/>
    </w:rPr>
  </w:style>
  <w:style w:type="character" w:styleId="IntenseReference">
    <w:name w:val="Intense Reference"/>
    <w:uiPriority w:val="32"/>
    <w:qFormat/>
    <w:rsid w:val="00012686"/>
    <w:rPr>
      <w:rFonts w:ascii="Helvetica" w:hAnsi="Helvetica"/>
      <w:b/>
      <w:bCs/>
      <w:smallCaps/>
      <w:color w:val="112F60"/>
      <w:spacing w:val="5"/>
    </w:rPr>
  </w:style>
  <w:style w:type="paragraph" w:styleId="Header">
    <w:name w:val="header"/>
    <w:basedOn w:val="Normal"/>
    <w:link w:val="HeaderChar"/>
    <w:uiPriority w:val="99"/>
    <w:unhideWhenUsed/>
    <w:rsid w:val="005730E1"/>
    <w:pPr>
      <w:tabs>
        <w:tab w:val="center" w:pos="4680"/>
        <w:tab w:val="right" w:pos="9360"/>
      </w:tabs>
    </w:pPr>
  </w:style>
  <w:style w:type="character" w:customStyle="1" w:styleId="HeaderChar">
    <w:name w:val="Header Char"/>
    <w:basedOn w:val="DefaultParagraphFont"/>
    <w:link w:val="Header"/>
    <w:uiPriority w:val="99"/>
    <w:rsid w:val="005730E1"/>
  </w:style>
  <w:style w:type="paragraph" w:styleId="Footer">
    <w:name w:val="footer"/>
    <w:basedOn w:val="Normal"/>
    <w:link w:val="FooterChar"/>
    <w:uiPriority w:val="99"/>
    <w:unhideWhenUsed/>
    <w:rsid w:val="005730E1"/>
    <w:pPr>
      <w:tabs>
        <w:tab w:val="center" w:pos="4680"/>
        <w:tab w:val="right" w:pos="9360"/>
      </w:tabs>
    </w:pPr>
  </w:style>
  <w:style w:type="character" w:customStyle="1" w:styleId="FooterChar">
    <w:name w:val="Footer Char"/>
    <w:basedOn w:val="DefaultParagraphFont"/>
    <w:link w:val="Footer"/>
    <w:uiPriority w:val="99"/>
    <w:rsid w:val="005730E1"/>
  </w:style>
  <w:style w:type="paragraph" w:styleId="NormalWeb">
    <w:name w:val="Normal (Web)"/>
    <w:link w:val="NormalWebChar"/>
    <w:uiPriority w:val="99"/>
    <w:unhideWhenUsed/>
    <w:qFormat/>
    <w:rsid w:val="00012686"/>
    <w:pPr>
      <w:spacing w:before="100" w:beforeAutospacing="1" w:after="100" w:afterAutospacing="1"/>
    </w:pPr>
    <w:rPr>
      <w:rFonts w:eastAsia="Times New Roman" w:cs="Times New Roman"/>
      <w:kern w:val="0"/>
      <w14:ligatures w14:val="none"/>
    </w:rPr>
  </w:style>
  <w:style w:type="character" w:styleId="PageNumber">
    <w:name w:val="page number"/>
    <w:basedOn w:val="DefaultParagraphFont"/>
    <w:uiPriority w:val="99"/>
    <w:semiHidden/>
    <w:unhideWhenUsed/>
    <w:rsid w:val="00F459B4"/>
  </w:style>
  <w:style w:type="table" w:styleId="TableGrid">
    <w:name w:val="Table Grid"/>
    <w:basedOn w:val="TableNormal"/>
    <w:uiPriority w:val="39"/>
    <w:rsid w:val="009F7C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9F7CB0"/>
    <w:tblPr>
      <w:tblStyleRowBandSize w:val="1"/>
      <w:tblStyleColBandSize w:val="1"/>
      <w:tblBorders>
        <w:top w:val="single" w:sz="4" w:space="0" w:color="B67B01" w:themeColor="background1" w:themeShade="BF"/>
        <w:left w:val="single" w:sz="4" w:space="0" w:color="B67B01" w:themeColor="background1" w:themeShade="BF"/>
        <w:bottom w:val="single" w:sz="4" w:space="0" w:color="B67B01" w:themeColor="background1" w:themeShade="BF"/>
        <w:right w:val="single" w:sz="4" w:space="0" w:color="B67B01" w:themeColor="background1" w:themeShade="BF"/>
        <w:insideH w:val="single" w:sz="4" w:space="0" w:color="B67B01" w:themeColor="background1" w:themeShade="BF"/>
        <w:insideV w:val="single" w:sz="4" w:space="0" w:color="B67B01" w:themeColor="background1" w:themeShade="BF"/>
      </w:tblBorders>
    </w:tblPr>
    <w:tblStylePr w:type="firstRow">
      <w:rPr>
        <w:b/>
        <w:bCs/>
      </w:rPr>
    </w:tblStylePr>
    <w:tblStylePr w:type="lastRow">
      <w:rPr>
        <w:b/>
        <w:bCs/>
      </w:rPr>
      <w:tblPr/>
      <w:tcPr>
        <w:tcBorders>
          <w:top w:val="double" w:sz="4" w:space="0" w:color="B67B01" w:themeColor="background1" w:themeShade="BF"/>
        </w:tcBorders>
      </w:tcPr>
    </w:tblStylePr>
    <w:tblStylePr w:type="firstCol">
      <w:rPr>
        <w:b/>
        <w:bCs/>
      </w:rPr>
    </w:tblStylePr>
    <w:tblStylePr w:type="lastCol">
      <w:rPr>
        <w:b/>
        <w:bCs/>
      </w:rPr>
    </w:tblStylePr>
    <w:tblStylePr w:type="band1Vert">
      <w:tblPr/>
      <w:tcPr>
        <w:shd w:val="clear" w:color="auto" w:fill="E79C02" w:themeFill="background1" w:themeFillShade="F2"/>
      </w:tcPr>
    </w:tblStylePr>
    <w:tblStylePr w:type="band1Horz">
      <w:tblPr/>
      <w:tcPr>
        <w:shd w:val="clear" w:color="auto" w:fill="E79C02" w:themeFill="background1" w:themeFillShade="F2"/>
      </w:tcPr>
    </w:tblStylePr>
  </w:style>
  <w:style w:type="table" w:styleId="TableGridLight">
    <w:name w:val="Grid Table Light"/>
    <w:basedOn w:val="TableNormal"/>
    <w:uiPriority w:val="40"/>
    <w:rsid w:val="009F7CB0"/>
    <w:tblPr>
      <w:tblBorders>
        <w:top w:val="single" w:sz="4" w:space="0" w:color="B67B01" w:themeColor="background1" w:themeShade="BF"/>
        <w:left w:val="single" w:sz="4" w:space="0" w:color="B67B01" w:themeColor="background1" w:themeShade="BF"/>
        <w:bottom w:val="single" w:sz="4" w:space="0" w:color="B67B01" w:themeColor="background1" w:themeShade="BF"/>
        <w:right w:val="single" w:sz="4" w:space="0" w:color="B67B01" w:themeColor="background1" w:themeShade="BF"/>
        <w:insideH w:val="single" w:sz="4" w:space="0" w:color="B67B01" w:themeColor="background1" w:themeShade="BF"/>
        <w:insideV w:val="single" w:sz="4" w:space="0" w:color="B67B01" w:themeColor="background1" w:themeShade="BF"/>
      </w:tblBorders>
    </w:tblPr>
  </w:style>
  <w:style w:type="table" w:styleId="PlainTable2">
    <w:name w:val="Plain Table 2"/>
    <w:basedOn w:val="TableNormal"/>
    <w:uiPriority w:val="42"/>
    <w:rsid w:val="009F7CB0"/>
    <w:tblPr>
      <w:tblStyleRowBandSize w:val="1"/>
      <w:tblStyleColBandSize w:val="1"/>
      <w:tblBorders>
        <w:top w:val="single" w:sz="4" w:space="0" w:color="558AE1" w:themeColor="text1" w:themeTint="80"/>
        <w:bottom w:val="single" w:sz="4" w:space="0" w:color="558AE1" w:themeColor="text1" w:themeTint="80"/>
      </w:tblBorders>
    </w:tblPr>
    <w:tblStylePr w:type="firstRow">
      <w:rPr>
        <w:b/>
        <w:bCs/>
      </w:rPr>
      <w:tblPr/>
      <w:tcPr>
        <w:tcBorders>
          <w:bottom w:val="single" w:sz="4" w:space="0" w:color="558AE1" w:themeColor="text1" w:themeTint="80"/>
        </w:tcBorders>
      </w:tcPr>
    </w:tblStylePr>
    <w:tblStylePr w:type="lastRow">
      <w:rPr>
        <w:b/>
        <w:bCs/>
      </w:rPr>
      <w:tblPr/>
      <w:tcPr>
        <w:tcBorders>
          <w:top w:val="single" w:sz="4" w:space="0" w:color="558AE1" w:themeColor="text1" w:themeTint="80"/>
        </w:tcBorders>
      </w:tcPr>
    </w:tblStylePr>
    <w:tblStylePr w:type="firstCol">
      <w:rPr>
        <w:b/>
        <w:bCs/>
      </w:rPr>
    </w:tblStylePr>
    <w:tblStylePr w:type="lastCol">
      <w:rPr>
        <w:b/>
        <w:bCs/>
      </w:rPr>
    </w:tblStylePr>
    <w:tblStylePr w:type="band1Vert">
      <w:tblPr/>
      <w:tcPr>
        <w:tcBorders>
          <w:left w:val="single" w:sz="4" w:space="0" w:color="558AE1" w:themeColor="text1" w:themeTint="80"/>
          <w:right w:val="single" w:sz="4" w:space="0" w:color="558AE1" w:themeColor="text1" w:themeTint="80"/>
        </w:tcBorders>
      </w:tcPr>
    </w:tblStylePr>
    <w:tblStylePr w:type="band2Vert">
      <w:tblPr/>
      <w:tcPr>
        <w:tcBorders>
          <w:left w:val="single" w:sz="4" w:space="0" w:color="558AE1" w:themeColor="text1" w:themeTint="80"/>
          <w:right w:val="single" w:sz="4" w:space="0" w:color="558AE1" w:themeColor="text1" w:themeTint="80"/>
        </w:tcBorders>
      </w:tcPr>
    </w:tblStylePr>
    <w:tblStylePr w:type="band1Horz">
      <w:tblPr/>
      <w:tcPr>
        <w:tcBorders>
          <w:top w:val="single" w:sz="4" w:space="0" w:color="558AE1" w:themeColor="text1" w:themeTint="80"/>
          <w:bottom w:val="single" w:sz="4" w:space="0" w:color="558AE1" w:themeColor="text1" w:themeTint="80"/>
        </w:tcBorders>
      </w:tcPr>
    </w:tblStylePr>
  </w:style>
  <w:style w:type="table" w:styleId="PlainTable3">
    <w:name w:val="Plain Table 3"/>
    <w:basedOn w:val="TableNormal"/>
    <w:uiPriority w:val="43"/>
    <w:rsid w:val="009F7CB0"/>
    <w:tblPr>
      <w:tblStyleRowBandSize w:val="1"/>
      <w:tblStyleColBandSize w:val="1"/>
    </w:tblPr>
    <w:tblStylePr w:type="firstRow">
      <w:rPr>
        <w:b/>
        <w:bCs/>
        <w:caps/>
      </w:rPr>
      <w:tblPr/>
      <w:tcPr>
        <w:tcBorders>
          <w:bottom w:val="single" w:sz="4" w:space="0" w:color="558AE1"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558AE1" w:themeColor="text1" w:themeTint="80"/>
        </w:tcBorders>
      </w:tcPr>
    </w:tblStylePr>
    <w:tblStylePr w:type="lastCol">
      <w:rPr>
        <w:b/>
        <w:bCs/>
        <w:caps/>
      </w:rPr>
      <w:tblPr/>
      <w:tcPr>
        <w:tcBorders>
          <w:left w:val="nil"/>
        </w:tcBorders>
      </w:tcPr>
    </w:tblStylePr>
    <w:tblStylePr w:type="band1Vert">
      <w:tblPr/>
      <w:tcPr>
        <w:shd w:val="clear" w:color="auto" w:fill="E79C02" w:themeFill="background1" w:themeFillShade="F2"/>
      </w:tcPr>
    </w:tblStylePr>
    <w:tblStylePr w:type="band1Horz">
      <w:tblPr/>
      <w:tcPr>
        <w:shd w:val="clear" w:color="auto" w:fill="E79C0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9F7CB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9C02" w:themeFill="background1" w:themeFillShade="F2"/>
      </w:tcPr>
    </w:tblStylePr>
    <w:tblStylePr w:type="band1Horz">
      <w:tblPr/>
      <w:tcPr>
        <w:shd w:val="clear" w:color="auto" w:fill="E79C02" w:themeFill="background1" w:themeFillShade="F2"/>
      </w:tcPr>
    </w:tblStylePr>
  </w:style>
  <w:style w:type="table" w:styleId="PlainTable5">
    <w:name w:val="Plain Table 5"/>
    <w:basedOn w:val="TableNormal"/>
    <w:uiPriority w:val="45"/>
    <w:rsid w:val="009F7CB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58AE1" w:themeColor="text1" w:themeTint="80"/>
        </w:tcBorders>
        <w:shd w:val="clear" w:color="auto" w:fill="F4A602" w:themeFill="background1"/>
      </w:tcPr>
    </w:tblStylePr>
    <w:tblStylePr w:type="lastRow">
      <w:rPr>
        <w:rFonts w:asciiTheme="majorHAnsi" w:eastAsiaTheme="majorEastAsia" w:hAnsiTheme="majorHAnsi" w:cstheme="majorBidi"/>
        <w:i/>
        <w:iCs/>
        <w:sz w:val="26"/>
      </w:rPr>
      <w:tblPr/>
      <w:tcPr>
        <w:tcBorders>
          <w:top w:val="single" w:sz="4" w:space="0" w:color="558AE1" w:themeColor="text1" w:themeTint="80"/>
        </w:tcBorders>
        <w:shd w:val="clear" w:color="auto" w:fill="F4A602"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58AE1" w:themeColor="text1" w:themeTint="80"/>
        </w:tcBorders>
        <w:shd w:val="clear" w:color="auto" w:fill="F4A602" w:themeFill="background1"/>
      </w:tcPr>
    </w:tblStylePr>
    <w:tblStylePr w:type="lastCol">
      <w:rPr>
        <w:rFonts w:asciiTheme="majorHAnsi" w:eastAsiaTheme="majorEastAsia" w:hAnsiTheme="majorHAnsi" w:cstheme="majorBidi"/>
        <w:i/>
        <w:iCs/>
        <w:sz w:val="26"/>
      </w:rPr>
      <w:tblPr/>
      <w:tcPr>
        <w:tcBorders>
          <w:left w:val="single" w:sz="4" w:space="0" w:color="558AE1" w:themeColor="text1" w:themeTint="80"/>
        </w:tcBorders>
        <w:shd w:val="clear" w:color="auto" w:fill="F4A602" w:themeFill="background1"/>
      </w:tcPr>
    </w:tblStylePr>
    <w:tblStylePr w:type="band1Vert">
      <w:tblPr/>
      <w:tcPr>
        <w:shd w:val="clear" w:color="auto" w:fill="E79C02" w:themeFill="background1" w:themeFillShade="F2"/>
      </w:tcPr>
    </w:tblStylePr>
    <w:tblStylePr w:type="band1Horz">
      <w:tblPr/>
      <w:tcPr>
        <w:shd w:val="clear" w:color="auto" w:fill="E79C0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9F7CB0"/>
    <w:tblPr>
      <w:tblStyleRowBandSize w:val="1"/>
      <w:tblStyleColBandSize w:val="1"/>
      <w:tblBorders>
        <w:top w:val="single" w:sz="4" w:space="0" w:color="77A1E7" w:themeColor="text1" w:themeTint="66"/>
        <w:left w:val="single" w:sz="4" w:space="0" w:color="77A1E7" w:themeColor="text1" w:themeTint="66"/>
        <w:bottom w:val="single" w:sz="4" w:space="0" w:color="77A1E7" w:themeColor="text1" w:themeTint="66"/>
        <w:right w:val="single" w:sz="4" w:space="0" w:color="77A1E7" w:themeColor="text1" w:themeTint="66"/>
        <w:insideH w:val="single" w:sz="4" w:space="0" w:color="77A1E7" w:themeColor="text1" w:themeTint="66"/>
        <w:insideV w:val="single" w:sz="4" w:space="0" w:color="77A1E7" w:themeColor="text1" w:themeTint="66"/>
      </w:tblBorders>
    </w:tblPr>
    <w:tblStylePr w:type="firstRow">
      <w:rPr>
        <w:b/>
        <w:bCs/>
      </w:rPr>
      <w:tblPr/>
      <w:tcPr>
        <w:tcBorders>
          <w:bottom w:val="single" w:sz="12" w:space="0" w:color="3473DB" w:themeColor="text1" w:themeTint="99"/>
        </w:tcBorders>
      </w:tcPr>
    </w:tblStylePr>
    <w:tblStylePr w:type="lastRow">
      <w:rPr>
        <w:b/>
        <w:bCs/>
      </w:rPr>
      <w:tblPr/>
      <w:tcPr>
        <w:tcBorders>
          <w:top w:val="double" w:sz="2" w:space="0" w:color="3473DB" w:themeColor="text1"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9F7CB0"/>
    <w:tblPr>
      <w:tblStyleRowBandSize w:val="1"/>
      <w:tblStyleColBandSize w:val="1"/>
      <w:tblBorders>
        <w:top w:val="single" w:sz="4" w:space="0" w:color="FFFFFF" w:themeColor="accent6" w:themeTint="66"/>
        <w:left w:val="single" w:sz="4" w:space="0" w:color="FFFFFF" w:themeColor="accent6" w:themeTint="66"/>
        <w:bottom w:val="single" w:sz="4" w:space="0" w:color="FFFFFF" w:themeColor="accent6" w:themeTint="66"/>
        <w:right w:val="single" w:sz="4" w:space="0" w:color="FFFFFF" w:themeColor="accent6" w:themeTint="66"/>
        <w:insideH w:val="single" w:sz="4" w:space="0" w:color="FFFFFF" w:themeColor="accent6" w:themeTint="66"/>
        <w:insideV w:val="single" w:sz="4" w:space="0" w:color="FFFFFF" w:themeColor="accent6" w:themeTint="66"/>
      </w:tblBorders>
    </w:tblPr>
    <w:tblStylePr w:type="firstRow">
      <w:rPr>
        <w:b/>
        <w:bCs/>
      </w:rPr>
      <w:tblPr/>
      <w:tcPr>
        <w:tcBorders>
          <w:bottom w:val="single" w:sz="12" w:space="0" w:color="FFFFFF" w:themeColor="accent6" w:themeTint="99"/>
        </w:tcBorders>
      </w:tcPr>
    </w:tblStylePr>
    <w:tblStylePr w:type="lastRow">
      <w:rPr>
        <w:b/>
        <w:bCs/>
      </w:rPr>
      <w:tblPr/>
      <w:tcPr>
        <w:tcBorders>
          <w:top w:val="double" w:sz="2" w:space="0" w:color="FFFFFF" w:themeColor="accent6" w:themeTint="99"/>
        </w:tcBorders>
      </w:tcPr>
    </w:tblStylePr>
    <w:tblStylePr w:type="firstCol">
      <w:rPr>
        <w:b/>
        <w:bCs/>
      </w:rPr>
    </w:tblStylePr>
    <w:tblStylePr w:type="lastCol">
      <w:rPr>
        <w:b/>
        <w:bCs/>
      </w:rPr>
    </w:tblStylePr>
  </w:style>
  <w:style w:type="numbering" w:customStyle="1" w:styleId="CurrentList1">
    <w:name w:val="Current List1"/>
    <w:uiPriority w:val="99"/>
    <w:rsid w:val="00F61F54"/>
  </w:style>
  <w:style w:type="paragraph" w:styleId="Caption">
    <w:name w:val="caption"/>
    <w:basedOn w:val="Normal"/>
    <w:next w:val="Normal"/>
    <w:autoRedefine/>
    <w:uiPriority w:val="35"/>
    <w:unhideWhenUsed/>
    <w:qFormat/>
    <w:rsid w:val="00BB377A"/>
    <w:pPr>
      <w:spacing w:after="200"/>
    </w:pPr>
    <w:rPr>
      <w:i/>
      <w:iCs/>
      <w:color w:val="112F60" w:themeColor="text1"/>
      <w:sz w:val="20"/>
      <w:szCs w:val="20"/>
    </w:rPr>
  </w:style>
  <w:style w:type="character" w:styleId="Strong">
    <w:name w:val="Strong"/>
    <w:uiPriority w:val="22"/>
    <w:qFormat/>
    <w:rsid w:val="00012686"/>
    <w:rPr>
      <w:rFonts w:ascii="Helvetica" w:hAnsi="Helvetica"/>
      <w:b/>
      <w:bCs/>
    </w:rPr>
  </w:style>
  <w:style w:type="character" w:styleId="Emphasis">
    <w:name w:val="Emphasis"/>
    <w:uiPriority w:val="20"/>
    <w:qFormat/>
    <w:rsid w:val="00012686"/>
    <w:rPr>
      <w:rFonts w:ascii="Helvetica" w:hAnsi="Helvetica"/>
      <w:i/>
      <w:iCs/>
    </w:rPr>
  </w:style>
  <w:style w:type="paragraph" w:styleId="NoSpacing">
    <w:name w:val="No Spacing"/>
    <w:basedOn w:val="Normal"/>
    <w:link w:val="NoSpacingChar"/>
    <w:autoRedefine/>
    <w:uiPriority w:val="1"/>
    <w:qFormat/>
    <w:rsid w:val="00F61F54"/>
  </w:style>
  <w:style w:type="character" w:styleId="SubtleEmphasis">
    <w:name w:val="Subtle Emphasis"/>
    <w:uiPriority w:val="19"/>
    <w:qFormat/>
    <w:rsid w:val="00012686"/>
    <w:rPr>
      <w:rFonts w:ascii="Helvetica" w:hAnsi="Helvetica"/>
      <w:i/>
      <w:iCs/>
      <w:color w:val="2F628F"/>
    </w:rPr>
  </w:style>
  <w:style w:type="character" w:styleId="SubtleReference">
    <w:name w:val="Subtle Reference"/>
    <w:uiPriority w:val="31"/>
    <w:qFormat/>
    <w:rsid w:val="00466A7B"/>
    <w:rPr>
      <w:smallCaps/>
      <w:color w:val="2F628F"/>
    </w:rPr>
  </w:style>
  <w:style w:type="character" w:styleId="BookTitle">
    <w:name w:val="Book Title"/>
    <w:uiPriority w:val="33"/>
    <w:qFormat/>
    <w:rsid w:val="00F61F54"/>
    <w:rPr>
      <w:b/>
      <w:bCs/>
      <w:i/>
      <w:iCs/>
      <w:spacing w:val="5"/>
    </w:rPr>
  </w:style>
  <w:style w:type="paragraph" w:styleId="TOCHeading">
    <w:name w:val="TOC Heading"/>
    <w:basedOn w:val="Heading1"/>
    <w:next w:val="Normal"/>
    <w:uiPriority w:val="39"/>
    <w:unhideWhenUsed/>
    <w:qFormat/>
    <w:rsid w:val="00F61F54"/>
    <w:pPr>
      <w:spacing w:before="240"/>
      <w:outlineLvl w:val="9"/>
    </w:pPr>
    <w:rPr>
      <w:sz w:val="32"/>
      <w:szCs w:val="32"/>
    </w:rPr>
  </w:style>
  <w:style w:type="character" w:styleId="CommentReference">
    <w:name w:val="annotation reference"/>
    <w:basedOn w:val="DefaultParagraphFont"/>
    <w:uiPriority w:val="99"/>
    <w:semiHidden/>
    <w:unhideWhenUsed/>
    <w:rsid w:val="00667802"/>
    <w:rPr>
      <w:sz w:val="16"/>
      <w:szCs w:val="16"/>
    </w:rPr>
  </w:style>
  <w:style w:type="paragraph" w:styleId="CommentText">
    <w:name w:val="annotation text"/>
    <w:basedOn w:val="Normal"/>
    <w:link w:val="CommentTextChar"/>
    <w:uiPriority w:val="99"/>
    <w:unhideWhenUsed/>
    <w:rsid w:val="00667802"/>
    <w:rPr>
      <w:sz w:val="20"/>
      <w:szCs w:val="20"/>
    </w:rPr>
  </w:style>
  <w:style w:type="character" w:customStyle="1" w:styleId="CommentTextChar">
    <w:name w:val="Comment Text Char"/>
    <w:basedOn w:val="DefaultParagraphFont"/>
    <w:link w:val="CommentText"/>
    <w:uiPriority w:val="99"/>
    <w:rsid w:val="00667802"/>
    <w:rPr>
      <w:sz w:val="20"/>
      <w:szCs w:val="20"/>
    </w:rPr>
  </w:style>
  <w:style w:type="paragraph" w:styleId="CommentSubject">
    <w:name w:val="annotation subject"/>
    <w:basedOn w:val="CommentText"/>
    <w:next w:val="CommentText"/>
    <w:link w:val="CommentSubjectChar"/>
    <w:uiPriority w:val="99"/>
    <w:semiHidden/>
    <w:unhideWhenUsed/>
    <w:rsid w:val="00667802"/>
    <w:rPr>
      <w:b/>
      <w:bCs/>
    </w:rPr>
  </w:style>
  <w:style w:type="character" w:customStyle="1" w:styleId="CommentSubjectChar">
    <w:name w:val="Comment Subject Char"/>
    <w:basedOn w:val="CommentTextChar"/>
    <w:link w:val="CommentSubject"/>
    <w:uiPriority w:val="99"/>
    <w:semiHidden/>
    <w:rsid w:val="00667802"/>
    <w:rPr>
      <w:b/>
      <w:bCs/>
      <w:sz w:val="20"/>
      <w:szCs w:val="20"/>
    </w:rPr>
  </w:style>
  <w:style w:type="character" w:customStyle="1" w:styleId="NoSpacingChar">
    <w:name w:val="No Spacing Char"/>
    <w:basedOn w:val="DefaultParagraphFont"/>
    <w:link w:val="NoSpacing"/>
    <w:uiPriority w:val="1"/>
    <w:rsid w:val="00786939"/>
  </w:style>
  <w:style w:type="paragraph" w:customStyle="1" w:styleId="BulletedListOption2">
    <w:name w:val="Bulleted List Option 2"/>
    <w:basedOn w:val="NormalWeb"/>
    <w:autoRedefine/>
    <w:qFormat/>
    <w:rsid w:val="00012686"/>
    <w:pPr>
      <w:numPr>
        <w:numId w:val="6"/>
      </w:numPr>
      <w:tabs>
        <w:tab w:val="left" w:pos="8820"/>
      </w:tabs>
      <w:spacing w:line="360" w:lineRule="auto"/>
    </w:pPr>
  </w:style>
  <w:style w:type="paragraph" w:customStyle="1" w:styleId="NumberedBulletedList">
    <w:name w:val="Numbered Bulleted List"/>
    <w:basedOn w:val="Normal"/>
    <w:autoRedefine/>
    <w:qFormat/>
    <w:rsid w:val="00012686"/>
    <w:pPr>
      <w:numPr>
        <w:numId w:val="5"/>
      </w:numPr>
      <w:tabs>
        <w:tab w:val="left" w:pos="8820"/>
      </w:tabs>
    </w:pPr>
  </w:style>
  <w:style w:type="character" w:customStyle="1" w:styleId="NormalWebChar">
    <w:name w:val="Normal (Web) Char"/>
    <w:basedOn w:val="DefaultParagraphFont"/>
    <w:link w:val="NormalWeb"/>
    <w:uiPriority w:val="99"/>
    <w:rsid w:val="00012686"/>
    <w:rPr>
      <w:rFonts w:ascii="Helvetica" w:eastAsia="Times New Roman" w:hAnsi="Helvetica" w:cs="Times New Roman"/>
      <w:color w:val="000000"/>
      <w:kern w:val="0"/>
      <w14:ligatures w14:val="none"/>
    </w:rPr>
  </w:style>
  <w:style w:type="paragraph" w:styleId="ListBullet">
    <w:name w:val="List Bullet"/>
    <w:basedOn w:val="Normal"/>
    <w:uiPriority w:val="99"/>
    <w:unhideWhenUsed/>
    <w:rsid w:val="003C6D26"/>
    <w:pPr>
      <w:contextualSpacing/>
    </w:pPr>
  </w:style>
  <w:style w:type="table" w:customStyle="1" w:styleId="CommerceTableStyle">
    <w:name w:val="Commerce Table Style"/>
    <w:basedOn w:val="TableNormal"/>
    <w:uiPriority w:val="99"/>
    <w:rsid w:val="00C15767"/>
    <w:pPr>
      <w:spacing w:line="360" w:lineRule="auto"/>
    </w:pPr>
    <w:tblPr>
      <w:tblStyleRowBandSize w:val="1"/>
      <w:tblBorders>
        <w:top w:val="single" w:sz="4" w:space="0" w:color="875C02"/>
        <w:left w:val="single" w:sz="4" w:space="0" w:color="875C02"/>
        <w:bottom w:val="single" w:sz="4" w:space="0" w:color="875C02"/>
        <w:right w:val="single" w:sz="4" w:space="0" w:color="875C02"/>
        <w:insideH w:val="single" w:sz="4" w:space="0" w:color="875C02"/>
        <w:insideV w:val="single" w:sz="4" w:space="0" w:color="875C02"/>
      </w:tblBorders>
      <w:tblCellMar>
        <w:top w:w="43" w:type="dxa"/>
        <w:bottom w:w="43" w:type="dxa"/>
      </w:tblCellMar>
    </w:tblPr>
    <w:tcPr>
      <w:vAlign w:val="center"/>
    </w:tcPr>
    <w:tblStylePr w:type="firstRow">
      <w:pPr>
        <w:jc w:val="center"/>
      </w:pPr>
      <w:rPr>
        <w:b/>
      </w:rPr>
    </w:tblStylePr>
    <w:tblStylePr w:type="band1Horz">
      <w:tblPr/>
      <w:tcPr>
        <w:shd w:val="clear" w:color="auto" w:fill="FDEECD"/>
      </w:tcPr>
    </w:tblStylePr>
  </w:style>
  <w:style w:type="character" w:styleId="Hyperlink">
    <w:name w:val="Hyperlink"/>
    <w:basedOn w:val="DefaultParagraphFont"/>
    <w:uiPriority w:val="99"/>
    <w:unhideWhenUsed/>
    <w:qFormat/>
    <w:rsid w:val="0062774E"/>
    <w:rPr>
      <w:rFonts w:ascii="Helvetica" w:hAnsi="Helvetica"/>
      <w:b w:val="0"/>
      <w:color w:val="2F628F"/>
      <w:u w:val="none"/>
    </w:rPr>
  </w:style>
  <w:style w:type="character" w:styleId="UnresolvedMention">
    <w:name w:val="Unresolved Mention"/>
    <w:basedOn w:val="DefaultParagraphFont"/>
    <w:uiPriority w:val="99"/>
    <w:semiHidden/>
    <w:unhideWhenUsed/>
    <w:rsid w:val="00832058"/>
    <w:rPr>
      <w:color w:val="605E5C"/>
      <w:shd w:val="clear" w:color="auto" w:fill="E1DFDD"/>
    </w:rPr>
  </w:style>
  <w:style w:type="paragraph" w:styleId="TOC1">
    <w:name w:val="toc 1"/>
    <w:basedOn w:val="Normal"/>
    <w:next w:val="Normal"/>
    <w:uiPriority w:val="39"/>
    <w:unhideWhenUsed/>
    <w:qFormat/>
    <w:rsid w:val="00CB0CCE"/>
    <w:pPr>
      <w:spacing w:before="120" w:after="120"/>
    </w:pPr>
    <w:rPr>
      <w:rFonts w:asciiTheme="minorHAnsi" w:hAnsiTheme="minorHAnsi"/>
      <w:bCs/>
      <w:iCs/>
    </w:rPr>
  </w:style>
  <w:style w:type="paragraph" w:styleId="TOC2">
    <w:name w:val="toc 2"/>
    <w:basedOn w:val="Normal"/>
    <w:next w:val="Normal"/>
    <w:autoRedefine/>
    <w:uiPriority w:val="39"/>
    <w:unhideWhenUsed/>
    <w:qFormat/>
    <w:rsid w:val="0062774E"/>
    <w:pPr>
      <w:spacing w:after="100"/>
      <w:ind w:left="240"/>
    </w:pPr>
  </w:style>
  <w:style w:type="paragraph" w:styleId="TOC3">
    <w:name w:val="toc 3"/>
    <w:basedOn w:val="Normal"/>
    <w:next w:val="Normal"/>
    <w:autoRedefine/>
    <w:uiPriority w:val="39"/>
    <w:unhideWhenUsed/>
    <w:qFormat/>
    <w:rsid w:val="0062774E"/>
    <w:pPr>
      <w:spacing w:after="100"/>
      <w:ind w:left="480"/>
    </w:pPr>
  </w:style>
  <w:style w:type="paragraph" w:styleId="TOC9">
    <w:name w:val="toc 9"/>
    <w:basedOn w:val="Normal"/>
    <w:next w:val="Normal"/>
    <w:autoRedefine/>
    <w:uiPriority w:val="39"/>
    <w:semiHidden/>
    <w:unhideWhenUsed/>
    <w:rsid w:val="0062774E"/>
    <w:pPr>
      <w:spacing w:after="100"/>
      <w:ind w:left="1920"/>
    </w:pPr>
  </w:style>
  <w:style w:type="paragraph" w:styleId="TOC4">
    <w:name w:val="toc 4"/>
    <w:basedOn w:val="Normal"/>
    <w:next w:val="Normal"/>
    <w:autoRedefine/>
    <w:uiPriority w:val="39"/>
    <w:unhideWhenUsed/>
    <w:qFormat/>
    <w:rsid w:val="00023610"/>
    <w:pPr>
      <w:tabs>
        <w:tab w:val="right" w:leader="dot" w:pos="9346"/>
      </w:tabs>
      <w:spacing w:after="100"/>
      <w:ind w:left="720"/>
    </w:pPr>
  </w:style>
  <w:style w:type="paragraph" w:styleId="TOC6">
    <w:name w:val="toc 6"/>
    <w:basedOn w:val="Normal"/>
    <w:next w:val="Normal"/>
    <w:autoRedefine/>
    <w:uiPriority w:val="39"/>
    <w:unhideWhenUsed/>
    <w:rsid w:val="001F4FD6"/>
    <w:pPr>
      <w:spacing w:after="100"/>
      <w:ind w:left="1200"/>
    </w:pPr>
  </w:style>
  <w:style w:type="paragraph" w:styleId="TOC7">
    <w:name w:val="toc 7"/>
    <w:basedOn w:val="Normal"/>
    <w:next w:val="Normal"/>
    <w:autoRedefine/>
    <w:uiPriority w:val="39"/>
    <w:unhideWhenUsed/>
    <w:rsid w:val="001F4FD6"/>
    <w:pPr>
      <w:spacing w:after="100"/>
      <w:ind w:left="1440"/>
    </w:pPr>
  </w:style>
  <w:style w:type="paragraph" w:styleId="TOC5">
    <w:name w:val="toc 5"/>
    <w:basedOn w:val="Normal"/>
    <w:next w:val="Normal"/>
    <w:autoRedefine/>
    <w:uiPriority w:val="39"/>
    <w:unhideWhenUsed/>
    <w:qFormat/>
    <w:rsid w:val="000C1B78"/>
    <w:pPr>
      <w:spacing w:after="100"/>
      <w:ind w:left="960"/>
    </w:pPr>
  </w:style>
  <w:style w:type="character" w:styleId="PlaceholderText">
    <w:name w:val="Placeholder Text"/>
    <w:basedOn w:val="DefaultParagraphFont"/>
    <w:uiPriority w:val="99"/>
    <w:semiHidden/>
    <w:rsid w:val="00B6167D"/>
    <w:rPr>
      <w:color w:val="666666"/>
    </w:rPr>
  </w:style>
  <w:style w:type="paragraph" w:styleId="TOC8">
    <w:name w:val="toc 8"/>
    <w:basedOn w:val="Normal"/>
    <w:next w:val="Normal"/>
    <w:autoRedefine/>
    <w:uiPriority w:val="39"/>
    <w:unhideWhenUsed/>
    <w:rsid w:val="0074441A"/>
    <w:pPr>
      <w:spacing w:after="100"/>
      <w:ind w:left="1680"/>
    </w:pPr>
  </w:style>
  <w:style w:type="paragraph" w:styleId="Revision">
    <w:name w:val="Revision"/>
    <w:hidden/>
    <w:uiPriority w:val="99"/>
    <w:semiHidden/>
    <w:rsid w:val="00E70D40"/>
  </w:style>
  <w:style w:type="character" w:styleId="Mention">
    <w:name w:val="Mention"/>
    <w:basedOn w:val="DefaultParagraphFont"/>
    <w:uiPriority w:val="99"/>
    <w:unhideWhenUsed/>
    <w:rsid w:val="00FF00A5"/>
    <w:rPr>
      <w:color w:val="2B579A"/>
      <w:shd w:val="clear" w:color="auto" w:fill="E1DFDD"/>
    </w:rPr>
  </w:style>
  <w:style w:type="character" w:styleId="FollowedHyperlink">
    <w:name w:val="FollowedHyperlink"/>
    <w:basedOn w:val="DefaultParagraphFont"/>
    <w:uiPriority w:val="99"/>
    <w:semiHidden/>
    <w:unhideWhenUsed/>
    <w:rsid w:val="00056574"/>
    <w:rPr>
      <w:color w:val="96607D"/>
      <w:u w:val="single"/>
    </w:rPr>
  </w:style>
  <w:style w:type="paragraph" w:customStyle="1" w:styleId="msonormal0">
    <w:name w:val="msonormal"/>
    <w:basedOn w:val="Normal"/>
    <w:rsid w:val="00056574"/>
    <w:pPr>
      <w:spacing w:before="100" w:beforeAutospacing="1" w:after="100" w:afterAutospacing="1" w:line="240" w:lineRule="auto"/>
    </w:pPr>
    <w:rPr>
      <w:rFonts w:ascii="Times New Roman" w:eastAsia="Times New Roman" w:hAnsi="Times New Roman" w:cs="Times New Roman"/>
      <w:color w:val="auto"/>
      <w:kern w:val="0"/>
      <w14:ligatures w14:val="none"/>
    </w:rPr>
  </w:style>
  <w:style w:type="paragraph" w:customStyle="1" w:styleId="xl63">
    <w:name w:val="xl63"/>
    <w:basedOn w:val="Normal"/>
    <w:rsid w:val="00056574"/>
    <w:pPr>
      <w:pBdr>
        <w:top w:val="single" w:sz="8" w:space="0" w:color="875C02"/>
        <w:left w:val="single" w:sz="8" w:space="0" w:color="875C02"/>
        <w:bottom w:val="single" w:sz="8" w:space="0" w:color="875C02"/>
        <w:right w:val="single" w:sz="8" w:space="0" w:color="875C02"/>
      </w:pBdr>
      <w:spacing w:before="100" w:beforeAutospacing="1" w:after="100" w:afterAutospacing="1" w:line="240" w:lineRule="auto"/>
      <w:jc w:val="center"/>
      <w:textAlignment w:val="center"/>
    </w:pPr>
    <w:rPr>
      <w:rFonts w:eastAsia="Times New Roman" w:cs="Helvetica"/>
      <w:b/>
      <w:bCs/>
      <w:kern w:val="0"/>
      <w:sz w:val="20"/>
      <w:szCs w:val="20"/>
      <w14:ligatures w14:val="none"/>
    </w:rPr>
  </w:style>
  <w:style w:type="paragraph" w:customStyle="1" w:styleId="xl64">
    <w:name w:val="xl64"/>
    <w:basedOn w:val="Normal"/>
    <w:rsid w:val="00056574"/>
    <w:pPr>
      <w:pBdr>
        <w:top w:val="single" w:sz="8" w:space="0" w:color="875C02"/>
        <w:bottom w:val="single" w:sz="8" w:space="0" w:color="875C02"/>
        <w:right w:val="single" w:sz="8" w:space="0" w:color="875C02"/>
      </w:pBdr>
      <w:spacing w:before="100" w:beforeAutospacing="1" w:after="100" w:afterAutospacing="1" w:line="240" w:lineRule="auto"/>
      <w:jc w:val="center"/>
      <w:textAlignment w:val="center"/>
    </w:pPr>
    <w:rPr>
      <w:rFonts w:eastAsia="Times New Roman" w:cs="Helvetica"/>
      <w:b/>
      <w:bCs/>
      <w:kern w:val="0"/>
      <w:sz w:val="20"/>
      <w:szCs w:val="20"/>
      <w14:ligatures w14:val="none"/>
    </w:rPr>
  </w:style>
  <w:style w:type="paragraph" w:customStyle="1" w:styleId="xl65">
    <w:name w:val="xl65"/>
    <w:basedOn w:val="Normal"/>
    <w:rsid w:val="00056574"/>
    <w:pPr>
      <w:pBdr>
        <w:left w:val="single" w:sz="8" w:space="0" w:color="875C02"/>
        <w:bottom w:val="single" w:sz="8" w:space="0" w:color="875C02"/>
        <w:right w:val="single" w:sz="8" w:space="0" w:color="875C02"/>
      </w:pBdr>
      <w:shd w:val="clear" w:color="000000" w:fill="FDEECD"/>
      <w:spacing w:before="100" w:beforeAutospacing="1" w:after="100" w:afterAutospacing="1" w:line="240" w:lineRule="auto"/>
      <w:textAlignment w:val="center"/>
    </w:pPr>
    <w:rPr>
      <w:rFonts w:eastAsia="Times New Roman" w:cs="Helvetica"/>
      <w:kern w:val="0"/>
      <w:sz w:val="20"/>
      <w:szCs w:val="20"/>
      <w14:ligatures w14:val="none"/>
    </w:rPr>
  </w:style>
  <w:style w:type="paragraph" w:customStyle="1" w:styleId="xl66">
    <w:name w:val="xl66"/>
    <w:basedOn w:val="Normal"/>
    <w:rsid w:val="00056574"/>
    <w:pPr>
      <w:pBdr>
        <w:bottom w:val="single" w:sz="8" w:space="0" w:color="875C02"/>
        <w:right w:val="single" w:sz="8" w:space="0" w:color="875C02"/>
      </w:pBdr>
      <w:shd w:val="clear" w:color="000000" w:fill="FDEECD"/>
      <w:spacing w:before="100" w:beforeAutospacing="1" w:after="100" w:afterAutospacing="1" w:line="240" w:lineRule="auto"/>
      <w:textAlignment w:val="center"/>
    </w:pPr>
    <w:rPr>
      <w:rFonts w:eastAsia="Times New Roman" w:cs="Helvetica"/>
      <w:kern w:val="0"/>
      <w:sz w:val="20"/>
      <w:szCs w:val="20"/>
      <w14:ligatures w14:val="none"/>
    </w:rPr>
  </w:style>
  <w:style w:type="paragraph" w:customStyle="1" w:styleId="xl67">
    <w:name w:val="xl67"/>
    <w:basedOn w:val="Normal"/>
    <w:rsid w:val="00056574"/>
    <w:pPr>
      <w:pBdr>
        <w:bottom w:val="single" w:sz="8" w:space="0" w:color="875C02"/>
        <w:right w:val="single" w:sz="8" w:space="0" w:color="875C02"/>
      </w:pBdr>
      <w:shd w:val="clear" w:color="000000" w:fill="FDEECD"/>
      <w:spacing w:before="100" w:beforeAutospacing="1" w:after="100" w:afterAutospacing="1" w:line="240" w:lineRule="auto"/>
      <w:textAlignment w:val="center"/>
    </w:pPr>
    <w:rPr>
      <w:rFonts w:eastAsia="Times New Roman" w:cs="Helvetica"/>
      <w:kern w:val="0"/>
      <w:sz w:val="20"/>
      <w:szCs w:val="20"/>
      <w14:ligatures w14:val="none"/>
    </w:rPr>
  </w:style>
  <w:style w:type="paragraph" w:customStyle="1" w:styleId="xl68">
    <w:name w:val="xl68"/>
    <w:basedOn w:val="Normal"/>
    <w:rsid w:val="00056574"/>
    <w:pPr>
      <w:pBdr>
        <w:left w:val="single" w:sz="8" w:space="0" w:color="875C02"/>
        <w:bottom w:val="single" w:sz="8" w:space="0" w:color="875C02"/>
        <w:right w:val="single" w:sz="8" w:space="0" w:color="875C02"/>
      </w:pBdr>
      <w:spacing w:before="100" w:beforeAutospacing="1" w:after="100" w:afterAutospacing="1" w:line="240" w:lineRule="auto"/>
      <w:textAlignment w:val="center"/>
    </w:pPr>
    <w:rPr>
      <w:rFonts w:eastAsia="Times New Roman" w:cs="Helvetica"/>
      <w:kern w:val="0"/>
      <w:sz w:val="20"/>
      <w:szCs w:val="20"/>
      <w14:ligatures w14:val="none"/>
    </w:rPr>
  </w:style>
  <w:style w:type="paragraph" w:customStyle="1" w:styleId="xl69">
    <w:name w:val="xl69"/>
    <w:basedOn w:val="Normal"/>
    <w:rsid w:val="00056574"/>
    <w:pPr>
      <w:pBdr>
        <w:bottom w:val="single" w:sz="8" w:space="0" w:color="875C02"/>
        <w:right w:val="single" w:sz="8" w:space="0" w:color="875C02"/>
      </w:pBdr>
      <w:spacing w:before="100" w:beforeAutospacing="1" w:after="100" w:afterAutospacing="1" w:line="240" w:lineRule="auto"/>
      <w:textAlignment w:val="center"/>
    </w:pPr>
    <w:rPr>
      <w:rFonts w:eastAsia="Times New Roman" w:cs="Helvetica"/>
      <w:kern w:val="0"/>
      <w:sz w:val="20"/>
      <w:szCs w:val="20"/>
      <w14:ligatures w14:val="none"/>
    </w:rPr>
  </w:style>
  <w:style w:type="paragraph" w:customStyle="1" w:styleId="xl70">
    <w:name w:val="xl70"/>
    <w:basedOn w:val="Normal"/>
    <w:rsid w:val="00056574"/>
    <w:pPr>
      <w:pBdr>
        <w:bottom w:val="single" w:sz="8" w:space="0" w:color="875C02"/>
        <w:right w:val="single" w:sz="8" w:space="0" w:color="875C02"/>
      </w:pBdr>
      <w:shd w:val="clear" w:color="000000" w:fill="FDEECD"/>
      <w:spacing w:before="100" w:beforeAutospacing="1" w:after="100" w:afterAutospacing="1" w:line="240" w:lineRule="auto"/>
      <w:textAlignment w:val="center"/>
    </w:pPr>
    <w:rPr>
      <w:rFonts w:eastAsia="Times New Roman" w:cs="Helvetica"/>
      <w:color w:val="008080"/>
      <w:kern w:val="0"/>
      <w:sz w:val="20"/>
      <w:szCs w:val="20"/>
      <w:u w:val="single"/>
      <w14:ligatures w14:val="none"/>
    </w:rPr>
  </w:style>
  <w:style w:type="paragraph" w:customStyle="1" w:styleId="xl71">
    <w:name w:val="xl71"/>
    <w:basedOn w:val="Normal"/>
    <w:rsid w:val="00056574"/>
    <w:pPr>
      <w:pBdr>
        <w:left w:val="single" w:sz="8" w:space="0" w:color="875C02"/>
        <w:bottom w:val="single" w:sz="8" w:space="0" w:color="875C02"/>
        <w:right w:val="single" w:sz="8" w:space="0" w:color="875C02"/>
      </w:pBdr>
      <w:spacing w:before="100" w:beforeAutospacing="1" w:after="100" w:afterAutospacing="1" w:line="240" w:lineRule="auto"/>
      <w:textAlignment w:val="center"/>
    </w:pPr>
    <w:rPr>
      <w:rFonts w:eastAsia="Times New Roman" w:cs="Helvetica"/>
      <w:b/>
      <w:bCs/>
      <w:kern w:val="0"/>
      <w:sz w:val="20"/>
      <w:szCs w:val="20"/>
      <w14:ligatures w14:val="none"/>
    </w:rPr>
  </w:style>
  <w:style w:type="paragraph" w:customStyle="1" w:styleId="xl72">
    <w:name w:val="xl72"/>
    <w:basedOn w:val="Normal"/>
    <w:rsid w:val="00056574"/>
    <w:pPr>
      <w:pBdr>
        <w:bottom w:val="single" w:sz="8" w:space="0" w:color="875C02"/>
        <w:right w:val="single" w:sz="8" w:space="0" w:color="875C02"/>
      </w:pBdr>
      <w:spacing w:before="100" w:beforeAutospacing="1" w:after="100" w:afterAutospacing="1" w:line="240" w:lineRule="auto"/>
      <w:textAlignment w:val="center"/>
    </w:pPr>
    <w:rPr>
      <w:rFonts w:eastAsia="Times New Roman" w:cs="Helvetica"/>
      <w:b/>
      <w:bCs/>
      <w:kern w:val="0"/>
      <w:sz w:val="20"/>
      <w:szCs w:val="20"/>
      <w14:ligatures w14:val="none"/>
    </w:rPr>
  </w:style>
  <w:style w:type="paragraph" w:customStyle="1" w:styleId="xl73">
    <w:name w:val="xl73"/>
    <w:basedOn w:val="Normal"/>
    <w:rsid w:val="00056574"/>
    <w:pPr>
      <w:pBdr>
        <w:bottom w:val="single" w:sz="8" w:space="0" w:color="875C02"/>
        <w:right w:val="single" w:sz="8" w:space="0" w:color="875C02"/>
      </w:pBdr>
      <w:shd w:val="clear" w:color="000000" w:fill="FDEECD"/>
      <w:spacing w:before="100" w:beforeAutospacing="1" w:after="100" w:afterAutospacing="1" w:line="240" w:lineRule="auto"/>
      <w:textAlignment w:val="center"/>
    </w:pPr>
    <w:rPr>
      <w:rFonts w:eastAsia="Times New Roman" w:cs="Helvetica"/>
      <w:kern w:val="0"/>
      <w:sz w:val="20"/>
      <w:szCs w:val="20"/>
      <w14:ligatures w14:val="none"/>
    </w:rPr>
  </w:style>
  <w:style w:type="paragraph" w:customStyle="1" w:styleId="xl74">
    <w:name w:val="xl74"/>
    <w:basedOn w:val="Normal"/>
    <w:rsid w:val="00056574"/>
    <w:pPr>
      <w:pBdr>
        <w:bottom w:val="single" w:sz="8" w:space="0" w:color="875C02"/>
        <w:right w:val="single" w:sz="8" w:space="0" w:color="875C02"/>
      </w:pBdr>
      <w:spacing w:before="100" w:beforeAutospacing="1" w:after="100" w:afterAutospacing="1" w:line="240" w:lineRule="auto"/>
      <w:textAlignment w:val="center"/>
    </w:pPr>
    <w:rPr>
      <w:rFonts w:eastAsia="Times New Roman" w:cs="Helvetica"/>
      <w:kern w:val="0"/>
      <w:sz w:val="20"/>
      <w:szCs w:val="20"/>
      <w14:ligatures w14:val="none"/>
    </w:rPr>
  </w:style>
  <w:style w:type="paragraph" w:customStyle="1" w:styleId="xl75">
    <w:name w:val="xl75"/>
    <w:basedOn w:val="Normal"/>
    <w:rsid w:val="00056574"/>
    <w:pPr>
      <w:pBdr>
        <w:bottom w:val="single" w:sz="8" w:space="0" w:color="875C02"/>
        <w:right w:val="single" w:sz="8" w:space="0" w:color="875C02"/>
      </w:pBdr>
      <w:spacing w:before="100" w:beforeAutospacing="1" w:after="100" w:afterAutospacing="1" w:line="240" w:lineRule="auto"/>
      <w:textAlignment w:val="center"/>
    </w:pPr>
    <w:rPr>
      <w:rFonts w:eastAsia="Times New Roman" w:cs="Helvetica"/>
      <w:b/>
      <w:bCs/>
      <w:kern w:val="0"/>
      <w:sz w:val="20"/>
      <w:szCs w:val="20"/>
      <w14:ligatures w14:val="none"/>
    </w:rPr>
  </w:style>
  <w:style w:type="paragraph" w:customStyle="1" w:styleId="xl76">
    <w:name w:val="xl76"/>
    <w:basedOn w:val="Normal"/>
    <w:rsid w:val="00056574"/>
    <w:pPr>
      <w:pBdr>
        <w:bottom w:val="single" w:sz="8" w:space="0" w:color="875C02"/>
        <w:right w:val="single" w:sz="8" w:space="0" w:color="875C02"/>
      </w:pBdr>
      <w:shd w:val="clear" w:color="000000" w:fill="FDEECD"/>
      <w:spacing w:before="100" w:beforeAutospacing="1" w:after="100" w:afterAutospacing="1" w:line="240" w:lineRule="auto"/>
      <w:textAlignment w:val="center"/>
    </w:pPr>
    <w:rPr>
      <w:rFonts w:eastAsia="Times New Roman" w:cs="Helvetica"/>
      <w:color w:val="008080"/>
      <w:kern w:val="0"/>
      <w:sz w:val="20"/>
      <w:szCs w:val="20"/>
      <w:u w:val="single"/>
      <w14:ligatures w14:val="none"/>
    </w:rPr>
  </w:style>
  <w:style w:type="paragraph" w:customStyle="1" w:styleId="xl77">
    <w:name w:val="xl77"/>
    <w:basedOn w:val="Normal"/>
    <w:rsid w:val="00056574"/>
    <w:pPr>
      <w:pBdr>
        <w:bottom w:val="single" w:sz="8" w:space="0" w:color="875C02"/>
        <w:right w:val="single" w:sz="8" w:space="0" w:color="875C02"/>
      </w:pBdr>
      <w:shd w:val="clear" w:color="000000" w:fill="FDEECD"/>
      <w:spacing w:before="100" w:beforeAutospacing="1" w:after="100" w:afterAutospacing="1" w:line="240" w:lineRule="auto"/>
      <w:textAlignment w:val="center"/>
    </w:pPr>
    <w:rPr>
      <w:rFonts w:eastAsia="Times New Roman" w:cs="Helvetica"/>
      <w:kern w:val="0"/>
      <w:sz w:val="20"/>
      <w:szCs w:val="20"/>
      <w14:ligatures w14:val="none"/>
    </w:rPr>
  </w:style>
  <w:style w:type="paragraph" w:customStyle="1" w:styleId="xl78">
    <w:name w:val="xl78"/>
    <w:basedOn w:val="Normal"/>
    <w:rsid w:val="00056574"/>
    <w:pPr>
      <w:pBdr>
        <w:bottom w:val="single" w:sz="8" w:space="0" w:color="875C02"/>
        <w:right w:val="single" w:sz="8" w:space="0" w:color="875C02"/>
      </w:pBdr>
      <w:spacing w:before="100" w:beforeAutospacing="1" w:after="100" w:afterAutospacing="1" w:line="240" w:lineRule="auto"/>
      <w:textAlignment w:val="center"/>
    </w:pPr>
    <w:rPr>
      <w:rFonts w:eastAsia="Times New Roman" w:cs="Helvetica"/>
      <w:kern w:val="0"/>
      <w:sz w:val="20"/>
      <w:szCs w:val="20"/>
      <w14:ligatures w14:val="none"/>
    </w:rPr>
  </w:style>
  <w:style w:type="paragraph" w:customStyle="1" w:styleId="xl79">
    <w:name w:val="xl79"/>
    <w:basedOn w:val="Normal"/>
    <w:rsid w:val="00056574"/>
    <w:pPr>
      <w:pBdr>
        <w:bottom w:val="single" w:sz="8" w:space="0" w:color="875C02"/>
        <w:right w:val="single" w:sz="8" w:space="0" w:color="875C02"/>
      </w:pBdr>
      <w:spacing w:before="100" w:beforeAutospacing="1" w:after="100" w:afterAutospacing="1" w:line="240" w:lineRule="auto"/>
      <w:textAlignment w:val="center"/>
    </w:pPr>
    <w:rPr>
      <w:rFonts w:eastAsia="Times New Roman" w:cs="Helvetica"/>
      <w:kern w:val="0"/>
      <w:sz w:val="20"/>
      <w:szCs w:val="20"/>
      <w14:ligatures w14:val="none"/>
    </w:rPr>
  </w:style>
  <w:style w:type="paragraph" w:customStyle="1" w:styleId="xl80">
    <w:name w:val="xl80"/>
    <w:basedOn w:val="Normal"/>
    <w:rsid w:val="00056574"/>
    <w:pPr>
      <w:pBdr>
        <w:bottom w:val="single" w:sz="8" w:space="0" w:color="875C02"/>
        <w:right w:val="single" w:sz="8" w:space="0" w:color="875C02"/>
      </w:pBdr>
      <w:spacing w:before="100" w:beforeAutospacing="1" w:after="100" w:afterAutospacing="1" w:line="240" w:lineRule="auto"/>
      <w:textAlignment w:val="center"/>
    </w:pPr>
    <w:rPr>
      <w:rFonts w:eastAsia="Times New Roman" w:cs="Helvetica"/>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723551">
      <w:bodyDiv w:val="1"/>
      <w:marLeft w:val="0"/>
      <w:marRight w:val="0"/>
      <w:marTop w:val="0"/>
      <w:marBottom w:val="0"/>
      <w:divBdr>
        <w:top w:val="none" w:sz="0" w:space="0" w:color="auto"/>
        <w:left w:val="none" w:sz="0" w:space="0" w:color="auto"/>
        <w:bottom w:val="none" w:sz="0" w:space="0" w:color="auto"/>
        <w:right w:val="none" w:sz="0" w:space="0" w:color="auto"/>
      </w:divBdr>
    </w:div>
    <w:div w:id="700208232">
      <w:bodyDiv w:val="1"/>
      <w:marLeft w:val="0"/>
      <w:marRight w:val="0"/>
      <w:marTop w:val="0"/>
      <w:marBottom w:val="0"/>
      <w:divBdr>
        <w:top w:val="none" w:sz="0" w:space="0" w:color="auto"/>
        <w:left w:val="none" w:sz="0" w:space="0" w:color="auto"/>
        <w:bottom w:val="none" w:sz="0" w:space="0" w:color="auto"/>
        <w:right w:val="none" w:sz="0" w:space="0" w:color="auto"/>
      </w:divBdr>
    </w:div>
    <w:div w:id="877427184">
      <w:bodyDiv w:val="1"/>
      <w:marLeft w:val="0"/>
      <w:marRight w:val="0"/>
      <w:marTop w:val="0"/>
      <w:marBottom w:val="0"/>
      <w:divBdr>
        <w:top w:val="none" w:sz="0" w:space="0" w:color="auto"/>
        <w:left w:val="none" w:sz="0" w:space="0" w:color="auto"/>
        <w:bottom w:val="none" w:sz="0" w:space="0" w:color="auto"/>
        <w:right w:val="none" w:sz="0" w:space="0" w:color="auto"/>
      </w:divBdr>
    </w:div>
    <w:div w:id="1125081811">
      <w:bodyDiv w:val="1"/>
      <w:marLeft w:val="0"/>
      <w:marRight w:val="0"/>
      <w:marTop w:val="0"/>
      <w:marBottom w:val="0"/>
      <w:divBdr>
        <w:top w:val="none" w:sz="0" w:space="0" w:color="auto"/>
        <w:left w:val="none" w:sz="0" w:space="0" w:color="auto"/>
        <w:bottom w:val="none" w:sz="0" w:space="0" w:color="auto"/>
        <w:right w:val="none" w:sz="0" w:space="0" w:color="auto"/>
      </w:divBdr>
      <w:divsChild>
        <w:div w:id="1166820765">
          <w:marLeft w:val="360"/>
          <w:marRight w:val="0"/>
          <w:marTop w:val="200"/>
          <w:marBottom w:val="0"/>
          <w:divBdr>
            <w:top w:val="none" w:sz="0" w:space="0" w:color="auto"/>
            <w:left w:val="none" w:sz="0" w:space="0" w:color="auto"/>
            <w:bottom w:val="none" w:sz="0" w:space="0" w:color="auto"/>
            <w:right w:val="none" w:sz="0" w:space="0" w:color="auto"/>
          </w:divBdr>
        </w:div>
      </w:divsChild>
    </w:div>
    <w:div w:id="1350181961">
      <w:bodyDiv w:val="1"/>
      <w:marLeft w:val="0"/>
      <w:marRight w:val="0"/>
      <w:marTop w:val="0"/>
      <w:marBottom w:val="0"/>
      <w:divBdr>
        <w:top w:val="none" w:sz="0" w:space="0" w:color="auto"/>
        <w:left w:val="none" w:sz="0" w:space="0" w:color="auto"/>
        <w:bottom w:val="none" w:sz="0" w:space="0" w:color="auto"/>
        <w:right w:val="none" w:sz="0" w:space="0" w:color="auto"/>
      </w:divBdr>
    </w:div>
    <w:div w:id="1480733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commerce.mt.gov/Funded-Project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commerce.mt.gov/Infrastructure-Planning/Resources/Consolidated-Plan/Documen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commerce.mt.gov/Housing/Community-Housing/HOME-ARP-and-ESFG" TargetMode="Externa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commerce.mt.gov/About/Funded-Projec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c0216\Downloads\Commerce-Word-Doc-Template-DirectorsOffice-1.31.2025-LongDoc.dotx" TargetMode="External"/></Relationships>
</file>

<file path=word/theme/theme1.xml><?xml version="1.0" encoding="utf-8"?>
<a:theme xmlns:a="http://schemas.openxmlformats.org/drawingml/2006/main" name="Office Theme">
  <a:themeElements>
    <a:clrScheme name="Commerce Colors">
      <a:dk1>
        <a:srgbClr val="112F60"/>
      </a:dk1>
      <a:lt1>
        <a:srgbClr val="F4A602"/>
      </a:lt1>
      <a:dk2>
        <a:srgbClr val="3A7AB2"/>
      </a:dk2>
      <a:lt2>
        <a:srgbClr val="085B4B"/>
      </a:lt2>
      <a:accent1>
        <a:srgbClr val="2F9970"/>
      </a:accent1>
      <a:accent2>
        <a:srgbClr val="F05126"/>
      </a:accent2>
      <a:accent3>
        <a:srgbClr val="698287"/>
      </a:accent3>
      <a:accent4>
        <a:srgbClr val="A31E24"/>
      </a:accent4>
      <a:accent5>
        <a:srgbClr val="600F2E"/>
      </a:accent5>
      <a:accent6>
        <a:srgbClr val="FFFFFF"/>
      </a:accent6>
      <a:hlink>
        <a:srgbClr val="2F628F"/>
      </a:hlink>
      <a:folHlink>
        <a:srgbClr val="2F628F"/>
      </a:folHlink>
    </a:clrScheme>
    <a:fontScheme name="Custom 1">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242E1A6BDD96841ADB89821394334B3" ma:contentTypeVersion="6" ma:contentTypeDescription="Create a new document." ma:contentTypeScope="" ma:versionID="e7b777c95afa266470274af06bb3bec2">
  <xsd:schema xmlns:xsd="http://www.w3.org/2001/XMLSchema" xmlns:xs="http://www.w3.org/2001/XMLSchema" xmlns:p="http://schemas.microsoft.com/office/2006/metadata/properties" xmlns:ns2="aa3c216e-acdb-49d9-88a0-ce12d9dee774" xmlns:ns3="bd75b16f-d4e5-42c4-bcc2-47739eda0f92" targetNamespace="http://schemas.microsoft.com/office/2006/metadata/properties" ma:root="true" ma:fieldsID="52bc2a4a164010f4db8d287589cc8120" ns2:_="" ns3:_="">
    <xsd:import namespace="aa3c216e-acdb-49d9-88a0-ce12d9dee774"/>
    <xsd:import namespace="bd75b16f-d4e5-42c4-bcc2-47739eda0f9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c216e-acdb-49d9-88a0-ce12d9dee7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d75b16f-d4e5-42c4-bcc2-47739eda0f9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B445B6-E73A-2E48-BB16-FC626C3BEEFC}">
  <ds:schemaRefs>
    <ds:schemaRef ds:uri="http://schemas.openxmlformats.org/officeDocument/2006/bibliography"/>
  </ds:schemaRefs>
</ds:datastoreItem>
</file>

<file path=customXml/itemProps2.xml><?xml version="1.0" encoding="utf-8"?>
<ds:datastoreItem xmlns:ds="http://schemas.openxmlformats.org/officeDocument/2006/customXml" ds:itemID="{8983B8CE-94B9-4BCF-9E91-B171DD6D23C4}">
  <ds:schemaRefs>
    <ds:schemaRef ds:uri="http://purl.org/dc/dcmitype/"/>
    <ds:schemaRef ds:uri="bd75b16f-d4e5-42c4-bcc2-47739eda0f92"/>
    <ds:schemaRef ds:uri="http://purl.org/dc/terms/"/>
    <ds:schemaRef ds:uri="aa3c216e-acdb-49d9-88a0-ce12d9dee774"/>
    <ds:schemaRef ds:uri="http://schemas.microsoft.com/office/infopath/2007/PartnerControls"/>
    <ds:schemaRef ds:uri="http://schemas.microsoft.com/office/2006/documentManagement/types"/>
    <ds:schemaRef ds:uri="http://schemas.openxmlformats.org/package/2006/metadata/core-properties"/>
    <ds:schemaRef ds:uri="http://schemas.microsoft.com/office/2006/metadata/properties"/>
    <ds:schemaRef ds:uri="http://www.w3.org/XML/1998/namespace"/>
    <ds:schemaRef ds:uri="http://purl.org/dc/elements/1.1/"/>
  </ds:schemaRefs>
</ds:datastoreItem>
</file>

<file path=customXml/itemProps3.xml><?xml version="1.0" encoding="utf-8"?>
<ds:datastoreItem xmlns:ds="http://schemas.openxmlformats.org/officeDocument/2006/customXml" ds:itemID="{72A464DB-2E94-47F7-BD9A-7D8880A84498}">
  <ds:schemaRefs>
    <ds:schemaRef ds:uri="http://schemas.microsoft.com/sharepoint/v3/contenttype/forms"/>
  </ds:schemaRefs>
</ds:datastoreItem>
</file>

<file path=customXml/itemProps4.xml><?xml version="1.0" encoding="utf-8"?>
<ds:datastoreItem xmlns:ds="http://schemas.openxmlformats.org/officeDocument/2006/customXml" ds:itemID="{CC931A3D-79E1-4EBC-8BC4-AC3293E799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c216e-acdb-49d9-88a0-ce12d9dee774"/>
    <ds:schemaRef ds:uri="bd75b16f-d4e5-42c4-bcc2-47739eda0f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Commerce-Word-Doc-Template-DirectorsOffice-1.31.2025-LongDoc</Template>
  <TotalTime>112</TotalTime>
  <Pages>85</Pages>
  <Words>15169</Words>
  <Characters>86466</Characters>
  <Application>Microsoft Office Word</Application>
  <DocSecurity>0</DocSecurity>
  <Lines>720</Lines>
  <Paragraphs>202</Paragraphs>
  <ScaleCrop>false</ScaleCrop>
  <HeadingPairs>
    <vt:vector size="2" baseType="variant">
      <vt:variant>
        <vt:lpstr>Title</vt:lpstr>
      </vt:variant>
      <vt:variant>
        <vt:i4>1</vt:i4>
      </vt:variant>
    </vt:vector>
  </HeadingPairs>
  <TitlesOfParts>
    <vt:vector size="1" baseType="lpstr">
      <vt:lpstr>2024-2025 Consolidated Annual Performance Evaluation Report</vt:lpstr>
    </vt:vector>
  </TitlesOfParts>
  <Company/>
  <LinksUpToDate>false</LinksUpToDate>
  <CharactersWithSpaces>101433</CharactersWithSpaces>
  <SharedDoc>false</SharedDoc>
  <HLinks>
    <vt:vector size="402" baseType="variant">
      <vt:variant>
        <vt:i4>3080239</vt:i4>
      </vt:variant>
      <vt:variant>
        <vt:i4>360</vt:i4>
      </vt:variant>
      <vt:variant>
        <vt:i4>0</vt:i4>
      </vt:variant>
      <vt:variant>
        <vt:i4>5</vt:i4>
      </vt:variant>
      <vt:variant>
        <vt:lpwstr>https://commerce.mt.gov/Housing/Community-Housing/HOME-ARP-and-ESFG</vt:lpwstr>
      </vt:variant>
      <vt:variant>
        <vt:lpwstr/>
      </vt:variant>
      <vt:variant>
        <vt:i4>4456514</vt:i4>
      </vt:variant>
      <vt:variant>
        <vt:i4>357</vt:i4>
      </vt:variant>
      <vt:variant>
        <vt:i4>0</vt:i4>
      </vt:variant>
      <vt:variant>
        <vt:i4>5</vt:i4>
      </vt:variant>
      <vt:variant>
        <vt:lpwstr>https://commerce.mt.gov/About/Funded-Projects</vt:lpwstr>
      </vt:variant>
      <vt:variant>
        <vt:lpwstr/>
      </vt:variant>
      <vt:variant>
        <vt:i4>8126520</vt:i4>
      </vt:variant>
      <vt:variant>
        <vt:i4>354</vt:i4>
      </vt:variant>
      <vt:variant>
        <vt:i4>0</vt:i4>
      </vt:variant>
      <vt:variant>
        <vt:i4>5</vt:i4>
      </vt:variant>
      <vt:variant>
        <vt:lpwstr>https://commerce.mt.gov/Funded-Projects</vt:lpwstr>
      </vt:variant>
      <vt:variant>
        <vt:lpwstr/>
      </vt:variant>
      <vt:variant>
        <vt:i4>5505035</vt:i4>
      </vt:variant>
      <vt:variant>
        <vt:i4>351</vt:i4>
      </vt:variant>
      <vt:variant>
        <vt:i4>0</vt:i4>
      </vt:variant>
      <vt:variant>
        <vt:i4>5</vt:i4>
      </vt:variant>
      <vt:variant>
        <vt:lpwstr>https://commerce.mt.gov/Infrastructure-Planning/Resources/Consolidated-Plan/Documents</vt:lpwstr>
      </vt:variant>
      <vt:variant>
        <vt:lpwstr/>
      </vt:variant>
      <vt:variant>
        <vt:i4>1900606</vt:i4>
      </vt:variant>
      <vt:variant>
        <vt:i4>344</vt:i4>
      </vt:variant>
      <vt:variant>
        <vt:i4>0</vt:i4>
      </vt:variant>
      <vt:variant>
        <vt:i4>5</vt:i4>
      </vt:variant>
      <vt:variant>
        <vt:lpwstr/>
      </vt:variant>
      <vt:variant>
        <vt:lpwstr>_Toc197417905</vt:lpwstr>
      </vt:variant>
      <vt:variant>
        <vt:i4>1900606</vt:i4>
      </vt:variant>
      <vt:variant>
        <vt:i4>338</vt:i4>
      </vt:variant>
      <vt:variant>
        <vt:i4>0</vt:i4>
      </vt:variant>
      <vt:variant>
        <vt:i4>5</vt:i4>
      </vt:variant>
      <vt:variant>
        <vt:lpwstr/>
      </vt:variant>
      <vt:variant>
        <vt:lpwstr>_Toc197417904</vt:lpwstr>
      </vt:variant>
      <vt:variant>
        <vt:i4>1900606</vt:i4>
      </vt:variant>
      <vt:variant>
        <vt:i4>332</vt:i4>
      </vt:variant>
      <vt:variant>
        <vt:i4>0</vt:i4>
      </vt:variant>
      <vt:variant>
        <vt:i4>5</vt:i4>
      </vt:variant>
      <vt:variant>
        <vt:lpwstr/>
      </vt:variant>
      <vt:variant>
        <vt:lpwstr>_Toc197417903</vt:lpwstr>
      </vt:variant>
      <vt:variant>
        <vt:i4>1900606</vt:i4>
      </vt:variant>
      <vt:variant>
        <vt:i4>326</vt:i4>
      </vt:variant>
      <vt:variant>
        <vt:i4>0</vt:i4>
      </vt:variant>
      <vt:variant>
        <vt:i4>5</vt:i4>
      </vt:variant>
      <vt:variant>
        <vt:lpwstr/>
      </vt:variant>
      <vt:variant>
        <vt:lpwstr>_Toc197417902</vt:lpwstr>
      </vt:variant>
      <vt:variant>
        <vt:i4>1900606</vt:i4>
      </vt:variant>
      <vt:variant>
        <vt:i4>320</vt:i4>
      </vt:variant>
      <vt:variant>
        <vt:i4>0</vt:i4>
      </vt:variant>
      <vt:variant>
        <vt:i4>5</vt:i4>
      </vt:variant>
      <vt:variant>
        <vt:lpwstr/>
      </vt:variant>
      <vt:variant>
        <vt:lpwstr>_Toc197417901</vt:lpwstr>
      </vt:variant>
      <vt:variant>
        <vt:i4>1900606</vt:i4>
      </vt:variant>
      <vt:variant>
        <vt:i4>314</vt:i4>
      </vt:variant>
      <vt:variant>
        <vt:i4>0</vt:i4>
      </vt:variant>
      <vt:variant>
        <vt:i4>5</vt:i4>
      </vt:variant>
      <vt:variant>
        <vt:lpwstr/>
      </vt:variant>
      <vt:variant>
        <vt:lpwstr>_Toc197417900</vt:lpwstr>
      </vt:variant>
      <vt:variant>
        <vt:i4>1310783</vt:i4>
      </vt:variant>
      <vt:variant>
        <vt:i4>308</vt:i4>
      </vt:variant>
      <vt:variant>
        <vt:i4>0</vt:i4>
      </vt:variant>
      <vt:variant>
        <vt:i4>5</vt:i4>
      </vt:variant>
      <vt:variant>
        <vt:lpwstr/>
      </vt:variant>
      <vt:variant>
        <vt:lpwstr>_Toc197417899</vt:lpwstr>
      </vt:variant>
      <vt:variant>
        <vt:i4>1310783</vt:i4>
      </vt:variant>
      <vt:variant>
        <vt:i4>302</vt:i4>
      </vt:variant>
      <vt:variant>
        <vt:i4>0</vt:i4>
      </vt:variant>
      <vt:variant>
        <vt:i4>5</vt:i4>
      </vt:variant>
      <vt:variant>
        <vt:lpwstr/>
      </vt:variant>
      <vt:variant>
        <vt:lpwstr>_Toc197417898</vt:lpwstr>
      </vt:variant>
      <vt:variant>
        <vt:i4>1310783</vt:i4>
      </vt:variant>
      <vt:variant>
        <vt:i4>296</vt:i4>
      </vt:variant>
      <vt:variant>
        <vt:i4>0</vt:i4>
      </vt:variant>
      <vt:variant>
        <vt:i4>5</vt:i4>
      </vt:variant>
      <vt:variant>
        <vt:lpwstr/>
      </vt:variant>
      <vt:variant>
        <vt:lpwstr>_Toc197417897</vt:lpwstr>
      </vt:variant>
      <vt:variant>
        <vt:i4>1310783</vt:i4>
      </vt:variant>
      <vt:variant>
        <vt:i4>290</vt:i4>
      </vt:variant>
      <vt:variant>
        <vt:i4>0</vt:i4>
      </vt:variant>
      <vt:variant>
        <vt:i4>5</vt:i4>
      </vt:variant>
      <vt:variant>
        <vt:lpwstr/>
      </vt:variant>
      <vt:variant>
        <vt:lpwstr>_Toc197417896</vt:lpwstr>
      </vt:variant>
      <vt:variant>
        <vt:i4>1310783</vt:i4>
      </vt:variant>
      <vt:variant>
        <vt:i4>284</vt:i4>
      </vt:variant>
      <vt:variant>
        <vt:i4>0</vt:i4>
      </vt:variant>
      <vt:variant>
        <vt:i4>5</vt:i4>
      </vt:variant>
      <vt:variant>
        <vt:lpwstr/>
      </vt:variant>
      <vt:variant>
        <vt:lpwstr>_Toc197417895</vt:lpwstr>
      </vt:variant>
      <vt:variant>
        <vt:i4>1310783</vt:i4>
      </vt:variant>
      <vt:variant>
        <vt:i4>278</vt:i4>
      </vt:variant>
      <vt:variant>
        <vt:i4>0</vt:i4>
      </vt:variant>
      <vt:variant>
        <vt:i4>5</vt:i4>
      </vt:variant>
      <vt:variant>
        <vt:lpwstr/>
      </vt:variant>
      <vt:variant>
        <vt:lpwstr>_Toc197417894</vt:lpwstr>
      </vt:variant>
      <vt:variant>
        <vt:i4>1310783</vt:i4>
      </vt:variant>
      <vt:variant>
        <vt:i4>272</vt:i4>
      </vt:variant>
      <vt:variant>
        <vt:i4>0</vt:i4>
      </vt:variant>
      <vt:variant>
        <vt:i4>5</vt:i4>
      </vt:variant>
      <vt:variant>
        <vt:lpwstr/>
      </vt:variant>
      <vt:variant>
        <vt:lpwstr>_Toc197417893</vt:lpwstr>
      </vt:variant>
      <vt:variant>
        <vt:i4>1310783</vt:i4>
      </vt:variant>
      <vt:variant>
        <vt:i4>266</vt:i4>
      </vt:variant>
      <vt:variant>
        <vt:i4>0</vt:i4>
      </vt:variant>
      <vt:variant>
        <vt:i4>5</vt:i4>
      </vt:variant>
      <vt:variant>
        <vt:lpwstr/>
      </vt:variant>
      <vt:variant>
        <vt:lpwstr>_Toc197417892</vt:lpwstr>
      </vt:variant>
      <vt:variant>
        <vt:i4>1310783</vt:i4>
      </vt:variant>
      <vt:variant>
        <vt:i4>260</vt:i4>
      </vt:variant>
      <vt:variant>
        <vt:i4>0</vt:i4>
      </vt:variant>
      <vt:variant>
        <vt:i4>5</vt:i4>
      </vt:variant>
      <vt:variant>
        <vt:lpwstr/>
      </vt:variant>
      <vt:variant>
        <vt:lpwstr>_Toc197417891</vt:lpwstr>
      </vt:variant>
      <vt:variant>
        <vt:i4>1310783</vt:i4>
      </vt:variant>
      <vt:variant>
        <vt:i4>254</vt:i4>
      </vt:variant>
      <vt:variant>
        <vt:i4>0</vt:i4>
      </vt:variant>
      <vt:variant>
        <vt:i4>5</vt:i4>
      </vt:variant>
      <vt:variant>
        <vt:lpwstr/>
      </vt:variant>
      <vt:variant>
        <vt:lpwstr>_Toc197417890</vt:lpwstr>
      </vt:variant>
      <vt:variant>
        <vt:i4>1376319</vt:i4>
      </vt:variant>
      <vt:variant>
        <vt:i4>248</vt:i4>
      </vt:variant>
      <vt:variant>
        <vt:i4>0</vt:i4>
      </vt:variant>
      <vt:variant>
        <vt:i4>5</vt:i4>
      </vt:variant>
      <vt:variant>
        <vt:lpwstr/>
      </vt:variant>
      <vt:variant>
        <vt:lpwstr>_Toc197417889</vt:lpwstr>
      </vt:variant>
      <vt:variant>
        <vt:i4>1376319</vt:i4>
      </vt:variant>
      <vt:variant>
        <vt:i4>242</vt:i4>
      </vt:variant>
      <vt:variant>
        <vt:i4>0</vt:i4>
      </vt:variant>
      <vt:variant>
        <vt:i4>5</vt:i4>
      </vt:variant>
      <vt:variant>
        <vt:lpwstr/>
      </vt:variant>
      <vt:variant>
        <vt:lpwstr>_Toc197417888</vt:lpwstr>
      </vt:variant>
      <vt:variant>
        <vt:i4>1376319</vt:i4>
      </vt:variant>
      <vt:variant>
        <vt:i4>236</vt:i4>
      </vt:variant>
      <vt:variant>
        <vt:i4>0</vt:i4>
      </vt:variant>
      <vt:variant>
        <vt:i4>5</vt:i4>
      </vt:variant>
      <vt:variant>
        <vt:lpwstr/>
      </vt:variant>
      <vt:variant>
        <vt:lpwstr>_Toc197417887</vt:lpwstr>
      </vt:variant>
      <vt:variant>
        <vt:i4>1376319</vt:i4>
      </vt:variant>
      <vt:variant>
        <vt:i4>230</vt:i4>
      </vt:variant>
      <vt:variant>
        <vt:i4>0</vt:i4>
      </vt:variant>
      <vt:variant>
        <vt:i4>5</vt:i4>
      </vt:variant>
      <vt:variant>
        <vt:lpwstr/>
      </vt:variant>
      <vt:variant>
        <vt:lpwstr>_Toc197417886</vt:lpwstr>
      </vt:variant>
      <vt:variant>
        <vt:i4>1376319</vt:i4>
      </vt:variant>
      <vt:variant>
        <vt:i4>224</vt:i4>
      </vt:variant>
      <vt:variant>
        <vt:i4>0</vt:i4>
      </vt:variant>
      <vt:variant>
        <vt:i4>5</vt:i4>
      </vt:variant>
      <vt:variant>
        <vt:lpwstr/>
      </vt:variant>
      <vt:variant>
        <vt:lpwstr>_Toc197417885</vt:lpwstr>
      </vt:variant>
      <vt:variant>
        <vt:i4>1376319</vt:i4>
      </vt:variant>
      <vt:variant>
        <vt:i4>218</vt:i4>
      </vt:variant>
      <vt:variant>
        <vt:i4>0</vt:i4>
      </vt:variant>
      <vt:variant>
        <vt:i4>5</vt:i4>
      </vt:variant>
      <vt:variant>
        <vt:lpwstr/>
      </vt:variant>
      <vt:variant>
        <vt:lpwstr>_Toc197417884</vt:lpwstr>
      </vt:variant>
      <vt:variant>
        <vt:i4>1376319</vt:i4>
      </vt:variant>
      <vt:variant>
        <vt:i4>212</vt:i4>
      </vt:variant>
      <vt:variant>
        <vt:i4>0</vt:i4>
      </vt:variant>
      <vt:variant>
        <vt:i4>5</vt:i4>
      </vt:variant>
      <vt:variant>
        <vt:lpwstr/>
      </vt:variant>
      <vt:variant>
        <vt:lpwstr>_Toc197417883</vt:lpwstr>
      </vt:variant>
      <vt:variant>
        <vt:i4>1376319</vt:i4>
      </vt:variant>
      <vt:variant>
        <vt:i4>206</vt:i4>
      </vt:variant>
      <vt:variant>
        <vt:i4>0</vt:i4>
      </vt:variant>
      <vt:variant>
        <vt:i4>5</vt:i4>
      </vt:variant>
      <vt:variant>
        <vt:lpwstr/>
      </vt:variant>
      <vt:variant>
        <vt:lpwstr>_Toc197417882</vt:lpwstr>
      </vt:variant>
      <vt:variant>
        <vt:i4>1376319</vt:i4>
      </vt:variant>
      <vt:variant>
        <vt:i4>200</vt:i4>
      </vt:variant>
      <vt:variant>
        <vt:i4>0</vt:i4>
      </vt:variant>
      <vt:variant>
        <vt:i4>5</vt:i4>
      </vt:variant>
      <vt:variant>
        <vt:lpwstr/>
      </vt:variant>
      <vt:variant>
        <vt:lpwstr>_Toc197417881</vt:lpwstr>
      </vt:variant>
      <vt:variant>
        <vt:i4>1376319</vt:i4>
      </vt:variant>
      <vt:variant>
        <vt:i4>194</vt:i4>
      </vt:variant>
      <vt:variant>
        <vt:i4>0</vt:i4>
      </vt:variant>
      <vt:variant>
        <vt:i4>5</vt:i4>
      </vt:variant>
      <vt:variant>
        <vt:lpwstr/>
      </vt:variant>
      <vt:variant>
        <vt:lpwstr>_Toc197417880</vt:lpwstr>
      </vt:variant>
      <vt:variant>
        <vt:i4>1703999</vt:i4>
      </vt:variant>
      <vt:variant>
        <vt:i4>188</vt:i4>
      </vt:variant>
      <vt:variant>
        <vt:i4>0</vt:i4>
      </vt:variant>
      <vt:variant>
        <vt:i4>5</vt:i4>
      </vt:variant>
      <vt:variant>
        <vt:lpwstr/>
      </vt:variant>
      <vt:variant>
        <vt:lpwstr>_Toc197417879</vt:lpwstr>
      </vt:variant>
      <vt:variant>
        <vt:i4>1703999</vt:i4>
      </vt:variant>
      <vt:variant>
        <vt:i4>182</vt:i4>
      </vt:variant>
      <vt:variant>
        <vt:i4>0</vt:i4>
      </vt:variant>
      <vt:variant>
        <vt:i4>5</vt:i4>
      </vt:variant>
      <vt:variant>
        <vt:lpwstr/>
      </vt:variant>
      <vt:variant>
        <vt:lpwstr>_Toc197417878</vt:lpwstr>
      </vt:variant>
      <vt:variant>
        <vt:i4>1703999</vt:i4>
      </vt:variant>
      <vt:variant>
        <vt:i4>176</vt:i4>
      </vt:variant>
      <vt:variant>
        <vt:i4>0</vt:i4>
      </vt:variant>
      <vt:variant>
        <vt:i4>5</vt:i4>
      </vt:variant>
      <vt:variant>
        <vt:lpwstr/>
      </vt:variant>
      <vt:variant>
        <vt:lpwstr>_Toc197417877</vt:lpwstr>
      </vt:variant>
      <vt:variant>
        <vt:i4>1703999</vt:i4>
      </vt:variant>
      <vt:variant>
        <vt:i4>170</vt:i4>
      </vt:variant>
      <vt:variant>
        <vt:i4>0</vt:i4>
      </vt:variant>
      <vt:variant>
        <vt:i4>5</vt:i4>
      </vt:variant>
      <vt:variant>
        <vt:lpwstr/>
      </vt:variant>
      <vt:variant>
        <vt:lpwstr>_Toc197417876</vt:lpwstr>
      </vt:variant>
      <vt:variant>
        <vt:i4>1703999</vt:i4>
      </vt:variant>
      <vt:variant>
        <vt:i4>164</vt:i4>
      </vt:variant>
      <vt:variant>
        <vt:i4>0</vt:i4>
      </vt:variant>
      <vt:variant>
        <vt:i4>5</vt:i4>
      </vt:variant>
      <vt:variant>
        <vt:lpwstr/>
      </vt:variant>
      <vt:variant>
        <vt:lpwstr>_Toc197417875</vt:lpwstr>
      </vt:variant>
      <vt:variant>
        <vt:i4>1703999</vt:i4>
      </vt:variant>
      <vt:variant>
        <vt:i4>158</vt:i4>
      </vt:variant>
      <vt:variant>
        <vt:i4>0</vt:i4>
      </vt:variant>
      <vt:variant>
        <vt:i4>5</vt:i4>
      </vt:variant>
      <vt:variant>
        <vt:lpwstr/>
      </vt:variant>
      <vt:variant>
        <vt:lpwstr>_Toc197417874</vt:lpwstr>
      </vt:variant>
      <vt:variant>
        <vt:i4>1703999</vt:i4>
      </vt:variant>
      <vt:variant>
        <vt:i4>152</vt:i4>
      </vt:variant>
      <vt:variant>
        <vt:i4>0</vt:i4>
      </vt:variant>
      <vt:variant>
        <vt:i4>5</vt:i4>
      </vt:variant>
      <vt:variant>
        <vt:lpwstr/>
      </vt:variant>
      <vt:variant>
        <vt:lpwstr>_Toc197417873</vt:lpwstr>
      </vt:variant>
      <vt:variant>
        <vt:i4>1703999</vt:i4>
      </vt:variant>
      <vt:variant>
        <vt:i4>146</vt:i4>
      </vt:variant>
      <vt:variant>
        <vt:i4>0</vt:i4>
      </vt:variant>
      <vt:variant>
        <vt:i4>5</vt:i4>
      </vt:variant>
      <vt:variant>
        <vt:lpwstr/>
      </vt:variant>
      <vt:variant>
        <vt:lpwstr>_Toc197417872</vt:lpwstr>
      </vt:variant>
      <vt:variant>
        <vt:i4>1703999</vt:i4>
      </vt:variant>
      <vt:variant>
        <vt:i4>140</vt:i4>
      </vt:variant>
      <vt:variant>
        <vt:i4>0</vt:i4>
      </vt:variant>
      <vt:variant>
        <vt:i4>5</vt:i4>
      </vt:variant>
      <vt:variant>
        <vt:lpwstr/>
      </vt:variant>
      <vt:variant>
        <vt:lpwstr>_Toc197417871</vt:lpwstr>
      </vt:variant>
      <vt:variant>
        <vt:i4>1703999</vt:i4>
      </vt:variant>
      <vt:variant>
        <vt:i4>134</vt:i4>
      </vt:variant>
      <vt:variant>
        <vt:i4>0</vt:i4>
      </vt:variant>
      <vt:variant>
        <vt:i4>5</vt:i4>
      </vt:variant>
      <vt:variant>
        <vt:lpwstr/>
      </vt:variant>
      <vt:variant>
        <vt:lpwstr>_Toc197417870</vt:lpwstr>
      </vt:variant>
      <vt:variant>
        <vt:i4>1769535</vt:i4>
      </vt:variant>
      <vt:variant>
        <vt:i4>128</vt:i4>
      </vt:variant>
      <vt:variant>
        <vt:i4>0</vt:i4>
      </vt:variant>
      <vt:variant>
        <vt:i4>5</vt:i4>
      </vt:variant>
      <vt:variant>
        <vt:lpwstr/>
      </vt:variant>
      <vt:variant>
        <vt:lpwstr>_Toc197417869</vt:lpwstr>
      </vt:variant>
      <vt:variant>
        <vt:i4>1769535</vt:i4>
      </vt:variant>
      <vt:variant>
        <vt:i4>122</vt:i4>
      </vt:variant>
      <vt:variant>
        <vt:i4>0</vt:i4>
      </vt:variant>
      <vt:variant>
        <vt:i4>5</vt:i4>
      </vt:variant>
      <vt:variant>
        <vt:lpwstr/>
      </vt:variant>
      <vt:variant>
        <vt:lpwstr>_Toc197417868</vt:lpwstr>
      </vt:variant>
      <vt:variant>
        <vt:i4>1769535</vt:i4>
      </vt:variant>
      <vt:variant>
        <vt:i4>116</vt:i4>
      </vt:variant>
      <vt:variant>
        <vt:i4>0</vt:i4>
      </vt:variant>
      <vt:variant>
        <vt:i4>5</vt:i4>
      </vt:variant>
      <vt:variant>
        <vt:lpwstr/>
      </vt:variant>
      <vt:variant>
        <vt:lpwstr>_Toc197417867</vt:lpwstr>
      </vt:variant>
      <vt:variant>
        <vt:i4>1769535</vt:i4>
      </vt:variant>
      <vt:variant>
        <vt:i4>110</vt:i4>
      </vt:variant>
      <vt:variant>
        <vt:i4>0</vt:i4>
      </vt:variant>
      <vt:variant>
        <vt:i4>5</vt:i4>
      </vt:variant>
      <vt:variant>
        <vt:lpwstr/>
      </vt:variant>
      <vt:variant>
        <vt:lpwstr>_Toc197417866</vt:lpwstr>
      </vt:variant>
      <vt:variant>
        <vt:i4>1769535</vt:i4>
      </vt:variant>
      <vt:variant>
        <vt:i4>104</vt:i4>
      </vt:variant>
      <vt:variant>
        <vt:i4>0</vt:i4>
      </vt:variant>
      <vt:variant>
        <vt:i4>5</vt:i4>
      </vt:variant>
      <vt:variant>
        <vt:lpwstr/>
      </vt:variant>
      <vt:variant>
        <vt:lpwstr>_Toc197417865</vt:lpwstr>
      </vt:variant>
      <vt:variant>
        <vt:i4>1769535</vt:i4>
      </vt:variant>
      <vt:variant>
        <vt:i4>98</vt:i4>
      </vt:variant>
      <vt:variant>
        <vt:i4>0</vt:i4>
      </vt:variant>
      <vt:variant>
        <vt:i4>5</vt:i4>
      </vt:variant>
      <vt:variant>
        <vt:lpwstr/>
      </vt:variant>
      <vt:variant>
        <vt:lpwstr>_Toc197417864</vt:lpwstr>
      </vt:variant>
      <vt:variant>
        <vt:i4>1769535</vt:i4>
      </vt:variant>
      <vt:variant>
        <vt:i4>92</vt:i4>
      </vt:variant>
      <vt:variant>
        <vt:i4>0</vt:i4>
      </vt:variant>
      <vt:variant>
        <vt:i4>5</vt:i4>
      </vt:variant>
      <vt:variant>
        <vt:lpwstr/>
      </vt:variant>
      <vt:variant>
        <vt:lpwstr>_Toc197417863</vt:lpwstr>
      </vt:variant>
      <vt:variant>
        <vt:i4>1769535</vt:i4>
      </vt:variant>
      <vt:variant>
        <vt:i4>86</vt:i4>
      </vt:variant>
      <vt:variant>
        <vt:i4>0</vt:i4>
      </vt:variant>
      <vt:variant>
        <vt:i4>5</vt:i4>
      </vt:variant>
      <vt:variant>
        <vt:lpwstr/>
      </vt:variant>
      <vt:variant>
        <vt:lpwstr>_Toc197417862</vt:lpwstr>
      </vt:variant>
      <vt:variant>
        <vt:i4>1769535</vt:i4>
      </vt:variant>
      <vt:variant>
        <vt:i4>80</vt:i4>
      </vt:variant>
      <vt:variant>
        <vt:i4>0</vt:i4>
      </vt:variant>
      <vt:variant>
        <vt:i4>5</vt:i4>
      </vt:variant>
      <vt:variant>
        <vt:lpwstr/>
      </vt:variant>
      <vt:variant>
        <vt:lpwstr>_Toc197417861</vt:lpwstr>
      </vt:variant>
      <vt:variant>
        <vt:i4>1769535</vt:i4>
      </vt:variant>
      <vt:variant>
        <vt:i4>74</vt:i4>
      </vt:variant>
      <vt:variant>
        <vt:i4>0</vt:i4>
      </vt:variant>
      <vt:variant>
        <vt:i4>5</vt:i4>
      </vt:variant>
      <vt:variant>
        <vt:lpwstr/>
      </vt:variant>
      <vt:variant>
        <vt:lpwstr>_Toc197417860</vt:lpwstr>
      </vt:variant>
      <vt:variant>
        <vt:i4>1572927</vt:i4>
      </vt:variant>
      <vt:variant>
        <vt:i4>68</vt:i4>
      </vt:variant>
      <vt:variant>
        <vt:i4>0</vt:i4>
      </vt:variant>
      <vt:variant>
        <vt:i4>5</vt:i4>
      </vt:variant>
      <vt:variant>
        <vt:lpwstr/>
      </vt:variant>
      <vt:variant>
        <vt:lpwstr>_Toc197417859</vt:lpwstr>
      </vt:variant>
      <vt:variant>
        <vt:i4>1572927</vt:i4>
      </vt:variant>
      <vt:variant>
        <vt:i4>62</vt:i4>
      </vt:variant>
      <vt:variant>
        <vt:i4>0</vt:i4>
      </vt:variant>
      <vt:variant>
        <vt:i4>5</vt:i4>
      </vt:variant>
      <vt:variant>
        <vt:lpwstr/>
      </vt:variant>
      <vt:variant>
        <vt:lpwstr>_Toc197417858</vt:lpwstr>
      </vt:variant>
      <vt:variant>
        <vt:i4>1572927</vt:i4>
      </vt:variant>
      <vt:variant>
        <vt:i4>56</vt:i4>
      </vt:variant>
      <vt:variant>
        <vt:i4>0</vt:i4>
      </vt:variant>
      <vt:variant>
        <vt:i4>5</vt:i4>
      </vt:variant>
      <vt:variant>
        <vt:lpwstr/>
      </vt:variant>
      <vt:variant>
        <vt:lpwstr>_Toc197417857</vt:lpwstr>
      </vt:variant>
      <vt:variant>
        <vt:i4>1572927</vt:i4>
      </vt:variant>
      <vt:variant>
        <vt:i4>50</vt:i4>
      </vt:variant>
      <vt:variant>
        <vt:i4>0</vt:i4>
      </vt:variant>
      <vt:variant>
        <vt:i4>5</vt:i4>
      </vt:variant>
      <vt:variant>
        <vt:lpwstr/>
      </vt:variant>
      <vt:variant>
        <vt:lpwstr>_Toc197417856</vt:lpwstr>
      </vt:variant>
      <vt:variant>
        <vt:i4>1572927</vt:i4>
      </vt:variant>
      <vt:variant>
        <vt:i4>44</vt:i4>
      </vt:variant>
      <vt:variant>
        <vt:i4>0</vt:i4>
      </vt:variant>
      <vt:variant>
        <vt:i4>5</vt:i4>
      </vt:variant>
      <vt:variant>
        <vt:lpwstr/>
      </vt:variant>
      <vt:variant>
        <vt:lpwstr>_Toc197417855</vt:lpwstr>
      </vt:variant>
      <vt:variant>
        <vt:i4>1572927</vt:i4>
      </vt:variant>
      <vt:variant>
        <vt:i4>38</vt:i4>
      </vt:variant>
      <vt:variant>
        <vt:i4>0</vt:i4>
      </vt:variant>
      <vt:variant>
        <vt:i4>5</vt:i4>
      </vt:variant>
      <vt:variant>
        <vt:lpwstr/>
      </vt:variant>
      <vt:variant>
        <vt:lpwstr>_Toc197417854</vt:lpwstr>
      </vt:variant>
      <vt:variant>
        <vt:i4>1572927</vt:i4>
      </vt:variant>
      <vt:variant>
        <vt:i4>32</vt:i4>
      </vt:variant>
      <vt:variant>
        <vt:i4>0</vt:i4>
      </vt:variant>
      <vt:variant>
        <vt:i4>5</vt:i4>
      </vt:variant>
      <vt:variant>
        <vt:lpwstr/>
      </vt:variant>
      <vt:variant>
        <vt:lpwstr>_Toc197417853</vt:lpwstr>
      </vt:variant>
      <vt:variant>
        <vt:i4>1572927</vt:i4>
      </vt:variant>
      <vt:variant>
        <vt:i4>26</vt:i4>
      </vt:variant>
      <vt:variant>
        <vt:i4>0</vt:i4>
      </vt:variant>
      <vt:variant>
        <vt:i4>5</vt:i4>
      </vt:variant>
      <vt:variant>
        <vt:lpwstr/>
      </vt:variant>
      <vt:variant>
        <vt:lpwstr>_Toc197417852</vt:lpwstr>
      </vt:variant>
      <vt:variant>
        <vt:i4>1572927</vt:i4>
      </vt:variant>
      <vt:variant>
        <vt:i4>20</vt:i4>
      </vt:variant>
      <vt:variant>
        <vt:i4>0</vt:i4>
      </vt:variant>
      <vt:variant>
        <vt:i4>5</vt:i4>
      </vt:variant>
      <vt:variant>
        <vt:lpwstr/>
      </vt:variant>
      <vt:variant>
        <vt:lpwstr>_Toc197417851</vt:lpwstr>
      </vt:variant>
      <vt:variant>
        <vt:i4>1572927</vt:i4>
      </vt:variant>
      <vt:variant>
        <vt:i4>14</vt:i4>
      </vt:variant>
      <vt:variant>
        <vt:i4>0</vt:i4>
      </vt:variant>
      <vt:variant>
        <vt:i4>5</vt:i4>
      </vt:variant>
      <vt:variant>
        <vt:lpwstr/>
      </vt:variant>
      <vt:variant>
        <vt:lpwstr>_Toc197417850</vt:lpwstr>
      </vt:variant>
      <vt:variant>
        <vt:i4>1638463</vt:i4>
      </vt:variant>
      <vt:variant>
        <vt:i4>8</vt:i4>
      </vt:variant>
      <vt:variant>
        <vt:i4>0</vt:i4>
      </vt:variant>
      <vt:variant>
        <vt:i4>5</vt:i4>
      </vt:variant>
      <vt:variant>
        <vt:lpwstr/>
      </vt:variant>
      <vt:variant>
        <vt:lpwstr>_Toc197417849</vt:lpwstr>
      </vt:variant>
      <vt:variant>
        <vt:i4>1638463</vt:i4>
      </vt:variant>
      <vt:variant>
        <vt:i4>2</vt:i4>
      </vt:variant>
      <vt:variant>
        <vt:i4>0</vt:i4>
      </vt:variant>
      <vt:variant>
        <vt:i4>5</vt:i4>
      </vt:variant>
      <vt:variant>
        <vt:lpwstr/>
      </vt:variant>
      <vt:variant>
        <vt:lpwstr>_Toc197417848</vt:lpwstr>
      </vt:variant>
      <vt:variant>
        <vt:i4>8126469</vt:i4>
      </vt:variant>
      <vt:variant>
        <vt:i4>12</vt:i4>
      </vt:variant>
      <vt:variant>
        <vt:i4>0</vt:i4>
      </vt:variant>
      <vt:variant>
        <vt:i4>5</vt:i4>
      </vt:variant>
      <vt:variant>
        <vt:lpwstr>mailto:CCA595@mt.gov</vt:lpwstr>
      </vt:variant>
      <vt:variant>
        <vt:lpwstr/>
      </vt:variant>
      <vt:variant>
        <vt:i4>2162711</vt:i4>
      </vt:variant>
      <vt:variant>
        <vt:i4>9</vt:i4>
      </vt:variant>
      <vt:variant>
        <vt:i4>0</vt:i4>
      </vt:variant>
      <vt:variant>
        <vt:i4>5</vt:i4>
      </vt:variant>
      <vt:variant>
        <vt:lpwstr>mailto:CS2577@mt.gov</vt:lpwstr>
      </vt:variant>
      <vt:variant>
        <vt:lpwstr/>
      </vt:variant>
      <vt:variant>
        <vt:i4>7405571</vt:i4>
      </vt:variant>
      <vt:variant>
        <vt:i4>6</vt:i4>
      </vt:variant>
      <vt:variant>
        <vt:i4>0</vt:i4>
      </vt:variant>
      <vt:variant>
        <vt:i4>5</vt:i4>
      </vt:variant>
      <vt:variant>
        <vt:lpwstr>mailto:CCA244@mt.gov</vt:lpwstr>
      </vt:variant>
      <vt:variant>
        <vt:lpwstr/>
      </vt:variant>
      <vt:variant>
        <vt:i4>2424839</vt:i4>
      </vt:variant>
      <vt:variant>
        <vt:i4>3</vt:i4>
      </vt:variant>
      <vt:variant>
        <vt:i4>0</vt:i4>
      </vt:variant>
      <vt:variant>
        <vt:i4>5</vt:i4>
      </vt:variant>
      <vt:variant>
        <vt:lpwstr>mailto:cc0311@mt.gov</vt:lpwstr>
      </vt:variant>
      <vt:variant>
        <vt:lpwstr/>
      </vt:variant>
      <vt:variant>
        <vt:i4>7798784</vt:i4>
      </vt:variant>
      <vt:variant>
        <vt:i4>0</vt:i4>
      </vt:variant>
      <vt:variant>
        <vt:i4>0</vt:i4>
      </vt:variant>
      <vt:variant>
        <vt:i4>5</vt:i4>
      </vt:variant>
      <vt:variant>
        <vt:lpwstr>mailto:CCA520@mt.gov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2024-2025 Consolidated Annual Performance Evaluation Report</dc:title>
  <dc:subject/>
  <dc:creator>Crider, Stephanie</dc:creator>
  <cp:keywords/>
  <dc:description/>
  <cp:lastModifiedBy>Goldich, Rosie</cp:lastModifiedBy>
  <cp:revision>10</cp:revision>
  <dcterms:created xsi:type="dcterms:W3CDTF">2025-05-14T20:22:00Z</dcterms:created>
  <dcterms:modified xsi:type="dcterms:W3CDTF">2025-05-15T16:21:00Z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0x0101000242E1A6BDD96841ADB89821394334B3</vt:lpwstr>
  </property>
</Properties>
</file>